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7E077" w14:textId="77777777" w:rsidR="00983A92" w:rsidRDefault="00983A92" w:rsidP="00F75AF0">
      <w:pPr>
        <w:ind w:firstLine="720"/>
      </w:pPr>
    </w:p>
    <w:p w14:paraId="427B10DE" w14:textId="77777777" w:rsidR="005959F2" w:rsidRDefault="005959F2" w:rsidP="00F75AF0">
      <w:pPr>
        <w:ind w:firstLine="720"/>
      </w:pPr>
    </w:p>
    <w:p w14:paraId="0642F41C" w14:textId="77777777" w:rsidR="005959F2" w:rsidRDefault="005959F2" w:rsidP="00F75AF0">
      <w:pPr>
        <w:ind w:firstLine="720"/>
      </w:pPr>
    </w:p>
    <w:p w14:paraId="519B9962" w14:textId="77777777" w:rsidR="005959F2" w:rsidRDefault="005959F2" w:rsidP="00F75AF0">
      <w:pPr>
        <w:ind w:firstLine="720"/>
      </w:pPr>
    </w:p>
    <w:p w14:paraId="05B32B04" w14:textId="77777777" w:rsidR="00A400D1" w:rsidRPr="00A12C2B" w:rsidRDefault="00A400D1" w:rsidP="00A400D1">
      <w:pPr>
        <w:jc w:val="center"/>
        <w:rPr>
          <w:rFonts w:ascii="Arial" w:hAnsi="Arial" w:cs="Arial"/>
          <w:b/>
        </w:rPr>
      </w:pPr>
      <w:r w:rsidRPr="00A12C2B">
        <w:rPr>
          <w:rFonts w:ascii="Arial" w:hAnsi="Arial" w:cs="Arial"/>
          <w:b/>
        </w:rPr>
        <w:t xml:space="preserve">Admin Assistant Person Specification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3538"/>
        <w:gridCol w:w="3640"/>
      </w:tblGrid>
      <w:tr w:rsidR="00A400D1" w:rsidRPr="00A12C2B" w14:paraId="0064902D" w14:textId="77777777" w:rsidTr="004455B4">
        <w:tc>
          <w:tcPr>
            <w:tcW w:w="1838" w:type="dxa"/>
          </w:tcPr>
          <w:p w14:paraId="4585EF3A" w14:textId="77777777" w:rsidR="00A400D1" w:rsidRPr="00A12C2B" w:rsidRDefault="00A400D1" w:rsidP="004455B4">
            <w:pPr>
              <w:rPr>
                <w:rFonts w:ascii="Arial" w:hAnsi="Arial" w:cs="Arial"/>
              </w:rPr>
            </w:pPr>
          </w:p>
        </w:tc>
        <w:tc>
          <w:tcPr>
            <w:tcW w:w="3538" w:type="dxa"/>
          </w:tcPr>
          <w:p w14:paraId="3E375571" w14:textId="77777777" w:rsidR="00A400D1" w:rsidRPr="00A12C2B" w:rsidRDefault="00A400D1" w:rsidP="004455B4">
            <w:pPr>
              <w:rPr>
                <w:rFonts w:ascii="Arial" w:hAnsi="Arial" w:cs="Arial"/>
                <w:b/>
              </w:rPr>
            </w:pPr>
            <w:r w:rsidRPr="00A12C2B">
              <w:rPr>
                <w:rFonts w:ascii="Arial" w:hAnsi="Arial" w:cs="Arial"/>
                <w:b/>
              </w:rPr>
              <w:t xml:space="preserve">Essential </w:t>
            </w:r>
          </w:p>
        </w:tc>
        <w:tc>
          <w:tcPr>
            <w:tcW w:w="3640" w:type="dxa"/>
          </w:tcPr>
          <w:p w14:paraId="6BD5B3EE" w14:textId="77777777" w:rsidR="00A400D1" w:rsidRPr="00A12C2B" w:rsidRDefault="00A400D1" w:rsidP="004455B4">
            <w:pPr>
              <w:rPr>
                <w:rFonts w:ascii="Arial" w:hAnsi="Arial" w:cs="Arial"/>
                <w:b/>
              </w:rPr>
            </w:pPr>
            <w:r w:rsidRPr="00A12C2B">
              <w:rPr>
                <w:rFonts w:ascii="Arial" w:hAnsi="Arial" w:cs="Arial"/>
                <w:b/>
              </w:rPr>
              <w:t>Desirable</w:t>
            </w:r>
          </w:p>
        </w:tc>
      </w:tr>
      <w:tr w:rsidR="00A400D1" w:rsidRPr="00A12C2B" w14:paraId="3FDCDEBF" w14:textId="77777777" w:rsidTr="004455B4">
        <w:tc>
          <w:tcPr>
            <w:tcW w:w="1838" w:type="dxa"/>
          </w:tcPr>
          <w:p w14:paraId="2CFBB23D" w14:textId="77777777" w:rsidR="00A400D1" w:rsidRPr="00A12C2B" w:rsidRDefault="00A400D1" w:rsidP="004455B4">
            <w:pPr>
              <w:rPr>
                <w:rFonts w:ascii="Arial" w:hAnsi="Arial" w:cs="Arial"/>
                <w:b/>
              </w:rPr>
            </w:pPr>
            <w:r w:rsidRPr="00A12C2B">
              <w:rPr>
                <w:rFonts w:ascii="Arial" w:hAnsi="Arial" w:cs="Arial"/>
                <w:b/>
              </w:rPr>
              <w:t>Qualifications and Experience</w:t>
            </w:r>
          </w:p>
        </w:tc>
        <w:tc>
          <w:tcPr>
            <w:tcW w:w="3538" w:type="dxa"/>
          </w:tcPr>
          <w:p w14:paraId="4EF1A83A" w14:textId="77777777" w:rsidR="00A400D1" w:rsidRPr="00A12C2B" w:rsidRDefault="00A400D1" w:rsidP="004455B4">
            <w:pPr>
              <w:rPr>
                <w:rFonts w:ascii="Arial" w:hAnsi="Arial" w:cs="Arial"/>
              </w:rPr>
            </w:pPr>
            <w:r w:rsidRPr="00A12C2B">
              <w:rPr>
                <w:rFonts w:ascii="Arial" w:hAnsi="Arial" w:cs="Arial"/>
              </w:rPr>
              <w:t>Minimum 5 GCSE passes grade A-C (or equivalent) including English and Mathematics.</w:t>
            </w:r>
          </w:p>
          <w:p w14:paraId="27CF87AC" w14:textId="77777777" w:rsidR="00A400D1" w:rsidRPr="00A12C2B" w:rsidRDefault="00A400D1" w:rsidP="004455B4">
            <w:pPr>
              <w:rPr>
                <w:rFonts w:ascii="Arial" w:hAnsi="Arial" w:cs="Arial"/>
              </w:rPr>
            </w:pPr>
            <w:r w:rsidRPr="00A12C2B">
              <w:rPr>
                <w:rFonts w:ascii="Arial" w:hAnsi="Arial" w:cs="Arial"/>
              </w:rPr>
              <w:t>High standard of literacy.</w:t>
            </w:r>
          </w:p>
          <w:p w14:paraId="5F9499B7" w14:textId="77777777" w:rsidR="00A400D1" w:rsidRPr="00A12C2B" w:rsidRDefault="00A400D1" w:rsidP="004455B4">
            <w:pPr>
              <w:rPr>
                <w:rFonts w:ascii="Arial" w:hAnsi="Arial" w:cs="Arial"/>
              </w:rPr>
            </w:pPr>
            <w:r w:rsidRPr="00A12C2B">
              <w:rPr>
                <w:rFonts w:ascii="Arial" w:hAnsi="Arial" w:cs="Arial"/>
              </w:rPr>
              <w:t xml:space="preserve">Use of ICT for administration purposes: current Windows based packages including Microsoft Word, Excel, </w:t>
            </w:r>
            <w:proofErr w:type="gramStart"/>
            <w:r w:rsidRPr="00A12C2B">
              <w:rPr>
                <w:rFonts w:ascii="Arial" w:hAnsi="Arial" w:cs="Arial"/>
              </w:rPr>
              <w:t>Outlook</w:t>
            </w:r>
            <w:proofErr w:type="gramEnd"/>
            <w:r w:rsidRPr="00A12C2B">
              <w:rPr>
                <w:rFonts w:ascii="Arial" w:hAnsi="Arial" w:cs="Arial"/>
              </w:rPr>
              <w:t xml:space="preserve"> and PowerPoint.</w:t>
            </w:r>
          </w:p>
          <w:p w14:paraId="62D9DF37" w14:textId="77777777" w:rsidR="00A400D1" w:rsidRPr="00A12C2B" w:rsidRDefault="00A400D1" w:rsidP="004455B4">
            <w:pPr>
              <w:rPr>
                <w:rFonts w:ascii="Arial" w:hAnsi="Arial" w:cs="Arial"/>
              </w:rPr>
            </w:pPr>
            <w:r w:rsidRPr="00A12C2B">
              <w:rPr>
                <w:rFonts w:ascii="Arial" w:hAnsi="Arial" w:cs="Arial"/>
              </w:rPr>
              <w:t>Experience of using effective administrative and clerical systems in a busy office.</w:t>
            </w:r>
          </w:p>
        </w:tc>
        <w:tc>
          <w:tcPr>
            <w:tcW w:w="3640" w:type="dxa"/>
          </w:tcPr>
          <w:p w14:paraId="5B5523BC" w14:textId="77777777" w:rsidR="00A400D1" w:rsidRPr="00A12C2B" w:rsidRDefault="00A400D1" w:rsidP="004455B4">
            <w:pPr>
              <w:rPr>
                <w:rFonts w:ascii="Arial" w:hAnsi="Arial" w:cs="Arial"/>
              </w:rPr>
            </w:pPr>
            <w:r w:rsidRPr="00A12C2B">
              <w:rPr>
                <w:rFonts w:ascii="Arial" w:hAnsi="Arial" w:cs="Arial"/>
              </w:rPr>
              <w:t>Experience of working in a school or college environment.</w:t>
            </w:r>
          </w:p>
          <w:p w14:paraId="6C48CC92" w14:textId="77777777" w:rsidR="00A400D1" w:rsidRPr="00A12C2B" w:rsidRDefault="00A400D1" w:rsidP="004455B4">
            <w:pPr>
              <w:rPr>
                <w:rFonts w:ascii="Arial" w:hAnsi="Arial" w:cs="Arial"/>
                <w:b/>
              </w:rPr>
            </w:pPr>
            <w:r w:rsidRPr="00A12C2B">
              <w:rPr>
                <w:rFonts w:ascii="Arial" w:hAnsi="Arial" w:cs="Arial"/>
              </w:rPr>
              <w:t>Experience of working with a (school) management information system.</w:t>
            </w:r>
          </w:p>
        </w:tc>
      </w:tr>
      <w:tr w:rsidR="00A400D1" w:rsidRPr="00A12C2B" w14:paraId="414CCC2F" w14:textId="77777777" w:rsidTr="004455B4">
        <w:tc>
          <w:tcPr>
            <w:tcW w:w="1838" w:type="dxa"/>
          </w:tcPr>
          <w:p w14:paraId="175A19D5" w14:textId="77777777" w:rsidR="00A400D1" w:rsidRPr="00A12C2B" w:rsidRDefault="00A400D1" w:rsidP="004455B4">
            <w:pPr>
              <w:rPr>
                <w:rFonts w:ascii="Arial" w:hAnsi="Arial" w:cs="Arial"/>
                <w:b/>
              </w:rPr>
            </w:pPr>
            <w:r w:rsidRPr="00A12C2B">
              <w:rPr>
                <w:rFonts w:ascii="Arial" w:hAnsi="Arial" w:cs="Arial"/>
                <w:b/>
              </w:rPr>
              <w:t>Knowledge and Skills</w:t>
            </w:r>
          </w:p>
        </w:tc>
        <w:tc>
          <w:tcPr>
            <w:tcW w:w="3538" w:type="dxa"/>
          </w:tcPr>
          <w:p w14:paraId="769DCF0D" w14:textId="77777777" w:rsidR="00A400D1" w:rsidRPr="00A12C2B" w:rsidRDefault="00A400D1" w:rsidP="004455B4">
            <w:pPr>
              <w:rPr>
                <w:rFonts w:ascii="Arial" w:hAnsi="Arial" w:cs="Arial"/>
              </w:rPr>
            </w:pPr>
            <w:r w:rsidRPr="00A12C2B">
              <w:rPr>
                <w:rFonts w:ascii="Arial" w:hAnsi="Arial" w:cs="Arial"/>
              </w:rPr>
              <w:t>Proven ability to manage your own time effectively, to prioritise and work to tight deadlines whilst retaining a professional composure.</w:t>
            </w:r>
          </w:p>
          <w:p w14:paraId="1F1D1B4A" w14:textId="77777777" w:rsidR="00A400D1" w:rsidRPr="00A12C2B" w:rsidRDefault="00A400D1" w:rsidP="004455B4">
            <w:pPr>
              <w:rPr>
                <w:rFonts w:ascii="Arial" w:hAnsi="Arial" w:cs="Arial"/>
              </w:rPr>
            </w:pPr>
            <w:r w:rsidRPr="00A12C2B">
              <w:rPr>
                <w:rFonts w:ascii="Arial" w:hAnsi="Arial" w:cs="Arial"/>
              </w:rPr>
              <w:t>Excellent attention to detail and understanding of the importance of accuracy and high standards in all areas.</w:t>
            </w:r>
          </w:p>
          <w:p w14:paraId="3AAC9936" w14:textId="77777777" w:rsidR="00A400D1" w:rsidRPr="00A12C2B" w:rsidRDefault="00A400D1" w:rsidP="004455B4">
            <w:pPr>
              <w:rPr>
                <w:rFonts w:ascii="Arial" w:hAnsi="Arial" w:cs="Arial"/>
              </w:rPr>
            </w:pPr>
            <w:r w:rsidRPr="00A12C2B">
              <w:rPr>
                <w:rFonts w:ascii="Arial" w:hAnsi="Arial" w:cs="Arial"/>
              </w:rPr>
              <w:t>Ability to work as part of a team and to be flexible and adaptable to changing situations.</w:t>
            </w:r>
          </w:p>
          <w:p w14:paraId="0A7E705B" w14:textId="77777777" w:rsidR="00A400D1" w:rsidRPr="00A12C2B" w:rsidRDefault="00A400D1" w:rsidP="004455B4">
            <w:pPr>
              <w:rPr>
                <w:rFonts w:ascii="Arial" w:hAnsi="Arial" w:cs="Arial"/>
              </w:rPr>
            </w:pPr>
            <w:r w:rsidRPr="00A12C2B">
              <w:rPr>
                <w:rFonts w:ascii="Arial" w:hAnsi="Arial" w:cs="Arial"/>
              </w:rPr>
              <w:t xml:space="preserve">Ability to communicate the </w:t>
            </w:r>
            <w:proofErr w:type="gramStart"/>
            <w:r w:rsidRPr="00A12C2B">
              <w:rPr>
                <w:rFonts w:ascii="Arial" w:hAnsi="Arial" w:cs="Arial"/>
              </w:rPr>
              <w:t>School’s</w:t>
            </w:r>
            <w:proofErr w:type="gramEnd"/>
            <w:r w:rsidRPr="00A12C2B">
              <w:rPr>
                <w:rFonts w:ascii="Arial" w:hAnsi="Arial" w:cs="Arial"/>
              </w:rPr>
              <w:t xml:space="preserve"> values and a desire to promote an excellent image of the School.</w:t>
            </w:r>
          </w:p>
          <w:p w14:paraId="2FA90E54" w14:textId="77777777" w:rsidR="00A400D1" w:rsidRPr="00A12C2B" w:rsidRDefault="00A400D1" w:rsidP="004455B4">
            <w:pPr>
              <w:rPr>
                <w:rFonts w:ascii="Arial" w:hAnsi="Arial" w:cs="Arial"/>
              </w:rPr>
            </w:pPr>
            <w:r w:rsidRPr="00A12C2B">
              <w:rPr>
                <w:rFonts w:ascii="Arial" w:hAnsi="Arial" w:cs="Arial"/>
              </w:rPr>
              <w:t>Ability to work in new and challenging situations.</w:t>
            </w:r>
          </w:p>
          <w:p w14:paraId="039779FF" w14:textId="77777777" w:rsidR="00A400D1" w:rsidRPr="00A12C2B" w:rsidRDefault="00A400D1" w:rsidP="004455B4">
            <w:pPr>
              <w:rPr>
                <w:rFonts w:ascii="Arial" w:hAnsi="Arial" w:cs="Arial"/>
              </w:rPr>
            </w:pPr>
          </w:p>
          <w:p w14:paraId="652FD811" w14:textId="77777777" w:rsidR="00A400D1" w:rsidRPr="00A12C2B" w:rsidRDefault="00A400D1" w:rsidP="004455B4">
            <w:pPr>
              <w:rPr>
                <w:rFonts w:ascii="Arial" w:hAnsi="Arial" w:cs="Arial"/>
              </w:rPr>
            </w:pPr>
          </w:p>
          <w:p w14:paraId="7780F95C" w14:textId="77777777" w:rsidR="00A400D1" w:rsidRPr="00A12C2B" w:rsidRDefault="00A400D1" w:rsidP="004455B4">
            <w:pPr>
              <w:rPr>
                <w:rFonts w:ascii="Arial" w:hAnsi="Arial" w:cs="Arial"/>
              </w:rPr>
            </w:pPr>
          </w:p>
        </w:tc>
        <w:tc>
          <w:tcPr>
            <w:tcW w:w="3640" w:type="dxa"/>
          </w:tcPr>
          <w:p w14:paraId="29EB41EC" w14:textId="77777777" w:rsidR="00A400D1" w:rsidRPr="00A12C2B" w:rsidRDefault="00A400D1" w:rsidP="004455B4">
            <w:pPr>
              <w:rPr>
                <w:rFonts w:ascii="Arial" w:hAnsi="Arial" w:cs="Arial"/>
                <w:b/>
              </w:rPr>
            </w:pPr>
          </w:p>
        </w:tc>
      </w:tr>
    </w:tbl>
    <w:p w14:paraId="3A41EB8F" w14:textId="77777777" w:rsidR="00A400D1" w:rsidRPr="00A12C2B" w:rsidRDefault="00A400D1" w:rsidP="00A400D1">
      <w:pPr>
        <w:rPr>
          <w:rFonts w:ascii="Arial" w:hAnsi="Arial" w:cs="Arial"/>
        </w:rPr>
      </w:pPr>
    </w:p>
    <w:p w14:paraId="0DF6A78A" w14:textId="77777777" w:rsidR="00A400D1" w:rsidRPr="00A12C2B" w:rsidRDefault="00A400D1" w:rsidP="00A400D1">
      <w:pPr>
        <w:rPr>
          <w:rFonts w:ascii="Arial" w:hAnsi="Arial" w:cs="Arial"/>
        </w:rPr>
      </w:pPr>
    </w:p>
    <w:p w14:paraId="4A8623C3" w14:textId="77777777" w:rsidR="00A400D1" w:rsidRDefault="00A400D1" w:rsidP="00A400D1">
      <w:pPr>
        <w:rPr>
          <w:rFonts w:ascii="Arial" w:hAnsi="Arial" w:cs="Arial"/>
        </w:rPr>
      </w:pPr>
    </w:p>
    <w:p w14:paraId="1F019298" w14:textId="77777777" w:rsidR="00A400D1" w:rsidRPr="00A12C2B" w:rsidRDefault="00A400D1" w:rsidP="00A400D1">
      <w:pPr>
        <w:rPr>
          <w:rFonts w:ascii="Arial" w:hAnsi="Arial" w:cs="Arial"/>
        </w:rPr>
      </w:pPr>
    </w:p>
    <w:p w14:paraId="1716C663" w14:textId="77777777" w:rsidR="00A400D1" w:rsidRPr="00A12C2B" w:rsidRDefault="00A400D1" w:rsidP="00A400D1">
      <w:pPr>
        <w:rPr>
          <w:rFonts w:ascii="Arial" w:hAnsi="Arial" w:cs="Arial"/>
        </w:rPr>
      </w:pPr>
    </w:p>
    <w:p w14:paraId="5FC56F92" w14:textId="77777777" w:rsidR="00A400D1" w:rsidRPr="00A12C2B" w:rsidRDefault="00A400D1" w:rsidP="00A400D1">
      <w:pPr>
        <w:rPr>
          <w:rFonts w:ascii="Arial" w:hAnsi="Arial" w:cs="Arial"/>
        </w:rPr>
      </w:pPr>
    </w:p>
    <w:p w14:paraId="3456294E" w14:textId="77777777" w:rsidR="00A400D1" w:rsidRPr="00A12C2B" w:rsidRDefault="00A400D1" w:rsidP="00A400D1">
      <w:pPr>
        <w:rPr>
          <w:rFonts w:ascii="Arial" w:hAnsi="Arial" w:cs="Arial"/>
        </w:rPr>
      </w:pPr>
    </w:p>
    <w:p w14:paraId="687B5313" w14:textId="77777777" w:rsidR="00A400D1" w:rsidRPr="00A12C2B" w:rsidRDefault="00A400D1" w:rsidP="00A400D1">
      <w:pPr>
        <w:rPr>
          <w:rFonts w:ascii="Arial" w:hAnsi="Arial" w:cs="Arial"/>
        </w:rPr>
      </w:pPr>
    </w:p>
    <w:p w14:paraId="5E2EF384" w14:textId="77777777" w:rsidR="00A400D1" w:rsidRPr="00A12C2B" w:rsidRDefault="00A400D1" w:rsidP="00A400D1">
      <w:pPr>
        <w:rPr>
          <w:rFonts w:ascii="Arial" w:hAnsi="Arial" w:cs="Arial"/>
        </w:rPr>
      </w:pPr>
    </w:p>
    <w:p w14:paraId="4A40F335" w14:textId="77777777" w:rsidR="00A400D1" w:rsidRPr="00A12C2B" w:rsidRDefault="00A400D1" w:rsidP="00A400D1">
      <w:pPr>
        <w:rPr>
          <w:rFonts w:ascii="Arial" w:hAnsi="Arial" w:cs="Arial"/>
        </w:rPr>
      </w:pPr>
    </w:p>
    <w:p w14:paraId="38BF1371" w14:textId="77777777" w:rsidR="00A400D1" w:rsidRPr="00A12C2B" w:rsidRDefault="00A400D1" w:rsidP="00A400D1">
      <w:pPr>
        <w:rPr>
          <w:rFonts w:ascii="Arial" w:hAnsi="Arial" w:cs="Arial"/>
        </w:rPr>
      </w:pPr>
    </w:p>
    <w:p w14:paraId="1559B211" w14:textId="77777777" w:rsidR="00A400D1" w:rsidRPr="00A12C2B" w:rsidRDefault="00A400D1" w:rsidP="00A400D1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A400D1" w:rsidRPr="00A12C2B" w14:paraId="330A099E" w14:textId="77777777" w:rsidTr="004455B4">
        <w:tc>
          <w:tcPr>
            <w:tcW w:w="3005" w:type="dxa"/>
          </w:tcPr>
          <w:p w14:paraId="2D10EBC0" w14:textId="77777777" w:rsidR="00A400D1" w:rsidRPr="00A12C2B" w:rsidRDefault="00A400D1" w:rsidP="004455B4">
            <w:pPr>
              <w:rPr>
                <w:rFonts w:ascii="Arial" w:hAnsi="Arial" w:cs="Arial"/>
                <w:b/>
              </w:rPr>
            </w:pPr>
          </w:p>
        </w:tc>
        <w:tc>
          <w:tcPr>
            <w:tcW w:w="3005" w:type="dxa"/>
          </w:tcPr>
          <w:p w14:paraId="7D30F9B7" w14:textId="77777777" w:rsidR="00A400D1" w:rsidRPr="00A12C2B" w:rsidRDefault="00A400D1" w:rsidP="004455B4">
            <w:pPr>
              <w:rPr>
                <w:rFonts w:ascii="Arial" w:hAnsi="Arial" w:cs="Arial"/>
                <w:b/>
              </w:rPr>
            </w:pPr>
            <w:r w:rsidRPr="00A12C2B">
              <w:rPr>
                <w:rFonts w:ascii="Arial" w:hAnsi="Arial" w:cs="Arial"/>
                <w:b/>
              </w:rPr>
              <w:t>Essential</w:t>
            </w:r>
          </w:p>
        </w:tc>
        <w:tc>
          <w:tcPr>
            <w:tcW w:w="3006" w:type="dxa"/>
          </w:tcPr>
          <w:p w14:paraId="5AE8E0EF" w14:textId="77777777" w:rsidR="00A400D1" w:rsidRPr="00A12C2B" w:rsidRDefault="00A400D1" w:rsidP="004455B4">
            <w:pPr>
              <w:rPr>
                <w:rFonts w:ascii="Arial" w:hAnsi="Arial" w:cs="Arial"/>
                <w:b/>
              </w:rPr>
            </w:pPr>
            <w:r w:rsidRPr="00A12C2B">
              <w:rPr>
                <w:rFonts w:ascii="Arial" w:hAnsi="Arial" w:cs="Arial"/>
                <w:b/>
              </w:rPr>
              <w:t>Desirable</w:t>
            </w:r>
          </w:p>
        </w:tc>
      </w:tr>
      <w:tr w:rsidR="00A400D1" w:rsidRPr="00A12C2B" w14:paraId="7BD8E4A8" w14:textId="77777777" w:rsidTr="004455B4">
        <w:tc>
          <w:tcPr>
            <w:tcW w:w="3005" w:type="dxa"/>
          </w:tcPr>
          <w:p w14:paraId="231FAF3E" w14:textId="77777777" w:rsidR="00A400D1" w:rsidRPr="00A12C2B" w:rsidRDefault="00A400D1" w:rsidP="004455B4">
            <w:pPr>
              <w:rPr>
                <w:rFonts w:ascii="Arial" w:hAnsi="Arial" w:cs="Arial"/>
                <w:b/>
              </w:rPr>
            </w:pPr>
            <w:r w:rsidRPr="00A12C2B">
              <w:rPr>
                <w:rFonts w:ascii="Arial" w:hAnsi="Arial" w:cs="Arial"/>
                <w:b/>
              </w:rPr>
              <w:t>Personal Qualities</w:t>
            </w:r>
          </w:p>
        </w:tc>
        <w:tc>
          <w:tcPr>
            <w:tcW w:w="3005" w:type="dxa"/>
          </w:tcPr>
          <w:p w14:paraId="1192A3E2" w14:textId="77777777" w:rsidR="00A400D1" w:rsidRPr="00A12C2B" w:rsidRDefault="00A400D1" w:rsidP="004455B4">
            <w:pPr>
              <w:rPr>
                <w:rFonts w:ascii="Arial" w:hAnsi="Arial" w:cs="Arial"/>
              </w:rPr>
            </w:pPr>
            <w:r w:rsidRPr="00A12C2B">
              <w:rPr>
                <w:rFonts w:ascii="Arial" w:hAnsi="Arial" w:cs="Arial"/>
              </w:rPr>
              <w:t>Awareness of confidentiality and ability to deal appropriately with sensitive or difficult situations.</w:t>
            </w:r>
          </w:p>
          <w:p w14:paraId="41A5DE15" w14:textId="77777777" w:rsidR="00A400D1" w:rsidRPr="00A12C2B" w:rsidRDefault="00A400D1" w:rsidP="004455B4">
            <w:pPr>
              <w:rPr>
                <w:rFonts w:ascii="Arial" w:hAnsi="Arial" w:cs="Arial"/>
              </w:rPr>
            </w:pPr>
            <w:r w:rsidRPr="00A12C2B">
              <w:rPr>
                <w:rFonts w:ascii="Arial" w:hAnsi="Arial" w:cs="Arial"/>
              </w:rPr>
              <w:t>To display the highest levels of integrity and complete trustworthiness and discretion.</w:t>
            </w:r>
          </w:p>
          <w:p w14:paraId="1345A253" w14:textId="77777777" w:rsidR="00A400D1" w:rsidRPr="00A12C2B" w:rsidRDefault="00A400D1" w:rsidP="004455B4">
            <w:pPr>
              <w:rPr>
                <w:rFonts w:ascii="Arial" w:hAnsi="Arial" w:cs="Arial"/>
              </w:rPr>
            </w:pPr>
            <w:r w:rsidRPr="00A12C2B">
              <w:rPr>
                <w:rFonts w:ascii="Arial" w:hAnsi="Arial" w:cs="Arial"/>
              </w:rPr>
              <w:t>Be a problem solver, and to be able to reflect upon one’s own practice.</w:t>
            </w:r>
          </w:p>
          <w:p w14:paraId="717103B2" w14:textId="77777777" w:rsidR="00A400D1" w:rsidRPr="00A12C2B" w:rsidRDefault="00A400D1" w:rsidP="004455B4">
            <w:pPr>
              <w:rPr>
                <w:rFonts w:ascii="Arial" w:hAnsi="Arial" w:cs="Arial"/>
              </w:rPr>
            </w:pPr>
            <w:r w:rsidRPr="00A12C2B">
              <w:rPr>
                <w:rFonts w:ascii="Arial" w:hAnsi="Arial" w:cs="Arial"/>
              </w:rPr>
              <w:t>Willingness to support the life of the school including school events.</w:t>
            </w:r>
          </w:p>
          <w:p w14:paraId="17A7B0B0" w14:textId="77777777" w:rsidR="00A400D1" w:rsidRPr="00A12C2B" w:rsidRDefault="00A400D1" w:rsidP="004455B4">
            <w:pPr>
              <w:rPr>
                <w:rFonts w:ascii="Arial" w:hAnsi="Arial" w:cs="Arial"/>
              </w:rPr>
            </w:pPr>
            <w:r w:rsidRPr="00A12C2B">
              <w:rPr>
                <w:rFonts w:ascii="Arial" w:hAnsi="Arial" w:cs="Arial"/>
              </w:rPr>
              <w:t>A commitment to continuing professional development.</w:t>
            </w:r>
          </w:p>
          <w:p w14:paraId="17320E81" w14:textId="77777777" w:rsidR="00A400D1" w:rsidRPr="00A12C2B" w:rsidRDefault="00A400D1" w:rsidP="004455B4">
            <w:pPr>
              <w:rPr>
                <w:rFonts w:ascii="Arial" w:hAnsi="Arial" w:cs="Arial"/>
              </w:rPr>
            </w:pPr>
            <w:r w:rsidRPr="00A12C2B">
              <w:rPr>
                <w:rFonts w:ascii="Arial" w:hAnsi="Arial" w:cs="Arial"/>
              </w:rPr>
              <w:t>Have an excellent punctuality and attendance record.</w:t>
            </w:r>
          </w:p>
          <w:p w14:paraId="76633809" w14:textId="77777777" w:rsidR="00A400D1" w:rsidRPr="00A12C2B" w:rsidRDefault="00A400D1" w:rsidP="004455B4">
            <w:pPr>
              <w:rPr>
                <w:rFonts w:ascii="Arial" w:hAnsi="Arial" w:cs="Arial"/>
              </w:rPr>
            </w:pPr>
            <w:r w:rsidRPr="00A12C2B">
              <w:rPr>
                <w:rFonts w:ascii="Arial" w:hAnsi="Arial" w:cs="Arial"/>
              </w:rPr>
              <w:t>Be of smart professional appearance.</w:t>
            </w:r>
          </w:p>
          <w:p w14:paraId="5769B4EB" w14:textId="77777777" w:rsidR="00A400D1" w:rsidRPr="00A12C2B" w:rsidRDefault="00A400D1" w:rsidP="004455B4">
            <w:pPr>
              <w:rPr>
                <w:rFonts w:ascii="Arial" w:hAnsi="Arial" w:cs="Arial"/>
              </w:rPr>
            </w:pPr>
            <w:r w:rsidRPr="00A12C2B">
              <w:rPr>
                <w:rFonts w:ascii="Arial" w:hAnsi="Arial" w:cs="Arial"/>
              </w:rPr>
              <w:t xml:space="preserve">Flexible, </w:t>
            </w:r>
            <w:proofErr w:type="gramStart"/>
            <w:r w:rsidRPr="00A12C2B">
              <w:rPr>
                <w:rFonts w:ascii="Arial" w:hAnsi="Arial" w:cs="Arial"/>
              </w:rPr>
              <w:t>versatile</w:t>
            </w:r>
            <w:proofErr w:type="gramEnd"/>
            <w:r w:rsidRPr="00A12C2B">
              <w:rPr>
                <w:rFonts w:ascii="Arial" w:hAnsi="Arial" w:cs="Arial"/>
              </w:rPr>
              <w:t xml:space="preserve"> and self-motivated.</w:t>
            </w:r>
          </w:p>
          <w:p w14:paraId="0D4E7AC2" w14:textId="77777777" w:rsidR="00A400D1" w:rsidRPr="00A12C2B" w:rsidRDefault="00A400D1" w:rsidP="004455B4">
            <w:pPr>
              <w:rPr>
                <w:rFonts w:ascii="Arial" w:hAnsi="Arial" w:cs="Arial"/>
              </w:rPr>
            </w:pPr>
            <w:r w:rsidRPr="00A12C2B">
              <w:rPr>
                <w:rFonts w:ascii="Arial" w:hAnsi="Arial" w:cs="Arial"/>
              </w:rPr>
              <w:t xml:space="preserve">Able to work productively with a wide range of staff, </w:t>
            </w:r>
            <w:proofErr w:type="gramStart"/>
            <w:r w:rsidRPr="00A12C2B">
              <w:rPr>
                <w:rFonts w:ascii="Arial" w:hAnsi="Arial" w:cs="Arial"/>
              </w:rPr>
              <w:t>parents</w:t>
            </w:r>
            <w:proofErr w:type="gramEnd"/>
            <w:r w:rsidRPr="00A12C2B">
              <w:rPr>
                <w:rFonts w:ascii="Arial" w:hAnsi="Arial" w:cs="Arial"/>
              </w:rPr>
              <w:t xml:space="preserve"> and pupils.</w:t>
            </w:r>
          </w:p>
          <w:p w14:paraId="16C820B9" w14:textId="77777777" w:rsidR="00A400D1" w:rsidRPr="00A12C2B" w:rsidRDefault="00A400D1" w:rsidP="004455B4">
            <w:pPr>
              <w:rPr>
                <w:rFonts w:ascii="Arial" w:hAnsi="Arial" w:cs="Arial"/>
              </w:rPr>
            </w:pPr>
            <w:r w:rsidRPr="00A12C2B">
              <w:rPr>
                <w:rFonts w:ascii="Arial" w:hAnsi="Arial" w:cs="Arial"/>
              </w:rPr>
              <w:t>A commitment to safeguarding and promoting the welfare of children.</w:t>
            </w:r>
          </w:p>
        </w:tc>
        <w:tc>
          <w:tcPr>
            <w:tcW w:w="3006" w:type="dxa"/>
          </w:tcPr>
          <w:p w14:paraId="169C0E2F" w14:textId="77777777" w:rsidR="00A400D1" w:rsidRPr="00A12C2B" w:rsidRDefault="00A400D1" w:rsidP="004455B4">
            <w:pPr>
              <w:rPr>
                <w:rFonts w:ascii="Arial" w:hAnsi="Arial" w:cs="Arial"/>
              </w:rPr>
            </w:pPr>
          </w:p>
        </w:tc>
      </w:tr>
    </w:tbl>
    <w:p w14:paraId="59581BD1" w14:textId="77777777" w:rsidR="005959F2" w:rsidRDefault="005959F2" w:rsidP="00A400D1">
      <w:pPr>
        <w:pStyle w:val="NoSpacing"/>
      </w:pPr>
    </w:p>
    <w:p w14:paraId="24BFDEF9" w14:textId="77777777" w:rsidR="00F75AF0" w:rsidRDefault="00F75AF0"/>
    <w:p w14:paraId="6FD9AE93" w14:textId="77777777" w:rsidR="00F75AF0" w:rsidRPr="00F75AF0" w:rsidRDefault="00F75AF0" w:rsidP="00F75AF0"/>
    <w:p w14:paraId="0D0B3F7B" w14:textId="77777777" w:rsidR="00F75AF0" w:rsidRDefault="00F75AF0" w:rsidP="00F75AF0"/>
    <w:p w14:paraId="038F11C0" w14:textId="77777777" w:rsidR="005973B5" w:rsidRPr="00F75AF0" w:rsidRDefault="005973B5" w:rsidP="00F75AF0">
      <w:pPr>
        <w:jc w:val="center"/>
      </w:pPr>
    </w:p>
    <w:sectPr w:rsidR="005973B5" w:rsidRPr="00F75AF0" w:rsidSect="0033245A">
      <w:headerReference w:type="even" r:id="rId6"/>
      <w:headerReference w:type="default" r:id="rId7"/>
      <w:headerReference w:type="first" r:id="rId8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7C052" w14:textId="77777777" w:rsidR="00A400D1" w:rsidRDefault="00A400D1" w:rsidP="005973B5">
      <w:pPr>
        <w:spacing w:after="0" w:line="240" w:lineRule="auto"/>
      </w:pPr>
      <w:r>
        <w:separator/>
      </w:r>
    </w:p>
  </w:endnote>
  <w:endnote w:type="continuationSeparator" w:id="0">
    <w:p w14:paraId="1D56059D" w14:textId="77777777" w:rsidR="00A400D1" w:rsidRDefault="00A400D1" w:rsidP="005973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8B1D7" w14:textId="77777777" w:rsidR="00A400D1" w:rsidRDefault="00A400D1" w:rsidP="005973B5">
      <w:pPr>
        <w:spacing w:after="0" w:line="240" w:lineRule="auto"/>
      </w:pPr>
      <w:r>
        <w:separator/>
      </w:r>
    </w:p>
  </w:footnote>
  <w:footnote w:type="continuationSeparator" w:id="0">
    <w:p w14:paraId="7ADFFF76" w14:textId="77777777" w:rsidR="00A400D1" w:rsidRDefault="00A400D1" w:rsidP="005973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28923" w14:textId="77777777" w:rsidR="0033245A" w:rsidRDefault="00A400D1">
    <w:pPr>
      <w:pStyle w:val="Header"/>
    </w:pPr>
    <w:r>
      <w:rPr>
        <w:noProof/>
        <w:lang w:eastAsia="en-GB"/>
      </w:rPr>
      <w:pict w14:anchorId="735CAC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62274" o:spid="_x0000_s1026" type="#_x0000_t75" style="position:absolute;margin-left:0;margin-top:0;width:565.4pt;height:799.6pt;z-index:-251657216;mso-position-horizontal:center;mso-position-horizontal-relative:margin;mso-position-vertical:center;mso-position-vertical-relative:margin" o:allowincell="f">
          <v:imagedata r:id="rId1" o:title="St-Michael-Watermark Winter  201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A6DA3" w14:textId="77777777" w:rsidR="0033245A" w:rsidRDefault="00587511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54940A2" wp14:editId="26416CFB">
          <wp:simplePos x="0" y="0"/>
          <wp:positionH relativeFrom="margin">
            <wp:posOffset>-746150</wp:posOffset>
          </wp:positionH>
          <wp:positionV relativeFrom="paragraph">
            <wp:posOffset>-200154</wp:posOffset>
          </wp:positionV>
          <wp:extent cx="7213350" cy="10200491"/>
          <wp:effectExtent l="0" t="0" r="698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213350" cy="102004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BAD45" w14:textId="77777777" w:rsidR="0033245A" w:rsidRDefault="00A400D1">
    <w:pPr>
      <w:pStyle w:val="Header"/>
    </w:pPr>
    <w:r>
      <w:rPr>
        <w:noProof/>
        <w:lang w:eastAsia="en-GB"/>
      </w:rPr>
      <w:pict w14:anchorId="36FEA2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62273" o:spid="_x0000_s1025" type="#_x0000_t75" style="position:absolute;margin-left:0;margin-top:0;width:565.4pt;height:799.6pt;z-index:-251658240;mso-position-horizontal:center;mso-position-horizontal-relative:margin;mso-position-vertical:center;mso-position-vertical-relative:margin" o:allowincell="f">
          <v:imagedata r:id="rId1" o:title="St-Michael-Watermark Winter  2017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revisionView w:inkAnnotations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0D1"/>
    <w:rsid w:val="000631A2"/>
    <w:rsid w:val="002A66B8"/>
    <w:rsid w:val="0033245A"/>
    <w:rsid w:val="003F1721"/>
    <w:rsid w:val="00463F50"/>
    <w:rsid w:val="00587511"/>
    <w:rsid w:val="005959F2"/>
    <w:rsid w:val="005973B5"/>
    <w:rsid w:val="00746336"/>
    <w:rsid w:val="00794CB0"/>
    <w:rsid w:val="009566E3"/>
    <w:rsid w:val="00983A92"/>
    <w:rsid w:val="009C1A30"/>
    <w:rsid w:val="00A400D1"/>
    <w:rsid w:val="00BD1F56"/>
    <w:rsid w:val="00BE0BC1"/>
    <w:rsid w:val="00D06A53"/>
    <w:rsid w:val="00F75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C4C850"/>
  <w15:chartTrackingRefBased/>
  <w15:docId w15:val="{29EC2FE7-3013-4137-BC8F-34AA88C2A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73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73B5"/>
  </w:style>
  <w:style w:type="paragraph" w:styleId="Footer">
    <w:name w:val="footer"/>
    <w:basedOn w:val="Normal"/>
    <w:link w:val="FooterChar"/>
    <w:uiPriority w:val="99"/>
    <w:unhideWhenUsed/>
    <w:rsid w:val="005973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73B5"/>
  </w:style>
  <w:style w:type="paragraph" w:styleId="BalloonText">
    <w:name w:val="Balloon Text"/>
    <w:basedOn w:val="Normal"/>
    <w:link w:val="BalloonTextChar"/>
    <w:uiPriority w:val="99"/>
    <w:semiHidden/>
    <w:unhideWhenUsed/>
    <w:rsid w:val="007463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633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A400D1"/>
    <w:pPr>
      <w:spacing w:after="0" w:line="240" w:lineRule="auto"/>
    </w:pPr>
  </w:style>
  <w:style w:type="table" w:styleId="TableGrid">
    <w:name w:val="Table Grid"/>
    <w:basedOn w:val="TableNormal"/>
    <w:uiPriority w:val="59"/>
    <w:unhideWhenUsed/>
    <w:rsid w:val="00A400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Office\Letters\St%20Michael's%20Letterhead%202021%20-%20No%20deputy%20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 Michael's Letterhead 2021 - No deputy head.dotx</Template>
  <TotalTime>2</TotalTime>
  <Pages>2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Sharon.Whatmore</dc:creator>
  <cp:keywords/>
  <dc:description/>
  <cp:lastModifiedBy>Sharon.Whatmore</cp:lastModifiedBy>
  <cp:revision>1</cp:revision>
  <cp:lastPrinted>2017-12-21T11:34:00Z</cp:lastPrinted>
  <dcterms:created xsi:type="dcterms:W3CDTF">2023-09-25T14:03:00Z</dcterms:created>
  <dcterms:modified xsi:type="dcterms:W3CDTF">2023-09-25T14:05:00Z</dcterms:modified>
</cp:coreProperties>
</file>