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58843" w14:textId="03A071A8" w:rsidR="00B8626B" w:rsidRPr="009E4127" w:rsidRDefault="00F97EC6" w:rsidP="009E41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DC732FD" wp14:editId="59435F7F">
                <wp:simplePos x="0" y="0"/>
                <wp:positionH relativeFrom="column">
                  <wp:posOffset>922201</wp:posOffset>
                </wp:positionH>
                <wp:positionV relativeFrom="paragraph">
                  <wp:posOffset>4577443</wp:posOffset>
                </wp:positionV>
                <wp:extent cx="3439795" cy="609600"/>
                <wp:effectExtent l="0" t="0" r="2730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979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1B86F" w14:textId="29D69F33" w:rsidR="008342E3" w:rsidRPr="008342E3" w:rsidRDefault="008342E3" w:rsidP="008342E3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 xml:space="preserve">Go </w:t>
                            </w:r>
                            <w:r w:rsidR="00F97EC6"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on</w:t>
                            </w: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 xml:space="preserve"> a school trip</w:t>
                            </w:r>
                            <w:r w:rsidRPr="008342E3"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732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2.6pt;margin-top:360.45pt;width:270.85pt;height:4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">
                <v:textbox>
                  <w:txbxContent>
                    <w:p w14:paraId="2A31B86F" w14:textId="29D69F33" w:rsidR="008342E3" w:rsidRPr="008342E3" w:rsidRDefault="008342E3" w:rsidP="008342E3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 xml:space="preserve">Go </w:t>
                      </w:r>
                      <w:r w:rsidR="00F97EC6"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on</w:t>
                      </w: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 xml:space="preserve"> a school trip</w:t>
                      </w:r>
                      <w:r w:rsidRPr="008342E3"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2F790DD" wp14:editId="61C0A362">
                <wp:simplePos x="0" y="0"/>
                <wp:positionH relativeFrom="margin">
                  <wp:posOffset>5017407</wp:posOffset>
                </wp:positionH>
                <wp:positionV relativeFrom="paragraph">
                  <wp:posOffset>4535533</wp:posOffset>
                </wp:positionV>
                <wp:extent cx="3917950" cy="892175"/>
                <wp:effectExtent l="0" t="0" r="25400" b="2222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C1E6D" w14:textId="05342439" w:rsidR="008342E3" w:rsidRDefault="008342E3" w:rsidP="008342E3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 xml:space="preserve">Learn a poem or song </w:t>
                            </w:r>
                            <w:r w:rsidR="00F97EC6"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by heart.</w:t>
                            </w:r>
                          </w:p>
                          <w:p w14:paraId="4373EBA1" w14:textId="4273C512" w:rsidR="008342E3" w:rsidRPr="008342E3" w:rsidRDefault="008342E3" w:rsidP="008342E3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by heart.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790DD" id="_x0000_s1027" type="#_x0000_t202" style="position:absolute;left:0;text-align:left;margin-left:395.05pt;margin-top:357.15pt;width:308.5pt;height:7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">
                <v:textbox>
                  <w:txbxContent>
                    <w:p w14:paraId="6E5C1E6D" w14:textId="05342439" w:rsidR="008342E3" w:rsidRDefault="008342E3" w:rsidP="008342E3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 xml:space="preserve">Learn a poem or song </w:t>
                      </w:r>
                      <w:r w:rsidR="00F97EC6"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by heart.</w:t>
                      </w:r>
                    </w:p>
                    <w:p w14:paraId="4373EBA1" w14:textId="4273C512" w:rsidR="008342E3" w:rsidRPr="008342E3" w:rsidRDefault="008342E3" w:rsidP="008342E3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by heart.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8D11E4" wp14:editId="3FFFB573">
                <wp:simplePos x="0" y="0"/>
                <wp:positionH relativeFrom="margin">
                  <wp:posOffset>4995183</wp:posOffset>
                </wp:positionH>
                <wp:positionV relativeFrom="paragraph">
                  <wp:posOffset>2488475</wp:posOffset>
                </wp:positionV>
                <wp:extent cx="4005580" cy="1240790"/>
                <wp:effectExtent l="0" t="0" r="13970" b="1651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558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75AF6" w14:textId="498F9DF1" w:rsidR="008342E3" w:rsidRPr="008342E3" w:rsidRDefault="008342E3" w:rsidP="008342E3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Do something to support our local community.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D11E4" id="_x0000_s1028" type="#_x0000_t202" style="position:absolute;left:0;text-align:left;margin-left:393.3pt;margin-top:195.95pt;width:315.4pt;height:97.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">
                <v:textbox>
                  <w:txbxContent>
                    <w:p w14:paraId="13275AF6" w14:textId="498F9DF1" w:rsidR="008342E3" w:rsidRPr="008342E3" w:rsidRDefault="008342E3" w:rsidP="008342E3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Do something to support our local community.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F74CCB1" wp14:editId="0585324D">
                <wp:simplePos x="0" y="0"/>
                <wp:positionH relativeFrom="column">
                  <wp:posOffset>890905</wp:posOffset>
                </wp:positionH>
                <wp:positionV relativeFrom="paragraph">
                  <wp:posOffset>2525123</wp:posOffset>
                </wp:positionV>
                <wp:extent cx="3439795" cy="1283970"/>
                <wp:effectExtent l="0" t="0" r="27305" b="1143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9795" cy="1283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64A92" w14:textId="2DBDDD59" w:rsidR="008342E3" w:rsidRPr="008342E3" w:rsidRDefault="008342E3" w:rsidP="008342E3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Enjoy a bedtime or an outdoor story with my friends.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4CCB1" id="_x0000_s1029" type="#_x0000_t202" style="position:absolute;left:0;text-align:left;margin-left:70.15pt;margin-top:198.85pt;width:270.85pt;height:101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">
                <v:textbox>
                  <w:txbxContent>
                    <w:p w14:paraId="47864A92" w14:textId="2DBDDD59" w:rsidR="008342E3" w:rsidRPr="008342E3" w:rsidRDefault="008342E3" w:rsidP="008342E3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Enjoy a bedtime or an outdoor story with my friends.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F4B21E1" wp14:editId="3BFFAC26">
                <wp:simplePos x="0" y="0"/>
                <wp:positionH relativeFrom="column">
                  <wp:posOffset>4952093</wp:posOffset>
                </wp:positionH>
                <wp:positionV relativeFrom="paragraph">
                  <wp:posOffset>1103902</wp:posOffset>
                </wp:positionV>
                <wp:extent cx="4092575" cy="609600"/>
                <wp:effectExtent l="0" t="0" r="22225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25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9B4FE" w14:textId="6EC85FA0" w:rsidR="00F97EC6" w:rsidRPr="008342E3" w:rsidRDefault="00F97EC6" w:rsidP="00F97EC6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Enjoy learning in nature.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B21E1" id="_x0000_s1030" type="#_x0000_t202" style="position:absolute;left:0;text-align:left;margin-left:389.95pt;margin-top:86.9pt;width:322.25pt;height:4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">
                <v:textbox>
                  <w:txbxContent>
                    <w:p w14:paraId="43D9B4FE" w14:textId="6EC85FA0" w:rsidR="00F97EC6" w:rsidRPr="008342E3" w:rsidRDefault="00F97EC6" w:rsidP="00F97EC6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Enjoy learning in nature.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328D70" wp14:editId="7A4FE577">
                <wp:simplePos x="0" y="0"/>
                <wp:positionH relativeFrom="margin">
                  <wp:posOffset>835842</wp:posOffset>
                </wp:positionH>
                <wp:positionV relativeFrom="paragraph">
                  <wp:posOffset>1091565</wp:posOffset>
                </wp:positionV>
                <wp:extent cx="3439795" cy="1404620"/>
                <wp:effectExtent l="0" t="0" r="27305" b="101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97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F7DF8" w14:textId="7AE6294B" w:rsidR="008342E3" w:rsidRPr="008342E3" w:rsidRDefault="008342E3">
                            <w:pPr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</w:pPr>
                            <w:r w:rsidRPr="008342E3">
                              <w:rPr>
                                <w:rFonts w:ascii="Letter-join Air Plus 16" w:hAnsi="Letter-join Air Plus 16"/>
                                <w:sz w:val="48"/>
                                <w:szCs w:val="38"/>
                              </w:rPr>
                              <w:t>Try a new challenge.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328D70" id="_x0000_s1031" type="#_x0000_t202" style="position:absolute;left:0;text-align:left;margin-left:65.8pt;margin-top:85.95pt;width:270.8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">
                <v:textbox style="mso-fit-shape-to-text:t">
                  <w:txbxContent>
                    <w:p w14:paraId="181F7DF8" w14:textId="7AE6294B" w:rsidR="008342E3" w:rsidRPr="008342E3" w:rsidRDefault="008342E3">
                      <w:pPr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</w:pPr>
                      <w:r w:rsidRPr="008342E3">
                        <w:rPr>
                          <w:rFonts w:ascii="Letter-join Air Plus 16" w:hAnsi="Letter-join Air Plus 16"/>
                          <w:sz w:val="48"/>
                          <w:szCs w:val="38"/>
                        </w:rPr>
                        <w:t>Try a new challenge.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246172" wp14:editId="6E71940D">
                <wp:simplePos x="0" y="0"/>
                <wp:positionH relativeFrom="margin">
                  <wp:align>center</wp:align>
                </wp:positionH>
                <wp:positionV relativeFrom="paragraph">
                  <wp:posOffset>130175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F4BE7F" w14:textId="6456781A" w:rsidR="008342E3" w:rsidRPr="008342E3" w:rsidRDefault="008342E3" w:rsidP="008342E3">
                            <w:pPr>
                              <w:jc w:val="center"/>
                              <w:rPr>
                                <w:b/>
                                <w:noProof/>
                                <w:color w:val="F7CEAD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EAD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Earth Class Goals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46172" id="Text Box 4" o:spid="_x0000_s1032" type="#_x0000_t202" style="position:absolute;left:0;text-align:left;margin-left:0;margin-top:10.25pt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" filled="f" stroked="f">
                <v:fill o:detectmouseclick="t"/>
                <v:textbox style="mso-fit-shape-to-text:t">
                  <w:txbxContent>
                    <w:p w14:paraId="6FF4BE7F" w14:textId="6456781A" w:rsidR="008342E3" w:rsidRPr="008342E3" w:rsidRDefault="008342E3" w:rsidP="008342E3">
                      <w:pPr>
                        <w:jc w:val="center"/>
                        <w:rPr>
                          <w:b/>
                          <w:noProof/>
                          <w:color w:val="F7CEAD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EAD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Earth Class Goals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E5BEC6B" wp14:editId="776EA6F3">
                <wp:simplePos x="0" y="0"/>
                <wp:positionH relativeFrom="column">
                  <wp:posOffset>398780</wp:posOffset>
                </wp:positionH>
                <wp:positionV relativeFrom="paragraph">
                  <wp:posOffset>26035</wp:posOffset>
                </wp:positionV>
                <wp:extent cx="9081135" cy="5924550"/>
                <wp:effectExtent l="19050" t="19050" r="2476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1135" cy="592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A0CDB" w14:textId="45371A12" w:rsidR="008342E3" w:rsidRDefault="008342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BEC6B" id="_x0000_s1033" type="#_x0000_t202" style="position:absolute;left:0;text-align:left;margin-left:31.4pt;margin-top:2.05pt;width:715.05pt;height:46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" strokeweight="3pt">
                <v:textbox>
                  <w:txbxContent>
                    <w:p w14:paraId="0A5A0CDB" w14:textId="45371A12" w:rsidR="008342E3" w:rsidRDefault="008342E3"/>
                  </w:txbxContent>
                </v:textbox>
                <w10:wrap type="square"/>
              </v:shape>
            </w:pict>
          </mc:Fallback>
        </mc:AlternateContent>
      </w:r>
    </w:p>
    <w:sectPr w:rsidR="00B8626B" w:rsidRPr="009E4127" w:rsidSect="001B14B7">
      <w:headerReference w:type="default" r:id="rId8"/>
      <w:footerReference w:type="default" r:id="rId9"/>
      <w:pgSz w:w="16838" w:h="11906" w:orient="landscape" w:code="9"/>
      <w:pgMar w:top="567" w:right="567" w:bottom="1361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097E9" w14:textId="77777777" w:rsidR="0082603A" w:rsidRDefault="0082603A" w:rsidP="00DD5720">
      <w:r>
        <w:separator/>
      </w:r>
    </w:p>
  </w:endnote>
  <w:endnote w:type="continuationSeparator" w:id="0">
    <w:p w14:paraId="6DB7E64C" w14:textId="77777777" w:rsidR="0082603A" w:rsidRDefault="0082603A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7A79683-5FF3-4582-9414-31759D6B7A20}"/>
    <w:embedBold r:id="rId2" w:fontKey="{52B19DEB-C126-44BF-B333-DBD3990FDB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  <w:embedRegular r:id="rId3" w:fontKey="{2CF7DF2D-EAF8-4C65-9680-640B00EC3F96}"/>
    <w:embedBold r:id="rId4" w:fontKey="{C3A047E8-9572-4279-B5B0-A55DBA379391}"/>
    <w:embedItalic r:id="rId5" w:fontKey="{760CCF9D-4806-4F8B-91D6-D404F120ECA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Times New Roman"/>
    <w:charset w:val="00"/>
    <w:family w:val="auto"/>
    <w:pitch w:val="variable"/>
    <w:sig w:usb0="00000001" w:usb1="5000205B" w:usb2="00000000" w:usb3="00000000" w:csb0="00000093" w:csb1="00000000"/>
  </w:font>
  <w:font w:name="Twinkl Sb">
    <w:altName w:val="Arial"/>
    <w:charset w:val="00"/>
    <w:family w:val="modern"/>
    <w:pitch w:val="variable"/>
    <w:sig w:usb0="00000001" w:usb1="5000205B" w:usb2="00000000" w:usb3="00000000" w:csb0="00000093" w:csb1="00000000"/>
    <w:embedBold r:id="rId6" w:fontKey="{BAEC8505-786B-452D-9EA6-66712BE5799B}"/>
  </w:font>
  <w:font w:name="Tuffy">
    <w:charset w:val="00"/>
    <w:family w:val="swiss"/>
    <w:pitch w:val="variable"/>
    <w:sig w:usb0="E00002FF" w:usb1="52002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C33B820-BB9B-4C57-B920-2B46368A5812}"/>
  </w:font>
  <w:font w:name="Letter-join Air Plus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48DC4A3-E906-439B-A3B2-4ED56C9010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4141" w14:textId="77777777" w:rsidR="00DC190B" w:rsidRDefault="00DC190B" w:rsidP="003D26A6">
    <w:pPr>
      <w:pStyle w:val="Header"/>
    </w:pPr>
  </w:p>
  <w:p w14:paraId="44DA3B7F" w14:textId="77777777" w:rsidR="007215F9" w:rsidRDefault="00DC190B">
    <w:pPr>
      <w:pStyle w:val="Footer"/>
    </w:pPr>
    <w:r w:rsidRPr="000F793E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BABDE7" wp14:editId="5013F287">
              <wp:simplePos x="0" y="0"/>
              <wp:positionH relativeFrom="page">
                <wp:align>center</wp:align>
              </wp:positionH>
              <wp:positionV relativeFrom="page">
                <wp:posOffset>6867525</wp:posOffset>
              </wp:positionV>
              <wp:extent cx="2360930" cy="1404620"/>
              <wp:effectExtent l="0" t="0" r="0" b="63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EBBE4" w14:textId="52D4F1D4" w:rsidR="00DC190B" w:rsidRPr="009E4127" w:rsidRDefault="00DC190B" w:rsidP="003D26A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BABDE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0;margin-top:540.75pt;width:185.9pt;height:110.6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PW6cwd8AAAAKAQAADwAAAAAAAAAA&#10;AAAAAABVBAAAZHJzL2Rvd25yZXYueG1sUEsFBgAAAAAEAAQA8wAAAGEFAAAAAA==&#10;" filled="f" stroked="f">
              <v:textbox style="mso-fit-shape-to-text:t">
                <w:txbxContent>
                  <w:p w14:paraId="502EBBE4" w14:textId="52D4F1D4" w:rsidR="00DC190B" w:rsidRPr="009E4127" w:rsidRDefault="00DC190B" w:rsidP="003D26A6">
                    <w:pPr>
                      <w:jc w:val="center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3DDA0" w14:textId="77777777" w:rsidR="0082603A" w:rsidRDefault="0082603A" w:rsidP="00DD5720">
      <w:r>
        <w:separator/>
      </w:r>
    </w:p>
  </w:footnote>
  <w:footnote w:type="continuationSeparator" w:id="0">
    <w:p w14:paraId="32ED0AC5" w14:textId="77777777" w:rsidR="0082603A" w:rsidRDefault="0082603A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45D9" w14:textId="77777777" w:rsidR="00D60D10" w:rsidRDefault="00D60D1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0C54EF" wp14:editId="3922F917">
          <wp:simplePos x="0" y="0"/>
          <wp:positionH relativeFrom="column">
            <wp:posOffset>-360045</wp:posOffset>
          </wp:positionH>
          <wp:positionV relativeFrom="page">
            <wp:posOffset>0</wp:posOffset>
          </wp:positionV>
          <wp:extent cx="10691495" cy="7558405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ndar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755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1415920">
    <w:abstractNumId w:val="0"/>
  </w:num>
  <w:num w:numId="2" w16cid:durableId="16747215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98"/>
    <w:rsid w:val="00007F94"/>
    <w:rsid w:val="00025835"/>
    <w:rsid w:val="0003405A"/>
    <w:rsid w:val="00045CFD"/>
    <w:rsid w:val="00060A87"/>
    <w:rsid w:val="00067C79"/>
    <w:rsid w:val="00095634"/>
    <w:rsid w:val="000F227B"/>
    <w:rsid w:val="000F793E"/>
    <w:rsid w:val="00173124"/>
    <w:rsid w:val="00190479"/>
    <w:rsid w:val="001A77E0"/>
    <w:rsid w:val="001B14B7"/>
    <w:rsid w:val="001B7D7D"/>
    <w:rsid w:val="00203298"/>
    <w:rsid w:val="00203C3E"/>
    <w:rsid w:val="00254D95"/>
    <w:rsid w:val="00283D04"/>
    <w:rsid w:val="003118CF"/>
    <w:rsid w:val="00326698"/>
    <w:rsid w:val="00344899"/>
    <w:rsid w:val="00390382"/>
    <w:rsid w:val="003A6A65"/>
    <w:rsid w:val="003C0267"/>
    <w:rsid w:val="003D26A6"/>
    <w:rsid w:val="00411653"/>
    <w:rsid w:val="00412284"/>
    <w:rsid w:val="00466735"/>
    <w:rsid w:val="004E5017"/>
    <w:rsid w:val="004F0EE8"/>
    <w:rsid w:val="005144BA"/>
    <w:rsid w:val="00522CBD"/>
    <w:rsid w:val="00546221"/>
    <w:rsid w:val="00553E0E"/>
    <w:rsid w:val="005A3494"/>
    <w:rsid w:val="005C4467"/>
    <w:rsid w:val="005D1993"/>
    <w:rsid w:val="00601AF5"/>
    <w:rsid w:val="00633A95"/>
    <w:rsid w:val="0066258A"/>
    <w:rsid w:val="006865CF"/>
    <w:rsid w:val="006874FB"/>
    <w:rsid w:val="006D108B"/>
    <w:rsid w:val="00721143"/>
    <w:rsid w:val="007215F9"/>
    <w:rsid w:val="00722B47"/>
    <w:rsid w:val="00763739"/>
    <w:rsid w:val="0082603A"/>
    <w:rsid w:val="008342E3"/>
    <w:rsid w:val="00872C5C"/>
    <w:rsid w:val="00874EB6"/>
    <w:rsid w:val="00886FE1"/>
    <w:rsid w:val="008C138D"/>
    <w:rsid w:val="008C227E"/>
    <w:rsid w:val="00901F3E"/>
    <w:rsid w:val="0098564A"/>
    <w:rsid w:val="0099473A"/>
    <w:rsid w:val="009C47B0"/>
    <w:rsid w:val="009D6608"/>
    <w:rsid w:val="009E4127"/>
    <w:rsid w:val="009F5EEC"/>
    <w:rsid w:val="00A00327"/>
    <w:rsid w:val="00A431AD"/>
    <w:rsid w:val="00A61E8B"/>
    <w:rsid w:val="00A72ECB"/>
    <w:rsid w:val="00AC3604"/>
    <w:rsid w:val="00B035F4"/>
    <w:rsid w:val="00B8626B"/>
    <w:rsid w:val="00CA3011"/>
    <w:rsid w:val="00CC0F47"/>
    <w:rsid w:val="00CE75AA"/>
    <w:rsid w:val="00CF513F"/>
    <w:rsid w:val="00D60D10"/>
    <w:rsid w:val="00D90104"/>
    <w:rsid w:val="00DB10DF"/>
    <w:rsid w:val="00DC190B"/>
    <w:rsid w:val="00DD5720"/>
    <w:rsid w:val="00DD5984"/>
    <w:rsid w:val="00E1404D"/>
    <w:rsid w:val="00E1443E"/>
    <w:rsid w:val="00E22087"/>
    <w:rsid w:val="00E376AA"/>
    <w:rsid w:val="00E62A7F"/>
    <w:rsid w:val="00EB6D1C"/>
    <w:rsid w:val="00ED71A2"/>
    <w:rsid w:val="00EE3823"/>
    <w:rsid w:val="00F376A9"/>
    <w:rsid w:val="00F66A1C"/>
    <w:rsid w:val="00F9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B5BB0"/>
  <w15:chartTrackingRefBased/>
  <w15:docId w15:val="{DD046027-A53E-4993-A601-B8DC19D5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D60D10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Theme="majorEastAsia" w:cstheme="majorBidi"/>
      <w:color w:val="BE1C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Theme="majorEastAsia" w:cstheme="majorBidi"/>
      <w:color w:val="7E12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E12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Theme="majorEastAsia" w:cstheme="majorBidi"/>
      <w:color w:val="3E3E3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3E3E3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874EB6"/>
    <w:rPr>
      <w:rFonts w:ascii="Tuffy" w:eastAsiaTheme="majorEastAsia" w:hAnsi="Tuffy" w:cstheme="majorBidi"/>
      <w:color w:val="BE1C6D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74EB6"/>
    <w:rPr>
      <w:rFonts w:ascii="Tuffy" w:eastAsiaTheme="majorEastAsia" w:hAnsi="Tuffy" w:cstheme="majorBidi"/>
      <w:color w:val="7E124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74EB6"/>
    <w:rPr>
      <w:rFonts w:ascii="Tuffy" w:eastAsiaTheme="majorEastAsia" w:hAnsi="Tuffy" w:cstheme="majorBidi"/>
      <w:i/>
      <w:iCs/>
      <w:color w:val="7E124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74EB6"/>
    <w:rPr>
      <w:rFonts w:ascii="Tuffy" w:eastAsiaTheme="majorEastAsia" w:hAnsi="Tuffy" w:cstheme="majorBidi"/>
      <w:color w:val="3E3E3E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874EB6"/>
    <w:rPr>
      <w:rFonts w:ascii="Tuffy" w:eastAsiaTheme="majorEastAsia" w:hAnsi="Tuffy" w:cstheme="majorBidi"/>
      <w:i/>
      <w:iCs/>
      <w:color w:val="3E3E3E" w:themeColor="text1" w:themeTint="D8"/>
      <w:sz w:val="21"/>
      <w:szCs w:val="21"/>
      <w:lang w:eastAsia="en-US"/>
    </w:rPr>
  </w:style>
  <w:style w:type="paragraph" w:customStyle="1" w:styleId="Originals">
    <w:name w:val="Originals"/>
    <w:rsid w:val="00DC190B"/>
    <w:pPr>
      <w:tabs>
        <w:tab w:val="center" w:pos="4513"/>
        <w:tab w:val="right" w:pos="9026"/>
      </w:tabs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221"/>
    <w:rPr>
      <w:rFonts w:ascii="Segoe UI" w:hAnsi="Segoe UI" w:cs="Segoe UI"/>
      <w:color w:val="1C1C1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Design%20Development\General\Activity%20Sheet%20Template\%23Word\Activity%20Sheet%20Template%20Landscape.dotx" TargetMode="External"/></Relationships>
</file>

<file path=word/theme/theme1.xml><?xml version="1.0" encoding="utf-8"?>
<a:theme xmlns:a="http://schemas.openxmlformats.org/drawingml/2006/main" name="Office Theme">
  <a:themeElements>
    <a:clrScheme name="Twinkl Template">
      <a:dk1>
        <a:srgbClr val="1C1C1C"/>
      </a:dk1>
      <a:lt1>
        <a:sysClr val="window" lastClr="FFFFFF"/>
      </a:lt1>
      <a:dk2>
        <a:srgbClr val="4A4A4A"/>
      </a:dk2>
      <a:lt2>
        <a:srgbClr val="F4F2F2"/>
      </a:lt2>
      <a:accent1>
        <a:srgbClr val="E34192"/>
      </a:accent1>
      <a:accent2>
        <a:srgbClr val="EB8634"/>
      </a:accent2>
      <a:accent3>
        <a:srgbClr val="E6C734"/>
      </a:accent3>
      <a:accent4>
        <a:srgbClr val="79AD42"/>
      </a:accent4>
      <a:accent5>
        <a:srgbClr val="23A7F9"/>
      </a:accent5>
      <a:accent6>
        <a:srgbClr val="954EBE"/>
      </a:accent6>
      <a:hlink>
        <a:srgbClr val="23A7F9"/>
      </a:hlink>
      <a:folHlink>
        <a:srgbClr val="75707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6577E-3260-454A-8AB1-992A7605B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Activity Sheet Template Landscape</Template>
  <TotalTime>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Ridsdale</dc:creator>
  <cp:keywords/>
  <dc:description/>
  <cp:lastModifiedBy>Natalie Parkes-Thompson</cp:lastModifiedBy>
  <cp:revision>3</cp:revision>
  <cp:lastPrinted>2025-09-02T13:24:00Z</cp:lastPrinted>
  <dcterms:created xsi:type="dcterms:W3CDTF">2026-08-30T18:45:00Z</dcterms:created>
  <dcterms:modified xsi:type="dcterms:W3CDTF">2026-08-30T18:48:00Z</dcterms:modified>
</cp:coreProperties>
</file>