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7AC5A1" w14:textId="7EACBE4F" w:rsidR="00BC5D42" w:rsidRPr="008425E0" w:rsidRDefault="004A5141" w:rsidP="00E516B5">
      <w:pPr>
        <w:pStyle w:val="Body"/>
        <w:spacing w:before="76" w:line="750" w:lineRule="exact"/>
        <w:ind w:left="156"/>
        <w:rPr>
          <w:rFonts w:cs="Gill Sans"/>
          <w:noProof/>
          <w:color w:val="FCDB50"/>
          <w:sz w:val="21"/>
          <w:szCs w:val="21"/>
          <w:u w:color="FCDB50"/>
          <w14:textOutline w14:w="0" w14:cap="rnd" w14:cmpd="sng" w14:algn="ctr">
            <w14:noFill/>
            <w14:prstDash w14:val="solid"/>
            <w14:bevel/>
          </w14:textOutline>
        </w:rPr>
      </w:pPr>
      <w:r w:rsidRPr="008425E0">
        <w:rPr>
          <w:rFonts w:cs="Gill Sans" w:hint="cs"/>
          <w:noProof/>
          <w:color w:val="FCDB50"/>
          <w:sz w:val="28"/>
          <w:szCs w:val="28"/>
          <w:u w:color="FCDB50"/>
        </w:rPr>
        <w:drawing>
          <wp:anchor distT="152400" distB="152400" distL="152400" distR="152400" simplePos="0" relativeHeight="251651584" behindDoc="0" locked="0" layoutInCell="1" allowOverlap="1" wp14:anchorId="488F8743" wp14:editId="47B3FC50">
            <wp:simplePos x="0" y="0"/>
            <wp:positionH relativeFrom="margin">
              <wp:posOffset>5738495</wp:posOffset>
            </wp:positionH>
            <wp:positionV relativeFrom="line">
              <wp:posOffset>-27305</wp:posOffset>
            </wp:positionV>
            <wp:extent cx="707629" cy="997523"/>
            <wp:effectExtent l="0" t="0" r="0" b="0"/>
            <wp:wrapNone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pasted-image.tiff"/>
                    <pic:cNvPicPr>
                      <a:picLocks noChangeAspect="1"/>
                    </pic:cNvPicPr>
                  </pic:nvPicPr>
                  <pic:blipFill>
                    <a:blip r:embed="rId8"/>
                    <a:srcRect l="3874" t="3472" r="3869" b="2782"/>
                    <a:stretch>
                      <a:fillRect/>
                    </a:stretch>
                  </pic:blipFill>
                  <pic:spPr>
                    <a:xfrm>
                      <a:off x="0" y="0"/>
                      <a:ext cx="707629" cy="997523"/>
                    </a:xfrm>
                    <a:custGeom>
                      <a:avLst/>
                      <a:gdLst/>
                      <a:ahLst/>
                      <a:cxnLst>
                        <a:cxn ang="0">
                          <a:pos x="wd2" y="hd2"/>
                        </a:cxn>
                        <a:cxn ang="5400000">
                          <a:pos x="wd2" y="hd2"/>
                        </a:cxn>
                        <a:cxn ang="10800000">
                          <a:pos x="wd2" y="hd2"/>
                        </a:cxn>
                        <a:cxn ang="16200000">
                          <a:pos x="wd2" y="hd2"/>
                        </a:cxn>
                      </a:cxnLst>
                      <a:rect l="0" t="0" r="r" b="b"/>
                      <a:pathLst>
                        <a:path w="21600" h="21572" extrusionOk="0">
                          <a:moveTo>
                            <a:pt x="10818" y="1"/>
                          </a:moveTo>
                          <a:cubicBezTo>
                            <a:pt x="10550" y="23"/>
                            <a:pt x="10042" y="395"/>
                            <a:pt x="8129" y="1881"/>
                          </a:cubicBezTo>
                          <a:cubicBezTo>
                            <a:pt x="7181" y="2617"/>
                            <a:pt x="5259" y="4105"/>
                            <a:pt x="3852" y="5194"/>
                          </a:cubicBezTo>
                          <a:cubicBezTo>
                            <a:pt x="2446" y="6283"/>
                            <a:pt x="1011" y="7405"/>
                            <a:pt x="654" y="7683"/>
                          </a:cubicBezTo>
                          <a:lnTo>
                            <a:pt x="0" y="8180"/>
                          </a:lnTo>
                          <a:lnTo>
                            <a:pt x="0" y="14806"/>
                          </a:lnTo>
                          <a:cubicBezTo>
                            <a:pt x="0" y="18448"/>
                            <a:pt x="42" y="21461"/>
                            <a:pt x="97" y="21500"/>
                          </a:cubicBezTo>
                          <a:cubicBezTo>
                            <a:pt x="223" y="21590"/>
                            <a:pt x="21030" y="21598"/>
                            <a:pt x="21358" y="21509"/>
                          </a:cubicBezTo>
                          <a:cubicBezTo>
                            <a:pt x="21572" y="21451"/>
                            <a:pt x="21600" y="20763"/>
                            <a:pt x="21600" y="14883"/>
                          </a:cubicBezTo>
                          <a:lnTo>
                            <a:pt x="21600" y="8326"/>
                          </a:lnTo>
                          <a:lnTo>
                            <a:pt x="21261" y="8017"/>
                          </a:lnTo>
                          <a:cubicBezTo>
                            <a:pt x="21075" y="7847"/>
                            <a:pt x="19537" y="6624"/>
                            <a:pt x="17832" y="5297"/>
                          </a:cubicBezTo>
                          <a:cubicBezTo>
                            <a:pt x="16128" y="3969"/>
                            <a:pt x="13914" y="2251"/>
                            <a:pt x="12926" y="1477"/>
                          </a:cubicBezTo>
                          <a:cubicBezTo>
                            <a:pt x="11938" y="704"/>
                            <a:pt x="11041" y="41"/>
                            <a:pt x="10927" y="10"/>
                          </a:cubicBezTo>
                          <a:cubicBezTo>
                            <a:pt x="10895" y="1"/>
                            <a:pt x="10856" y="-2"/>
                            <a:pt x="10818" y="1"/>
                          </a:cubicBezTo>
                          <a:close/>
                        </a:path>
                      </a:pathLst>
                    </a:cu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4A7F86" w:rsidRPr="008425E0">
        <w:rPr>
          <w:rFonts w:cs="Gill Sans" w:hint="cs"/>
          <w:noProof/>
          <w:color w:val="FCDB50"/>
          <w:sz w:val="28"/>
          <w:szCs w:val="28"/>
          <w:u w:color="FCDB50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77738880" wp14:editId="34EBF4F2">
                <wp:simplePos x="0" y="0"/>
                <wp:positionH relativeFrom="column">
                  <wp:posOffset>-560070</wp:posOffset>
                </wp:positionH>
                <wp:positionV relativeFrom="paragraph">
                  <wp:posOffset>-635000</wp:posOffset>
                </wp:positionV>
                <wp:extent cx="11734800" cy="1600200"/>
                <wp:effectExtent l="0" t="0" r="0" b="1270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00" cy="1600200"/>
                          <a:chOff x="0" y="0"/>
                          <a:chExt cx="7713552" cy="1838803"/>
                        </a:xfrm>
                      </wpg:grpSpPr>
                      <wpg:grpSp>
                        <wpg:cNvPr id="9" name="Group 9"/>
                        <wpg:cNvGrpSpPr/>
                        <wpg:grpSpPr>
                          <a:xfrm>
                            <a:off x="0" y="117695"/>
                            <a:ext cx="7704499" cy="1721108"/>
                            <a:chOff x="0" y="0"/>
                            <a:chExt cx="7704499" cy="1721108"/>
                          </a:xfrm>
                          <a:solidFill>
                            <a:srgbClr val="FFC000"/>
                          </a:solidFill>
                        </wpg:grpSpPr>
                        <wps:wsp>
                          <wps:cNvPr id="10" name="officeArt object" descr="AutoShape 23"/>
                          <wps:cNvSpPr/>
                          <wps:spPr>
                            <a:xfrm>
                              <a:off x="0" y="190123"/>
                              <a:ext cx="7704499" cy="153098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16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45"/>
                                  </a:lnTo>
                                  <a:lnTo>
                                    <a:pt x="261" y="21161"/>
                                  </a:lnTo>
                                  <a:lnTo>
                                    <a:pt x="592" y="21286"/>
                                  </a:lnTo>
                                  <a:lnTo>
                                    <a:pt x="924" y="21394"/>
                                  </a:lnTo>
                                  <a:lnTo>
                                    <a:pt x="1419" y="21510"/>
                                  </a:lnTo>
                                  <a:lnTo>
                                    <a:pt x="1914" y="21582"/>
                                  </a:lnTo>
                                  <a:lnTo>
                                    <a:pt x="2410" y="21600"/>
                                  </a:lnTo>
                                  <a:lnTo>
                                    <a:pt x="2905" y="21591"/>
                                  </a:lnTo>
                                  <a:lnTo>
                                    <a:pt x="3402" y="21528"/>
                                  </a:lnTo>
                                  <a:lnTo>
                                    <a:pt x="4063" y="21394"/>
                                  </a:lnTo>
                                  <a:lnTo>
                                    <a:pt x="4723" y="21197"/>
                                  </a:lnTo>
                                  <a:lnTo>
                                    <a:pt x="5385" y="20946"/>
                                  </a:lnTo>
                                  <a:lnTo>
                                    <a:pt x="6211" y="20561"/>
                                  </a:lnTo>
                                  <a:lnTo>
                                    <a:pt x="7204" y="20005"/>
                                  </a:lnTo>
                                  <a:lnTo>
                                    <a:pt x="8525" y="19136"/>
                                  </a:lnTo>
                                  <a:lnTo>
                                    <a:pt x="14970" y="14119"/>
                                  </a:lnTo>
                                  <a:lnTo>
                                    <a:pt x="16293" y="13205"/>
                                  </a:lnTo>
                                  <a:lnTo>
                                    <a:pt x="17283" y="12605"/>
                                  </a:lnTo>
                                  <a:lnTo>
                                    <a:pt x="18111" y="12175"/>
                                  </a:lnTo>
                                  <a:lnTo>
                                    <a:pt x="18936" y="11817"/>
                                  </a:lnTo>
                                  <a:lnTo>
                                    <a:pt x="19597" y="11593"/>
                                  </a:lnTo>
                                  <a:lnTo>
                                    <a:pt x="20259" y="11423"/>
                                  </a:lnTo>
                                  <a:lnTo>
                                    <a:pt x="20754" y="11342"/>
                                  </a:lnTo>
                                  <a:lnTo>
                                    <a:pt x="21250" y="11297"/>
                                  </a:lnTo>
                                  <a:lnTo>
                                    <a:pt x="21600" y="11297"/>
                                  </a:lnTo>
                                  <a:lnTo>
                                    <a:pt x="21600" y="0"/>
                                  </a:lnTo>
                                  <a:close/>
                                  <a:moveTo>
                                    <a:pt x="21600" y="11297"/>
                                  </a:moveTo>
                                  <a:lnTo>
                                    <a:pt x="21580" y="11297"/>
                                  </a:lnTo>
                                  <a:lnTo>
                                    <a:pt x="21600" y="1129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12700" cap="flat">
                              <a:solidFill>
                                <a:srgbClr val="FFC000"/>
                              </a:solidFill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1" name="officeArt object" descr="Rectangle 21"/>
                          <wps:cNvSpPr/>
                          <wps:spPr>
                            <a:xfrm>
                              <a:off x="0" y="0"/>
                              <a:ext cx="7559040" cy="573405"/>
                            </a:xfrm>
                            <a:prstGeom prst="rect">
                              <a:avLst/>
                            </a:prstGeom>
                            <a:grpFill/>
                            <a:ln w="12700" cap="flat">
                              <a:solidFill>
                                <a:srgbClr val="FFC000"/>
                              </a:solidFill>
                              <a:miter lim="4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5" name="Group 5"/>
                        <wpg:cNvGrpSpPr/>
                        <wpg:grpSpPr>
                          <a:xfrm>
                            <a:off x="9053" y="0"/>
                            <a:ext cx="7704499" cy="1721108"/>
                            <a:chOff x="0" y="0"/>
                            <a:chExt cx="7704499" cy="1721108"/>
                          </a:xfrm>
                        </wpg:grpSpPr>
                        <wps:wsp>
                          <wps:cNvPr id="1073741825" name="officeArt object" descr="AutoShape 23"/>
                          <wps:cNvSpPr/>
                          <wps:spPr>
                            <a:xfrm>
                              <a:off x="0" y="190123"/>
                              <a:ext cx="7704499" cy="153098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16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45"/>
                                  </a:lnTo>
                                  <a:lnTo>
                                    <a:pt x="261" y="21161"/>
                                  </a:lnTo>
                                  <a:lnTo>
                                    <a:pt x="592" y="21286"/>
                                  </a:lnTo>
                                  <a:lnTo>
                                    <a:pt x="924" y="21394"/>
                                  </a:lnTo>
                                  <a:lnTo>
                                    <a:pt x="1419" y="21510"/>
                                  </a:lnTo>
                                  <a:lnTo>
                                    <a:pt x="1914" y="21582"/>
                                  </a:lnTo>
                                  <a:lnTo>
                                    <a:pt x="2410" y="21600"/>
                                  </a:lnTo>
                                  <a:lnTo>
                                    <a:pt x="2905" y="21591"/>
                                  </a:lnTo>
                                  <a:lnTo>
                                    <a:pt x="3402" y="21528"/>
                                  </a:lnTo>
                                  <a:lnTo>
                                    <a:pt x="4063" y="21394"/>
                                  </a:lnTo>
                                  <a:lnTo>
                                    <a:pt x="4723" y="21197"/>
                                  </a:lnTo>
                                  <a:lnTo>
                                    <a:pt x="5385" y="20946"/>
                                  </a:lnTo>
                                  <a:lnTo>
                                    <a:pt x="6211" y="20561"/>
                                  </a:lnTo>
                                  <a:lnTo>
                                    <a:pt x="7204" y="20005"/>
                                  </a:lnTo>
                                  <a:lnTo>
                                    <a:pt x="8525" y="19136"/>
                                  </a:lnTo>
                                  <a:lnTo>
                                    <a:pt x="14970" y="14119"/>
                                  </a:lnTo>
                                  <a:lnTo>
                                    <a:pt x="16293" y="13205"/>
                                  </a:lnTo>
                                  <a:lnTo>
                                    <a:pt x="17283" y="12605"/>
                                  </a:lnTo>
                                  <a:lnTo>
                                    <a:pt x="18111" y="12175"/>
                                  </a:lnTo>
                                  <a:lnTo>
                                    <a:pt x="18936" y="11817"/>
                                  </a:lnTo>
                                  <a:lnTo>
                                    <a:pt x="19597" y="11593"/>
                                  </a:lnTo>
                                  <a:lnTo>
                                    <a:pt x="20259" y="11423"/>
                                  </a:lnTo>
                                  <a:lnTo>
                                    <a:pt x="20754" y="11342"/>
                                  </a:lnTo>
                                  <a:lnTo>
                                    <a:pt x="21250" y="11297"/>
                                  </a:lnTo>
                                  <a:lnTo>
                                    <a:pt x="21600" y="11297"/>
                                  </a:lnTo>
                                  <a:lnTo>
                                    <a:pt x="21600" y="0"/>
                                  </a:lnTo>
                                  <a:close/>
                                  <a:moveTo>
                                    <a:pt x="21600" y="11297"/>
                                  </a:moveTo>
                                  <a:lnTo>
                                    <a:pt x="21580" y="11297"/>
                                  </a:lnTo>
                                  <a:lnTo>
                                    <a:pt x="21600" y="112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80FF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26" name="officeArt object" descr="Rectangle 21"/>
                          <wps:cNvSpPr/>
                          <wps:spPr>
                            <a:xfrm>
                              <a:off x="0" y="0"/>
                              <a:ext cx="7559040" cy="573405"/>
                            </a:xfrm>
                            <a:prstGeom prst="rect">
                              <a:avLst/>
                            </a:prstGeom>
                            <a:solidFill>
                              <a:srgbClr val="0080FF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5546C2" id="Group 12" o:spid="_x0000_s1026" style="position:absolute;margin-left:-44.1pt;margin-top:-50pt;width:924pt;height:126pt;z-index:-251665920;mso-width-relative:margin;mso-height-relative:margin" coordsize="77135,183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">
                <v:group id="Group 9" o:spid="_x0000_s1027" style="position:absolute;top:1176;width:77044;height:17212" coordsize="77044,172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">
                  <v:shape id="officeArt object" o:spid="_x0000_s1028" alt="AutoShape 23" style="position:absolute;top:1901;width:77044;height:15310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" path="m21600,l,,,21045r261,116l592,21286r332,108l1419,21510r495,72l2410,21600r495,-9l3402,21528r661,-134l4723,21197r662,-251l6211,20561r993,-556l8525,19136r6445,-5017l16293,13205r990,-600l18111,12175r825,-358l19597,11593r662,-170l20754,11342r496,-45l21600,11297,21600,xm21600,11297r-20,l21600,11297xe" filled="f" strokecolor="#ffc000" strokeweight="1pt">
                    <v:stroke miterlimit="4" joinstyle="miter"/>
                    <v:path arrowok="t" o:extrusionok="f" o:connecttype="custom" o:connectlocs="3852250,765493;3852250,765493;3852250,765493;3852250,765493" o:connectangles="0,90,180,270"/>
                  </v:shape>
                  <v:rect id="officeArt object" o:spid="_x0000_s1029" alt="Rectangle 21" style="position:absolute;width:75590;height:57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" filled="f" strokecolor="#ffc000" strokeweight="1pt">
                    <v:stroke miterlimit="4"/>
                  </v:rect>
                </v:group>
                <v:group id="Group 5" o:spid="_x0000_s1030" style="position:absolute;left:90;width:77045;height:17211" coordsize="77044,172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">
                  <v:shape id="officeArt object" o:spid="_x0000_s1031" alt="AutoShape 23" style="position:absolute;top:1901;width:77044;height:15310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" path="m21600,l,,,21045r261,116l592,21286r332,108l1419,21510r495,72l2410,21600r495,-9l3402,21528r661,-134l4723,21197r662,-251l6211,20561r993,-556l8525,19136r6445,-5017l16293,13205r990,-600l18111,12175r825,-358l19597,11593r662,-170l20754,11342r496,-45l21600,11297,21600,xm21600,11297r-20,l21600,11297xe" fillcolor="#0080ff" stroked="f" strokeweight="1pt">
                    <v:stroke miterlimit="4" joinstyle="miter"/>
                    <v:path arrowok="t" o:extrusionok="f" o:connecttype="custom" o:connectlocs="3852250,765493;3852250,765493;3852250,765493;3852250,765493" o:connectangles="0,90,180,270"/>
                  </v:shape>
                  <v:rect id="officeArt object" o:spid="_x0000_s1032" alt="Rectangle 21" style="position:absolute;width:75590;height:57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" fillcolor="#0080ff" stroked="f" strokeweight="1pt">
                    <v:stroke miterlimit="4"/>
                  </v:rect>
                </v:group>
              </v:group>
            </w:pict>
          </mc:Fallback>
        </mc:AlternateContent>
      </w:r>
      <w:r w:rsidR="00762B56" w:rsidRPr="008425E0">
        <w:rPr>
          <w:rFonts w:cs="Gill Sans" w:hint="cs"/>
          <w:noProof/>
          <w:color w:val="FCDB50"/>
          <w:sz w:val="52"/>
          <w:szCs w:val="52"/>
          <w:u w:color="FCDB50"/>
          <w14:textOutline w14:w="0" w14:cap="rnd" w14:cmpd="sng" w14:algn="ctr">
            <w14:noFill/>
            <w14:prstDash w14:val="solid"/>
            <w14:bevel/>
          </w14:textOutline>
        </w:rPr>
        <w:t>Holy Rosary RC Primary</w:t>
      </w:r>
    </w:p>
    <w:p w14:paraId="0CACFAF9" w14:textId="019EF541" w:rsidR="00130BAD" w:rsidRPr="008425E0" w:rsidRDefault="00130BAD" w:rsidP="00130BAD">
      <w:pPr>
        <w:pStyle w:val="Body"/>
        <w:ind w:left="159"/>
        <w:rPr>
          <w:rFonts w:cs="Gill Sans"/>
          <w:sz w:val="24"/>
          <w:szCs w:val="24"/>
        </w:rPr>
      </w:pPr>
    </w:p>
    <w:p w14:paraId="08DE8317" w14:textId="77777777" w:rsidR="008425E0" w:rsidRPr="008425E0" w:rsidRDefault="008425E0" w:rsidP="00F16690">
      <w:pPr>
        <w:rPr>
          <w:rFonts w:ascii="Gill Sans" w:eastAsia="Times New Roman" w:hAnsi="Gill Sans" w:cs="Gill Sans"/>
          <w:u w:val="single"/>
          <w:lang w:eastAsia="en-GB"/>
        </w:rPr>
      </w:pPr>
    </w:p>
    <w:p w14:paraId="30DCE260" w14:textId="77777777" w:rsidR="00F16690" w:rsidRDefault="00F16690" w:rsidP="00F16690">
      <w:pPr>
        <w:jc w:val="center"/>
        <w:rPr>
          <w:rFonts w:ascii="Gill Sans" w:eastAsia="Times New Roman" w:hAnsi="Gill Sans" w:cs="Gill Sans"/>
          <w:color w:val="0070C0"/>
          <w:u w:val="single"/>
          <w:lang w:eastAsia="en-GB"/>
        </w:rPr>
      </w:pPr>
    </w:p>
    <w:p w14:paraId="079FD93B" w14:textId="6A69FD10" w:rsidR="008425E0" w:rsidRDefault="008425E0" w:rsidP="00F16690">
      <w:pPr>
        <w:jc w:val="center"/>
        <w:rPr>
          <w:rFonts w:ascii="Gill Sans" w:eastAsia="Times New Roman" w:hAnsi="Gill Sans" w:cs="Gill Sans"/>
          <w:color w:val="0070C0"/>
          <w:u w:val="single"/>
          <w:lang w:eastAsia="en-GB"/>
        </w:rPr>
      </w:pPr>
      <w:r w:rsidRPr="008425E0">
        <w:rPr>
          <w:rFonts w:ascii="Gill Sans" w:eastAsia="Times New Roman" w:hAnsi="Gill Sans" w:cs="Gill Sans" w:hint="cs"/>
          <w:color w:val="0070C0"/>
          <w:u w:val="single"/>
          <w:lang w:eastAsia="en-GB"/>
        </w:rPr>
        <w:t xml:space="preserve">Meeting attendance </w:t>
      </w:r>
      <w:r w:rsidR="00AA1A43">
        <w:rPr>
          <w:rFonts w:ascii="Gill Sans" w:eastAsia="Times New Roman" w:hAnsi="Gill Sans" w:cs="Gill Sans"/>
          <w:color w:val="0070C0"/>
          <w:u w:val="single"/>
          <w:lang w:eastAsia="en-GB"/>
        </w:rPr>
        <w:t>202</w:t>
      </w:r>
      <w:r w:rsidR="00B01CFD">
        <w:rPr>
          <w:rFonts w:ascii="Gill Sans" w:eastAsia="Times New Roman" w:hAnsi="Gill Sans" w:cs="Gill Sans"/>
          <w:color w:val="0070C0"/>
          <w:u w:val="single"/>
          <w:lang w:eastAsia="en-GB"/>
        </w:rPr>
        <w:t>5</w:t>
      </w:r>
      <w:r w:rsidR="00AA1A43">
        <w:rPr>
          <w:rFonts w:ascii="Gill Sans" w:eastAsia="Times New Roman" w:hAnsi="Gill Sans" w:cs="Gill Sans"/>
          <w:color w:val="0070C0"/>
          <w:u w:val="single"/>
          <w:lang w:eastAsia="en-GB"/>
        </w:rPr>
        <w:t xml:space="preserve"> - 202</w:t>
      </w:r>
      <w:r w:rsidR="00B01CFD">
        <w:rPr>
          <w:rFonts w:ascii="Gill Sans" w:eastAsia="Times New Roman" w:hAnsi="Gill Sans" w:cs="Gill Sans"/>
          <w:color w:val="0070C0"/>
          <w:u w:val="single"/>
          <w:lang w:eastAsia="en-GB"/>
        </w:rPr>
        <w:t>6</w:t>
      </w:r>
    </w:p>
    <w:p w14:paraId="68B693AC" w14:textId="77777777" w:rsidR="00F16690" w:rsidRDefault="00F16690" w:rsidP="003825F3">
      <w:pPr>
        <w:rPr>
          <w:rFonts w:ascii="Gill Sans" w:eastAsia="Times New Roman" w:hAnsi="Gill Sans" w:cs="Gill Sans"/>
          <w:lang w:eastAsia="en-GB"/>
        </w:rPr>
      </w:pPr>
    </w:p>
    <w:tbl>
      <w:tblPr>
        <w:tblStyle w:val="TableGrid"/>
        <w:tblW w:w="10616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2704"/>
        <w:gridCol w:w="705"/>
        <w:gridCol w:w="705"/>
        <w:gridCol w:w="705"/>
        <w:gridCol w:w="705"/>
        <w:gridCol w:w="705"/>
        <w:gridCol w:w="705"/>
        <w:gridCol w:w="705"/>
      </w:tblGrid>
      <w:tr w:rsidR="006E6293" w:rsidRPr="00F16690" w14:paraId="37AAC75C" w14:textId="7AFB5EBC" w:rsidTr="00DE1378">
        <w:trPr>
          <w:trHeight w:hRule="exact" w:val="2764"/>
        </w:trPr>
        <w:tc>
          <w:tcPr>
            <w:tcW w:w="2977" w:type="dxa"/>
          </w:tcPr>
          <w:p w14:paraId="65168737" w14:textId="77777777" w:rsidR="006E6293" w:rsidRPr="00AA5D08" w:rsidRDefault="006E6293" w:rsidP="000D3837">
            <w:pPr>
              <w:rPr>
                <w:rFonts w:ascii="Gill Sans" w:hAnsi="Gill Sans" w:cs="Gill Sans"/>
              </w:rPr>
            </w:pPr>
          </w:p>
        </w:tc>
        <w:tc>
          <w:tcPr>
            <w:tcW w:w="2704" w:type="dxa"/>
          </w:tcPr>
          <w:p w14:paraId="2C4E3C4C" w14:textId="77777777" w:rsidR="006E6293" w:rsidRPr="00AA5D08" w:rsidRDefault="006E6293" w:rsidP="000D3837">
            <w:pPr>
              <w:rPr>
                <w:rFonts w:ascii="Gill Sans" w:hAnsi="Gill Sans" w:cs="Gill Sans"/>
              </w:rPr>
            </w:pPr>
          </w:p>
        </w:tc>
        <w:tc>
          <w:tcPr>
            <w:tcW w:w="705" w:type="dxa"/>
            <w:shd w:val="clear" w:color="auto" w:fill="0070C0"/>
            <w:noWrap/>
            <w:textDirection w:val="btLr"/>
            <w:vAlign w:val="center"/>
          </w:tcPr>
          <w:p w14:paraId="506BF7FD" w14:textId="686A77AA" w:rsidR="006E6293" w:rsidRPr="00F16690" w:rsidRDefault="006E6293" w:rsidP="00DE1378">
            <w:pPr>
              <w:jc w:val="center"/>
              <w:rPr>
                <w:rFonts w:ascii="Gill Sans" w:hAnsi="Gill Sans" w:cs="Gill Sans"/>
                <w:sz w:val="24"/>
                <w:szCs w:val="24"/>
              </w:rPr>
            </w:pPr>
            <w:r>
              <w:rPr>
                <w:rFonts w:ascii="Gill Sans" w:eastAsia="Arial" w:hAnsi="Gill Sans" w:cs="Gill Sans"/>
                <w:color w:val="000000"/>
                <w:sz w:val="24"/>
                <w:szCs w:val="24"/>
              </w:rPr>
              <w:t>Business Meeting</w:t>
            </w:r>
          </w:p>
        </w:tc>
        <w:tc>
          <w:tcPr>
            <w:tcW w:w="705" w:type="dxa"/>
            <w:shd w:val="clear" w:color="auto" w:fill="FFFFFF" w:themeFill="background1"/>
            <w:noWrap/>
            <w:textDirection w:val="btLr"/>
            <w:vAlign w:val="center"/>
          </w:tcPr>
          <w:p w14:paraId="59159095" w14:textId="0AAE48E6" w:rsidR="006E6293" w:rsidRPr="00F16690" w:rsidRDefault="006E6293" w:rsidP="00DE1378">
            <w:pPr>
              <w:jc w:val="center"/>
              <w:rPr>
                <w:rFonts w:ascii="Gill Sans" w:hAnsi="Gill Sans" w:cs="Gill Sans"/>
                <w:sz w:val="24"/>
                <w:szCs w:val="24"/>
              </w:rPr>
            </w:pPr>
            <w:r>
              <w:rPr>
                <w:rFonts w:ascii="Gill Sans" w:eastAsia="Arial" w:hAnsi="Gill Sans" w:cs="Gill Sans"/>
                <w:color w:val="000000"/>
                <w:sz w:val="24"/>
                <w:szCs w:val="24"/>
              </w:rPr>
              <w:t>Autumn 1</w:t>
            </w:r>
          </w:p>
        </w:tc>
        <w:tc>
          <w:tcPr>
            <w:tcW w:w="705" w:type="dxa"/>
            <w:shd w:val="clear" w:color="auto" w:fill="FFC000"/>
            <w:noWrap/>
            <w:textDirection w:val="btLr"/>
            <w:vAlign w:val="center"/>
          </w:tcPr>
          <w:p w14:paraId="2B587EA5" w14:textId="5C5612B8" w:rsidR="006E6293" w:rsidRPr="00F16690" w:rsidRDefault="006E6293" w:rsidP="00DE1378">
            <w:pPr>
              <w:jc w:val="center"/>
              <w:rPr>
                <w:rFonts w:ascii="Gill Sans" w:hAnsi="Gill Sans" w:cs="Gill Sans"/>
                <w:sz w:val="24"/>
                <w:szCs w:val="24"/>
              </w:rPr>
            </w:pPr>
            <w:r>
              <w:rPr>
                <w:rFonts w:ascii="Gill Sans" w:eastAsia="Arial" w:hAnsi="Gill Sans" w:cs="Gill Sans"/>
                <w:color w:val="000000"/>
                <w:sz w:val="24"/>
                <w:szCs w:val="24"/>
              </w:rPr>
              <w:t>Autumn 2</w:t>
            </w:r>
          </w:p>
        </w:tc>
        <w:tc>
          <w:tcPr>
            <w:tcW w:w="705" w:type="dxa"/>
            <w:shd w:val="clear" w:color="auto" w:fill="00B050"/>
            <w:textDirection w:val="btLr"/>
            <w:vAlign w:val="center"/>
          </w:tcPr>
          <w:p w14:paraId="03D3668B" w14:textId="746E4A34" w:rsidR="006E6293" w:rsidRPr="00F16690" w:rsidRDefault="006E6293" w:rsidP="00DE1378">
            <w:pPr>
              <w:jc w:val="center"/>
              <w:rPr>
                <w:rFonts w:ascii="Gill Sans" w:eastAsia="Arial" w:hAnsi="Gill Sans" w:cs="Gill Sans"/>
                <w:color w:val="000000"/>
                <w:sz w:val="24"/>
                <w:szCs w:val="24"/>
              </w:rPr>
            </w:pPr>
            <w:r>
              <w:rPr>
                <w:rFonts w:ascii="Gill Sans" w:eastAsia="Arial" w:hAnsi="Gill Sans" w:cs="Gill Sans"/>
                <w:color w:val="000000"/>
                <w:sz w:val="24"/>
                <w:szCs w:val="24"/>
              </w:rPr>
              <w:t>Spring 1</w:t>
            </w:r>
          </w:p>
        </w:tc>
        <w:tc>
          <w:tcPr>
            <w:tcW w:w="705" w:type="dxa"/>
            <w:shd w:val="clear" w:color="auto" w:fill="0070C0"/>
            <w:noWrap/>
            <w:textDirection w:val="btLr"/>
            <w:vAlign w:val="center"/>
          </w:tcPr>
          <w:p w14:paraId="67D1459B" w14:textId="1ADD7F9C" w:rsidR="006E6293" w:rsidRPr="00F16690" w:rsidRDefault="006E6293" w:rsidP="00DE1378">
            <w:pPr>
              <w:jc w:val="center"/>
              <w:rPr>
                <w:rFonts w:ascii="Gill Sans" w:hAnsi="Gill Sans" w:cs="Gill Sans"/>
                <w:sz w:val="24"/>
                <w:szCs w:val="24"/>
              </w:rPr>
            </w:pPr>
            <w:r>
              <w:rPr>
                <w:rFonts w:ascii="Gill Sans" w:eastAsia="Arial" w:hAnsi="Gill Sans" w:cs="Gill Sans"/>
                <w:color w:val="000000"/>
                <w:sz w:val="24"/>
                <w:szCs w:val="24"/>
              </w:rPr>
              <w:t>Spring 2</w:t>
            </w:r>
          </w:p>
        </w:tc>
        <w:tc>
          <w:tcPr>
            <w:tcW w:w="705" w:type="dxa"/>
            <w:shd w:val="clear" w:color="auto" w:fill="FFC000"/>
            <w:noWrap/>
            <w:textDirection w:val="btLr"/>
            <w:vAlign w:val="center"/>
          </w:tcPr>
          <w:p w14:paraId="6268436B" w14:textId="42630223" w:rsidR="006E6293" w:rsidRPr="00F16690" w:rsidRDefault="006E6293" w:rsidP="00DE1378">
            <w:pPr>
              <w:jc w:val="center"/>
              <w:rPr>
                <w:rFonts w:ascii="Gill Sans" w:hAnsi="Gill Sans" w:cs="Gill Sans"/>
                <w:sz w:val="24"/>
                <w:szCs w:val="24"/>
              </w:rPr>
            </w:pPr>
            <w:r>
              <w:rPr>
                <w:rFonts w:ascii="Gill Sans" w:eastAsia="Arial" w:hAnsi="Gill Sans" w:cs="Gill Sans"/>
                <w:color w:val="000000"/>
                <w:sz w:val="24"/>
                <w:szCs w:val="24"/>
              </w:rPr>
              <w:t>Summer 1</w:t>
            </w:r>
          </w:p>
        </w:tc>
        <w:tc>
          <w:tcPr>
            <w:tcW w:w="705" w:type="dxa"/>
            <w:shd w:val="clear" w:color="auto" w:fill="0070C0"/>
            <w:textDirection w:val="btLr"/>
            <w:vAlign w:val="center"/>
          </w:tcPr>
          <w:p w14:paraId="186E44DD" w14:textId="287CC6A4" w:rsidR="006E6293" w:rsidRDefault="006E6293" w:rsidP="00DE1378">
            <w:pPr>
              <w:jc w:val="center"/>
              <w:rPr>
                <w:rFonts w:ascii="Gill Sans" w:eastAsia="Arial" w:hAnsi="Gill Sans" w:cs="Gill Sans"/>
                <w:color w:val="000000"/>
                <w:sz w:val="24"/>
                <w:szCs w:val="24"/>
              </w:rPr>
            </w:pPr>
            <w:r>
              <w:rPr>
                <w:rFonts w:ascii="Gill Sans" w:eastAsia="Arial" w:hAnsi="Gill Sans" w:cs="Gill Sans"/>
                <w:color w:val="000000"/>
                <w:sz w:val="24"/>
                <w:szCs w:val="24"/>
              </w:rPr>
              <w:t>Summer 2</w:t>
            </w:r>
          </w:p>
        </w:tc>
      </w:tr>
      <w:tr w:rsidR="006E6293" w:rsidRPr="00AA5D08" w14:paraId="58F77C3C" w14:textId="5954A1C8" w:rsidTr="00DE1378">
        <w:trPr>
          <w:trHeight w:hRule="exact" w:val="1706"/>
        </w:trPr>
        <w:tc>
          <w:tcPr>
            <w:tcW w:w="2977" w:type="dxa"/>
            <w:shd w:val="clear" w:color="auto" w:fill="BFBFBF" w:themeFill="background1" w:themeFillShade="BF"/>
            <w:vAlign w:val="center"/>
          </w:tcPr>
          <w:p w14:paraId="2DAED875" w14:textId="77777777" w:rsidR="006E6293" w:rsidRPr="00AA5D08" w:rsidRDefault="006E6293" w:rsidP="000D3837">
            <w:pPr>
              <w:jc w:val="center"/>
              <w:rPr>
                <w:rFonts w:ascii="Gill Sans" w:hAnsi="Gill Sans" w:cs="Gill Sans"/>
              </w:rPr>
            </w:pPr>
            <w:r w:rsidRPr="00AA5D08">
              <w:rPr>
                <w:rFonts w:ascii="Gill Sans" w:eastAsia="Arial" w:hAnsi="Gill Sans" w:cs="Gill Sans" w:hint="cs"/>
                <w:color w:val="000000"/>
              </w:rPr>
              <w:t>Governor</w:t>
            </w:r>
          </w:p>
        </w:tc>
        <w:tc>
          <w:tcPr>
            <w:tcW w:w="2704" w:type="dxa"/>
            <w:shd w:val="clear" w:color="auto" w:fill="BFBFBF" w:themeFill="background1" w:themeFillShade="BF"/>
            <w:vAlign w:val="center"/>
          </w:tcPr>
          <w:p w14:paraId="27B2D7A6" w14:textId="77777777" w:rsidR="006E6293" w:rsidRPr="00AA5D08" w:rsidRDefault="006E6293" w:rsidP="000D3837">
            <w:pPr>
              <w:jc w:val="center"/>
              <w:rPr>
                <w:rFonts w:ascii="Gill Sans" w:hAnsi="Gill Sans" w:cs="Gill Sans"/>
              </w:rPr>
            </w:pPr>
            <w:r w:rsidRPr="00AA5D08">
              <w:rPr>
                <w:rFonts w:ascii="Gill Sans" w:eastAsia="Arial" w:hAnsi="Gill Sans" w:cs="Gill Sans" w:hint="cs"/>
                <w:color w:val="000000"/>
              </w:rPr>
              <w:t>Governor Type</w:t>
            </w:r>
          </w:p>
        </w:tc>
        <w:tc>
          <w:tcPr>
            <w:tcW w:w="705" w:type="dxa"/>
            <w:noWrap/>
            <w:textDirection w:val="btLr"/>
            <w:vAlign w:val="center"/>
          </w:tcPr>
          <w:p w14:paraId="1307B84D" w14:textId="0D00F336" w:rsidR="006E6293" w:rsidRPr="00AA1A43" w:rsidRDefault="006E6293" w:rsidP="00DE1378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10 September 2025</w:t>
            </w:r>
          </w:p>
        </w:tc>
        <w:tc>
          <w:tcPr>
            <w:tcW w:w="705" w:type="dxa"/>
            <w:noWrap/>
            <w:textDirection w:val="btLr"/>
            <w:vAlign w:val="center"/>
          </w:tcPr>
          <w:p w14:paraId="2A360FE8" w14:textId="4124AF04" w:rsidR="006E6293" w:rsidRPr="00AA1A43" w:rsidRDefault="006E6293" w:rsidP="00DE1378">
            <w:pPr>
              <w:jc w:val="center"/>
              <w:rPr>
                <w:rFonts w:cs="Gill Sans"/>
                <w:sz w:val="24"/>
                <w:szCs w:val="24"/>
              </w:rPr>
            </w:pPr>
            <w:r>
              <w:rPr>
                <w:rFonts w:cs="Gill Sans"/>
                <w:sz w:val="24"/>
                <w:szCs w:val="24"/>
              </w:rPr>
              <w:t>22 October 2025</w:t>
            </w:r>
          </w:p>
        </w:tc>
        <w:tc>
          <w:tcPr>
            <w:tcW w:w="705" w:type="dxa"/>
            <w:noWrap/>
            <w:textDirection w:val="btLr"/>
            <w:vAlign w:val="center"/>
          </w:tcPr>
          <w:p w14:paraId="770CF804" w14:textId="39BCC08A" w:rsidR="006E6293" w:rsidRPr="00AA1A43" w:rsidRDefault="006E6293" w:rsidP="00DE1378">
            <w:pPr>
              <w:jc w:val="center"/>
              <w:rPr>
                <w:rFonts w:cs="Gill Sans"/>
                <w:sz w:val="24"/>
                <w:szCs w:val="24"/>
              </w:rPr>
            </w:pPr>
            <w:r>
              <w:rPr>
                <w:rFonts w:cs="Gill Sans"/>
                <w:sz w:val="24"/>
                <w:szCs w:val="24"/>
              </w:rPr>
              <w:t>26 November 2025</w:t>
            </w:r>
          </w:p>
        </w:tc>
        <w:tc>
          <w:tcPr>
            <w:tcW w:w="705" w:type="dxa"/>
            <w:textDirection w:val="btLr"/>
            <w:vAlign w:val="center"/>
          </w:tcPr>
          <w:p w14:paraId="1C49136D" w14:textId="5F572D63" w:rsidR="006E6293" w:rsidRDefault="006E6293" w:rsidP="00DE1378">
            <w:pPr>
              <w:jc w:val="center"/>
              <w:rPr>
                <w:rFonts w:cs="Gill Sans"/>
                <w:sz w:val="24"/>
                <w:szCs w:val="24"/>
              </w:rPr>
            </w:pPr>
            <w:r>
              <w:rPr>
                <w:rFonts w:cs="Gill Sans"/>
                <w:sz w:val="24"/>
                <w:szCs w:val="24"/>
              </w:rPr>
              <w:t>28 January 2026</w:t>
            </w:r>
          </w:p>
        </w:tc>
        <w:tc>
          <w:tcPr>
            <w:tcW w:w="705" w:type="dxa"/>
            <w:noWrap/>
            <w:textDirection w:val="btLr"/>
            <w:vAlign w:val="center"/>
          </w:tcPr>
          <w:p w14:paraId="07B74FEC" w14:textId="469E133E" w:rsidR="006E6293" w:rsidRPr="00AA1A43" w:rsidRDefault="006E6293" w:rsidP="00DE1378">
            <w:pPr>
              <w:jc w:val="center"/>
              <w:rPr>
                <w:rFonts w:cs="Gill Sans"/>
                <w:sz w:val="24"/>
                <w:szCs w:val="24"/>
              </w:rPr>
            </w:pPr>
            <w:r>
              <w:rPr>
                <w:rFonts w:cs="Gill Sans"/>
                <w:sz w:val="24"/>
                <w:szCs w:val="24"/>
              </w:rPr>
              <w:t>18 March 2026</w:t>
            </w:r>
          </w:p>
        </w:tc>
        <w:tc>
          <w:tcPr>
            <w:tcW w:w="705" w:type="dxa"/>
            <w:noWrap/>
            <w:textDirection w:val="btLr"/>
            <w:vAlign w:val="center"/>
          </w:tcPr>
          <w:p w14:paraId="1E81B527" w14:textId="3391DCE0" w:rsidR="006E6293" w:rsidRPr="00AA1A43" w:rsidRDefault="006E6293" w:rsidP="00DE1378">
            <w:pPr>
              <w:jc w:val="center"/>
              <w:rPr>
                <w:rFonts w:cs="Gill Sans"/>
                <w:sz w:val="24"/>
                <w:szCs w:val="24"/>
              </w:rPr>
            </w:pPr>
            <w:r>
              <w:rPr>
                <w:rFonts w:eastAsia="Arial" w:cs="Gill Sans"/>
                <w:color w:val="000000"/>
                <w:sz w:val="24"/>
                <w:szCs w:val="24"/>
              </w:rPr>
              <w:t>7 May 2026</w:t>
            </w:r>
          </w:p>
        </w:tc>
        <w:tc>
          <w:tcPr>
            <w:tcW w:w="705" w:type="dxa"/>
            <w:textDirection w:val="btLr"/>
            <w:vAlign w:val="center"/>
          </w:tcPr>
          <w:p w14:paraId="1ECF6B25" w14:textId="22CE160D" w:rsidR="006E6293" w:rsidRDefault="006E6293" w:rsidP="00DE1378">
            <w:pPr>
              <w:jc w:val="center"/>
              <w:rPr>
                <w:rFonts w:eastAsia="Arial" w:cs="Gill Sans"/>
                <w:color w:val="000000"/>
                <w:sz w:val="24"/>
                <w:szCs w:val="24"/>
              </w:rPr>
            </w:pPr>
            <w:r>
              <w:rPr>
                <w:rFonts w:eastAsia="Arial" w:cs="Gill Sans"/>
                <w:color w:val="000000"/>
                <w:sz w:val="24"/>
                <w:szCs w:val="24"/>
              </w:rPr>
              <w:t>1 July 2026</w:t>
            </w:r>
          </w:p>
        </w:tc>
      </w:tr>
      <w:tr w:rsidR="006E6293" w:rsidRPr="00AA5D08" w14:paraId="0AFA84A0" w14:textId="164E3D17" w:rsidTr="00DE1378">
        <w:trPr>
          <w:trHeight w:hRule="exact" w:val="814"/>
        </w:trPr>
        <w:tc>
          <w:tcPr>
            <w:tcW w:w="2977" w:type="dxa"/>
            <w:shd w:val="clear" w:color="auto" w:fill="FFFFFF" w:themeFill="background1"/>
            <w:vAlign w:val="center"/>
          </w:tcPr>
          <w:p w14:paraId="2965E463" w14:textId="70BF8907" w:rsidR="006E6293" w:rsidRPr="00AA1A43" w:rsidRDefault="006E6293" w:rsidP="00D903E3">
            <w:pPr>
              <w:ind w:left="142" w:right="275"/>
              <w:jc w:val="center"/>
              <w:rPr>
                <w:rFonts w:cs="Gill Sans"/>
                <w:sz w:val="24"/>
                <w:szCs w:val="24"/>
              </w:rPr>
            </w:pPr>
            <w:r w:rsidRPr="00AA1A43">
              <w:rPr>
                <w:rFonts w:cs="Arial"/>
                <w:color w:val="000000"/>
                <w:sz w:val="24"/>
                <w:szCs w:val="24"/>
              </w:rPr>
              <w:t>Mrs Rebecca Alberti-King  -Class Teacher</w:t>
            </w:r>
          </w:p>
        </w:tc>
        <w:tc>
          <w:tcPr>
            <w:tcW w:w="2704" w:type="dxa"/>
            <w:shd w:val="clear" w:color="auto" w:fill="FFFFFF" w:themeFill="background1"/>
            <w:vAlign w:val="center"/>
          </w:tcPr>
          <w:p w14:paraId="44F77498" w14:textId="19D91208" w:rsidR="006E6293" w:rsidRPr="00AA1A43" w:rsidRDefault="006E6293" w:rsidP="00D903E3">
            <w:pPr>
              <w:jc w:val="center"/>
              <w:rPr>
                <w:rFonts w:cs="Gill Sans"/>
                <w:sz w:val="24"/>
                <w:szCs w:val="24"/>
              </w:rPr>
            </w:pPr>
            <w:r w:rsidRPr="00AA1A43">
              <w:rPr>
                <w:rFonts w:cs="Arial"/>
                <w:color w:val="000000"/>
                <w:sz w:val="24"/>
                <w:szCs w:val="24"/>
              </w:rPr>
              <w:t>Staff governor</w:t>
            </w:r>
          </w:p>
        </w:tc>
        <w:tc>
          <w:tcPr>
            <w:tcW w:w="705" w:type="dxa"/>
            <w:shd w:val="clear" w:color="auto" w:fill="D9D9D9" w:themeFill="background1" w:themeFillShade="D9"/>
            <w:vAlign w:val="center"/>
          </w:tcPr>
          <w:p w14:paraId="6440C1C2" w14:textId="2949678D" w:rsidR="006E6293" w:rsidRPr="00AA1A43" w:rsidRDefault="006E6293" w:rsidP="00DE1378">
            <w:pPr>
              <w:jc w:val="center"/>
              <w:rPr>
                <w:rFonts w:cs="Gill Sans"/>
              </w:rPr>
            </w:pPr>
          </w:p>
        </w:tc>
        <w:tc>
          <w:tcPr>
            <w:tcW w:w="705" w:type="dxa"/>
            <w:shd w:val="clear" w:color="auto" w:fill="D9D9D9" w:themeFill="background1" w:themeFillShade="D9"/>
            <w:vAlign w:val="center"/>
          </w:tcPr>
          <w:p w14:paraId="235627D0" w14:textId="29BEDBD4" w:rsidR="006E6293" w:rsidRPr="00AA1A43" w:rsidRDefault="006E6293" w:rsidP="00DE1378">
            <w:pPr>
              <w:jc w:val="center"/>
              <w:rPr>
                <w:rFonts w:cs="Gill Sans"/>
              </w:rPr>
            </w:pPr>
          </w:p>
        </w:tc>
        <w:tc>
          <w:tcPr>
            <w:tcW w:w="705" w:type="dxa"/>
            <w:vAlign w:val="center"/>
          </w:tcPr>
          <w:p w14:paraId="3B422576" w14:textId="5780D5F8" w:rsidR="006E6293" w:rsidRPr="00AA1A43" w:rsidRDefault="00B01CFD" w:rsidP="00DE1378">
            <w:pPr>
              <w:jc w:val="center"/>
              <w:rPr>
                <w:rFonts w:cs="Gill Sans"/>
              </w:rPr>
            </w:pPr>
            <w:r>
              <w:rPr>
                <w:rFonts w:cs="Gill Sans"/>
              </w:rPr>
              <w:t>x</w:t>
            </w:r>
          </w:p>
        </w:tc>
        <w:tc>
          <w:tcPr>
            <w:tcW w:w="705" w:type="dxa"/>
            <w:vAlign w:val="center"/>
          </w:tcPr>
          <w:p w14:paraId="1C5B37EB" w14:textId="049D8023" w:rsidR="006E6293" w:rsidRPr="00AA1A43" w:rsidRDefault="00B01CFD" w:rsidP="00DE1378">
            <w:pPr>
              <w:jc w:val="center"/>
              <w:rPr>
                <w:rFonts w:cs="Gill Sans"/>
              </w:rPr>
            </w:pPr>
            <w:r>
              <w:rPr>
                <w:rFonts w:cs="Gill Sans"/>
              </w:rPr>
              <w:t>x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763934B5" w14:textId="318544C8" w:rsidR="006E6293" w:rsidRPr="00AA1A43" w:rsidRDefault="006E6293" w:rsidP="00DE1378">
            <w:pPr>
              <w:jc w:val="center"/>
              <w:rPr>
                <w:rFonts w:cs="Gill Sans"/>
              </w:rPr>
            </w:pPr>
            <w:r>
              <w:rPr>
                <w:rFonts w:cs="Gill Sans"/>
              </w:rPr>
              <w:t>x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0BA7E816" w14:textId="1CF61697" w:rsidR="006E6293" w:rsidRPr="00AA1A43" w:rsidRDefault="006E6293" w:rsidP="00DE1378">
            <w:pPr>
              <w:jc w:val="center"/>
              <w:rPr>
                <w:rFonts w:cs="Gill Sans"/>
              </w:rPr>
            </w:pPr>
            <w:r>
              <w:rPr>
                <w:rFonts w:cs="Gill Sans"/>
              </w:rPr>
              <w:t>x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2BA4D718" w14:textId="77777777" w:rsidR="006E6293" w:rsidRDefault="006E6293" w:rsidP="00DE1378">
            <w:pPr>
              <w:jc w:val="center"/>
              <w:rPr>
                <w:rFonts w:cs="Gill Sans"/>
              </w:rPr>
            </w:pPr>
          </w:p>
          <w:p w14:paraId="528A5C3E" w14:textId="14DB64BB" w:rsidR="00B01CFD" w:rsidRDefault="00B01CFD" w:rsidP="00DE1378">
            <w:pPr>
              <w:jc w:val="center"/>
              <w:rPr>
                <w:rFonts w:cs="Gill Sans"/>
              </w:rPr>
            </w:pPr>
            <w:r>
              <w:rPr>
                <w:rFonts w:cs="Gill Sans"/>
              </w:rPr>
              <w:t>x</w:t>
            </w:r>
          </w:p>
        </w:tc>
      </w:tr>
      <w:tr w:rsidR="006E6293" w:rsidRPr="00AA5D08" w14:paraId="2CE2D1DA" w14:textId="4462420E" w:rsidTr="00DE1378">
        <w:trPr>
          <w:trHeight w:hRule="exact" w:val="679"/>
        </w:trPr>
        <w:tc>
          <w:tcPr>
            <w:tcW w:w="2977" w:type="dxa"/>
            <w:shd w:val="clear" w:color="auto" w:fill="FFFFFF" w:themeFill="background1"/>
            <w:vAlign w:val="center"/>
          </w:tcPr>
          <w:p w14:paraId="17FE6428" w14:textId="44960138" w:rsidR="006E6293" w:rsidRPr="00AA1A43" w:rsidRDefault="006E6293" w:rsidP="00296625">
            <w:pPr>
              <w:ind w:left="142" w:right="275"/>
              <w:jc w:val="center"/>
              <w:rPr>
                <w:rFonts w:cs="Gill Sans"/>
                <w:sz w:val="24"/>
                <w:szCs w:val="24"/>
              </w:rPr>
            </w:pPr>
            <w:r w:rsidRPr="00AA1A43">
              <w:rPr>
                <w:rFonts w:cs="Arial"/>
                <w:color w:val="000000"/>
                <w:sz w:val="24"/>
                <w:szCs w:val="24"/>
              </w:rPr>
              <w:t>Ms Tracy Cavanagh  -Headteacher</w:t>
            </w:r>
          </w:p>
        </w:tc>
        <w:tc>
          <w:tcPr>
            <w:tcW w:w="2704" w:type="dxa"/>
            <w:shd w:val="clear" w:color="auto" w:fill="FFFFFF" w:themeFill="background1"/>
            <w:vAlign w:val="center"/>
          </w:tcPr>
          <w:p w14:paraId="1555184B" w14:textId="1C6EB998" w:rsidR="006E6293" w:rsidRPr="00AA1A43" w:rsidRDefault="006E6293" w:rsidP="00296625">
            <w:pPr>
              <w:jc w:val="center"/>
              <w:rPr>
                <w:rFonts w:cs="Gill Sans"/>
                <w:sz w:val="24"/>
                <w:szCs w:val="24"/>
              </w:rPr>
            </w:pPr>
            <w:r w:rsidRPr="00AA1A43">
              <w:rPr>
                <w:rFonts w:cs="Arial"/>
                <w:color w:val="000000"/>
                <w:sz w:val="24"/>
                <w:szCs w:val="24"/>
              </w:rPr>
              <w:t>Headteacher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7C91ACD7" w14:textId="38DE2477" w:rsidR="006E6293" w:rsidRPr="00AA1A43" w:rsidRDefault="006E6293" w:rsidP="00DE1378">
            <w:pPr>
              <w:jc w:val="center"/>
              <w:rPr>
                <w:rFonts w:cs="Gill Sans"/>
              </w:rPr>
            </w:pPr>
            <w:r>
              <w:rPr>
                <w:rFonts w:cs="Gill Sans"/>
              </w:rPr>
              <w:t>x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7BA0ABC3" w14:textId="5F265602" w:rsidR="006E6293" w:rsidRPr="00AA1A43" w:rsidRDefault="006E6293" w:rsidP="00DE1378">
            <w:pPr>
              <w:jc w:val="center"/>
              <w:rPr>
                <w:rFonts w:cs="Gill Sans"/>
              </w:rPr>
            </w:pPr>
            <w:r>
              <w:rPr>
                <w:rFonts w:cs="Gill Sans"/>
              </w:rPr>
              <w:t>x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5DEA5B30" w14:textId="7062C285" w:rsidR="006E6293" w:rsidRPr="00AA1A43" w:rsidRDefault="006E6293" w:rsidP="00DE1378">
            <w:pPr>
              <w:jc w:val="center"/>
              <w:rPr>
                <w:rFonts w:cs="Gill Sans"/>
              </w:rPr>
            </w:pPr>
            <w:r>
              <w:rPr>
                <w:rFonts w:cs="Gill Sans"/>
              </w:rPr>
              <w:t>x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3F04C35B" w14:textId="3FB421B7" w:rsidR="006E6293" w:rsidRPr="00AA1A43" w:rsidRDefault="00B01CFD" w:rsidP="00DE1378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x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14990BCB" w14:textId="0F919B4B" w:rsidR="006E6293" w:rsidRPr="00AA1A43" w:rsidRDefault="006E6293" w:rsidP="00DE1378">
            <w:pPr>
              <w:jc w:val="center"/>
              <w:rPr>
                <w:rFonts w:cs="Gill Sans"/>
              </w:rPr>
            </w:pPr>
            <w:r w:rsidRPr="00483723">
              <w:rPr>
                <w:rFonts w:cs="Gill Sans"/>
              </w:rPr>
              <w:t>x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4E661E39" w14:textId="0AA89AE2" w:rsidR="006E6293" w:rsidRPr="00AA1A43" w:rsidRDefault="006E6293" w:rsidP="00DE1378">
            <w:pPr>
              <w:jc w:val="center"/>
              <w:rPr>
                <w:rFonts w:cs="Gill Sans"/>
              </w:rPr>
            </w:pPr>
            <w:r>
              <w:rPr>
                <w:rFonts w:cs="Gill Sans"/>
              </w:rPr>
              <w:t>x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088CF4A5" w14:textId="7C7E43C4" w:rsidR="006E6293" w:rsidRDefault="00B01CFD" w:rsidP="00DE1378">
            <w:pPr>
              <w:jc w:val="center"/>
              <w:rPr>
                <w:rFonts w:cs="Gill Sans"/>
              </w:rPr>
            </w:pPr>
            <w:r>
              <w:rPr>
                <w:rFonts w:cs="Gill Sans"/>
              </w:rPr>
              <w:t>x</w:t>
            </w:r>
          </w:p>
        </w:tc>
      </w:tr>
      <w:tr w:rsidR="006E6293" w:rsidRPr="00AA5D08" w14:paraId="5DAA9B98" w14:textId="22922473" w:rsidTr="00DE1378">
        <w:trPr>
          <w:trHeight w:hRule="exact" w:val="672"/>
        </w:trPr>
        <w:tc>
          <w:tcPr>
            <w:tcW w:w="2977" w:type="dxa"/>
            <w:shd w:val="clear" w:color="auto" w:fill="FFFFFF" w:themeFill="background1"/>
            <w:vAlign w:val="center"/>
          </w:tcPr>
          <w:p w14:paraId="44AC59E6" w14:textId="706C7C3A" w:rsidR="006E6293" w:rsidRPr="00AA1A43" w:rsidRDefault="006E6293" w:rsidP="00296625">
            <w:pPr>
              <w:ind w:left="142" w:right="275"/>
              <w:jc w:val="center"/>
              <w:rPr>
                <w:rFonts w:cs="Gill Sans"/>
                <w:sz w:val="24"/>
                <w:szCs w:val="24"/>
              </w:rPr>
            </w:pPr>
            <w:r w:rsidRPr="00AA1A43">
              <w:rPr>
                <w:rFonts w:cs="Arial"/>
                <w:color w:val="000000"/>
                <w:sz w:val="24"/>
                <w:szCs w:val="24"/>
              </w:rPr>
              <w:t>Mr Paul Devine</w:t>
            </w:r>
          </w:p>
        </w:tc>
        <w:tc>
          <w:tcPr>
            <w:tcW w:w="2704" w:type="dxa"/>
            <w:shd w:val="clear" w:color="auto" w:fill="FFFFFF" w:themeFill="background1"/>
            <w:vAlign w:val="center"/>
          </w:tcPr>
          <w:p w14:paraId="2301B648" w14:textId="0CE6AB85" w:rsidR="006E6293" w:rsidRPr="00AA1A43" w:rsidRDefault="006E6293" w:rsidP="00296625">
            <w:pPr>
              <w:jc w:val="center"/>
              <w:rPr>
                <w:rFonts w:cs="Gill Sans"/>
                <w:sz w:val="24"/>
                <w:szCs w:val="24"/>
              </w:rPr>
            </w:pPr>
            <w:r w:rsidRPr="00AA1A43">
              <w:rPr>
                <w:rFonts w:cs="Arial"/>
                <w:color w:val="000000"/>
                <w:sz w:val="24"/>
                <w:szCs w:val="24"/>
              </w:rPr>
              <w:t>Foundation governor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13BAA6F3" w14:textId="07E8074C" w:rsidR="006E6293" w:rsidRPr="00AA1A43" w:rsidRDefault="006E6293" w:rsidP="00DE1378">
            <w:pPr>
              <w:jc w:val="center"/>
              <w:rPr>
                <w:rFonts w:cs="Gill Sans"/>
              </w:rPr>
            </w:pPr>
            <w:r>
              <w:rPr>
                <w:rFonts w:cs="Arial"/>
                <w:color w:val="000000"/>
              </w:rPr>
              <w:t>x</w:t>
            </w:r>
          </w:p>
        </w:tc>
        <w:tc>
          <w:tcPr>
            <w:tcW w:w="705" w:type="dxa"/>
            <w:vAlign w:val="center"/>
          </w:tcPr>
          <w:p w14:paraId="7AA373FE" w14:textId="12FAB1B0" w:rsidR="006E6293" w:rsidRPr="00AA1A43" w:rsidRDefault="00B01CFD" w:rsidP="00DE1378">
            <w:pPr>
              <w:jc w:val="center"/>
              <w:rPr>
                <w:rFonts w:cs="Gill Sans"/>
              </w:rPr>
            </w:pPr>
            <w:r>
              <w:rPr>
                <w:rFonts w:cs="Gill Sans"/>
              </w:rPr>
              <w:t>x</w:t>
            </w:r>
          </w:p>
        </w:tc>
        <w:tc>
          <w:tcPr>
            <w:tcW w:w="705" w:type="dxa"/>
            <w:vAlign w:val="center"/>
          </w:tcPr>
          <w:p w14:paraId="6BA5CE8F" w14:textId="367F6D9A" w:rsidR="006E6293" w:rsidRPr="00AA1A43" w:rsidRDefault="00B01CFD" w:rsidP="00DE1378">
            <w:pPr>
              <w:jc w:val="center"/>
              <w:rPr>
                <w:rFonts w:cs="Gill Sans"/>
              </w:rPr>
            </w:pPr>
            <w:r>
              <w:rPr>
                <w:rFonts w:cs="Gill Sans"/>
              </w:rPr>
              <w:t>x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1B39E021" w14:textId="39D60D24" w:rsidR="006E6293" w:rsidRPr="00AA1A43" w:rsidRDefault="006E6293" w:rsidP="00DE1378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x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2E6A94C0" w14:textId="5E5EEC53" w:rsidR="006E6293" w:rsidRPr="00AA1A43" w:rsidRDefault="006E6293" w:rsidP="00DE1378">
            <w:pPr>
              <w:jc w:val="center"/>
              <w:rPr>
                <w:rFonts w:cs="Gill Sans"/>
              </w:rPr>
            </w:pPr>
            <w:r w:rsidRPr="00483723">
              <w:rPr>
                <w:rFonts w:cs="Gill Sans"/>
              </w:rPr>
              <w:t>x</w:t>
            </w:r>
          </w:p>
        </w:tc>
        <w:tc>
          <w:tcPr>
            <w:tcW w:w="705" w:type="dxa"/>
            <w:vAlign w:val="center"/>
          </w:tcPr>
          <w:p w14:paraId="49D958B9" w14:textId="2CD3652E" w:rsidR="006E6293" w:rsidRPr="00AA1A43" w:rsidRDefault="006E6293" w:rsidP="00DE1378">
            <w:pPr>
              <w:jc w:val="center"/>
              <w:rPr>
                <w:rFonts w:cs="Gill Sans"/>
              </w:rPr>
            </w:pPr>
            <w:r>
              <w:rPr>
                <w:rFonts w:cs="Gill Sans"/>
              </w:rPr>
              <w:t>x</w:t>
            </w:r>
          </w:p>
        </w:tc>
        <w:tc>
          <w:tcPr>
            <w:tcW w:w="705" w:type="dxa"/>
            <w:vAlign w:val="center"/>
          </w:tcPr>
          <w:p w14:paraId="5B8D26B1" w14:textId="519C7D6B" w:rsidR="006E6293" w:rsidRDefault="00B01CFD" w:rsidP="00DE1378">
            <w:pPr>
              <w:jc w:val="center"/>
              <w:rPr>
                <w:rFonts w:cs="Gill Sans"/>
              </w:rPr>
            </w:pPr>
            <w:r>
              <w:rPr>
                <w:rFonts w:cs="Gill Sans"/>
              </w:rPr>
              <w:t>x</w:t>
            </w:r>
          </w:p>
        </w:tc>
      </w:tr>
      <w:tr w:rsidR="006E6293" w:rsidRPr="00AA5D08" w14:paraId="18559BFD" w14:textId="5112491D" w:rsidTr="00DE1378">
        <w:trPr>
          <w:trHeight w:hRule="exact" w:val="533"/>
        </w:trPr>
        <w:tc>
          <w:tcPr>
            <w:tcW w:w="2977" w:type="dxa"/>
            <w:shd w:val="clear" w:color="auto" w:fill="FFFFFF" w:themeFill="background1"/>
            <w:vAlign w:val="center"/>
          </w:tcPr>
          <w:p w14:paraId="751FFFF1" w14:textId="29098FC7" w:rsidR="006E6293" w:rsidRPr="00AA1A43" w:rsidRDefault="006E6293" w:rsidP="00296625">
            <w:pPr>
              <w:ind w:left="142" w:right="275"/>
              <w:jc w:val="center"/>
              <w:rPr>
                <w:rFonts w:cs="Gill Sans"/>
                <w:sz w:val="24"/>
                <w:szCs w:val="24"/>
              </w:rPr>
            </w:pPr>
            <w:r w:rsidRPr="00AA1A43">
              <w:rPr>
                <w:rFonts w:cs="Arial"/>
                <w:color w:val="000000"/>
                <w:sz w:val="24"/>
                <w:szCs w:val="24"/>
              </w:rPr>
              <w:t>Ms Gaynor Farrell</w:t>
            </w:r>
          </w:p>
        </w:tc>
        <w:tc>
          <w:tcPr>
            <w:tcW w:w="2704" w:type="dxa"/>
            <w:shd w:val="clear" w:color="auto" w:fill="FFFFFF" w:themeFill="background1"/>
            <w:vAlign w:val="center"/>
          </w:tcPr>
          <w:p w14:paraId="67AAA5B4" w14:textId="4EC5CEBF" w:rsidR="006E6293" w:rsidRPr="00AA1A43" w:rsidRDefault="006E6293" w:rsidP="00296625">
            <w:pPr>
              <w:jc w:val="center"/>
              <w:rPr>
                <w:rFonts w:cs="Gill Sans"/>
                <w:sz w:val="24"/>
                <w:szCs w:val="24"/>
              </w:rPr>
            </w:pPr>
            <w:r w:rsidRPr="00AA1A43">
              <w:rPr>
                <w:rFonts w:cs="Arial"/>
                <w:color w:val="000000"/>
                <w:sz w:val="24"/>
                <w:szCs w:val="24"/>
              </w:rPr>
              <w:t>Clerk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18A3CCA0" w14:textId="53FDC20A" w:rsidR="006E6293" w:rsidRPr="00AA1A43" w:rsidRDefault="006E6293" w:rsidP="00DE1378">
            <w:pPr>
              <w:jc w:val="center"/>
              <w:rPr>
                <w:rFonts w:cs="Gill Sans"/>
              </w:rPr>
            </w:pPr>
            <w:r>
              <w:rPr>
                <w:rFonts w:cs="Gill Sans"/>
              </w:rPr>
              <w:t>x</w:t>
            </w:r>
          </w:p>
        </w:tc>
        <w:tc>
          <w:tcPr>
            <w:tcW w:w="705" w:type="dxa"/>
            <w:shd w:val="clear" w:color="auto" w:fill="D9D9D9" w:themeFill="background1" w:themeFillShade="D9"/>
            <w:vAlign w:val="center"/>
          </w:tcPr>
          <w:p w14:paraId="5EEDCE9F" w14:textId="72559023" w:rsidR="006E6293" w:rsidRPr="00AA1A43" w:rsidRDefault="006E6293" w:rsidP="00DE1378">
            <w:pPr>
              <w:jc w:val="center"/>
              <w:rPr>
                <w:rFonts w:cs="Gill Sans"/>
              </w:rPr>
            </w:pP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641C81F3" w14:textId="17CD568A" w:rsidR="006E6293" w:rsidRPr="00AA1A43" w:rsidRDefault="006E6293" w:rsidP="00DE1378">
            <w:pPr>
              <w:jc w:val="center"/>
              <w:rPr>
                <w:rFonts w:cs="Gill Sans"/>
              </w:rPr>
            </w:pPr>
            <w:r>
              <w:rPr>
                <w:rFonts w:cs="Gill Sans"/>
              </w:rPr>
              <w:t>x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49637D13" w14:textId="63C2DE24" w:rsidR="006E6293" w:rsidRPr="00AA1A43" w:rsidRDefault="006E6293" w:rsidP="00DE1378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x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35397932" w14:textId="0CF97FE1" w:rsidR="006E6293" w:rsidRPr="00AA1A43" w:rsidRDefault="006E6293" w:rsidP="00DE1378">
            <w:pPr>
              <w:jc w:val="center"/>
              <w:rPr>
                <w:rFonts w:cs="Gill Sans"/>
              </w:rPr>
            </w:pPr>
            <w:r w:rsidRPr="00777F7B">
              <w:rPr>
                <w:rFonts w:cs="Gill Sans"/>
              </w:rPr>
              <w:t>x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78EB3925" w14:textId="758B32FE" w:rsidR="006E6293" w:rsidRPr="00AA1A43" w:rsidRDefault="00B01CFD" w:rsidP="00DE1378">
            <w:pPr>
              <w:jc w:val="center"/>
              <w:rPr>
                <w:rFonts w:cs="Gill Sans"/>
              </w:rPr>
            </w:pPr>
            <w:r>
              <w:rPr>
                <w:rFonts w:cs="Gill Sans"/>
              </w:rPr>
              <w:t>x</w:t>
            </w:r>
          </w:p>
        </w:tc>
        <w:tc>
          <w:tcPr>
            <w:tcW w:w="705" w:type="dxa"/>
            <w:shd w:val="clear" w:color="auto" w:fill="D9D9D9" w:themeFill="background1" w:themeFillShade="D9"/>
            <w:vAlign w:val="center"/>
          </w:tcPr>
          <w:p w14:paraId="458BBE31" w14:textId="2D857FF9" w:rsidR="006E6293" w:rsidRPr="00AA1A43" w:rsidRDefault="006E6293" w:rsidP="00DE1378">
            <w:pPr>
              <w:jc w:val="center"/>
              <w:rPr>
                <w:rFonts w:cs="Gill Sans"/>
              </w:rPr>
            </w:pPr>
          </w:p>
        </w:tc>
      </w:tr>
      <w:tr w:rsidR="006E6293" w:rsidRPr="00AA5D08" w14:paraId="4A47A9B7" w14:textId="1D0C43C8" w:rsidTr="00DE1378">
        <w:trPr>
          <w:trHeight w:hRule="exact" w:val="814"/>
        </w:trPr>
        <w:tc>
          <w:tcPr>
            <w:tcW w:w="2977" w:type="dxa"/>
            <w:shd w:val="clear" w:color="auto" w:fill="FFFFFF" w:themeFill="background1"/>
            <w:vAlign w:val="center"/>
          </w:tcPr>
          <w:p w14:paraId="1698DA69" w14:textId="78C3375F" w:rsidR="006E6293" w:rsidRPr="00AA1A43" w:rsidRDefault="006E6293" w:rsidP="00296625">
            <w:pPr>
              <w:ind w:left="142" w:right="275"/>
              <w:jc w:val="center"/>
              <w:rPr>
                <w:rFonts w:cs="Gill Sans"/>
                <w:sz w:val="24"/>
                <w:szCs w:val="24"/>
              </w:rPr>
            </w:pPr>
            <w:r w:rsidRPr="00AA1A43">
              <w:rPr>
                <w:rFonts w:cs="Arial"/>
                <w:color w:val="000000"/>
                <w:sz w:val="24"/>
                <w:szCs w:val="24"/>
              </w:rPr>
              <w:t>Mr Ged Heginbottom</w:t>
            </w:r>
          </w:p>
        </w:tc>
        <w:tc>
          <w:tcPr>
            <w:tcW w:w="2704" w:type="dxa"/>
            <w:shd w:val="clear" w:color="auto" w:fill="FFFFFF" w:themeFill="background1"/>
            <w:vAlign w:val="center"/>
          </w:tcPr>
          <w:p w14:paraId="00FFA73E" w14:textId="74301F5C" w:rsidR="006E6293" w:rsidRPr="00AA1A43" w:rsidRDefault="006E6293" w:rsidP="00296625">
            <w:pPr>
              <w:jc w:val="center"/>
              <w:rPr>
                <w:rFonts w:cs="Gill Sans"/>
                <w:sz w:val="24"/>
                <w:szCs w:val="24"/>
              </w:rPr>
            </w:pPr>
            <w:r w:rsidRPr="00AA1A43">
              <w:rPr>
                <w:rFonts w:cs="Arial"/>
                <w:color w:val="000000"/>
                <w:sz w:val="24"/>
                <w:szCs w:val="24"/>
              </w:rPr>
              <w:t>Foundation governor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6ABFB8BB" w14:textId="1AD445AE" w:rsidR="006E6293" w:rsidRPr="00AA1A43" w:rsidRDefault="006E6293" w:rsidP="00DE1378">
            <w:pPr>
              <w:jc w:val="center"/>
              <w:rPr>
                <w:rFonts w:cs="Gill Sans"/>
              </w:rPr>
            </w:pPr>
            <w:r>
              <w:rPr>
                <w:rFonts w:cs="Gill Sans"/>
              </w:rPr>
              <w:t>x</w:t>
            </w:r>
          </w:p>
        </w:tc>
        <w:tc>
          <w:tcPr>
            <w:tcW w:w="705" w:type="dxa"/>
            <w:vAlign w:val="center"/>
          </w:tcPr>
          <w:p w14:paraId="581EDB83" w14:textId="29EFADC9" w:rsidR="006E6293" w:rsidRPr="00AA1A43" w:rsidRDefault="00B01CFD" w:rsidP="00DE1378">
            <w:pPr>
              <w:jc w:val="center"/>
              <w:rPr>
                <w:rFonts w:cs="Gill Sans"/>
              </w:rPr>
            </w:pPr>
            <w:r>
              <w:rPr>
                <w:rFonts w:cs="Gill Sans"/>
              </w:rPr>
              <w:t>x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32D82661" w14:textId="5E806869" w:rsidR="006E6293" w:rsidRPr="00AA1A43" w:rsidRDefault="006E6293" w:rsidP="00DE1378">
            <w:pPr>
              <w:jc w:val="center"/>
              <w:rPr>
                <w:rFonts w:cs="Gill Sans"/>
              </w:rPr>
            </w:pPr>
            <w:r>
              <w:rPr>
                <w:rFonts w:cs="Gill Sans"/>
              </w:rPr>
              <w:t>x</w:t>
            </w:r>
          </w:p>
        </w:tc>
        <w:tc>
          <w:tcPr>
            <w:tcW w:w="705" w:type="dxa"/>
            <w:vAlign w:val="center"/>
          </w:tcPr>
          <w:p w14:paraId="68E5543E" w14:textId="14700EAD" w:rsidR="006E6293" w:rsidRPr="00AA1A43" w:rsidRDefault="00B01CFD" w:rsidP="00DE1378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x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5BD23C75" w14:textId="5CFEF23A" w:rsidR="006E6293" w:rsidRPr="00AA1A43" w:rsidRDefault="006E6293" w:rsidP="00DE1378">
            <w:pPr>
              <w:jc w:val="center"/>
              <w:rPr>
                <w:rFonts w:cs="Gill Sans"/>
              </w:rPr>
            </w:pPr>
            <w:r w:rsidRPr="00483723">
              <w:rPr>
                <w:rFonts w:cs="Gill Sans"/>
              </w:rPr>
              <w:t>x</w:t>
            </w:r>
          </w:p>
        </w:tc>
        <w:tc>
          <w:tcPr>
            <w:tcW w:w="705" w:type="dxa"/>
            <w:shd w:val="clear" w:color="auto" w:fill="D9D9D9" w:themeFill="background1" w:themeFillShade="D9"/>
            <w:vAlign w:val="center"/>
          </w:tcPr>
          <w:p w14:paraId="2B663B62" w14:textId="4837D382" w:rsidR="006E6293" w:rsidRPr="00AA1A43" w:rsidRDefault="006E6293" w:rsidP="00DE1378">
            <w:pPr>
              <w:jc w:val="center"/>
              <w:rPr>
                <w:rFonts w:cs="Gill Sans"/>
              </w:rPr>
            </w:pP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7A910B4C" w14:textId="6AEAAE91" w:rsidR="006E6293" w:rsidRDefault="00B01CFD" w:rsidP="00DE1378">
            <w:pPr>
              <w:jc w:val="center"/>
              <w:rPr>
                <w:rFonts w:cs="Gill Sans"/>
              </w:rPr>
            </w:pPr>
            <w:r>
              <w:rPr>
                <w:rFonts w:cs="Gill Sans"/>
              </w:rPr>
              <w:t>x</w:t>
            </w:r>
          </w:p>
        </w:tc>
      </w:tr>
      <w:tr w:rsidR="00B01CFD" w:rsidRPr="00AA5D08" w14:paraId="7E2E8144" w14:textId="77777777" w:rsidTr="00DE1378">
        <w:trPr>
          <w:trHeight w:hRule="exact" w:val="805"/>
        </w:trPr>
        <w:tc>
          <w:tcPr>
            <w:tcW w:w="2977" w:type="dxa"/>
            <w:shd w:val="clear" w:color="auto" w:fill="FFFFFF" w:themeFill="background1"/>
            <w:vAlign w:val="center"/>
          </w:tcPr>
          <w:p w14:paraId="7D549614" w14:textId="5F0BC274" w:rsidR="00B01CFD" w:rsidRPr="00AA1A43" w:rsidRDefault="00B01CFD" w:rsidP="00296625">
            <w:pPr>
              <w:ind w:left="142" w:right="275"/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Mrs Elizabeth Ross</w:t>
            </w:r>
          </w:p>
        </w:tc>
        <w:tc>
          <w:tcPr>
            <w:tcW w:w="2704" w:type="dxa"/>
            <w:shd w:val="clear" w:color="auto" w:fill="FFFFFF" w:themeFill="background1"/>
            <w:vAlign w:val="center"/>
          </w:tcPr>
          <w:p w14:paraId="310E6BC9" w14:textId="02AC1356" w:rsidR="00B01CFD" w:rsidRPr="00AA1A43" w:rsidRDefault="00B01CFD" w:rsidP="00296625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Parent Governor</w:t>
            </w:r>
          </w:p>
        </w:tc>
        <w:tc>
          <w:tcPr>
            <w:tcW w:w="705" w:type="dxa"/>
            <w:shd w:val="clear" w:color="auto" w:fill="D9D9D9" w:themeFill="background1" w:themeFillShade="D9"/>
            <w:vAlign w:val="center"/>
          </w:tcPr>
          <w:p w14:paraId="1149D4DD" w14:textId="77777777" w:rsidR="00B01CFD" w:rsidRDefault="00B01CFD" w:rsidP="00DE1378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05" w:type="dxa"/>
            <w:shd w:val="clear" w:color="auto" w:fill="D9D9D9" w:themeFill="background1" w:themeFillShade="D9"/>
            <w:vAlign w:val="center"/>
          </w:tcPr>
          <w:p w14:paraId="5877E9C4" w14:textId="77777777" w:rsidR="00B01CFD" w:rsidRDefault="00B01CFD" w:rsidP="00DE1378">
            <w:pPr>
              <w:jc w:val="center"/>
              <w:rPr>
                <w:rFonts w:cs="Gill Sans"/>
              </w:rPr>
            </w:pPr>
          </w:p>
        </w:tc>
        <w:tc>
          <w:tcPr>
            <w:tcW w:w="705" w:type="dxa"/>
            <w:shd w:val="clear" w:color="auto" w:fill="D9D9D9" w:themeFill="background1" w:themeFillShade="D9"/>
            <w:vAlign w:val="center"/>
          </w:tcPr>
          <w:p w14:paraId="0B4FE8FC" w14:textId="77777777" w:rsidR="00B01CFD" w:rsidRDefault="00B01CFD" w:rsidP="00DE1378">
            <w:pPr>
              <w:jc w:val="center"/>
              <w:rPr>
                <w:rFonts w:cs="Gill Sans"/>
              </w:rPr>
            </w:pPr>
          </w:p>
        </w:tc>
        <w:tc>
          <w:tcPr>
            <w:tcW w:w="705" w:type="dxa"/>
            <w:shd w:val="clear" w:color="auto" w:fill="D9D9D9" w:themeFill="background1" w:themeFillShade="D9"/>
            <w:vAlign w:val="center"/>
          </w:tcPr>
          <w:p w14:paraId="13A9CACA" w14:textId="77777777" w:rsidR="00B01CFD" w:rsidRPr="00AA1A43" w:rsidRDefault="00B01CFD" w:rsidP="00DE1378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05" w:type="dxa"/>
            <w:shd w:val="clear" w:color="auto" w:fill="D9D9D9" w:themeFill="background1" w:themeFillShade="D9"/>
            <w:vAlign w:val="center"/>
          </w:tcPr>
          <w:p w14:paraId="73D5668B" w14:textId="77777777" w:rsidR="00B01CFD" w:rsidRPr="00483723" w:rsidRDefault="00B01CFD" w:rsidP="00DE1378">
            <w:pPr>
              <w:jc w:val="center"/>
              <w:rPr>
                <w:rFonts w:cs="Gill Sans"/>
              </w:rPr>
            </w:pP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5CCBE76B" w14:textId="1E6E6ECF" w:rsidR="00B01CFD" w:rsidRDefault="00B01CFD" w:rsidP="00DE1378">
            <w:pPr>
              <w:jc w:val="center"/>
              <w:rPr>
                <w:rFonts w:cs="Gill Sans"/>
              </w:rPr>
            </w:pPr>
            <w:r>
              <w:rPr>
                <w:rFonts w:cs="Gill Sans"/>
              </w:rPr>
              <w:t>x</w:t>
            </w:r>
          </w:p>
        </w:tc>
        <w:tc>
          <w:tcPr>
            <w:tcW w:w="705" w:type="dxa"/>
            <w:shd w:val="clear" w:color="auto" w:fill="D9D9D9" w:themeFill="background1" w:themeFillShade="D9"/>
            <w:vAlign w:val="center"/>
          </w:tcPr>
          <w:p w14:paraId="1579D6B4" w14:textId="77777777" w:rsidR="00B01CFD" w:rsidRDefault="00B01CFD" w:rsidP="00DE1378">
            <w:pPr>
              <w:jc w:val="center"/>
              <w:rPr>
                <w:rFonts w:cs="Gill Sans"/>
              </w:rPr>
            </w:pPr>
          </w:p>
        </w:tc>
      </w:tr>
      <w:tr w:rsidR="006E6293" w:rsidRPr="00AA5D08" w14:paraId="6E79DE5C" w14:textId="296B52EE" w:rsidTr="00DE1378">
        <w:trPr>
          <w:trHeight w:hRule="exact" w:val="805"/>
        </w:trPr>
        <w:tc>
          <w:tcPr>
            <w:tcW w:w="2977" w:type="dxa"/>
            <w:shd w:val="clear" w:color="auto" w:fill="FFFFFF" w:themeFill="background1"/>
            <w:vAlign w:val="center"/>
          </w:tcPr>
          <w:p w14:paraId="3A46AB3F" w14:textId="7530032E" w:rsidR="006E6293" w:rsidRPr="00AA1A43" w:rsidRDefault="006E6293" w:rsidP="00296625">
            <w:pPr>
              <w:ind w:left="142" w:right="275"/>
              <w:jc w:val="center"/>
              <w:rPr>
                <w:rFonts w:cs="Gill Sans"/>
                <w:sz w:val="24"/>
                <w:szCs w:val="24"/>
              </w:rPr>
            </w:pPr>
            <w:r w:rsidRPr="00AA1A43">
              <w:rPr>
                <w:rFonts w:cs="Arial"/>
                <w:color w:val="000000"/>
                <w:sz w:val="24"/>
                <w:szCs w:val="24"/>
              </w:rPr>
              <w:t>Mr Paul Moss</w:t>
            </w:r>
          </w:p>
        </w:tc>
        <w:tc>
          <w:tcPr>
            <w:tcW w:w="2704" w:type="dxa"/>
            <w:shd w:val="clear" w:color="auto" w:fill="FFFFFF" w:themeFill="background1"/>
            <w:vAlign w:val="center"/>
          </w:tcPr>
          <w:p w14:paraId="44245A97" w14:textId="4DF6F82B" w:rsidR="006E6293" w:rsidRPr="00AA1A43" w:rsidRDefault="006E6293" w:rsidP="00296625">
            <w:pPr>
              <w:jc w:val="center"/>
              <w:rPr>
                <w:rFonts w:cs="Gill Sans"/>
                <w:sz w:val="24"/>
                <w:szCs w:val="24"/>
              </w:rPr>
            </w:pPr>
            <w:r w:rsidRPr="00AA1A43">
              <w:rPr>
                <w:rFonts w:cs="Arial"/>
                <w:color w:val="000000"/>
                <w:sz w:val="24"/>
                <w:szCs w:val="24"/>
              </w:rPr>
              <w:t>Foundation governor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41B4305E" w14:textId="5C81EE2A" w:rsidR="006E6293" w:rsidRPr="00AA1A43" w:rsidRDefault="006E6293" w:rsidP="00DE1378">
            <w:pPr>
              <w:jc w:val="center"/>
              <w:rPr>
                <w:rFonts w:cs="Gill Sans"/>
              </w:rPr>
            </w:pPr>
            <w:r>
              <w:rPr>
                <w:rFonts w:cs="Arial"/>
                <w:color w:val="000000"/>
              </w:rPr>
              <w:t>x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38B05400" w14:textId="0A7A6B35" w:rsidR="006E6293" w:rsidRPr="00AA1A43" w:rsidRDefault="006E6293" w:rsidP="00DE1378">
            <w:pPr>
              <w:jc w:val="center"/>
              <w:rPr>
                <w:rFonts w:cs="Gill Sans"/>
              </w:rPr>
            </w:pPr>
            <w:r>
              <w:rPr>
                <w:rFonts w:cs="Gill Sans"/>
              </w:rPr>
              <w:t>x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5F935346" w14:textId="7F32676C" w:rsidR="006E6293" w:rsidRPr="00AA1A43" w:rsidRDefault="006E6293" w:rsidP="00DE1378">
            <w:pPr>
              <w:jc w:val="center"/>
              <w:rPr>
                <w:rFonts w:cs="Gill Sans"/>
              </w:rPr>
            </w:pPr>
            <w:r>
              <w:rPr>
                <w:rFonts w:cs="Gill Sans"/>
              </w:rPr>
              <w:t>x</w:t>
            </w:r>
          </w:p>
        </w:tc>
        <w:tc>
          <w:tcPr>
            <w:tcW w:w="705" w:type="dxa"/>
            <w:vAlign w:val="center"/>
          </w:tcPr>
          <w:p w14:paraId="145CB4C5" w14:textId="77777777" w:rsidR="006E6293" w:rsidRPr="00AA1A43" w:rsidRDefault="006E6293" w:rsidP="00DE1378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2671A31A" w14:textId="3B9F7309" w:rsidR="006E6293" w:rsidRPr="00AA1A43" w:rsidRDefault="006E6293" w:rsidP="00DE1378">
            <w:pPr>
              <w:jc w:val="center"/>
              <w:rPr>
                <w:rFonts w:cs="Gill Sans"/>
              </w:rPr>
            </w:pPr>
            <w:r w:rsidRPr="00483723">
              <w:rPr>
                <w:rFonts w:cs="Gill Sans"/>
              </w:rPr>
              <w:t>x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708ADC35" w14:textId="07454CF4" w:rsidR="006E6293" w:rsidRPr="00AA1A43" w:rsidRDefault="006E6293" w:rsidP="00DE1378">
            <w:pPr>
              <w:jc w:val="center"/>
              <w:rPr>
                <w:rFonts w:cs="Gill Sans"/>
              </w:rPr>
            </w:pPr>
            <w:r>
              <w:rPr>
                <w:rFonts w:cs="Gill Sans"/>
              </w:rPr>
              <w:t>x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155932BB" w14:textId="77777777" w:rsidR="006E6293" w:rsidRDefault="006E6293" w:rsidP="00DE1378">
            <w:pPr>
              <w:jc w:val="center"/>
              <w:rPr>
                <w:rFonts w:cs="Gill Sans"/>
              </w:rPr>
            </w:pPr>
          </w:p>
        </w:tc>
      </w:tr>
      <w:tr w:rsidR="006E6293" w:rsidRPr="00AA5D08" w14:paraId="279DDB65" w14:textId="19FBE13D" w:rsidTr="00DE1378">
        <w:trPr>
          <w:trHeight w:hRule="exact" w:val="805"/>
        </w:trPr>
        <w:tc>
          <w:tcPr>
            <w:tcW w:w="2977" w:type="dxa"/>
            <w:shd w:val="clear" w:color="auto" w:fill="FFFFFF" w:themeFill="background1"/>
            <w:vAlign w:val="center"/>
          </w:tcPr>
          <w:p w14:paraId="5C6991D5" w14:textId="20CFCECF" w:rsidR="006E6293" w:rsidRDefault="006E6293" w:rsidP="00296625">
            <w:pPr>
              <w:ind w:left="142" w:right="275"/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Mrs Eileen Hardingham</w:t>
            </w:r>
          </w:p>
        </w:tc>
        <w:tc>
          <w:tcPr>
            <w:tcW w:w="2704" w:type="dxa"/>
            <w:shd w:val="clear" w:color="auto" w:fill="FFFFFF" w:themeFill="background1"/>
            <w:vAlign w:val="center"/>
          </w:tcPr>
          <w:p w14:paraId="590C864C" w14:textId="17C8CCF4" w:rsidR="006E6293" w:rsidRDefault="006E6293" w:rsidP="00296625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Foundation Governor</w:t>
            </w:r>
          </w:p>
        </w:tc>
        <w:tc>
          <w:tcPr>
            <w:tcW w:w="705" w:type="dxa"/>
            <w:shd w:val="clear" w:color="auto" w:fill="D9D9D9" w:themeFill="background1" w:themeFillShade="D9"/>
            <w:vAlign w:val="center"/>
          </w:tcPr>
          <w:p w14:paraId="5088FD5B" w14:textId="77777777" w:rsidR="006E6293" w:rsidRPr="00D903E3" w:rsidRDefault="006E6293" w:rsidP="00DE1378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05" w:type="dxa"/>
            <w:shd w:val="clear" w:color="auto" w:fill="D9D9D9" w:themeFill="background1" w:themeFillShade="D9"/>
            <w:vAlign w:val="center"/>
          </w:tcPr>
          <w:p w14:paraId="326C6D8B" w14:textId="77777777" w:rsidR="006E6293" w:rsidRPr="00AA1A43" w:rsidRDefault="006E6293" w:rsidP="00DE1378">
            <w:pPr>
              <w:jc w:val="center"/>
              <w:rPr>
                <w:rFonts w:cs="Gill Sans"/>
              </w:rPr>
            </w:pPr>
          </w:p>
        </w:tc>
        <w:tc>
          <w:tcPr>
            <w:tcW w:w="705" w:type="dxa"/>
            <w:shd w:val="clear" w:color="auto" w:fill="D9D9D9" w:themeFill="background1" w:themeFillShade="D9"/>
            <w:vAlign w:val="center"/>
          </w:tcPr>
          <w:p w14:paraId="04B32D0A" w14:textId="77777777" w:rsidR="006E6293" w:rsidRPr="00AA1A43" w:rsidRDefault="006E6293" w:rsidP="00DE1378">
            <w:pPr>
              <w:jc w:val="center"/>
              <w:rPr>
                <w:rFonts w:cs="Gill Sans"/>
              </w:rPr>
            </w:pPr>
          </w:p>
        </w:tc>
        <w:tc>
          <w:tcPr>
            <w:tcW w:w="705" w:type="dxa"/>
            <w:shd w:val="clear" w:color="auto" w:fill="D9D9D9" w:themeFill="background1" w:themeFillShade="D9"/>
            <w:vAlign w:val="center"/>
          </w:tcPr>
          <w:p w14:paraId="68D38D4E" w14:textId="77777777" w:rsidR="006E6293" w:rsidRDefault="006E6293" w:rsidP="00DE1378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16E0DDC7" w14:textId="78F1E11A" w:rsidR="006E6293" w:rsidRPr="00483723" w:rsidRDefault="00B01CFD" w:rsidP="00DE1378">
            <w:pPr>
              <w:jc w:val="center"/>
              <w:rPr>
                <w:rFonts w:cs="Gill Sans"/>
              </w:rPr>
            </w:pPr>
            <w:r>
              <w:rPr>
                <w:rFonts w:cs="Gill Sans"/>
              </w:rPr>
              <w:t>x</w:t>
            </w:r>
          </w:p>
        </w:tc>
        <w:tc>
          <w:tcPr>
            <w:tcW w:w="705" w:type="dxa"/>
            <w:vAlign w:val="center"/>
          </w:tcPr>
          <w:p w14:paraId="4BA8D91C" w14:textId="79EB8C7C" w:rsidR="006E6293" w:rsidRPr="00AA1A43" w:rsidRDefault="006E6293" w:rsidP="00DE1378">
            <w:pPr>
              <w:jc w:val="center"/>
              <w:rPr>
                <w:rFonts w:cs="Gill Sans"/>
              </w:rPr>
            </w:pPr>
            <w:r>
              <w:rPr>
                <w:rFonts w:cs="Gill Sans"/>
              </w:rPr>
              <w:t>x</w:t>
            </w:r>
          </w:p>
        </w:tc>
        <w:tc>
          <w:tcPr>
            <w:tcW w:w="705" w:type="dxa"/>
            <w:vAlign w:val="center"/>
          </w:tcPr>
          <w:p w14:paraId="6EFCA890" w14:textId="0D9DC742" w:rsidR="006E6293" w:rsidRDefault="00B01CFD" w:rsidP="00DE1378">
            <w:pPr>
              <w:jc w:val="center"/>
              <w:rPr>
                <w:rFonts w:cs="Gill Sans"/>
              </w:rPr>
            </w:pPr>
            <w:r>
              <w:rPr>
                <w:rFonts w:cs="Gill Sans"/>
              </w:rPr>
              <w:t>x</w:t>
            </w:r>
          </w:p>
        </w:tc>
      </w:tr>
    </w:tbl>
    <w:p w14:paraId="63DE6005" w14:textId="77777777" w:rsidR="00F16690" w:rsidRPr="008425E0" w:rsidRDefault="00F16690" w:rsidP="003825F3">
      <w:pPr>
        <w:rPr>
          <w:rFonts w:ascii="Gill Sans" w:eastAsia="Times New Roman" w:hAnsi="Gill Sans" w:cs="Gill Sans"/>
          <w:lang w:eastAsia="en-GB"/>
        </w:rPr>
      </w:pPr>
    </w:p>
    <w:sectPr w:rsidR="00F16690" w:rsidRPr="008425E0" w:rsidSect="004A5141">
      <w:type w:val="continuous"/>
      <w:pgSz w:w="11920" w:h="16840"/>
      <w:pgMar w:top="322" w:right="280" w:bottom="280" w:left="87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E4C31E2" w14:textId="77777777" w:rsidR="003D500C" w:rsidRDefault="003D500C">
      <w:r>
        <w:separator/>
      </w:r>
    </w:p>
  </w:endnote>
  <w:endnote w:type="continuationSeparator" w:id="0">
    <w:p w14:paraId="1383C107" w14:textId="77777777" w:rsidR="003D500C" w:rsidRDefault="003D5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47AA08" w14:textId="77777777" w:rsidR="003D500C" w:rsidRDefault="003D500C">
      <w:r>
        <w:separator/>
      </w:r>
    </w:p>
  </w:footnote>
  <w:footnote w:type="continuationSeparator" w:id="0">
    <w:p w14:paraId="4FC1E162" w14:textId="77777777" w:rsidR="003D500C" w:rsidRDefault="003D5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2B0DA1"/>
    <w:multiLevelType w:val="hybridMultilevel"/>
    <w:tmpl w:val="FC98EA20"/>
    <w:lvl w:ilvl="0" w:tplc="4C20F32C">
      <w:start w:val="1"/>
      <w:numFmt w:val="bullet"/>
      <w:lvlText w:val="•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  <w:tab w:val="left" w:pos="1300"/>
          <w:tab w:val="left" w:pos="1320"/>
          <w:tab w:val="left" w:pos="1340"/>
          <w:tab w:val="left" w:pos="1360"/>
        </w:tabs>
        <w:ind w:left="243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B85F86">
      <w:start w:val="1"/>
      <w:numFmt w:val="bullet"/>
      <w:lvlText w:val="•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  <w:tab w:val="left" w:pos="1300"/>
          <w:tab w:val="left" w:pos="1320"/>
          <w:tab w:val="left" w:pos="1340"/>
          <w:tab w:val="left" w:pos="1360"/>
        </w:tabs>
        <w:ind w:left="859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20E542">
      <w:start w:val="1"/>
      <w:numFmt w:val="bullet"/>
      <w:lvlText w:val="•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ind w:left="1459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96D89E">
      <w:start w:val="1"/>
      <w:numFmt w:val="bullet"/>
      <w:lvlText w:val="•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ind w:left="2059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826D48">
      <w:start w:val="1"/>
      <w:numFmt w:val="bullet"/>
      <w:lvlText w:val="•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ind w:left="2659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845D1C">
      <w:start w:val="1"/>
      <w:numFmt w:val="bullet"/>
      <w:lvlText w:val="•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ind w:left="3259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3C27AE">
      <w:start w:val="1"/>
      <w:numFmt w:val="bullet"/>
      <w:lvlText w:val="•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ind w:left="3859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E00F30">
      <w:start w:val="1"/>
      <w:numFmt w:val="bullet"/>
      <w:lvlText w:val="•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ind w:left="4459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1EAA04">
      <w:start w:val="1"/>
      <w:numFmt w:val="bullet"/>
      <w:lvlText w:val="•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ind w:left="5059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EED3D94"/>
    <w:multiLevelType w:val="multilevel"/>
    <w:tmpl w:val="26CCD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F1745"/>
    <w:multiLevelType w:val="hybridMultilevel"/>
    <w:tmpl w:val="AE6264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07F6B"/>
    <w:multiLevelType w:val="hybridMultilevel"/>
    <w:tmpl w:val="0324EE94"/>
    <w:lvl w:ilvl="0" w:tplc="0809000F">
      <w:start w:val="1"/>
      <w:numFmt w:val="decimal"/>
      <w:lvlText w:val="%1."/>
      <w:lvlJc w:val="left"/>
      <w:pPr>
        <w:ind w:left="748" w:hanging="360"/>
      </w:pPr>
    </w:lvl>
    <w:lvl w:ilvl="1" w:tplc="08090019" w:tentative="1">
      <w:start w:val="1"/>
      <w:numFmt w:val="lowerLetter"/>
      <w:lvlText w:val="%2."/>
      <w:lvlJc w:val="left"/>
      <w:pPr>
        <w:ind w:left="1468" w:hanging="360"/>
      </w:pPr>
    </w:lvl>
    <w:lvl w:ilvl="2" w:tplc="0809001B" w:tentative="1">
      <w:start w:val="1"/>
      <w:numFmt w:val="lowerRoman"/>
      <w:lvlText w:val="%3."/>
      <w:lvlJc w:val="right"/>
      <w:pPr>
        <w:ind w:left="2188" w:hanging="180"/>
      </w:pPr>
    </w:lvl>
    <w:lvl w:ilvl="3" w:tplc="0809000F" w:tentative="1">
      <w:start w:val="1"/>
      <w:numFmt w:val="decimal"/>
      <w:lvlText w:val="%4."/>
      <w:lvlJc w:val="left"/>
      <w:pPr>
        <w:ind w:left="2908" w:hanging="360"/>
      </w:pPr>
    </w:lvl>
    <w:lvl w:ilvl="4" w:tplc="08090019" w:tentative="1">
      <w:start w:val="1"/>
      <w:numFmt w:val="lowerLetter"/>
      <w:lvlText w:val="%5."/>
      <w:lvlJc w:val="left"/>
      <w:pPr>
        <w:ind w:left="3628" w:hanging="360"/>
      </w:pPr>
    </w:lvl>
    <w:lvl w:ilvl="5" w:tplc="0809001B" w:tentative="1">
      <w:start w:val="1"/>
      <w:numFmt w:val="lowerRoman"/>
      <w:lvlText w:val="%6."/>
      <w:lvlJc w:val="right"/>
      <w:pPr>
        <w:ind w:left="4348" w:hanging="180"/>
      </w:pPr>
    </w:lvl>
    <w:lvl w:ilvl="6" w:tplc="0809000F" w:tentative="1">
      <w:start w:val="1"/>
      <w:numFmt w:val="decimal"/>
      <w:lvlText w:val="%7."/>
      <w:lvlJc w:val="left"/>
      <w:pPr>
        <w:ind w:left="5068" w:hanging="360"/>
      </w:pPr>
    </w:lvl>
    <w:lvl w:ilvl="7" w:tplc="08090019" w:tentative="1">
      <w:start w:val="1"/>
      <w:numFmt w:val="lowerLetter"/>
      <w:lvlText w:val="%8."/>
      <w:lvlJc w:val="left"/>
      <w:pPr>
        <w:ind w:left="5788" w:hanging="360"/>
      </w:pPr>
    </w:lvl>
    <w:lvl w:ilvl="8" w:tplc="08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4" w15:restartNumberingAfterBreak="0">
    <w:nsid w:val="383A359B"/>
    <w:multiLevelType w:val="hybridMultilevel"/>
    <w:tmpl w:val="23108A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D30D9"/>
    <w:multiLevelType w:val="hybridMultilevel"/>
    <w:tmpl w:val="5652F60E"/>
    <w:lvl w:ilvl="0" w:tplc="0809000F">
      <w:start w:val="1"/>
      <w:numFmt w:val="decimal"/>
      <w:lvlText w:val="%1."/>
      <w:lvlJc w:val="left"/>
      <w:pPr>
        <w:ind w:left="606" w:hanging="360"/>
      </w:pPr>
    </w:lvl>
    <w:lvl w:ilvl="1" w:tplc="08090019" w:tentative="1">
      <w:start w:val="1"/>
      <w:numFmt w:val="lowerLetter"/>
      <w:lvlText w:val="%2."/>
      <w:lvlJc w:val="left"/>
      <w:pPr>
        <w:ind w:left="1326" w:hanging="360"/>
      </w:pPr>
    </w:lvl>
    <w:lvl w:ilvl="2" w:tplc="0809001B" w:tentative="1">
      <w:start w:val="1"/>
      <w:numFmt w:val="lowerRoman"/>
      <w:lvlText w:val="%3."/>
      <w:lvlJc w:val="right"/>
      <w:pPr>
        <w:ind w:left="2046" w:hanging="180"/>
      </w:pPr>
    </w:lvl>
    <w:lvl w:ilvl="3" w:tplc="0809000F" w:tentative="1">
      <w:start w:val="1"/>
      <w:numFmt w:val="decimal"/>
      <w:lvlText w:val="%4."/>
      <w:lvlJc w:val="left"/>
      <w:pPr>
        <w:ind w:left="2766" w:hanging="360"/>
      </w:pPr>
    </w:lvl>
    <w:lvl w:ilvl="4" w:tplc="08090019" w:tentative="1">
      <w:start w:val="1"/>
      <w:numFmt w:val="lowerLetter"/>
      <w:lvlText w:val="%5."/>
      <w:lvlJc w:val="left"/>
      <w:pPr>
        <w:ind w:left="3486" w:hanging="360"/>
      </w:pPr>
    </w:lvl>
    <w:lvl w:ilvl="5" w:tplc="0809001B" w:tentative="1">
      <w:start w:val="1"/>
      <w:numFmt w:val="lowerRoman"/>
      <w:lvlText w:val="%6."/>
      <w:lvlJc w:val="right"/>
      <w:pPr>
        <w:ind w:left="4206" w:hanging="180"/>
      </w:pPr>
    </w:lvl>
    <w:lvl w:ilvl="6" w:tplc="0809000F" w:tentative="1">
      <w:start w:val="1"/>
      <w:numFmt w:val="decimal"/>
      <w:lvlText w:val="%7."/>
      <w:lvlJc w:val="left"/>
      <w:pPr>
        <w:ind w:left="4926" w:hanging="360"/>
      </w:pPr>
    </w:lvl>
    <w:lvl w:ilvl="7" w:tplc="08090019" w:tentative="1">
      <w:start w:val="1"/>
      <w:numFmt w:val="lowerLetter"/>
      <w:lvlText w:val="%8."/>
      <w:lvlJc w:val="left"/>
      <w:pPr>
        <w:ind w:left="5646" w:hanging="360"/>
      </w:pPr>
    </w:lvl>
    <w:lvl w:ilvl="8" w:tplc="080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6" w15:restartNumberingAfterBreak="0">
    <w:nsid w:val="695533F6"/>
    <w:multiLevelType w:val="hybridMultilevel"/>
    <w:tmpl w:val="61B0F4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203503">
    <w:abstractNumId w:val="0"/>
  </w:num>
  <w:num w:numId="2" w16cid:durableId="977881708">
    <w:abstractNumId w:val="6"/>
  </w:num>
  <w:num w:numId="3" w16cid:durableId="1734621430">
    <w:abstractNumId w:val="1"/>
  </w:num>
  <w:num w:numId="4" w16cid:durableId="1515416846">
    <w:abstractNumId w:val="4"/>
  </w:num>
  <w:num w:numId="5" w16cid:durableId="635062435">
    <w:abstractNumId w:val="5"/>
  </w:num>
  <w:num w:numId="6" w16cid:durableId="1524437750">
    <w:abstractNumId w:val="3"/>
  </w:num>
  <w:num w:numId="7" w16cid:durableId="203214036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isplayBackgroundShape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001"/>
    <w:rsid w:val="00000010"/>
    <w:rsid w:val="0001006F"/>
    <w:rsid w:val="00024FE2"/>
    <w:rsid w:val="00034CCE"/>
    <w:rsid w:val="000675F6"/>
    <w:rsid w:val="000C1C38"/>
    <w:rsid w:val="000C1D07"/>
    <w:rsid w:val="000C3B1D"/>
    <w:rsid w:val="000D2134"/>
    <w:rsid w:val="000D3837"/>
    <w:rsid w:val="000E2DB7"/>
    <w:rsid w:val="000F0A7C"/>
    <w:rsid w:val="0011069C"/>
    <w:rsid w:val="00110958"/>
    <w:rsid w:val="0011707E"/>
    <w:rsid w:val="00130BAD"/>
    <w:rsid w:val="0014770C"/>
    <w:rsid w:val="0015323E"/>
    <w:rsid w:val="00191D0E"/>
    <w:rsid w:val="001C4BF5"/>
    <w:rsid w:val="001C5A1E"/>
    <w:rsid w:val="001F0065"/>
    <w:rsid w:val="001F1EE7"/>
    <w:rsid w:val="00205ABF"/>
    <w:rsid w:val="0021364B"/>
    <w:rsid w:val="0021798C"/>
    <w:rsid w:val="0022352D"/>
    <w:rsid w:val="002452B4"/>
    <w:rsid w:val="00275B6A"/>
    <w:rsid w:val="00284712"/>
    <w:rsid w:val="00295219"/>
    <w:rsid w:val="00296625"/>
    <w:rsid w:val="002A2545"/>
    <w:rsid w:val="002A3C63"/>
    <w:rsid w:val="002A7005"/>
    <w:rsid w:val="002A7284"/>
    <w:rsid w:val="002C4181"/>
    <w:rsid w:val="002D7985"/>
    <w:rsid w:val="00315680"/>
    <w:rsid w:val="003823EF"/>
    <w:rsid w:val="003825F3"/>
    <w:rsid w:val="0038790C"/>
    <w:rsid w:val="003B3866"/>
    <w:rsid w:val="003C59CB"/>
    <w:rsid w:val="003D500C"/>
    <w:rsid w:val="003F47DF"/>
    <w:rsid w:val="003F7B21"/>
    <w:rsid w:val="0042066E"/>
    <w:rsid w:val="00422B50"/>
    <w:rsid w:val="00433FBD"/>
    <w:rsid w:val="00450528"/>
    <w:rsid w:val="00450B00"/>
    <w:rsid w:val="00466B15"/>
    <w:rsid w:val="004A5141"/>
    <w:rsid w:val="004A7F86"/>
    <w:rsid w:val="00511AF2"/>
    <w:rsid w:val="005269CD"/>
    <w:rsid w:val="005455EA"/>
    <w:rsid w:val="00586B85"/>
    <w:rsid w:val="005A1B11"/>
    <w:rsid w:val="005E34BD"/>
    <w:rsid w:val="00613A64"/>
    <w:rsid w:val="006205D9"/>
    <w:rsid w:val="00627265"/>
    <w:rsid w:val="0064585B"/>
    <w:rsid w:val="006547F8"/>
    <w:rsid w:val="00670141"/>
    <w:rsid w:val="00686748"/>
    <w:rsid w:val="006B37C5"/>
    <w:rsid w:val="006D0FFE"/>
    <w:rsid w:val="006E6293"/>
    <w:rsid w:val="00701BE9"/>
    <w:rsid w:val="007037FC"/>
    <w:rsid w:val="0071105F"/>
    <w:rsid w:val="00733B78"/>
    <w:rsid w:val="00750F0E"/>
    <w:rsid w:val="00755018"/>
    <w:rsid w:val="00762B56"/>
    <w:rsid w:val="00776507"/>
    <w:rsid w:val="0078741F"/>
    <w:rsid w:val="007A39B3"/>
    <w:rsid w:val="007A7526"/>
    <w:rsid w:val="007B1A26"/>
    <w:rsid w:val="007B22EE"/>
    <w:rsid w:val="007B73D9"/>
    <w:rsid w:val="007E4B89"/>
    <w:rsid w:val="00816A76"/>
    <w:rsid w:val="00825233"/>
    <w:rsid w:val="008269D9"/>
    <w:rsid w:val="00833E51"/>
    <w:rsid w:val="008425E0"/>
    <w:rsid w:val="0086053A"/>
    <w:rsid w:val="00891A92"/>
    <w:rsid w:val="008E74FE"/>
    <w:rsid w:val="0090133B"/>
    <w:rsid w:val="009213A9"/>
    <w:rsid w:val="009510A5"/>
    <w:rsid w:val="00956FF8"/>
    <w:rsid w:val="00957754"/>
    <w:rsid w:val="00957E30"/>
    <w:rsid w:val="00963D99"/>
    <w:rsid w:val="00966274"/>
    <w:rsid w:val="00974CC4"/>
    <w:rsid w:val="00980314"/>
    <w:rsid w:val="00997403"/>
    <w:rsid w:val="00997A93"/>
    <w:rsid w:val="009B0001"/>
    <w:rsid w:val="009B2AA0"/>
    <w:rsid w:val="009C4E88"/>
    <w:rsid w:val="009D26D5"/>
    <w:rsid w:val="009D4BF7"/>
    <w:rsid w:val="009D4D64"/>
    <w:rsid w:val="009D7989"/>
    <w:rsid w:val="009F3276"/>
    <w:rsid w:val="00A056F6"/>
    <w:rsid w:val="00A214BA"/>
    <w:rsid w:val="00A67029"/>
    <w:rsid w:val="00A70E93"/>
    <w:rsid w:val="00A926EE"/>
    <w:rsid w:val="00AA1A43"/>
    <w:rsid w:val="00AA5538"/>
    <w:rsid w:val="00AA5D08"/>
    <w:rsid w:val="00AD47A2"/>
    <w:rsid w:val="00AE450D"/>
    <w:rsid w:val="00AF3CBC"/>
    <w:rsid w:val="00B019A1"/>
    <w:rsid w:val="00B01CFD"/>
    <w:rsid w:val="00B04D98"/>
    <w:rsid w:val="00B15FFF"/>
    <w:rsid w:val="00B318E3"/>
    <w:rsid w:val="00B55226"/>
    <w:rsid w:val="00B751E1"/>
    <w:rsid w:val="00BA0A1E"/>
    <w:rsid w:val="00BB18F1"/>
    <w:rsid w:val="00BC5D42"/>
    <w:rsid w:val="00BD3394"/>
    <w:rsid w:val="00BE7157"/>
    <w:rsid w:val="00BF079E"/>
    <w:rsid w:val="00C44E3C"/>
    <w:rsid w:val="00C603A3"/>
    <w:rsid w:val="00C61E6B"/>
    <w:rsid w:val="00C73586"/>
    <w:rsid w:val="00C75270"/>
    <w:rsid w:val="00CF5B4E"/>
    <w:rsid w:val="00D12529"/>
    <w:rsid w:val="00D22320"/>
    <w:rsid w:val="00D234E2"/>
    <w:rsid w:val="00D30C52"/>
    <w:rsid w:val="00D44718"/>
    <w:rsid w:val="00D520F5"/>
    <w:rsid w:val="00D762EC"/>
    <w:rsid w:val="00D76D05"/>
    <w:rsid w:val="00D82A89"/>
    <w:rsid w:val="00D8431B"/>
    <w:rsid w:val="00D903E3"/>
    <w:rsid w:val="00D90445"/>
    <w:rsid w:val="00D924AE"/>
    <w:rsid w:val="00DD2C1A"/>
    <w:rsid w:val="00DD62E8"/>
    <w:rsid w:val="00DE1378"/>
    <w:rsid w:val="00E00D3D"/>
    <w:rsid w:val="00E01195"/>
    <w:rsid w:val="00E511AF"/>
    <w:rsid w:val="00E516B5"/>
    <w:rsid w:val="00E5277B"/>
    <w:rsid w:val="00E946E9"/>
    <w:rsid w:val="00EC096B"/>
    <w:rsid w:val="00EC56FD"/>
    <w:rsid w:val="00EF7E8F"/>
    <w:rsid w:val="00F03A14"/>
    <w:rsid w:val="00F1353E"/>
    <w:rsid w:val="00F16690"/>
    <w:rsid w:val="00F1771C"/>
    <w:rsid w:val="00F4315A"/>
    <w:rsid w:val="00F70A5C"/>
    <w:rsid w:val="00F723E4"/>
    <w:rsid w:val="00FA5CD0"/>
    <w:rsid w:val="00FB73EA"/>
    <w:rsid w:val="00FC3924"/>
    <w:rsid w:val="00FD6E82"/>
    <w:rsid w:val="00FF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C4495"/>
  <w15:docId w15:val="{8482DA83-0BC6-B544-95A1-4386F039F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Arial Unicode MS" w:hAnsiTheme="minorHAnsi" w:cs="Gill Sans"/>
        <w:color w:val="000000"/>
        <w:sz w:val="21"/>
        <w:szCs w:val="21"/>
        <w:u w:color="006FC0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0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Gill Sans MT" w:eastAsiaTheme="minorHAnsi" w:hAnsi="Gill Sans MT" w:cstheme="minorBidi"/>
      <w:color w:val="auto"/>
      <w:sz w:val="28"/>
      <w:szCs w:val="28"/>
      <w:bdr w:val="none" w:sz="0" w:space="0" w:color="auto"/>
      <w:lang w:eastAsia="en-US"/>
    </w:rPr>
  </w:style>
  <w:style w:type="paragraph" w:styleId="Heading2">
    <w:name w:val="heading 2"/>
    <w:pPr>
      <w:widowControl w:val="0"/>
      <w:spacing w:before="1"/>
      <w:ind w:right="243"/>
      <w:jc w:val="center"/>
      <w:outlineLvl w:val="1"/>
    </w:pPr>
    <w:rPr>
      <w:rFonts w:ascii="Gill Sans" w:eastAsia="Gill Sans" w:hAnsi="Gill Sans"/>
      <w:b/>
      <w:bCs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Gill Sans" w:hAnsi="Gill Sans" w:cs="Arial Unicode MS"/>
      <w:sz w:val="30"/>
      <w:szCs w:val="3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widowControl w:val="0"/>
    </w:pPr>
    <w:rPr>
      <w:rFonts w:ascii="Gill Sans" w:hAnsi="Gill Sans" w:cs="Arial Unicode MS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pPr>
      <w:widowControl w:val="0"/>
      <w:spacing w:line="451" w:lineRule="exact"/>
      <w:ind w:left="156"/>
      <w:outlineLvl w:val="0"/>
    </w:pPr>
    <w:rPr>
      <w:rFonts w:ascii="Gill Sans" w:eastAsia="Gill Sans" w:hAnsi="Gill Sans"/>
      <w:b/>
      <w:bCs/>
      <w:sz w:val="48"/>
      <w:szCs w:val="48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pPr>
      <w:widowControl w:val="0"/>
      <w:spacing w:before="1" w:line="232" w:lineRule="auto"/>
      <w:jc w:val="center"/>
    </w:pPr>
    <w:rPr>
      <w:rFonts w:ascii="Gill Sans" w:eastAsia="Gill Sans" w:hAnsi="Gill Sans"/>
      <w:u w:color="000000"/>
      <w:lang w:val="en-US"/>
    </w:rPr>
  </w:style>
  <w:style w:type="paragraph" w:customStyle="1" w:styleId="Default">
    <w:name w:val="Default"/>
    <w:pPr>
      <w:spacing w:before="160"/>
    </w:pPr>
    <w:rPr>
      <w:rFonts w:ascii="Gill Sans" w:hAnsi="Gill Sans" w:cs="Arial Unicode MS"/>
      <w:sz w:val="30"/>
      <w:szCs w:val="3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UnresolvedMention">
    <w:name w:val="Unresolved Mention"/>
    <w:basedOn w:val="DefaultParagraphFont"/>
    <w:uiPriority w:val="99"/>
    <w:semiHidden/>
    <w:unhideWhenUsed/>
    <w:rsid w:val="0045052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547F8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asciiTheme="minorHAnsi" w:eastAsia="Arial Unicode MS" w:hAnsiTheme="minorHAnsi" w:cs="Gill Sans"/>
      <w:color w:val="000000"/>
      <w:sz w:val="21"/>
      <w:szCs w:val="21"/>
      <w:bdr w:val="nil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00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Theme="minorHAnsi" w:eastAsia="Arial Unicode MS" w:hAnsiTheme="minorHAnsi" w:cs="Gill Sans"/>
      <w:color w:val="000000"/>
      <w:sz w:val="20"/>
      <w:szCs w:val="20"/>
      <w:bdr w:val="nil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000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000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B00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0001"/>
    <w:rPr>
      <w:rFonts w:ascii="Gill Sans MT" w:eastAsiaTheme="minorHAnsi" w:hAnsi="Gill Sans MT" w:cstheme="minorBidi"/>
      <w:color w:val="auto"/>
      <w:sz w:val="28"/>
      <w:szCs w:val="28"/>
      <w:bdr w:val="none" w:sz="0" w:space="0" w:color="auto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B00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0001"/>
    <w:rPr>
      <w:rFonts w:ascii="Gill Sans MT" w:eastAsiaTheme="minorHAnsi" w:hAnsi="Gill Sans MT" w:cstheme="minorBidi"/>
      <w:color w:val="auto"/>
      <w:sz w:val="28"/>
      <w:szCs w:val="28"/>
      <w:bdr w:val="none" w:sz="0" w:space="0" w:color="auto"/>
      <w:lang w:eastAsia="en-US"/>
    </w:rPr>
  </w:style>
  <w:style w:type="table" w:styleId="TableGrid">
    <w:name w:val="Table Grid"/>
    <w:basedOn w:val="TableNormal"/>
    <w:rsid w:val="00D12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1771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90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racyhorrocks/Desktop/Letter%20head.dotx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Gill Sans"/>
        <a:ea typeface="Gill Sans"/>
        <a:cs typeface="Gill Sans"/>
      </a:majorFont>
      <a:minorFont>
        <a:latin typeface="Gill Sans"/>
        <a:ea typeface="Gill Sans"/>
        <a:cs typeface="Gill Sans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755159-62E0-6B4E-9646-61F1DA20F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head.dotx</Template>
  <TotalTime>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 Cavanagh</dc:creator>
  <cp:lastModifiedBy>Mrs T Cavanagh (OFRO)</cp:lastModifiedBy>
  <cp:revision>2</cp:revision>
  <cp:lastPrinted>2023-11-14T10:36:00Z</cp:lastPrinted>
  <dcterms:created xsi:type="dcterms:W3CDTF">2026-07-26T13:49:00Z</dcterms:created>
  <dcterms:modified xsi:type="dcterms:W3CDTF">2026-07-26T13:49:00Z</dcterms:modified>
</cp:coreProperties>
</file>