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77"/>
        <w:gridCol w:w="3911"/>
      </w:tblGrid>
      <w:tr w:rsidR="00E45E9F" w14:paraId="47BB502F" w14:textId="77777777">
        <w:tblPrEx>
          <w:tblCellMar>
            <w:top w:w="0" w:type="dxa"/>
            <w:bottom w:w="0" w:type="dxa"/>
          </w:tblCellMar>
        </w:tblPrEx>
        <w:tc>
          <w:tcPr>
            <w:tcW w:w="1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2C" w14:textId="77777777" w:rsidR="00E45E9F" w:rsidRDefault="00D04629">
            <w:pPr>
              <w:spacing w:after="0" w:line="240" w:lineRule="auto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Physical Education</w:t>
            </w:r>
          </w:p>
          <w:p w14:paraId="47BB502D" w14:textId="77777777" w:rsidR="00E45E9F" w:rsidRDefault="00E45E9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2E" w14:textId="77777777" w:rsidR="00E45E9F" w:rsidRDefault="00D04629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7BB502C" wp14:editId="47BB502D">
                  <wp:simplePos x="0" y="0"/>
                  <wp:positionH relativeFrom="column">
                    <wp:posOffset>746653</wp:posOffset>
                  </wp:positionH>
                  <wp:positionV relativeFrom="paragraph">
                    <wp:posOffset>63605</wp:posOffset>
                  </wp:positionV>
                  <wp:extent cx="871112" cy="1023753"/>
                  <wp:effectExtent l="0" t="0" r="5188" b="4947"/>
                  <wp:wrapTight wrapText="bothSides">
                    <wp:wrapPolygon edited="0">
                      <wp:start x="0" y="0"/>
                      <wp:lineTo x="0" y="21305"/>
                      <wp:lineTo x="21269" y="21305"/>
                      <wp:lineTo x="21269" y="0"/>
                      <wp:lineTo x="0" y="0"/>
                    </wp:wrapPolygon>
                  </wp:wrapTight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112" cy="102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45E9F" w14:paraId="47BB5033" w14:textId="77777777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1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0" w14:textId="77777777" w:rsidR="00E45E9F" w:rsidRDefault="00D04629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Long Term Map</w:t>
            </w:r>
          </w:p>
          <w:p w14:paraId="47BB5031" w14:textId="77777777" w:rsidR="00E45E9F" w:rsidRDefault="00D04629">
            <w:pPr>
              <w:spacing w:after="0" w:line="240" w:lineRule="auto"/>
            </w:pPr>
            <w:r>
              <w:rPr>
                <w:sz w:val="40"/>
                <w:szCs w:val="40"/>
              </w:rPr>
              <w:t>Cycle B</w:t>
            </w:r>
          </w:p>
        </w:tc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2" w14:textId="77777777" w:rsidR="00E45E9F" w:rsidRDefault="00E45E9F">
            <w:pPr>
              <w:spacing w:after="0" w:line="240" w:lineRule="auto"/>
            </w:pPr>
          </w:p>
        </w:tc>
      </w:tr>
    </w:tbl>
    <w:p w14:paraId="47BB5034" w14:textId="77777777" w:rsidR="00E45E9F" w:rsidRDefault="00E45E9F"/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7"/>
        <w:gridCol w:w="1349"/>
        <w:gridCol w:w="1181"/>
        <w:gridCol w:w="1092"/>
        <w:gridCol w:w="1000"/>
        <w:gridCol w:w="1225"/>
        <w:gridCol w:w="1185"/>
        <w:gridCol w:w="1152"/>
        <w:gridCol w:w="1145"/>
        <w:gridCol w:w="1007"/>
        <w:gridCol w:w="1100"/>
        <w:gridCol w:w="1290"/>
        <w:gridCol w:w="1395"/>
      </w:tblGrid>
      <w:tr w:rsidR="00284064" w14:paraId="47BB5039" w14:textId="77777777" w:rsidTr="00D04629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5" w14:textId="77777777" w:rsidR="00E45E9F" w:rsidRPr="00C2598B" w:rsidRDefault="00E45E9F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4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6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C2598B">
              <w:rPr>
                <w:rFonts w:asciiTheme="minorHAnsi" w:hAnsiTheme="minorHAnsi" w:cs="Arial"/>
                <w:b/>
                <w:bCs/>
              </w:rPr>
              <w:t>Autumn</w:t>
            </w:r>
          </w:p>
        </w:tc>
        <w:tc>
          <w:tcPr>
            <w:tcW w:w="4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7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C2598B">
              <w:rPr>
                <w:rFonts w:asciiTheme="minorHAnsi" w:hAnsiTheme="minorHAnsi" w:cs="Arial"/>
                <w:b/>
                <w:bCs/>
              </w:rPr>
              <w:t>Spring</w:t>
            </w:r>
          </w:p>
        </w:tc>
        <w:tc>
          <w:tcPr>
            <w:tcW w:w="4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8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C2598B">
              <w:rPr>
                <w:rFonts w:asciiTheme="minorHAnsi" w:hAnsiTheme="minorHAnsi" w:cs="Arial"/>
                <w:b/>
                <w:bCs/>
              </w:rPr>
              <w:t>Summer</w:t>
            </w:r>
          </w:p>
        </w:tc>
      </w:tr>
      <w:tr w:rsidR="00D04629" w14:paraId="47BB5041" w14:textId="77777777" w:rsidTr="00D04629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3A" w14:textId="77777777" w:rsidR="00E45E9F" w:rsidRPr="00C2598B" w:rsidRDefault="00E45E9F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B" w14:textId="77777777" w:rsidR="00E45E9F" w:rsidRPr="00DE79FE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Autumn 1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3C" w14:textId="77777777" w:rsidR="00E45E9F" w:rsidRPr="00DE79FE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Autumn 2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D" w14:textId="77777777" w:rsidR="00E45E9F" w:rsidRPr="00DE79FE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Spring 1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3E" w14:textId="77777777" w:rsidR="00E45E9F" w:rsidRPr="00DE79FE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Spring 2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3F" w14:textId="77777777" w:rsidR="00E45E9F" w:rsidRPr="00DE79FE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Summer 1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0" w14:textId="77777777" w:rsidR="00E45E9F" w:rsidRPr="00DE79FE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Summer 2</w:t>
            </w:r>
          </w:p>
        </w:tc>
      </w:tr>
      <w:tr w:rsidR="0000753E" w14:paraId="47BB504F" w14:textId="77777777" w:rsidTr="00D04629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42" w14:textId="77777777" w:rsidR="00E45E9F" w:rsidRPr="00C2598B" w:rsidRDefault="00E45E9F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43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1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4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5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6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47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1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8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2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9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A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4B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1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C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D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1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4E" w14:textId="77777777" w:rsidR="00E45E9F" w:rsidRPr="00C2598B" w:rsidRDefault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PE 2</w:t>
            </w:r>
          </w:p>
        </w:tc>
      </w:tr>
      <w:tr w:rsidR="00D04629" w14:paraId="47BB5061" w14:textId="77777777" w:rsidTr="00D04629">
        <w:tblPrEx>
          <w:tblCellMar>
            <w:top w:w="0" w:type="dxa"/>
            <w:bottom w:w="0" w:type="dxa"/>
          </w:tblCellMar>
        </w:tblPrEx>
        <w:trPr>
          <w:trHeight w:val="80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50" w14:textId="77777777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C2598B">
              <w:rPr>
                <w:rFonts w:asciiTheme="minorHAnsi" w:hAnsiTheme="minorHAnsi" w:cs="Arial"/>
                <w:b/>
                <w:bCs/>
              </w:rPr>
              <w:t>EYFS</w:t>
            </w: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53" w14:textId="299472F2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EYFS: FMS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5056" w14:textId="3F0A69EF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Rosie’s walk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59" w14:textId="0D8EBC43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Hungry Caterpillar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505B" w14:textId="37D8FFED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Jack &amp; the Beanstalk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5D" w14:textId="1ADEF9AC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Elmer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5060" w14:textId="771CF567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C2598B">
              <w:rPr>
                <w:rFonts w:asciiTheme="minorHAnsi" w:hAnsiTheme="minorHAnsi" w:cs="Arial"/>
              </w:rPr>
              <w:t>Transport</w:t>
            </w:r>
          </w:p>
        </w:tc>
      </w:tr>
      <w:tr w:rsidR="0000753E" w14:paraId="47BB5074" w14:textId="77777777" w:rsidTr="00D04629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62" w14:textId="77777777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C2598B">
              <w:rPr>
                <w:rFonts w:asciiTheme="minorHAnsi" w:hAnsiTheme="minorHAnsi" w:cs="Arial"/>
                <w:b/>
                <w:bCs/>
              </w:rPr>
              <w:t>Year 1 &amp; 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5064" w14:textId="5BD6F40D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Baseline</w:t>
            </w:r>
          </w:p>
          <w:p w14:paraId="67C4138A" w14:textId="77777777" w:rsidR="0000753E" w:rsidRDefault="0000753E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47BB5066" w14:textId="3FC6ED80" w:rsidR="00C2598B" w:rsidRPr="0000753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00753E">
              <w:rPr>
                <w:rFonts w:asciiTheme="minorHAnsi" w:hAnsiTheme="minorHAnsi" w:cs="Arial"/>
                <w:sz w:val="22"/>
                <w:szCs w:val="22"/>
              </w:rPr>
              <w:t xml:space="preserve">Jack &amp; </w:t>
            </w:r>
            <w:r w:rsidR="00E11CD0">
              <w:rPr>
                <w:rFonts w:asciiTheme="minorHAnsi" w:hAnsiTheme="minorHAnsi" w:cs="Arial"/>
                <w:sz w:val="22"/>
                <w:szCs w:val="22"/>
              </w:rPr>
              <w:t>B</w:t>
            </w:r>
            <w:r w:rsidRPr="0000753E">
              <w:rPr>
                <w:rFonts w:asciiTheme="minorHAnsi" w:hAnsiTheme="minorHAnsi" w:cs="Arial"/>
                <w:sz w:val="22"/>
                <w:szCs w:val="22"/>
              </w:rPr>
              <w:t>eanstalk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61CE00" w14:textId="6CBB8A90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Invasion games</w:t>
            </w:r>
          </w:p>
          <w:p w14:paraId="47BB5067" w14:textId="7143FD85" w:rsidR="00C2598B" w:rsidRPr="0000753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00753E">
              <w:rPr>
                <w:rFonts w:asciiTheme="minorHAnsi" w:hAnsiTheme="minorHAnsi" w:cs="Arial"/>
                <w:sz w:val="22"/>
                <w:szCs w:val="22"/>
              </w:rPr>
              <w:t>Playground games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2406E" w14:textId="71BFB191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Gym</w:t>
            </w:r>
          </w:p>
          <w:p w14:paraId="6A3D786B" w14:textId="77777777" w:rsidR="0000753E" w:rsidRDefault="0000753E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68" w14:textId="6E3B0BB8" w:rsidR="00C2598B" w:rsidRPr="0000753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00753E">
              <w:rPr>
                <w:rFonts w:asciiTheme="minorHAnsi" w:hAnsiTheme="minorHAnsi" w:cs="Arial"/>
                <w:sz w:val="22"/>
                <w:szCs w:val="22"/>
              </w:rPr>
              <w:t>Y2 Core task 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4FFF3" w14:textId="0900AF6C" w:rsidR="0000753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Dance</w:t>
            </w:r>
          </w:p>
          <w:p w14:paraId="490D2E02" w14:textId="77777777" w:rsidR="0000753E" w:rsidRDefault="0000753E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47BB5069" w14:textId="74CBC9E4" w:rsidR="00C2598B" w:rsidRPr="00CE0EA8" w:rsidRDefault="0000753E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</w:t>
            </w:r>
            <w:r w:rsidR="00C2598B" w:rsidRPr="0000753E">
              <w:rPr>
                <w:rFonts w:asciiTheme="minorHAnsi" w:hAnsiTheme="minorHAnsi" w:cs="Arial"/>
                <w:sz w:val="22"/>
                <w:szCs w:val="22"/>
              </w:rPr>
              <w:t>xplorers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58DE0" w14:textId="7A566AFE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Dance</w:t>
            </w:r>
          </w:p>
          <w:p w14:paraId="31CF36CB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47BB506A" w14:textId="6210991F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Once upon a giant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2B0F76" w14:textId="3FE0E54D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FMS</w:t>
            </w:r>
          </w:p>
          <w:p w14:paraId="0D6AA64D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6B" w14:textId="4173AAC2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Kicking unit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49F52C" w14:textId="60538B48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Net &amp; wall</w:t>
            </w:r>
          </w:p>
          <w:p w14:paraId="45F53158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47BB506C" w14:textId="1B8BB100" w:rsidR="00C2598B" w:rsidRP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</w:t>
            </w:r>
            <w:r w:rsidR="00C2598B" w:rsidRPr="00E11CD0">
              <w:rPr>
                <w:rFonts w:asciiTheme="minorHAnsi" w:hAnsiTheme="minorHAnsi" w:cs="Arial"/>
                <w:sz w:val="22"/>
                <w:szCs w:val="22"/>
              </w:rPr>
              <w:t>ames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6D" w14:textId="208D1D08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Invasion games</w:t>
            </w:r>
            <w:r w:rsidRPr="00CE0EA8">
              <w:rPr>
                <w:rFonts w:asciiTheme="minorHAnsi" w:hAnsiTheme="minorHAnsi" w:cs="Arial"/>
              </w:rPr>
              <w:t xml:space="preserve"> </w:t>
            </w:r>
            <w:r w:rsidRPr="00E11CD0">
              <w:rPr>
                <w:rFonts w:asciiTheme="minorHAnsi" w:hAnsiTheme="minorHAnsi" w:cs="Arial"/>
                <w:sz w:val="22"/>
                <w:szCs w:val="22"/>
              </w:rPr>
              <w:t>Piggy in the middle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70455" w14:textId="609F706E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FMS</w:t>
            </w:r>
          </w:p>
          <w:p w14:paraId="5C48A75C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6F" w14:textId="64278C92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Striking &amp;</w:t>
            </w:r>
            <w:r w:rsidR="0000753E" w:rsidRPr="00E11CD0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E11CD0">
              <w:rPr>
                <w:rFonts w:asciiTheme="minorHAnsi" w:hAnsiTheme="minorHAnsi" w:cs="Arial"/>
                <w:sz w:val="22"/>
                <w:szCs w:val="22"/>
              </w:rPr>
              <w:t>fielding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1CE1B9" w14:textId="0196023C" w:rsidR="00C2598B" w:rsidRPr="000E5446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OAA</w:t>
            </w:r>
          </w:p>
          <w:p w14:paraId="5A0E06F3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70" w14:textId="4D6C97F2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The great outdoors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B46AD3" w14:textId="672D8D50" w:rsidR="00C2598B" w:rsidRPr="000E5446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Athletic</w:t>
            </w:r>
            <w:r w:rsidRPr="000E5446">
              <w:rPr>
                <w:rFonts w:asciiTheme="minorHAnsi" w:hAnsiTheme="minorHAnsi" w:cs="Arial"/>
                <w:b/>
                <w:bCs/>
              </w:rPr>
              <w:t>s</w:t>
            </w:r>
          </w:p>
          <w:p w14:paraId="7F279FC9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2896099E" w14:textId="2E29EE36" w:rsidR="000E5446" w:rsidRPr="00E11CD0" w:rsidRDefault="000E5446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Y2</w:t>
            </w:r>
          </w:p>
          <w:p w14:paraId="47BB5072" w14:textId="77777777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6FF7DB" w14:textId="0013307D" w:rsidR="00C2598B" w:rsidRPr="000E5446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FMS</w:t>
            </w:r>
          </w:p>
          <w:p w14:paraId="624B0C6C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500CD23" w14:textId="267E9C9D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End of KS1 assessment</w:t>
            </w:r>
          </w:p>
          <w:p w14:paraId="47BB5073" w14:textId="77777777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  <w:tr w:rsidR="0000753E" w14:paraId="47BB508C" w14:textId="77777777" w:rsidTr="00D04629">
        <w:tblPrEx>
          <w:tblCellMar>
            <w:top w:w="0" w:type="dxa"/>
            <w:bottom w:w="0" w:type="dxa"/>
          </w:tblCellMar>
        </w:tblPrEx>
        <w:trPr>
          <w:trHeight w:val="186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75" w14:textId="77777777" w:rsidR="00C2598B" w:rsidRPr="00C2598B" w:rsidRDefault="00C2598B" w:rsidP="00C2598B">
            <w:pPr>
              <w:spacing w:after="0" w:line="240" w:lineRule="auto"/>
              <w:rPr>
                <w:rFonts w:asciiTheme="minorHAnsi" w:hAnsiTheme="minorHAnsi" w:cs="Arial"/>
                <w:b/>
                <w:bCs/>
              </w:rPr>
            </w:pPr>
          </w:p>
          <w:p w14:paraId="47BB5076" w14:textId="77777777" w:rsidR="00C2598B" w:rsidRPr="00C2598B" w:rsidRDefault="00C2598B" w:rsidP="00C2598B">
            <w:pPr>
              <w:spacing w:after="0" w:line="240" w:lineRule="auto"/>
              <w:rPr>
                <w:rFonts w:asciiTheme="minorHAnsi" w:hAnsiTheme="minorHAnsi" w:cs="Arial"/>
                <w:b/>
                <w:bCs/>
              </w:rPr>
            </w:pPr>
          </w:p>
          <w:p w14:paraId="47BB5077" w14:textId="77777777" w:rsidR="00C2598B" w:rsidRPr="00C2598B" w:rsidRDefault="00C2598B" w:rsidP="00C2598B">
            <w:pPr>
              <w:spacing w:after="0" w:line="240" w:lineRule="auto"/>
              <w:rPr>
                <w:rFonts w:asciiTheme="minorHAnsi" w:hAnsiTheme="minorHAnsi" w:cs="Arial"/>
                <w:b/>
                <w:bCs/>
              </w:rPr>
            </w:pPr>
          </w:p>
          <w:p w14:paraId="47BB5078" w14:textId="77777777" w:rsidR="00C2598B" w:rsidRPr="00C2598B" w:rsidRDefault="00C2598B" w:rsidP="00C2598B">
            <w:pPr>
              <w:spacing w:after="0" w:line="240" w:lineRule="auto"/>
              <w:rPr>
                <w:rFonts w:asciiTheme="minorHAnsi" w:hAnsiTheme="minorHAnsi" w:cs="Arial"/>
                <w:b/>
                <w:bCs/>
              </w:rPr>
            </w:pPr>
            <w:r w:rsidRPr="00C2598B">
              <w:rPr>
                <w:rFonts w:asciiTheme="minorHAnsi" w:hAnsiTheme="minorHAnsi" w:cs="Arial"/>
                <w:b/>
                <w:bCs/>
              </w:rPr>
              <w:t>Year 3 &amp; 4</w:t>
            </w:r>
          </w:p>
          <w:p w14:paraId="47BB5079" w14:textId="77777777" w:rsidR="00C2598B" w:rsidRPr="00C2598B" w:rsidRDefault="00C2598B" w:rsidP="00C2598B">
            <w:pPr>
              <w:spacing w:after="0" w:line="240" w:lineRule="auto"/>
              <w:rPr>
                <w:rFonts w:asciiTheme="minorHAnsi" w:hAnsiTheme="minorHAnsi" w:cs="Arial"/>
                <w:b/>
                <w:bCs/>
              </w:rPr>
            </w:pPr>
          </w:p>
          <w:p w14:paraId="47BB507A" w14:textId="77777777" w:rsidR="00C2598B" w:rsidRPr="00C2598B" w:rsidRDefault="00C2598B" w:rsidP="00C2598B">
            <w:pPr>
              <w:spacing w:after="0" w:line="240" w:lineRule="auto"/>
              <w:rPr>
                <w:rFonts w:asciiTheme="minorHAnsi" w:hAnsiTheme="minorHAnsi" w:cs="Arial"/>
                <w:b/>
                <w:bCs/>
              </w:rPr>
            </w:pPr>
          </w:p>
          <w:p w14:paraId="47BB507B" w14:textId="77777777" w:rsidR="00C2598B" w:rsidRPr="00C2598B" w:rsidRDefault="00C2598B" w:rsidP="00C2598B">
            <w:pPr>
              <w:spacing w:after="0" w:line="240" w:lineRule="auto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ABDA" w14:textId="005FE030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Net &amp; wall</w:t>
            </w:r>
          </w:p>
          <w:p w14:paraId="26ED26C8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5BEFB94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7E" w14:textId="2271E084" w:rsidR="00C2598B" w:rsidRP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C</w:t>
            </w:r>
            <w:r w:rsidR="00C2598B" w:rsidRPr="00E11CD0">
              <w:rPr>
                <w:rFonts w:asciiTheme="minorHAnsi" w:hAnsiTheme="minorHAnsi" w:cs="Arial"/>
                <w:sz w:val="22"/>
                <w:szCs w:val="22"/>
              </w:rPr>
              <w:t>ore task 2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4AE77" w14:textId="04452C27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Invasion games</w:t>
            </w:r>
          </w:p>
          <w:p w14:paraId="0322ABE0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7F" w14:textId="31F4C282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Rugb</w:t>
            </w:r>
            <w:r w:rsidR="00E11CD0">
              <w:rPr>
                <w:rFonts w:asciiTheme="minorHAnsi" w:hAnsiTheme="minorHAnsi" w:cs="Arial"/>
                <w:sz w:val="22"/>
                <w:szCs w:val="22"/>
              </w:rPr>
              <w:t>y</w:t>
            </w:r>
            <w:r w:rsidRPr="00E11CD0">
              <w:rPr>
                <w:rFonts w:asciiTheme="minorHAnsi" w:hAnsiTheme="minorHAnsi" w:cs="Arial"/>
                <w:sz w:val="22"/>
                <w:szCs w:val="22"/>
              </w:rPr>
              <w:t xml:space="preserve"> 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FAE914" w14:textId="620C003C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Gym</w:t>
            </w:r>
          </w:p>
          <w:p w14:paraId="54ABB73C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356AB3E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80" w14:textId="6549B9C2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Y4 Core task 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072790" w14:textId="558DF0A2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Dance</w:t>
            </w:r>
          </w:p>
          <w:p w14:paraId="7D539C41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D411830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81" w14:textId="64188F5F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Rock and Roll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4371A" w14:textId="41555C3B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Gym</w:t>
            </w:r>
          </w:p>
          <w:p w14:paraId="1B360A12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45F532E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E1D503F" w14:textId="032D1A87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Y4 Core Task 2</w:t>
            </w:r>
          </w:p>
          <w:p w14:paraId="47BB5083" w14:textId="2F53CA8A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B5084" w14:textId="42DAD236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E11CD0">
              <w:rPr>
                <w:rFonts w:asciiTheme="minorHAnsi" w:hAnsiTheme="minorHAnsi" w:cs="Arial"/>
                <w:b/>
                <w:bCs/>
              </w:rPr>
              <w:t>Health related fitness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1317A0" w14:textId="02C0140F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Target games</w:t>
            </w:r>
          </w:p>
          <w:p w14:paraId="1068B707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47BB5085" w14:textId="287E4D50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Dodgeball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54ACC8" w14:textId="1DCE4803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OAA</w:t>
            </w:r>
          </w:p>
          <w:p w14:paraId="6717B265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5A81B806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47BB5086" w14:textId="1323ABC7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proofErr w:type="gramStart"/>
            <w:r w:rsidRPr="00E11CD0">
              <w:rPr>
                <w:rFonts w:asciiTheme="minorHAnsi" w:hAnsiTheme="minorHAnsi" w:cs="Arial"/>
                <w:sz w:val="22"/>
                <w:szCs w:val="22"/>
              </w:rPr>
              <w:t>Team work</w:t>
            </w:r>
            <w:proofErr w:type="gramEnd"/>
            <w:r w:rsidRPr="00E11CD0">
              <w:rPr>
                <w:rFonts w:asciiTheme="minorHAnsi" w:hAnsiTheme="minorHAnsi" w:cs="Arial"/>
                <w:sz w:val="22"/>
                <w:szCs w:val="22"/>
              </w:rPr>
              <w:t xml:space="preserve"> &amp; problem solving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B77C7" w14:textId="77777777" w:rsidR="000E5446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Target games</w:t>
            </w:r>
          </w:p>
          <w:p w14:paraId="7E8A172D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87" w14:textId="0DF15658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Creative games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A12E5C" w14:textId="78FF9F7A" w:rsidR="00C2598B" w:rsidRPr="000E5446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Invasion games</w:t>
            </w:r>
          </w:p>
          <w:p w14:paraId="4BAE96C1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88" w14:textId="739F91F0" w:rsidR="00C2598B" w:rsidRPr="00E11CD0" w:rsidRDefault="0000753E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B</w:t>
            </w:r>
            <w:r w:rsidR="00C2598B" w:rsidRPr="00E11CD0">
              <w:rPr>
                <w:rFonts w:asciiTheme="minorHAnsi" w:hAnsiTheme="minorHAnsi" w:cs="Arial"/>
                <w:sz w:val="22"/>
                <w:szCs w:val="22"/>
              </w:rPr>
              <w:t>asketball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C91DD" w14:textId="77777777" w:rsidR="00C2598B" w:rsidRDefault="000E5446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A</w:t>
            </w:r>
            <w:r w:rsidR="00C2598B" w:rsidRPr="000E5446">
              <w:rPr>
                <w:rFonts w:asciiTheme="minorHAnsi" w:hAnsiTheme="minorHAnsi" w:cs="Arial"/>
                <w:b/>
                <w:bCs/>
              </w:rPr>
              <w:t>thletics</w:t>
            </w:r>
          </w:p>
          <w:p w14:paraId="1D5CD509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A0A2937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8A" w14:textId="0D6580C8" w:rsidR="000E5446" w:rsidRPr="00E11CD0" w:rsidRDefault="000E5446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Y3/4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8CC4C" w14:textId="6D980BB7" w:rsidR="00C2598B" w:rsidRPr="000E5446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Striking &amp; fielding</w:t>
            </w:r>
          </w:p>
          <w:p w14:paraId="302DB18B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8B" w14:textId="3AB79721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Cricket</w:t>
            </w:r>
          </w:p>
        </w:tc>
      </w:tr>
      <w:tr w:rsidR="0000753E" w14:paraId="47BB509D" w14:textId="77777777" w:rsidTr="00D04629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508D" w14:textId="77777777" w:rsidR="00C2598B" w:rsidRPr="00C2598B" w:rsidRDefault="00C2598B" w:rsidP="00C2598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C2598B">
              <w:rPr>
                <w:rFonts w:asciiTheme="minorHAnsi" w:hAnsiTheme="minorHAnsi" w:cs="Arial"/>
                <w:b/>
                <w:bCs/>
              </w:rPr>
              <w:t>Year 5 &amp; 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833B2" w14:textId="0DAD564A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OAA</w:t>
            </w:r>
          </w:p>
          <w:p w14:paraId="2C111B8B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548FE909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  <w:p w14:paraId="19C303A3" w14:textId="275A76E5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 xml:space="preserve">Teamwork &amp; problem solving </w:t>
            </w:r>
            <w:r w:rsidRPr="00E11CD0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  <w:p w14:paraId="47BB5090" w14:textId="77777777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BC6A91" w14:textId="4DD40C08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Invasion games</w:t>
            </w:r>
          </w:p>
          <w:p w14:paraId="3F744E1D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1" w14:textId="42512E91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 xml:space="preserve">Rugby </w:t>
            </w:r>
            <w:r w:rsidRPr="00E11CD0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0D0C7" w14:textId="18155EE4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Gym</w:t>
            </w:r>
          </w:p>
          <w:p w14:paraId="68EB820B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87DE6C0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2" w14:textId="2DE8D69C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Y6 Core task 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7CD8BB" w14:textId="06E61099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Dance</w:t>
            </w:r>
          </w:p>
          <w:p w14:paraId="23712B1D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0A2C11A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3" w14:textId="478FBF17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Heroes &amp; villains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9C86B" w14:textId="431760CC" w:rsidR="00C2598B" w:rsidRPr="00DE79FE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Gym</w:t>
            </w:r>
          </w:p>
          <w:p w14:paraId="3BB07CA6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FA57DEC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4" w14:textId="7CAACDC8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 xml:space="preserve">Y6 Core task </w:t>
            </w:r>
            <w:r w:rsidRPr="00E11CD0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6BF99" w14:textId="72E95A2F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Invasion games</w:t>
            </w:r>
          </w:p>
          <w:p w14:paraId="39D634BF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5" w14:textId="371849DB" w:rsidR="00C2598B" w:rsidRP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C</w:t>
            </w:r>
            <w:r w:rsidR="00C2598B" w:rsidRPr="00E11CD0">
              <w:rPr>
                <w:rFonts w:asciiTheme="minorHAnsi" w:hAnsiTheme="minorHAnsi" w:cs="Arial"/>
                <w:sz w:val="22"/>
                <w:szCs w:val="22"/>
              </w:rPr>
              <w:t>reative games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7043A" w14:textId="3DF1EAEE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Net &amp; wall</w:t>
            </w:r>
          </w:p>
          <w:p w14:paraId="054EFEF3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6590396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6" w14:textId="42976DB8" w:rsidR="00C2598B" w:rsidRPr="00E11CD0" w:rsidRDefault="0000753E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B</w:t>
            </w:r>
            <w:r w:rsidR="00C2598B" w:rsidRPr="00E11CD0">
              <w:rPr>
                <w:rFonts w:asciiTheme="minorHAnsi" w:hAnsiTheme="minorHAnsi" w:cs="Arial"/>
                <w:sz w:val="22"/>
                <w:szCs w:val="22"/>
              </w:rPr>
              <w:t>adminton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3CD3D" w14:textId="7D35A260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Invasion games</w:t>
            </w:r>
          </w:p>
          <w:p w14:paraId="50C8C203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7" w14:textId="3EB56AA3" w:rsidR="00C2598B" w:rsidRPr="00CE0EA8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Netball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45BF8" w14:textId="0DA32CE5" w:rsid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DE79FE">
              <w:rPr>
                <w:rFonts w:asciiTheme="minorHAnsi" w:hAnsiTheme="minorHAnsi" w:cs="Arial"/>
                <w:b/>
                <w:bCs/>
              </w:rPr>
              <w:t>Net &amp; wall</w:t>
            </w:r>
          </w:p>
          <w:p w14:paraId="4F02F56F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8" w14:textId="13F8E8AD" w:rsidR="00C2598B" w:rsidRPr="00CE0EA8" w:rsidRDefault="0000753E" w:rsidP="00D0462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T</w:t>
            </w:r>
            <w:r w:rsidR="00C2598B" w:rsidRPr="00E11CD0">
              <w:rPr>
                <w:rFonts w:asciiTheme="minorHAnsi" w:hAnsiTheme="minorHAnsi" w:cs="Arial"/>
                <w:sz w:val="22"/>
                <w:szCs w:val="22"/>
              </w:rPr>
              <w:t>ennis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B3241" w14:textId="4FA49BF3" w:rsidR="00C2598B" w:rsidRPr="000E5446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Striking &amp; fielding</w:t>
            </w:r>
          </w:p>
          <w:p w14:paraId="0C40FF3F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9" w14:textId="7F160EC1" w:rsidR="00C2598B" w:rsidRPr="00E11CD0" w:rsidRDefault="0000753E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C</w:t>
            </w:r>
            <w:r w:rsidR="00C2598B" w:rsidRPr="00E11CD0">
              <w:rPr>
                <w:rFonts w:asciiTheme="minorHAnsi" w:hAnsiTheme="minorHAnsi" w:cs="Arial"/>
                <w:sz w:val="22"/>
                <w:szCs w:val="22"/>
              </w:rPr>
              <w:t>ricket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071C84" w14:textId="47FE15F2" w:rsidR="000E5446" w:rsidRPr="000E5446" w:rsidRDefault="000E5446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Athletics</w:t>
            </w:r>
          </w:p>
          <w:p w14:paraId="49491D80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01678C2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B" w14:textId="14FD9A55" w:rsidR="000E5446" w:rsidRPr="00E11CD0" w:rsidRDefault="000E5446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Y5/6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DC009" w14:textId="7D064EC2" w:rsidR="00C2598B" w:rsidRPr="000E5446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0E5446">
              <w:rPr>
                <w:rFonts w:asciiTheme="minorHAnsi" w:hAnsiTheme="minorHAnsi" w:cs="Arial"/>
                <w:b/>
                <w:bCs/>
              </w:rPr>
              <w:t>Striking &amp; fielding</w:t>
            </w:r>
          </w:p>
          <w:p w14:paraId="1C700151" w14:textId="77777777" w:rsidR="00E11CD0" w:rsidRDefault="00E11CD0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BB509C" w14:textId="4699FC47" w:rsidR="00C2598B" w:rsidRPr="00E11CD0" w:rsidRDefault="00C2598B" w:rsidP="00D04629">
            <w:pPr>
              <w:spacing w:after="0" w:line="24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1CD0">
              <w:rPr>
                <w:rFonts w:asciiTheme="minorHAnsi" w:hAnsiTheme="minorHAnsi" w:cs="Arial"/>
                <w:sz w:val="22"/>
                <w:szCs w:val="22"/>
              </w:rPr>
              <w:t>Rounders</w:t>
            </w:r>
          </w:p>
        </w:tc>
      </w:tr>
    </w:tbl>
    <w:p w14:paraId="47BB509E" w14:textId="77777777" w:rsidR="00E45E9F" w:rsidRDefault="00E45E9F"/>
    <w:sectPr w:rsidR="00E45E9F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B5032" w14:textId="77777777" w:rsidR="00D04629" w:rsidRDefault="00D04629">
      <w:pPr>
        <w:spacing w:after="0" w:line="240" w:lineRule="auto"/>
      </w:pPr>
      <w:r>
        <w:separator/>
      </w:r>
    </w:p>
  </w:endnote>
  <w:endnote w:type="continuationSeparator" w:id="0">
    <w:p w14:paraId="47BB5034" w14:textId="77777777" w:rsidR="00D04629" w:rsidRDefault="00D0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B502E" w14:textId="77777777" w:rsidR="00D04629" w:rsidRDefault="00D046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BB5030" w14:textId="77777777" w:rsidR="00D04629" w:rsidRDefault="00D046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45E9F"/>
    <w:rsid w:val="0000753E"/>
    <w:rsid w:val="000E5446"/>
    <w:rsid w:val="00284064"/>
    <w:rsid w:val="00450DF0"/>
    <w:rsid w:val="006E606E"/>
    <w:rsid w:val="00C2598B"/>
    <w:rsid w:val="00CE0EA8"/>
    <w:rsid w:val="00D04629"/>
    <w:rsid w:val="00DE79FE"/>
    <w:rsid w:val="00E11CD0"/>
    <w:rsid w:val="00E45E9F"/>
    <w:rsid w:val="00EB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B502C"/>
  <w15:docId w15:val="{C1ECC776-0790-4F0F-B2E6-6F8088B4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C528C6A95724C924715CE80F91E9A" ma:contentTypeVersion="13" ma:contentTypeDescription="Create a new document." ma:contentTypeScope="" ma:versionID="b2e356fde54a4a4b26f50fc027dc1913">
  <xsd:schema xmlns:xsd="http://www.w3.org/2001/XMLSchema" xmlns:xs="http://www.w3.org/2001/XMLSchema" xmlns:p="http://schemas.microsoft.com/office/2006/metadata/properties" xmlns:ns2="65745dc2-8ec1-424a-9844-f3312a57b3ad" xmlns:ns3="79508a9d-3909-4ed5-a3d2-91f883edaed0" targetNamespace="http://schemas.microsoft.com/office/2006/metadata/properties" ma:root="true" ma:fieldsID="0c1689691c42fb6ba72a2113f674b5f2" ns2:_="" ns3:_="">
    <xsd:import namespace="65745dc2-8ec1-424a-9844-f3312a57b3ad"/>
    <xsd:import namespace="79508a9d-3909-4ed5-a3d2-91f883edaed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45dc2-8ec1-424a-9844-f3312a57b3a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d891606-2273-4df5-a29c-5ade78cee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8a9d-3909-4ed5-a3d2-91f883edaed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3ebc34-69f9-454d-bec5-0268b24d47a8}" ma:internalName="TaxCatchAll" ma:showField="CatchAllData" ma:web="79508a9d-3909-4ed5-a3d2-91f883eda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745dc2-8ec1-424a-9844-f3312a57b3ad">
      <Terms xmlns="http://schemas.microsoft.com/office/infopath/2007/PartnerControls"/>
    </lcf76f155ced4ddcb4097134ff3c332f>
    <TaxCatchAll xmlns="79508a9d-3909-4ed5-a3d2-91f883edaed0" xsi:nil="true"/>
  </documentManagement>
</p:properties>
</file>

<file path=customXml/itemProps1.xml><?xml version="1.0" encoding="utf-8"?>
<ds:datastoreItem xmlns:ds="http://schemas.openxmlformats.org/officeDocument/2006/customXml" ds:itemID="{4D298D04-4C4A-4B7F-BF5F-86708AFC5791}"/>
</file>

<file path=customXml/itemProps2.xml><?xml version="1.0" encoding="utf-8"?>
<ds:datastoreItem xmlns:ds="http://schemas.openxmlformats.org/officeDocument/2006/customXml" ds:itemID="{356077D1-C6BD-4A01-BA94-F4C42CC547A7}"/>
</file>

<file path=customXml/itemProps3.xml><?xml version="1.0" encoding="utf-8"?>
<ds:datastoreItem xmlns:ds="http://schemas.openxmlformats.org/officeDocument/2006/customXml" ds:itemID="{00F7400C-86AD-4598-9FFF-FD384B75D4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Selway-Hall</dc:creator>
  <dc:description/>
  <cp:lastModifiedBy>Clare Selway-Hall</cp:lastModifiedBy>
  <cp:revision>2</cp:revision>
  <dcterms:created xsi:type="dcterms:W3CDTF">2025-06-06T12:15:00Z</dcterms:created>
  <dcterms:modified xsi:type="dcterms:W3CDTF">2025-06-06T12:15:00Z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0x010100FD3C528C6A95724C924715CE80F91E9A</vt:lpwstr>
  </property>
</Properties>
</file>