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E2CD8" w14:textId="77777777" w:rsidR="00EE5E54" w:rsidRPr="00EE5E54" w:rsidRDefault="00EE5E54" w:rsidP="00EE5E54"/>
    <w:p w14:paraId="1E9B1D3B" w14:textId="77777777" w:rsidR="00A116C8" w:rsidRDefault="00A116C8" w:rsidP="004853D4"/>
    <w:p w14:paraId="587560FC" w14:textId="77777777" w:rsidR="00C80374" w:rsidRDefault="00C80374" w:rsidP="004853D4"/>
    <w:p w14:paraId="3F5E87E6" w14:textId="77777777" w:rsidR="00C80374" w:rsidRDefault="00C80374" w:rsidP="004853D4"/>
    <w:p w14:paraId="4612B668" w14:textId="7C4FDC9C" w:rsidR="00C80374" w:rsidRDefault="00C80374" w:rsidP="004853D4">
      <w:r>
        <w:t>6</w:t>
      </w:r>
      <w:r w:rsidRPr="00C80374">
        <w:rPr>
          <w:vertAlign w:val="superscript"/>
        </w:rPr>
        <w:t>th</w:t>
      </w:r>
      <w:r>
        <w:t xml:space="preserve"> July 2026</w:t>
      </w:r>
    </w:p>
    <w:p w14:paraId="25B6FFCD" w14:textId="135B5277" w:rsidR="00C80374" w:rsidRPr="00C80374" w:rsidRDefault="00C80374" w:rsidP="00C80374">
      <w:pPr>
        <w:spacing w:after="160" w:line="240" w:lineRule="auto"/>
        <w:rPr>
          <w:b/>
          <w:bCs/>
          <w:color w:val="FF0000"/>
        </w:rPr>
      </w:pPr>
      <w:r w:rsidRPr="00C80374">
        <w:rPr>
          <w:b/>
          <w:bCs/>
          <w:color w:val="FF0000"/>
        </w:rPr>
        <w:t xml:space="preserve">Subject: IMPORTANT - Changes to free school meals from the 2026 to 2027 academic year </w:t>
      </w:r>
    </w:p>
    <w:p w14:paraId="78802054" w14:textId="77777777" w:rsidR="00C80374" w:rsidRPr="00C80374" w:rsidRDefault="00C80374" w:rsidP="00C80374">
      <w:pPr>
        <w:spacing w:after="160" w:line="240" w:lineRule="auto"/>
      </w:pPr>
      <w:r w:rsidRPr="00C80374">
        <w:t>Dear Parent or Carer,</w:t>
      </w:r>
    </w:p>
    <w:p w14:paraId="666533F2" w14:textId="1F41AE24" w:rsidR="00C80374" w:rsidRPr="00C80374" w:rsidRDefault="00C80374" w:rsidP="00C80374">
      <w:pPr>
        <w:spacing w:after="160" w:line="240" w:lineRule="auto"/>
        <w:rPr>
          <w:b/>
          <w:bCs/>
        </w:rPr>
      </w:pPr>
      <w:r w:rsidRPr="00C80374">
        <w:t xml:space="preserve">We are writing to let you know about changes to free school meals (FSM) from the start of the </w:t>
      </w:r>
      <w:r>
        <w:t>1</w:t>
      </w:r>
      <w:r w:rsidRPr="00C80374">
        <w:rPr>
          <w:vertAlign w:val="superscript"/>
        </w:rPr>
        <w:t>st</w:t>
      </w:r>
      <w:r>
        <w:t xml:space="preserve"> September.</w:t>
      </w:r>
      <w:r w:rsidRPr="00C80374">
        <w:br/>
      </w:r>
      <w:r w:rsidRPr="00C80374">
        <w:br/>
        <w:t xml:space="preserve"> </w:t>
      </w:r>
      <w:r w:rsidRPr="00C80374">
        <w:rPr>
          <w:b/>
          <w:bCs/>
        </w:rPr>
        <w:t>What is changing?</w:t>
      </w:r>
    </w:p>
    <w:p w14:paraId="5386A773" w14:textId="77777777" w:rsidR="00C80374" w:rsidRPr="00C80374" w:rsidRDefault="00C80374" w:rsidP="00C80374">
      <w:pPr>
        <w:spacing w:after="160" w:line="240" w:lineRule="auto"/>
        <w:rPr>
          <w:b/>
          <w:bCs/>
        </w:rPr>
      </w:pPr>
      <w:r w:rsidRPr="00C80374">
        <w:rPr>
          <w:b/>
          <w:bCs/>
        </w:rPr>
        <w:t>Expanded entitlement for families on Universal Credit</w:t>
      </w:r>
    </w:p>
    <w:p w14:paraId="6FD2CD20" w14:textId="77777777" w:rsidR="00C80374" w:rsidRPr="00C80374" w:rsidRDefault="00C80374" w:rsidP="00C80374">
      <w:pPr>
        <w:spacing w:after="160" w:line="240" w:lineRule="auto"/>
      </w:pPr>
      <w:r w:rsidRPr="00C80374">
        <w:t>From the start of academic year 2026 to 2027,</w:t>
      </w:r>
      <w:r w:rsidRPr="00C80374">
        <w:rPr>
          <w:b/>
          <w:bCs/>
        </w:rPr>
        <w:t xml:space="preserve"> </w:t>
      </w:r>
      <w:r w:rsidRPr="00C80374">
        <w:t>all children in households receiving Universal Credit will be entitled to free school meals, regardless of earnings.</w:t>
      </w:r>
    </w:p>
    <w:p w14:paraId="0514497A" w14:textId="77777777" w:rsidR="00C80374" w:rsidRPr="00C80374" w:rsidRDefault="00C80374" w:rsidP="00C80374">
      <w:pPr>
        <w:spacing w:after="160" w:line="240" w:lineRule="auto"/>
      </w:pPr>
      <w:r w:rsidRPr="00C80374">
        <w:t>Going forward, there will be two types of eligibility:</w:t>
      </w:r>
    </w:p>
    <w:p w14:paraId="765382BE" w14:textId="77777777" w:rsidR="00C80374" w:rsidRPr="00C80374" w:rsidRDefault="00C80374" w:rsidP="00C80374">
      <w:pPr>
        <w:numPr>
          <w:ilvl w:val="0"/>
          <w:numId w:val="1"/>
        </w:numPr>
        <w:spacing w:after="160" w:line="240" w:lineRule="auto"/>
        <w:rPr>
          <w:color w:val="FF0000"/>
        </w:rPr>
      </w:pPr>
      <w:r w:rsidRPr="00C80374">
        <w:rPr>
          <w:b/>
          <w:bCs/>
          <w:color w:val="FF0000"/>
        </w:rPr>
        <w:t>Targeted FSM</w:t>
      </w:r>
      <w:r w:rsidRPr="00C80374">
        <w:rPr>
          <w:color w:val="FF0000"/>
        </w:rPr>
        <w:t xml:space="preserve">: for households in receipt of universal credit earning £7,400 or less (includes free meals and additional support such as pupil premium). </w:t>
      </w:r>
      <w:r w:rsidRPr="00C80374">
        <w:rPr>
          <w:color w:val="FF0000"/>
        </w:rPr>
        <w:br/>
        <w:t>Other educational entitlements such as the Holiday Activities and Food program (HAF) and the ‘extended rights’ element of school travel assistance, will also continue to be based on targeted FSM.</w:t>
      </w:r>
    </w:p>
    <w:p w14:paraId="7CCBA06A" w14:textId="77777777" w:rsidR="00C80374" w:rsidRPr="00C80374" w:rsidRDefault="00C80374" w:rsidP="00C80374">
      <w:pPr>
        <w:numPr>
          <w:ilvl w:val="0"/>
          <w:numId w:val="1"/>
        </w:numPr>
        <w:spacing w:after="160" w:line="240" w:lineRule="auto"/>
        <w:rPr>
          <w:color w:val="FF0000"/>
        </w:rPr>
      </w:pPr>
      <w:r w:rsidRPr="00C80374">
        <w:rPr>
          <w:b/>
          <w:bCs/>
          <w:color w:val="FF0000"/>
        </w:rPr>
        <w:t>Expanded FSM</w:t>
      </w:r>
      <w:r w:rsidRPr="00C80374">
        <w:rPr>
          <w:color w:val="FF0000"/>
        </w:rPr>
        <w:t xml:space="preserve">: for households in receipt of universal credit earning above £7,400 (free meals only) </w:t>
      </w:r>
    </w:p>
    <w:p w14:paraId="2AD60A34" w14:textId="77777777" w:rsidR="00C80374" w:rsidRPr="00C80374" w:rsidRDefault="00C80374" w:rsidP="00C80374">
      <w:pPr>
        <w:spacing w:after="160" w:line="240" w:lineRule="auto"/>
      </w:pPr>
      <w:r w:rsidRPr="00C80374">
        <w:t>Families with no recourse to public funds may also be eligible for Targeted FSM subject to meeting separate criteria.</w:t>
      </w:r>
    </w:p>
    <w:p w14:paraId="705244EE" w14:textId="77777777" w:rsidR="00C80374" w:rsidRPr="00C80374" w:rsidRDefault="00C80374" w:rsidP="00C80374">
      <w:pPr>
        <w:spacing w:after="160" w:line="240" w:lineRule="auto"/>
      </w:pPr>
      <w:r w:rsidRPr="00C80374">
        <w:t>All pupils in reception, year 1 and year 2 will also continue to be entitled to free school meals under the universal infant free school meals policy regardless of family circumstances.</w:t>
      </w:r>
    </w:p>
    <w:p w14:paraId="1F2B48B6" w14:textId="77777777" w:rsidR="00C80374" w:rsidRPr="00C80374" w:rsidRDefault="00C80374" w:rsidP="00C80374">
      <w:pPr>
        <w:spacing w:after="160" w:line="240" w:lineRule="auto"/>
      </w:pPr>
      <w:r w:rsidRPr="00C80374">
        <w:t>[Local authorities/schools may wish to include additional information about any local free school meal schemes available in their area]</w:t>
      </w:r>
    </w:p>
    <w:p w14:paraId="5A913778" w14:textId="77777777" w:rsidR="00C80374" w:rsidRPr="00C80374" w:rsidRDefault="00C80374" w:rsidP="00C80374">
      <w:pPr>
        <w:spacing w:after="160" w:line="240" w:lineRule="auto"/>
        <w:rPr>
          <w:b/>
          <w:bCs/>
        </w:rPr>
      </w:pPr>
    </w:p>
    <w:p w14:paraId="1009F021" w14:textId="77777777" w:rsidR="00C80374" w:rsidRPr="00C80374" w:rsidRDefault="00C80374" w:rsidP="00C80374">
      <w:pPr>
        <w:spacing w:after="160" w:line="240" w:lineRule="auto"/>
        <w:rPr>
          <w:b/>
          <w:bCs/>
        </w:rPr>
      </w:pPr>
      <w:r w:rsidRPr="00C80374">
        <w:rPr>
          <w:b/>
          <w:bCs/>
        </w:rPr>
        <w:t>End of transitional protections</w:t>
      </w:r>
    </w:p>
    <w:p w14:paraId="684DED4A" w14:textId="77777777" w:rsidR="00C80374" w:rsidRPr="00C80374" w:rsidRDefault="00C80374" w:rsidP="00C80374">
      <w:pPr>
        <w:spacing w:after="160" w:line="240" w:lineRule="auto"/>
      </w:pPr>
      <w:r w:rsidRPr="00C80374">
        <w:t>Since 2018, some children have continued to receive free school meals, even if their family circumstances changed during the rollout of Universal Credit. This is referred to as transitional protections.</w:t>
      </w:r>
      <w:r w:rsidRPr="00C80374">
        <w:br/>
      </w:r>
      <w:r w:rsidRPr="00C80374">
        <w:br/>
        <w:t>Now that entitlement is being expanded to all families on Universal Credit, these protections will end at the end of the 2025 to 2026 academic year.</w:t>
      </w:r>
      <w:r w:rsidRPr="00C80374">
        <w:br/>
      </w:r>
    </w:p>
    <w:p w14:paraId="3C3A1CA7" w14:textId="77777777" w:rsidR="00C80374" w:rsidRDefault="00C80374" w:rsidP="00C80374">
      <w:pPr>
        <w:spacing w:after="160" w:line="240" w:lineRule="auto"/>
      </w:pPr>
    </w:p>
    <w:p w14:paraId="10951EC8" w14:textId="1C59CDD5" w:rsidR="00C80374" w:rsidRPr="00C80374" w:rsidRDefault="00C80374" w:rsidP="00C80374">
      <w:pPr>
        <w:spacing w:after="160" w:line="240" w:lineRule="auto"/>
      </w:pPr>
      <w:r w:rsidRPr="00C80374">
        <w:lastRenderedPageBreak/>
        <w:t>This means:</w:t>
      </w:r>
    </w:p>
    <w:p w14:paraId="43CA8B8A" w14:textId="77777777" w:rsidR="00C80374" w:rsidRPr="00C80374" w:rsidRDefault="00C80374" w:rsidP="00C80374">
      <w:pPr>
        <w:numPr>
          <w:ilvl w:val="0"/>
          <w:numId w:val="2"/>
        </w:numPr>
        <w:spacing w:after="160" w:line="240" w:lineRule="auto"/>
      </w:pPr>
      <w:r w:rsidRPr="00C80374">
        <w:t xml:space="preserve">Some children may </w:t>
      </w:r>
      <w:r w:rsidRPr="00C80374">
        <w:rPr>
          <w:b/>
          <w:bCs/>
        </w:rPr>
        <w:t>no longer be eligible</w:t>
      </w:r>
      <w:r w:rsidRPr="00C80374">
        <w:t xml:space="preserve"> from the start of the 2026 to 2027 academic year if their family does not receive Universal Credit or another qualifying benefit</w:t>
      </w:r>
    </w:p>
    <w:p w14:paraId="4C57FF67" w14:textId="77777777" w:rsidR="00C80374" w:rsidRPr="00C80374" w:rsidRDefault="00C80374" w:rsidP="00C80374">
      <w:pPr>
        <w:numPr>
          <w:ilvl w:val="0"/>
          <w:numId w:val="2"/>
        </w:numPr>
        <w:spacing w:after="160" w:line="240" w:lineRule="auto"/>
      </w:pPr>
      <w:r w:rsidRPr="00C80374">
        <w:t>Eligibility will now be based on current benefit status</w:t>
      </w:r>
    </w:p>
    <w:p w14:paraId="66EDFD30" w14:textId="77777777" w:rsidR="00C80374" w:rsidRPr="00C80374" w:rsidRDefault="00C80374" w:rsidP="00C80374">
      <w:pPr>
        <w:spacing w:after="160" w:line="240" w:lineRule="auto"/>
      </w:pPr>
    </w:p>
    <w:p w14:paraId="5317146B" w14:textId="77777777" w:rsidR="00C80374" w:rsidRPr="00C80374" w:rsidRDefault="00C80374" w:rsidP="00C80374">
      <w:pPr>
        <w:spacing w:after="160" w:line="240" w:lineRule="auto"/>
        <w:rPr>
          <w:b/>
          <w:bCs/>
        </w:rPr>
      </w:pPr>
      <w:r w:rsidRPr="00C80374">
        <w:rPr>
          <w:b/>
          <w:bCs/>
        </w:rPr>
        <w:t>What you need to do</w:t>
      </w:r>
    </w:p>
    <w:p w14:paraId="377741FC" w14:textId="77777777" w:rsidR="00C80374" w:rsidRPr="00C80374" w:rsidRDefault="00C80374" w:rsidP="00C80374">
      <w:pPr>
        <w:spacing w:after="160" w:line="240" w:lineRule="auto"/>
      </w:pPr>
      <w:r w:rsidRPr="00C80374">
        <w:t>If your child currently receives free school meals:</w:t>
      </w:r>
    </w:p>
    <w:p w14:paraId="752B36B6" w14:textId="77777777" w:rsidR="00C80374" w:rsidRPr="00C80374" w:rsidRDefault="00C80374" w:rsidP="00C80374">
      <w:pPr>
        <w:numPr>
          <w:ilvl w:val="0"/>
          <w:numId w:val="3"/>
        </w:numPr>
        <w:spacing w:after="160" w:line="240" w:lineRule="auto"/>
      </w:pPr>
      <w:r w:rsidRPr="00C80374">
        <w:t xml:space="preserve"> In most cases, you do not need to reapply</w:t>
      </w:r>
    </w:p>
    <w:p w14:paraId="15DEDFFA" w14:textId="77777777" w:rsidR="00C80374" w:rsidRPr="00C80374" w:rsidRDefault="00C80374" w:rsidP="00C80374">
      <w:pPr>
        <w:numPr>
          <w:ilvl w:val="0"/>
          <w:numId w:val="3"/>
        </w:numPr>
        <w:spacing w:after="160" w:line="240" w:lineRule="auto"/>
      </w:pPr>
      <w:r w:rsidRPr="00C80374">
        <w:t>Your child’s school or the local authority will check your eligibility automatically using the details already held and inform you of any changes to your FSM eligibility</w:t>
      </w:r>
    </w:p>
    <w:p w14:paraId="2243370A" w14:textId="77777777" w:rsidR="00C80374" w:rsidRPr="00C80374" w:rsidRDefault="00C80374" w:rsidP="00C80374">
      <w:pPr>
        <w:numPr>
          <w:ilvl w:val="0"/>
          <w:numId w:val="3"/>
        </w:numPr>
        <w:spacing w:after="160" w:line="240" w:lineRule="auto"/>
      </w:pPr>
      <w:r w:rsidRPr="00C80374">
        <w:t>In some cases, your child’s school or the local authority may contact you to confirm your details</w:t>
      </w:r>
    </w:p>
    <w:p w14:paraId="07A33D79" w14:textId="77777777" w:rsidR="00C80374" w:rsidRPr="00C80374" w:rsidRDefault="00C80374" w:rsidP="00C80374">
      <w:pPr>
        <w:numPr>
          <w:ilvl w:val="0"/>
          <w:numId w:val="3"/>
        </w:numPr>
        <w:spacing w:after="160" w:line="240" w:lineRule="auto"/>
      </w:pPr>
      <w:r w:rsidRPr="00C80374">
        <w:t>If your child is starting a new school in September, they will be in touch to confirm whether you need to confirm your details or reapply.</w:t>
      </w:r>
    </w:p>
    <w:p w14:paraId="1C79FF56" w14:textId="77777777" w:rsidR="00C80374" w:rsidRPr="00C80374" w:rsidRDefault="00C80374" w:rsidP="00C80374">
      <w:pPr>
        <w:numPr>
          <w:ilvl w:val="0"/>
          <w:numId w:val="3"/>
        </w:numPr>
        <w:spacing w:after="160" w:line="240" w:lineRule="auto"/>
      </w:pPr>
      <w:r w:rsidRPr="00C80374">
        <w:t>If you are unsure, please contact your school or local authority for advice.</w:t>
      </w:r>
    </w:p>
    <w:p w14:paraId="0F453873" w14:textId="77777777" w:rsidR="00C80374" w:rsidRPr="00C80374" w:rsidRDefault="00C80374" w:rsidP="00C80374">
      <w:pPr>
        <w:spacing w:after="160" w:line="240" w:lineRule="auto"/>
      </w:pPr>
    </w:p>
    <w:p w14:paraId="6D933BB6" w14:textId="77777777" w:rsidR="00C80374" w:rsidRPr="00C80374" w:rsidRDefault="00C80374" w:rsidP="00C80374">
      <w:pPr>
        <w:spacing w:after="160" w:line="240" w:lineRule="auto"/>
      </w:pPr>
      <w:r w:rsidRPr="00C80374">
        <w:t>If your child does not currently receive free school meals</w:t>
      </w:r>
    </w:p>
    <w:p w14:paraId="4466AE34" w14:textId="77777777" w:rsidR="00C80374" w:rsidRPr="00C80374" w:rsidRDefault="00C80374" w:rsidP="00C80374">
      <w:pPr>
        <w:numPr>
          <w:ilvl w:val="0"/>
          <w:numId w:val="4"/>
        </w:numPr>
        <w:spacing w:after="160" w:line="240" w:lineRule="auto"/>
      </w:pPr>
      <w:r w:rsidRPr="00C80374">
        <w:t>You may now be eligible under the expanded criteria</w:t>
      </w:r>
    </w:p>
    <w:p w14:paraId="3235C8BF" w14:textId="77777777" w:rsidR="00C80374" w:rsidRPr="00C80374" w:rsidRDefault="00C80374" w:rsidP="00C80374">
      <w:pPr>
        <w:numPr>
          <w:ilvl w:val="0"/>
          <w:numId w:val="4"/>
        </w:numPr>
        <w:spacing w:after="160" w:line="240" w:lineRule="auto"/>
      </w:pPr>
      <w:r w:rsidRPr="00C80374">
        <w:t>You will need to apply through your local authority</w:t>
      </w:r>
    </w:p>
    <w:p w14:paraId="546328A5" w14:textId="77777777" w:rsidR="00C80374" w:rsidRPr="00C80374" w:rsidRDefault="00C80374" w:rsidP="00C80374">
      <w:pPr>
        <w:spacing w:after="160" w:line="240" w:lineRule="auto"/>
        <w:rPr>
          <w:b/>
          <w:bCs/>
          <w:color w:val="FF0000"/>
          <w:u w:val="single"/>
        </w:rPr>
      </w:pPr>
      <w:r w:rsidRPr="00C80374">
        <w:t xml:space="preserve">Please apply </w:t>
      </w:r>
      <w:proofErr w:type="gramStart"/>
      <w:r w:rsidRPr="00C80374">
        <w:t>on line</w:t>
      </w:r>
      <w:proofErr w:type="gramEnd"/>
      <w:r w:rsidRPr="00C80374">
        <w:t xml:space="preserve"> at:</w:t>
      </w:r>
      <w:r w:rsidRPr="00C80374">
        <w:br/>
      </w:r>
      <w:r w:rsidRPr="00C80374">
        <w:rPr>
          <w:b/>
          <w:bCs/>
          <w:color w:val="FF0000"/>
          <w:u w:val="single"/>
        </w:rPr>
        <w:t>https://cyp.halton.gov.uk/Synergy/Live/SynergyWeb/Enquiries/Citizen/FreeSchoolMeals.aspx</w:t>
      </w:r>
    </w:p>
    <w:p w14:paraId="7B1B12F0" w14:textId="77777777" w:rsidR="00C80374" w:rsidRPr="00C80374" w:rsidRDefault="00C80374" w:rsidP="00C80374">
      <w:pPr>
        <w:spacing w:after="160" w:line="240" w:lineRule="auto"/>
        <w:rPr>
          <w:u w:val="single"/>
        </w:rPr>
      </w:pPr>
    </w:p>
    <w:p w14:paraId="58B26896" w14:textId="77777777" w:rsidR="00C80374" w:rsidRPr="00C80374" w:rsidRDefault="00C80374" w:rsidP="00C80374">
      <w:pPr>
        <w:spacing w:after="160" w:line="240" w:lineRule="auto"/>
        <w:rPr>
          <w:b/>
          <w:bCs/>
        </w:rPr>
      </w:pPr>
      <w:r w:rsidRPr="00C80374">
        <w:rPr>
          <w:b/>
          <w:bCs/>
        </w:rPr>
        <w:t>Not sure?</w:t>
      </w:r>
    </w:p>
    <w:p w14:paraId="4F6335CE" w14:textId="77777777" w:rsidR="00C80374" w:rsidRPr="00C80374" w:rsidRDefault="00C80374" w:rsidP="00C80374">
      <w:pPr>
        <w:spacing w:after="160" w:line="240" w:lineRule="auto"/>
      </w:pPr>
      <w:r w:rsidRPr="00C80374">
        <w:t>If you are unsure whether you need to apply or if your circumstances have changed, please contact:</w:t>
      </w:r>
    </w:p>
    <w:p w14:paraId="2C140E95" w14:textId="77777777" w:rsidR="00C80374" w:rsidRPr="00C80374" w:rsidRDefault="00C80374" w:rsidP="00C80374">
      <w:pPr>
        <w:numPr>
          <w:ilvl w:val="0"/>
          <w:numId w:val="5"/>
        </w:numPr>
        <w:spacing w:after="160" w:line="240" w:lineRule="auto"/>
      </w:pPr>
      <w:r w:rsidRPr="00C80374">
        <w:t>Your local authority, or</w:t>
      </w:r>
    </w:p>
    <w:p w14:paraId="18802F71" w14:textId="77777777" w:rsidR="00C80374" w:rsidRPr="00C80374" w:rsidRDefault="00C80374" w:rsidP="00C80374">
      <w:pPr>
        <w:numPr>
          <w:ilvl w:val="0"/>
          <w:numId w:val="5"/>
        </w:numPr>
        <w:spacing w:after="160" w:line="240" w:lineRule="auto"/>
      </w:pPr>
      <w:r w:rsidRPr="00C80374">
        <w:t>Your child’s school</w:t>
      </w:r>
    </w:p>
    <w:p w14:paraId="08A8B634" w14:textId="77777777" w:rsidR="00C80374" w:rsidRPr="00C80374" w:rsidRDefault="00C80374" w:rsidP="00C80374">
      <w:pPr>
        <w:spacing w:after="160" w:line="240" w:lineRule="auto"/>
      </w:pPr>
      <w:r w:rsidRPr="00C80374">
        <w:t>They will be able to advise and support you.</w:t>
      </w:r>
    </w:p>
    <w:p w14:paraId="238277E3" w14:textId="68FBBBA0" w:rsidR="00C80374" w:rsidRDefault="00C80374" w:rsidP="00C80374">
      <w:pPr>
        <w:spacing w:after="160" w:line="240" w:lineRule="auto"/>
      </w:pPr>
      <w:r w:rsidRPr="00C80374">
        <w:drawing>
          <wp:anchor distT="0" distB="0" distL="114300" distR="114300" simplePos="0" relativeHeight="251658240" behindDoc="1" locked="0" layoutInCell="1" allowOverlap="1" wp14:anchorId="6FE224C6" wp14:editId="5D40CB96">
            <wp:simplePos x="0" y="0"/>
            <wp:positionH relativeFrom="column">
              <wp:posOffset>-161925</wp:posOffset>
            </wp:positionH>
            <wp:positionV relativeFrom="paragraph">
              <wp:posOffset>133350</wp:posOffset>
            </wp:positionV>
            <wp:extent cx="1381125" cy="742950"/>
            <wp:effectExtent l="0" t="0" r="9525" b="0"/>
            <wp:wrapNone/>
            <wp:docPr id="366513987" name="Picture 2" descr="A close-up of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-up of a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0374">
        <w:t>Yours sincerely</w:t>
      </w:r>
    </w:p>
    <w:p w14:paraId="7716D200" w14:textId="05B468A9" w:rsidR="00C80374" w:rsidRDefault="00C80374" w:rsidP="00C80374">
      <w:pPr>
        <w:spacing w:after="160" w:line="240" w:lineRule="auto"/>
      </w:pPr>
    </w:p>
    <w:p w14:paraId="63B16AD9" w14:textId="77777777" w:rsidR="00C80374" w:rsidRPr="00C80374" w:rsidRDefault="00C80374" w:rsidP="00C80374">
      <w:pPr>
        <w:spacing w:after="160" w:line="240" w:lineRule="auto"/>
      </w:pPr>
    </w:p>
    <w:p w14:paraId="6B21653B" w14:textId="4ECEA779" w:rsidR="00C80374" w:rsidRPr="00C80374" w:rsidRDefault="00C80374" w:rsidP="00C80374">
      <w:pPr>
        <w:spacing w:after="160" w:line="240" w:lineRule="auto"/>
      </w:pPr>
      <w:r w:rsidRPr="00C80374">
        <w:rPr>
          <w:b/>
          <w:bCs/>
        </w:rPr>
        <w:t>Joanne Makin</w:t>
      </w:r>
      <w:r w:rsidRPr="00C80374">
        <w:rPr>
          <w:b/>
          <w:bCs/>
        </w:rPr>
        <w:br/>
        <w:t>Headteacher</w:t>
      </w:r>
    </w:p>
    <w:p w14:paraId="7A6A229E" w14:textId="77777777" w:rsidR="00C80374" w:rsidRDefault="00C80374" w:rsidP="004853D4"/>
    <w:sectPr w:rsidR="00C80374" w:rsidSect="003C66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F2463" w14:textId="77777777" w:rsidR="00C80374" w:rsidRDefault="00C80374" w:rsidP="003C66D1">
      <w:pPr>
        <w:spacing w:after="0" w:line="240" w:lineRule="auto"/>
      </w:pPr>
      <w:r>
        <w:separator/>
      </w:r>
    </w:p>
  </w:endnote>
  <w:endnote w:type="continuationSeparator" w:id="0">
    <w:p w14:paraId="127BD861" w14:textId="77777777" w:rsidR="00C80374" w:rsidRDefault="00C80374" w:rsidP="003C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287AB" w14:textId="77777777" w:rsidR="008D67A9" w:rsidRDefault="008D6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582DB" w14:textId="77777777" w:rsidR="008D67A9" w:rsidRDefault="008D67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02981" w14:textId="77777777" w:rsidR="003C66D1" w:rsidRDefault="00E25CD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60A8BFC" wp14:editId="4DA90143">
              <wp:simplePos x="0" y="0"/>
              <wp:positionH relativeFrom="column">
                <wp:posOffset>-752475</wp:posOffset>
              </wp:positionH>
              <wp:positionV relativeFrom="paragraph">
                <wp:posOffset>-168275</wp:posOffset>
              </wp:positionV>
              <wp:extent cx="7186295" cy="704850"/>
              <wp:effectExtent l="0" t="0" r="0" b="0"/>
              <wp:wrapNone/>
              <wp:docPr id="58392557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6295" cy="704850"/>
                        <a:chOff x="0" y="0"/>
                        <a:chExt cx="7186295" cy="704850"/>
                      </a:xfrm>
                    </wpg:grpSpPr>
                    <pic:pic xmlns:pic="http://schemas.openxmlformats.org/drawingml/2006/picture">
                      <pic:nvPicPr>
                        <pic:cNvPr id="1894326995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9750" y="1905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53115473" name="Picture 7" descr="Image result for Ofsted Good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9219634" name="Picture 5" descr="5 Ways to Wellbeing – Blo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429125" y="0"/>
                          <a:ext cx="90043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5448883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14775" y="0"/>
                          <a:ext cx="587375" cy="572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8722916" name="Picture 4" descr="A green sign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90800" y="0"/>
                          <a:ext cx="593090" cy="518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584012" name="Picture 4" descr="A purple circle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625" y="0"/>
                          <a:ext cx="57213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3090345" name="Picture 4" descr="A colorful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67325" y="19050"/>
                          <a:ext cx="978535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1874312" name="Picture 6" descr="A logo with black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53175" y="19050"/>
                          <a:ext cx="83312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0614570" name="Picture 4" descr="A green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38100"/>
                          <a:ext cx="56832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74E3B6" id="Group 5" o:spid="_x0000_s1026" style="position:absolute;margin-left:-59.25pt;margin-top:-13.25pt;width:565.85pt;height:55.5pt;z-index:251675136" coordsize="71862,704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lgAAAAEAAgCW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CAAAAAFJnaHRsb25nAAABz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HTkAAAABAAAAoAAAAJwAAAHg&#10;AAEkgAAAHR0AGAAB/9j/7QAMQWRvYmVfQ00AAv/uAA5BZG9iZQBkgAAAAAH/2wCEAAwICAgJCAwJ&#10;CQwRCwoLERUPDAwPFRgTExUTExgRDAwMDAwMEQwMDAwMDAwMDAwMDAwMDAwMDAwMDAwMDAwMDAwB&#10;DQsLDQ4NEA4OEBQODg4UFA4ODg4UEQwMDAwMEREMDAwMDAwRDAwMDAwMDAwMDAwMDAwMDAwMDAwM&#10;DAwMDAwMDP/AABEIAJw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8097;top:190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">
                <v:imagedata r:id="rId10" o:title=""/>
              </v:shape>
              <v:shape id="Picture 7" o:spid="_x0000_s1028" type="#_x0000_t75" alt="Image result for Ofsted Good logo" style="position:absolute;width:11049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">
                <v:imagedata r:id="rId11" o:title="Image result for Ofsted Good logo"/>
              </v:shape>
              <v:shape id="Picture 5" o:spid="_x0000_s1029" type="#_x0000_t75" alt="5 Ways to Wellbeing – Blog" style="position:absolute;left:44291;width:9004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">
                <v:imagedata r:id="rId12" o:title="5 Ways to Wellbeing – Blog"/>
              </v:shape>
              <v:shape id="Picture 10" o:spid="_x0000_s1030" type="#_x0000_t75" style="position:absolute;left:39147;width:5874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">
                <v:imagedata r:id="rId13" o:title=""/>
              </v:shape>
              <v:shape id="Picture 4" o:spid="_x0000_s1031" type="#_x0000_t75" alt="A green sign with white text&#10;&#10;AI-generated content may be incorrect." style="position:absolute;left:25908;width:5930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">
                <v:imagedata r:id="rId14" o:title="A green sign with white text&#10;&#10;AI-generated content may be incorrect"/>
              </v:shape>
              <v:shape id="Picture 4" o:spid="_x0000_s1032" type="#_x0000_t75" alt="A purple circle with white text&#10;&#10;AI-generated content may be incorrect." style="position:absolute;left:11906;width:5721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">
                <v:imagedata r:id="rId15" o:title="A purple circle with white text&#10;&#10;AI-generated content may be incorrect"/>
              </v:shape>
              <v:shape id="Picture 4" o:spid="_x0000_s1033" type="#_x0000_t75" alt="A colorful letters on a black background&#10;&#10;Description automatically generated" style="position:absolute;left:52673;top:190;width:978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">
                <v:imagedata r:id="rId16" o:title="A colorful letters on a black background&#10;&#10;Description automatically generated"/>
              </v:shape>
              <v:shape id="Picture 6" o:spid="_x0000_s1034" type="#_x0000_t75" alt="A logo with black text&#10;&#10;Description automatically generated" style="position:absolute;left:63531;top:190;width:83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">
                <v:imagedata r:id="rId17" o:title="A logo with black text&#10;&#10;Description automatically generated"/>
              </v:shape>
              <v:shape id="Picture 4" o:spid="_x0000_s1035" type="#_x0000_t75" alt="A green and white logo&#10;&#10;Description automatically generated" style="position:absolute;left:32956;top:381;width:5683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">
                <v:imagedata r:id="rId18" o:title="A green and white logo&#10;&#10;Description automatically generated"/>
              </v:shape>
            </v:group>
          </w:pict>
        </mc:Fallback>
      </mc:AlternateContent>
    </w:r>
    <w:r w:rsidR="5EB92CC6">
      <w:rPr>
        <w:noProof/>
        <w:lang w:eastAsia="en-GB"/>
      </w:rPr>
      <w:t xml:space="preserve"> </w:t>
    </w:r>
    <w:r w:rsidR="00A32BD2">
      <w:rPr>
        <w:noProof/>
      </w:rPr>
      <mc:AlternateContent>
        <mc:Choice Requires="wps">
          <w:drawing>
            <wp:inline distT="0" distB="0" distL="0" distR="0" wp14:anchorId="67A24273" wp14:editId="56DC312F">
              <wp:extent cx="301625" cy="301625"/>
              <wp:effectExtent l="0" t="0" r="0" b="0"/>
              <wp:docPr id="1749918207" name="Rectangle 2" descr="Food Active | Health Equalities Group launches School's Pledge programme  for Cheshire &amp; Merseysi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162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61325B1" id="Rectangle 2" o:spid="_x0000_s1026" alt="Food Active | Health Equalities Group launches School's Pledge programme  for Cheshire &amp; Merseysid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<o:lock v:ext="edit" aspectratio="t"/>
              <w10:anchorlock/>
            </v:rect>
          </w:pict>
        </mc:Fallback>
      </mc:AlternateContent>
    </w:r>
    <w:r w:rsidR="5EB92CC6" w:rsidRPr="005F7A1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88B93" w14:textId="77777777" w:rsidR="00C80374" w:rsidRDefault="00C80374" w:rsidP="003C66D1">
      <w:pPr>
        <w:spacing w:after="0" w:line="240" w:lineRule="auto"/>
      </w:pPr>
      <w:r>
        <w:separator/>
      </w:r>
    </w:p>
  </w:footnote>
  <w:footnote w:type="continuationSeparator" w:id="0">
    <w:p w14:paraId="2EF2AE8B" w14:textId="77777777" w:rsidR="00C80374" w:rsidRDefault="00C80374" w:rsidP="003C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A65A" w14:textId="77777777" w:rsidR="008D67A9" w:rsidRDefault="008D67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416C4" w14:textId="77777777" w:rsidR="00031EA8" w:rsidRPr="00407196" w:rsidRDefault="00031EA8" w:rsidP="00031EA8">
    <w:pPr>
      <w:jc w:val="right"/>
      <w:rPr>
        <w:rFonts w:ascii="Arial" w:hAnsi="Arial" w:cs="Arial"/>
        <w:b/>
        <w:color w:val="000080"/>
        <w:sz w:val="52"/>
        <w:szCs w:val="52"/>
      </w:rPr>
    </w:pPr>
    <w:r>
      <w:rPr>
        <w:noProof/>
        <w:lang w:eastAsia="en-GB"/>
      </w:rPr>
      <w:drawing>
        <wp:anchor distT="0" distB="0" distL="114300" distR="114300" simplePos="0" relativeHeight="251650560" behindDoc="1" locked="0" layoutInCell="1" allowOverlap="1" wp14:anchorId="344BCF9C" wp14:editId="5B6859B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685800" cy="619125"/>
          <wp:effectExtent l="0" t="0" r="0" b="0"/>
          <wp:wrapTight wrapText="bothSides">
            <wp:wrapPolygon edited="0">
              <wp:start x="0" y="0"/>
              <wp:lineTo x="0" y="21268"/>
              <wp:lineTo x="21000" y="21268"/>
              <wp:lineTo x="21000" y="0"/>
              <wp:lineTo x="0" y="0"/>
            </wp:wrapPolygon>
          </wp:wrapTight>
          <wp:docPr id="18" name="Pictur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40"/>
        <w:szCs w:val="40"/>
      </w:rPr>
      <w:tab/>
    </w:r>
    <w:r>
      <w:rPr>
        <w:rFonts w:ascii="Arial" w:hAnsi="Arial" w:cs="Arial"/>
        <w:b/>
        <w:sz w:val="40"/>
        <w:szCs w:val="40"/>
      </w:rPr>
      <w:tab/>
    </w:r>
    <w:smartTag w:uri="urn:schemas-microsoft-com:office:smarttags" w:element="place">
      <w:smartTag w:uri="urn:schemas-microsoft-com:office:smarttags" w:element="PlaceName">
        <w:r w:rsidRPr="00407196">
          <w:rPr>
            <w:rFonts w:ascii="Arial" w:hAnsi="Arial" w:cs="Arial"/>
            <w:b/>
            <w:color w:val="000080"/>
            <w:sz w:val="52"/>
            <w:szCs w:val="52"/>
          </w:rPr>
          <w:t>Oakfield</w:t>
        </w:r>
      </w:smartTag>
      <w:r w:rsidRPr="00407196">
        <w:rPr>
          <w:rFonts w:ascii="Arial" w:hAnsi="Arial" w:cs="Arial"/>
          <w:b/>
          <w:color w:val="000080"/>
          <w:sz w:val="52"/>
          <w:szCs w:val="52"/>
        </w:rPr>
        <w:t xml:space="preserve"> </w:t>
      </w:r>
      <w:smartTag w:uri="urn:schemas-microsoft-com:office:smarttags" w:element="PlaceType">
        <w:r w:rsidRPr="00407196">
          <w:rPr>
            <w:rFonts w:ascii="Arial" w:hAnsi="Arial" w:cs="Arial"/>
            <w:b/>
            <w:color w:val="000080"/>
            <w:sz w:val="52"/>
            <w:szCs w:val="52"/>
          </w:rPr>
          <w:t>Primary School</w:t>
        </w:r>
      </w:smartTag>
    </w:smartTag>
  </w:p>
  <w:p w14:paraId="41BA596F" w14:textId="77777777" w:rsidR="00031EA8" w:rsidRPr="00EA131E" w:rsidRDefault="00031EA8" w:rsidP="00031EA8">
    <w:pPr>
      <w:pStyle w:val="Header"/>
      <w:tabs>
        <w:tab w:val="left" w:pos="495"/>
        <w:tab w:val="right" w:pos="9240"/>
      </w:tabs>
      <w:spacing w:before="360"/>
      <w:rPr>
        <w:rFonts w:ascii="Arial" w:hAnsi="Arial" w:cs="Arial"/>
        <w:b/>
        <w:sz w:val="40"/>
        <w:szCs w:val="40"/>
      </w:rPr>
    </w:pPr>
  </w:p>
  <w:p w14:paraId="2505D776" w14:textId="77777777" w:rsidR="003C66D1" w:rsidRPr="003C66D1" w:rsidRDefault="003C66D1" w:rsidP="003C66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3F287" w14:textId="77777777" w:rsidR="003C66D1" w:rsidRDefault="008D67A9">
    <w:pPr>
      <w:pStyle w:val="Header"/>
    </w:pPr>
    <w:r w:rsidRPr="003C66D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4D472E67" wp14:editId="3ECC0C98">
              <wp:simplePos x="0" y="0"/>
              <wp:positionH relativeFrom="column">
                <wp:posOffset>1057275</wp:posOffset>
              </wp:positionH>
              <wp:positionV relativeFrom="paragraph">
                <wp:posOffset>-144780</wp:posOffset>
              </wp:positionV>
              <wp:extent cx="4867275" cy="1971675"/>
              <wp:effectExtent l="0" t="0" r="0" b="952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7275" cy="1971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7B822" w14:textId="77777777" w:rsidR="003C66D1" w:rsidRPr="008D67A9" w:rsidRDefault="003C66D1" w:rsidP="00DB277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  <w:t xml:space="preserve">Oakfield </w:t>
                          </w:r>
                          <w:r w:rsidR="00FF2F2B" w:rsidRPr="008D67A9"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  <w:t xml:space="preserve">Community </w:t>
                          </w:r>
                          <w:r w:rsidRPr="008D67A9"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  <w:t>Primary School</w:t>
                          </w:r>
                        </w:p>
                        <w:p w14:paraId="383FC4F2" w14:textId="77777777" w:rsidR="00FF2F2B" w:rsidRPr="008D67A9" w:rsidRDefault="00FF2F2B" w:rsidP="00DB277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b/>
                              <w:color w:val="000080"/>
                              <w:sz w:val="40"/>
                              <w:szCs w:val="40"/>
                            </w:rPr>
                            <w:t>and Nursery</w:t>
                          </w:r>
                        </w:p>
                        <w:p w14:paraId="01735488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>Edinburgh Road</w:t>
                          </w:r>
                        </w:p>
                        <w:p w14:paraId="407E8600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Widnes</w:t>
                          </w:r>
                        </w:p>
                        <w:p w14:paraId="50E7885D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 Cheshire</w:t>
                          </w:r>
                        </w:p>
                        <w:p w14:paraId="5D673F56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 WA8 8BQ</w:t>
                          </w:r>
                        </w:p>
                        <w:p w14:paraId="5CF5A121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Tel 0151 424 4958  </w:t>
                          </w:r>
                        </w:p>
                        <w:p w14:paraId="5633557D" w14:textId="77777777" w:rsidR="003C66D1" w:rsidRPr="008D67A9" w:rsidRDefault="003C66D1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>Email sec.oakfield@halton</w:t>
                          </w:r>
                          <w:r w:rsidR="00DB277B"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>learning.net</w:t>
                          </w:r>
                        </w:p>
                        <w:p w14:paraId="0A6388D6" w14:textId="77777777" w:rsidR="003C66D1" w:rsidRPr="008D67A9" w:rsidRDefault="00E25CD7" w:rsidP="003C66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8D67A9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head.oakfield@halton</w:t>
                            </w:r>
                          </w:hyperlink>
                          <w:r w:rsidR="00DB277B"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>learning.net</w:t>
                          </w:r>
                        </w:p>
                        <w:p w14:paraId="278526DA" w14:textId="77777777" w:rsidR="006F6F67" w:rsidRPr="008D67A9" w:rsidRDefault="006F6F67" w:rsidP="006F6F67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0080"/>
                              <w:sz w:val="20"/>
                              <w:szCs w:val="20"/>
                            </w:rPr>
                          </w:pPr>
                          <w:r w:rsidRPr="008D67A9">
                            <w:rPr>
                              <w:rFonts w:ascii="Arial" w:hAnsi="Arial" w:cs="Arial"/>
                              <w:color w:val="17365D" w:themeColor="text2" w:themeShade="BF"/>
                              <w:sz w:val="20"/>
                              <w:szCs w:val="20"/>
                            </w:rPr>
                            <w:t>Headteacher Mrs J Makin B.Ed. Hons NPQH</w:t>
                          </w:r>
                        </w:p>
                        <w:p w14:paraId="3A303A02" w14:textId="77777777" w:rsidR="003C66D1" w:rsidRPr="00407196" w:rsidRDefault="003C66D1" w:rsidP="006F6F67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0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72E6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83.25pt;margin-top:-11.4pt;width:383.25pt;height:15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" filled="f" stroked="f">
              <v:textbox>
                <w:txbxContent>
                  <w:p w14:paraId="5857B822" w14:textId="77777777" w:rsidR="003C66D1" w:rsidRPr="008D67A9" w:rsidRDefault="003C66D1" w:rsidP="00DB277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</w:pPr>
                    <w:r w:rsidRPr="008D67A9"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  <w:t xml:space="preserve">Oakfield </w:t>
                    </w:r>
                    <w:r w:rsidR="00FF2F2B" w:rsidRPr="008D67A9"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  <w:t xml:space="preserve">Community </w:t>
                    </w:r>
                    <w:r w:rsidRPr="008D67A9"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  <w:t>Primary School</w:t>
                    </w:r>
                  </w:p>
                  <w:p w14:paraId="383FC4F2" w14:textId="77777777" w:rsidR="00FF2F2B" w:rsidRPr="008D67A9" w:rsidRDefault="00FF2F2B" w:rsidP="00DB277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</w:pPr>
                    <w:r w:rsidRPr="008D67A9">
                      <w:rPr>
                        <w:rFonts w:ascii="Arial" w:hAnsi="Arial" w:cs="Arial"/>
                        <w:b/>
                        <w:color w:val="000080"/>
                        <w:sz w:val="40"/>
                        <w:szCs w:val="40"/>
                      </w:rPr>
                      <w:t>and Nursery</w:t>
                    </w:r>
                  </w:p>
                  <w:p w14:paraId="01735488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>Edinburgh Road</w:t>
                    </w:r>
                  </w:p>
                  <w:p w14:paraId="407E8600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 xml:space="preserve"> Widnes</w:t>
                    </w:r>
                  </w:p>
                  <w:p w14:paraId="50E7885D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 xml:space="preserve">  Cheshire</w:t>
                    </w:r>
                  </w:p>
                  <w:p w14:paraId="5D673F56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 xml:space="preserve">  WA8 8BQ</w:t>
                    </w:r>
                  </w:p>
                  <w:p w14:paraId="5CF5A121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 xml:space="preserve">Tel 0151 424 4958  </w:t>
                    </w:r>
                  </w:p>
                  <w:p w14:paraId="5633557D" w14:textId="77777777" w:rsidR="003C66D1" w:rsidRPr="008D67A9" w:rsidRDefault="003C66D1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>Email sec.oakfield@halton</w:t>
                    </w:r>
                    <w:r w:rsidR="00DB277B"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>learning.net</w:t>
                    </w:r>
                  </w:p>
                  <w:p w14:paraId="0A6388D6" w14:textId="77777777" w:rsidR="003C66D1" w:rsidRPr="008D67A9" w:rsidRDefault="00E25CD7" w:rsidP="003C66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2" w:history="1">
                      <w:r w:rsidRPr="008D67A9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  <w:t>head.oakfield@halton</w:t>
                      </w:r>
                    </w:hyperlink>
                    <w:r w:rsidR="00DB277B"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>learning.net</w:t>
                    </w:r>
                  </w:p>
                  <w:p w14:paraId="278526DA" w14:textId="77777777" w:rsidR="006F6F67" w:rsidRPr="008D67A9" w:rsidRDefault="006F6F67" w:rsidP="006F6F67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0080"/>
                        <w:sz w:val="20"/>
                        <w:szCs w:val="20"/>
                      </w:rPr>
                    </w:pPr>
                    <w:r w:rsidRPr="008D67A9">
                      <w:rPr>
                        <w:rFonts w:ascii="Arial" w:hAnsi="Arial" w:cs="Arial"/>
                        <w:color w:val="17365D" w:themeColor="text2" w:themeShade="BF"/>
                        <w:sz w:val="20"/>
                        <w:szCs w:val="20"/>
                      </w:rPr>
                      <w:t>Headteacher Mrs J Makin B.Ed. Hons NPQH</w:t>
                    </w:r>
                  </w:p>
                  <w:p w14:paraId="3A303A02" w14:textId="77777777" w:rsidR="003C66D1" w:rsidRPr="00407196" w:rsidRDefault="003C66D1" w:rsidP="006F6F67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0080"/>
                      </w:rPr>
                    </w:pPr>
                  </w:p>
                </w:txbxContent>
              </v:textbox>
            </v:shape>
          </w:pict>
        </mc:Fallback>
      </mc:AlternateContent>
    </w:r>
    <w:r w:rsidR="008C6A11">
      <w:rPr>
        <w:noProof/>
      </w:rPr>
      <w:drawing>
        <wp:anchor distT="0" distB="0" distL="114300" distR="114300" simplePos="0" relativeHeight="251645440" behindDoc="1" locked="0" layoutInCell="1" allowOverlap="1" wp14:anchorId="350C01A1" wp14:editId="28A7523C">
          <wp:simplePos x="0" y="0"/>
          <wp:positionH relativeFrom="column">
            <wp:posOffset>-476250</wp:posOffset>
          </wp:positionH>
          <wp:positionV relativeFrom="paragraph">
            <wp:posOffset>-76200</wp:posOffset>
          </wp:positionV>
          <wp:extent cx="1653785" cy="1595999"/>
          <wp:effectExtent l="0" t="0" r="0" b="0"/>
          <wp:wrapNone/>
          <wp:docPr id="1414931532" name="Picture 1414931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785" cy="159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A2C8A"/>
    <w:multiLevelType w:val="multilevel"/>
    <w:tmpl w:val="B9CA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72AA2"/>
    <w:multiLevelType w:val="multilevel"/>
    <w:tmpl w:val="9B98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13D7B"/>
    <w:multiLevelType w:val="multilevel"/>
    <w:tmpl w:val="8F68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015B94"/>
    <w:multiLevelType w:val="multilevel"/>
    <w:tmpl w:val="2FA0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23CDD"/>
    <w:multiLevelType w:val="multilevel"/>
    <w:tmpl w:val="6D1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513238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93605698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1039085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6608729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17827645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74"/>
    <w:rsid w:val="00031EA8"/>
    <w:rsid w:val="00085848"/>
    <w:rsid w:val="000A1536"/>
    <w:rsid w:val="000D1262"/>
    <w:rsid w:val="001D6F86"/>
    <w:rsid w:val="001E676B"/>
    <w:rsid w:val="00243294"/>
    <w:rsid w:val="00290D56"/>
    <w:rsid w:val="002A345D"/>
    <w:rsid w:val="002B4015"/>
    <w:rsid w:val="002E07EF"/>
    <w:rsid w:val="00353CC9"/>
    <w:rsid w:val="003C66D1"/>
    <w:rsid w:val="003C7DF7"/>
    <w:rsid w:val="00462F43"/>
    <w:rsid w:val="00475B3B"/>
    <w:rsid w:val="004842E5"/>
    <w:rsid w:val="004853D4"/>
    <w:rsid w:val="0050668B"/>
    <w:rsid w:val="00543A1C"/>
    <w:rsid w:val="005F6F14"/>
    <w:rsid w:val="005F7A16"/>
    <w:rsid w:val="006127CE"/>
    <w:rsid w:val="00647C78"/>
    <w:rsid w:val="006F6F67"/>
    <w:rsid w:val="008A086E"/>
    <w:rsid w:val="008C6A11"/>
    <w:rsid w:val="008D67A9"/>
    <w:rsid w:val="00942FC7"/>
    <w:rsid w:val="00954E56"/>
    <w:rsid w:val="00A116C8"/>
    <w:rsid w:val="00A32BD2"/>
    <w:rsid w:val="00A625BF"/>
    <w:rsid w:val="00A862F5"/>
    <w:rsid w:val="00B50FAE"/>
    <w:rsid w:val="00B53D45"/>
    <w:rsid w:val="00B711DF"/>
    <w:rsid w:val="00BE2BF0"/>
    <w:rsid w:val="00C41E14"/>
    <w:rsid w:val="00C52B09"/>
    <w:rsid w:val="00C663E3"/>
    <w:rsid w:val="00C80374"/>
    <w:rsid w:val="00CA3836"/>
    <w:rsid w:val="00CD49F9"/>
    <w:rsid w:val="00D621CC"/>
    <w:rsid w:val="00DB277B"/>
    <w:rsid w:val="00E05109"/>
    <w:rsid w:val="00E25CD7"/>
    <w:rsid w:val="00E70226"/>
    <w:rsid w:val="00EA2041"/>
    <w:rsid w:val="00EE339F"/>
    <w:rsid w:val="00EE5E54"/>
    <w:rsid w:val="00F242F2"/>
    <w:rsid w:val="00FF2F2B"/>
    <w:rsid w:val="219E4E0E"/>
    <w:rsid w:val="2DDF346C"/>
    <w:rsid w:val="30EDE7C3"/>
    <w:rsid w:val="333B4E15"/>
    <w:rsid w:val="4AB2D735"/>
    <w:rsid w:val="4DBA09FB"/>
    <w:rsid w:val="5C05FE5D"/>
    <w:rsid w:val="5CD5E6B5"/>
    <w:rsid w:val="5EB9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2AF7BAF4"/>
  <w15:docId w15:val="{417BD7DD-3F67-4D51-A399-D765A0A8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6D1"/>
  </w:style>
  <w:style w:type="paragraph" w:styleId="Footer">
    <w:name w:val="footer"/>
    <w:basedOn w:val="Normal"/>
    <w:link w:val="FooterChar"/>
    <w:uiPriority w:val="99"/>
    <w:unhideWhenUsed/>
    <w:rsid w:val="003C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6D1"/>
  </w:style>
  <w:style w:type="character" w:styleId="Hyperlink">
    <w:name w:val="Hyperlink"/>
    <w:basedOn w:val="DefaultParagraphFont"/>
    <w:uiPriority w:val="99"/>
    <w:unhideWhenUsed/>
    <w:rsid w:val="00E25C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0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jpe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jp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head.oakfield@halton" TargetMode="External"/><Relationship Id="rId1" Type="http://schemas.openxmlformats.org/officeDocument/2006/relationships/hyperlink" Target="mailto:head.oakfield@halt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akmiddletond\OneDrive%20-%20Halton%20Borough%20Council%20-%20Education\Desktop\LETTERHEAD%20OCT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1B917-5645-4F6F-8F2B-B871F282E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OCT 2025.dotx</Template>
  <TotalTime>4</TotalTime>
  <Pages>3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Middleton</dc:creator>
  <cp:lastModifiedBy>Oakfield - Secretary</cp:lastModifiedBy>
  <cp:revision>1</cp:revision>
  <dcterms:created xsi:type="dcterms:W3CDTF">2026-07-06T14:39:00Z</dcterms:created>
  <dcterms:modified xsi:type="dcterms:W3CDTF">2026-07-06T14:43:00Z</dcterms:modified>
</cp:coreProperties>
</file>