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4534D" w14:textId="447B4506" w:rsidR="00E92EE0" w:rsidRDefault="001C26C1" w:rsidP="009E4127">
      <w:pPr>
        <w:sectPr w:rsidR="00E92EE0" w:rsidSect="00A61E8B">
          <w:headerReference w:type="default" r:id="rId8"/>
          <w:footerReference w:type="default" r:id="rId9"/>
          <w:pgSz w:w="16838" w:h="11906" w:orient="landscape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hidden="0" allowOverlap="1" wp14:anchorId="341AB5E1" wp14:editId="2CA56557">
                <wp:simplePos x="0" y="0"/>
                <wp:positionH relativeFrom="margin">
                  <wp:posOffset>-114935</wp:posOffset>
                </wp:positionH>
                <wp:positionV relativeFrom="paragraph">
                  <wp:posOffset>-62230</wp:posOffset>
                </wp:positionV>
                <wp:extent cx="10185400" cy="278130"/>
                <wp:effectExtent l="0" t="0" r="0" b="0"/>
                <wp:wrapNone/>
                <wp:docPr id="207" name="Freeform: 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5400" cy="278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44315" h="259080" extrusionOk="0">
                              <a:moveTo>
                                <a:pt x="0" y="0"/>
                              </a:moveTo>
                              <a:lnTo>
                                <a:pt x="0" y="259080"/>
                              </a:lnTo>
                              <a:lnTo>
                                <a:pt x="4044315" y="259080"/>
                              </a:lnTo>
                              <a:lnTo>
                                <a:pt x="404431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AE2962" w14:textId="77777777" w:rsidR="001C26C1" w:rsidRDefault="001C26C1" w:rsidP="001C26C1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Roboto" w:eastAsia="Roboto" w:hAnsi="Roboto" w:cs="Roboto"/>
                                <w:b/>
                                <w:color w:val="FFFFFF"/>
                                <w:sz w:val="22"/>
                              </w:rPr>
                              <w:t>Working Scientifically Progression Map</w:t>
                            </w:r>
                          </w:p>
                        </w:txbxContent>
                      </wps:txbx>
                      <wps:bodyPr spcFirstLastPara="1" wrap="square" lIns="114300" tIns="45700" rIns="114300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1AB5E1" id="Freeform: Shape 11" o:spid="_x0000_s1026" style="position:absolute;left:0;text-align:left;margin-left:-9.05pt;margin-top:-4.9pt;width:802pt;height:21.9pt;z-index:251810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coordsize="4044315,259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" adj="-11796480,,5400" path="m,l,259080r4044315,l4044315,,,xe" filled="f" stroked="f">
                <v:stroke joinstyle="miter"/>
                <v:formulas/>
                <v:path arrowok="t" o:extrusionok="f" o:connecttype="custom" textboxrect="0,0,4044315,259080"/>
                <v:textbox inset="9pt,1.2694mm,9pt,1.2694mm">
                  <w:txbxContent>
                    <w:p w14:paraId="70AE2962" w14:textId="77777777" w:rsidR="001C26C1" w:rsidRDefault="001C26C1" w:rsidP="001C26C1">
                      <w:pPr>
                        <w:jc w:val="center"/>
                        <w:textDirection w:val="btLr"/>
                      </w:pPr>
                      <w:r>
                        <w:rPr>
                          <w:rFonts w:ascii="Roboto" w:eastAsia="Roboto" w:hAnsi="Roboto" w:cs="Roboto"/>
                          <w:b/>
                          <w:color w:val="FFFFFF"/>
                          <w:sz w:val="22"/>
                        </w:rPr>
                        <w:t>Working Scientifically Progression Map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27520" behindDoc="0" locked="0" layoutInCell="1" allowOverlap="1" wp14:anchorId="6197BC48" wp14:editId="4813BD76">
                <wp:simplePos x="0" y="0"/>
                <wp:positionH relativeFrom="margin">
                  <wp:posOffset>10160</wp:posOffset>
                </wp:positionH>
                <wp:positionV relativeFrom="paragraph">
                  <wp:posOffset>-512283</wp:posOffset>
                </wp:positionV>
                <wp:extent cx="9963150" cy="51435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B75A8" w14:textId="1D5DE306" w:rsidR="00832818" w:rsidRPr="000C407E" w:rsidRDefault="00832818" w:rsidP="00832818">
                            <w:pPr>
                              <w:spacing w:line="240" w:lineRule="auto"/>
                              <w:jc w:val="center"/>
                              <w:rPr>
                                <w:rFonts w:ascii="Roboto" w:eastAsia="Roboto" w:hAnsi="Roboto" w:cs="Roboto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0C407E">
                              <w:rPr>
                                <w:rFonts w:ascii="Roboto" w:eastAsia="Roboto" w:hAnsi="Roboto" w:cs="Roboto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  <w:t>Science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97BC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.8pt;margin-top:-40.35pt;width:784.5pt;height:40.5pt;z-index:251627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" filled="f" stroked="f">
                <v:textbox>
                  <w:txbxContent>
                    <w:p w14:paraId="2BDB75A8" w14:textId="1D5DE306" w:rsidR="00832818" w:rsidRPr="000C407E" w:rsidRDefault="00832818" w:rsidP="00832818">
                      <w:pPr>
                        <w:spacing w:line="240" w:lineRule="auto"/>
                        <w:jc w:val="center"/>
                        <w:rPr>
                          <w:rFonts w:ascii="Roboto" w:eastAsia="Roboto" w:hAnsi="Roboto" w:cs="Roboto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</w:pPr>
                      <w:r w:rsidRPr="000C407E">
                        <w:rPr>
                          <w:rFonts w:ascii="Roboto" w:eastAsia="Roboto" w:hAnsi="Roboto" w:cs="Roboto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  <w:t>Science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059E72B3" wp14:editId="75A548D8">
                <wp:simplePos x="0" y="0"/>
                <wp:positionH relativeFrom="margin">
                  <wp:posOffset>5093970</wp:posOffset>
                </wp:positionH>
                <wp:positionV relativeFrom="paragraph">
                  <wp:posOffset>2786218</wp:posOffset>
                </wp:positionV>
                <wp:extent cx="4857750" cy="182880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12956" w14:textId="77777777" w:rsidR="00B35A32" w:rsidRPr="0077702A" w:rsidRDefault="00B35A32" w:rsidP="009C350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uppressAutoHyphens w:val="0"/>
                              <w:autoSpaceDE/>
                              <w:autoSpaceDN/>
                              <w:adjustRightInd/>
                              <w:spacing w:after="0" w:line="240" w:lineRule="auto"/>
                              <w:ind w:left="470" w:hanging="357"/>
                              <w:jc w:val="left"/>
                              <w:textAlignment w:val="auto"/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7702A"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  <w:t>Use all their senses in hands-on exploration of natural materials.</w:t>
                            </w:r>
                          </w:p>
                          <w:p w14:paraId="208B9472" w14:textId="3E0EC59B" w:rsidR="00B35A32" w:rsidRPr="0077702A" w:rsidRDefault="00B35A32" w:rsidP="009C350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uppressAutoHyphens w:val="0"/>
                              <w:autoSpaceDE/>
                              <w:autoSpaceDN/>
                              <w:adjustRightInd/>
                              <w:spacing w:after="0" w:line="240" w:lineRule="auto"/>
                              <w:ind w:left="470" w:hanging="357"/>
                              <w:jc w:val="left"/>
                              <w:textAlignment w:val="auto"/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7702A"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  <w:t>Explore collections of materials with similar and/or different properties.</w:t>
                            </w:r>
                          </w:p>
                          <w:p w14:paraId="25CAA8D7" w14:textId="77777777" w:rsidR="00B35A32" w:rsidRPr="0077702A" w:rsidRDefault="00B35A32" w:rsidP="009C350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uppressAutoHyphens w:val="0"/>
                              <w:autoSpaceDE/>
                              <w:autoSpaceDN/>
                              <w:adjustRightInd/>
                              <w:spacing w:after="0" w:line="240" w:lineRule="auto"/>
                              <w:ind w:left="470" w:hanging="357"/>
                              <w:jc w:val="left"/>
                              <w:textAlignment w:val="auto"/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7702A"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  <w:t>Talk about what they see, using a wide vocabulary.</w:t>
                            </w:r>
                          </w:p>
                          <w:p w14:paraId="6ABC0842" w14:textId="77777777" w:rsidR="00B35A32" w:rsidRPr="0077702A" w:rsidRDefault="00B35A32" w:rsidP="009C350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uppressAutoHyphens w:val="0"/>
                              <w:autoSpaceDE/>
                              <w:autoSpaceDN/>
                              <w:adjustRightInd/>
                              <w:spacing w:after="0" w:line="240" w:lineRule="auto"/>
                              <w:ind w:left="470" w:hanging="357"/>
                              <w:jc w:val="left"/>
                              <w:textAlignment w:val="auto"/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7702A"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  <w:t>Begin to make sense of their own life-story and family’s history.</w:t>
                            </w:r>
                          </w:p>
                          <w:p w14:paraId="4A95C91B" w14:textId="77777777" w:rsidR="00B35A32" w:rsidRPr="0077702A" w:rsidRDefault="00B35A32" w:rsidP="009C350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uppressAutoHyphens w:val="0"/>
                              <w:autoSpaceDE/>
                              <w:autoSpaceDN/>
                              <w:adjustRightInd/>
                              <w:spacing w:after="0" w:line="240" w:lineRule="auto"/>
                              <w:ind w:left="470" w:hanging="357"/>
                              <w:jc w:val="left"/>
                              <w:textAlignment w:val="auto"/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7702A"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  <w:t>Explore how things work.</w:t>
                            </w:r>
                          </w:p>
                          <w:p w14:paraId="6F50F7AF" w14:textId="77777777" w:rsidR="00B35A32" w:rsidRPr="0077702A" w:rsidRDefault="00B35A32" w:rsidP="009C350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uppressAutoHyphens w:val="0"/>
                              <w:autoSpaceDE/>
                              <w:autoSpaceDN/>
                              <w:adjustRightInd/>
                              <w:spacing w:after="0" w:line="240" w:lineRule="auto"/>
                              <w:ind w:left="470" w:hanging="357"/>
                              <w:jc w:val="left"/>
                              <w:textAlignment w:val="auto"/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7702A"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  <w:t>Plant seeds and care for growing plants.</w:t>
                            </w:r>
                          </w:p>
                          <w:p w14:paraId="103ADD7A" w14:textId="11DFD5FF" w:rsidR="00B35A32" w:rsidRPr="0077702A" w:rsidRDefault="00B35A32" w:rsidP="009C350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uppressAutoHyphens w:val="0"/>
                              <w:autoSpaceDE/>
                              <w:autoSpaceDN/>
                              <w:adjustRightInd/>
                              <w:spacing w:after="0" w:line="240" w:lineRule="auto"/>
                              <w:ind w:left="470" w:hanging="357"/>
                              <w:jc w:val="left"/>
                              <w:textAlignment w:val="auto"/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7702A"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  <w:t>Understand the key features of the life cycle of a plant and an animal.</w:t>
                            </w:r>
                          </w:p>
                          <w:p w14:paraId="3D4F5030" w14:textId="77777777" w:rsidR="00B35A32" w:rsidRPr="0077702A" w:rsidRDefault="00B35A32" w:rsidP="009C350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uppressAutoHyphens w:val="0"/>
                              <w:autoSpaceDE/>
                              <w:autoSpaceDN/>
                              <w:adjustRightInd/>
                              <w:spacing w:after="0" w:line="240" w:lineRule="auto"/>
                              <w:ind w:left="470" w:hanging="357"/>
                              <w:jc w:val="left"/>
                              <w:textAlignment w:val="auto"/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7702A"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  <w:t>Begin to understand the need to respect and care for the natural environment and all living things.</w:t>
                            </w:r>
                          </w:p>
                          <w:p w14:paraId="4D8A5FBA" w14:textId="77777777" w:rsidR="00B35A32" w:rsidRPr="0077702A" w:rsidRDefault="00B35A32" w:rsidP="009C350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uppressAutoHyphens w:val="0"/>
                              <w:autoSpaceDE/>
                              <w:autoSpaceDN/>
                              <w:adjustRightInd/>
                              <w:spacing w:after="0" w:line="240" w:lineRule="auto"/>
                              <w:ind w:left="470" w:hanging="357"/>
                              <w:jc w:val="left"/>
                              <w:textAlignment w:val="auto"/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7702A"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  <w:t>Explore and talk about different forces they can feel.</w:t>
                            </w:r>
                          </w:p>
                          <w:p w14:paraId="56707C85" w14:textId="0C4017DB" w:rsidR="00B35A32" w:rsidRPr="0077702A" w:rsidRDefault="00B35A32" w:rsidP="009C350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uppressAutoHyphens w:val="0"/>
                              <w:autoSpaceDE/>
                              <w:autoSpaceDN/>
                              <w:adjustRightInd/>
                              <w:spacing w:after="0" w:line="240" w:lineRule="auto"/>
                              <w:ind w:left="470" w:hanging="357"/>
                              <w:jc w:val="left"/>
                              <w:textAlignment w:val="auto"/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7702A"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  <w:t>Talk about the differences between materials and changes they notice.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E72B3" id="_x0000_s1028" type="#_x0000_t202" style="position:absolute;left:0;text-align:left;margin-left:401.1pt;margin-top:219.4pt;width:382.5pt;height:2in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" filled="f" stroked="f">
                <v:textbox>
                  <w:txbxContent>
                    <w:p w14:paraId="4DB12956" w14:textId="77777777" w:rsidR="00B35A32" w:rsidRPr="0077702A" w:rsidRDefault="00B35A32" w:rsidP="009C350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uppressAutoHyphens w:val="0"/>
                        <w:autoSpaceDE/>
                        <w:autoSpaceDN/>
                        <w:adjustRightInd/>
                        <w:spacing w:after="0" w:line="240" w:lineRule="auto"/>
                        <w:ind w:left="470" w:hanging="357"/>
                        <w:jc w:val="left"/>
                        <w:textAlignment w:val="auto"/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</w:pPr>
                      <w:r w:rsidRPr="0077702A"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  <w:t>Use all their senses in hands-on exploration of natural materials.</w:t>
                      </w:r>
                    </w:p>
                    <w:p w14:paraId="208B9472" w14:textId="3E0EC59B" w:rsidR="00B35A32" w:rsidRPr="0077702A" w:rsidRDefault="00B35A32" w:rsidP="009C350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uppressAutoHyphens w:val="0"/>
                        <w:autoSpaceDE/>
                        <w:autoSpaceDN/>
                        <w:adjustRightInd/>
                        <w:spacing w:after="0" w:line="240" w:lineRule="auto"/>
                        <w:ind w:left="470" w:hanging="357"/>
                        <w:jc w:val="left"/>
                        <w:textAlignment w:val="auto"/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</w:pPr>
                      <w:r w:rsidRPr="0077702A"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  <w:t>Explore collections of materials with similar and/or different properties.</w:t>
                      </w:r>
                    </w:p>
                    <w:p w14:paraId="25CAA8D7" w14:textId="77777777" w:rsidR="00B35A32" w:rsidRPr="0077702A" w:rsidRDefault="00B35A32" w:rsidP="009C350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uppressAutoHyphens w:val="0"/>
                        <w:autoSpaceDE/>
                        <w:autoSpaceDN/>
                        <w:adjustRightInd/>
                        <w:spacing w:after="0" w:line="240" w:lineRule="auto"/>
                        <w:ind w:left="470" w:hanging="357"/>
                        <w:jc w:val="left"/>
                        <w:textAlignment w:val="auto"/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</w:pPr>
                      <w:r w:rsidRPr="0077702A"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  <w:t>Talk about what they see, using a wide vocabulary.</w:t>
                      </w:r>
                    </w:p>
                    <w:p w14:paraId="6ABC0842" w14:textId="77777777" w:rsidR="00B35A32" w:rsidRPr="0077702A" w:rsidRDefault="00B35A32" w:rsidP="009C350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uppressAutoHyphens w:val="0"/>
                        <w:autoSpaceDE/>
                        <w:autoSpaceDN/>
                        <w:adjustRightInd/>
                        <w:spacing w:after="0" w:line="240" w:lineRule="auto"/>
                        <w:ind w:left="470" w:hanging="357"/>
                        <w:jc w:val="left"/>
                        <w:textAlignment w:val="auto"/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</w:pPr>
                      <w:r w:rsidRPr="0077702A"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  <w:t>Begin to make sense of their own life-story and family’s history.</w:t>
                      </w:r>
                    </w:p>
                    <w:p w14:paraId="4A95C91B" w14:textId="77777777" w:rsidR="00B35A32" w:rsidRPr="0077702A" w:rsidRDefault="00B35A32" w:rsidP="009C350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uppressAutoHyphens w:val="0"/>
                        <w:autoSpaceDE/>
                        <w:autoSpaceDN/>
                        <w:adjustRightInd/>
                        <w:spacing w:after="0" w:line="240" w:lineRule="auto"/>
                        <w:ind w:left="470" w:hanging="357"/>
                        <w:jc w:val="left"/>
                        <w:textAlignment w:val="auto"/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</w:pPr>
                      <w:r w:rsidRPr="0077702A"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  <w:t>Explore how things work.</w:t>
                      </w:r>
                    </w:p>
                    <w:p w14:paraId="6F50F7AF" w14:textId="77777777" w:rsidR="00B35A32" w:rsidRPr="0077702A" w:rsidRDefault="00B35A32" w:rsidP="009C350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uppressAutoHyphens w:val="0"/>
                        <w:autoSpaceDE/>
                        <w:autoSpaceDN/>
                        <w:adjustRightInd/>
                        <w:spacing w:after="0" w:line="240" w:lineRule="auto"/>
                        <w:ind w:left="470" w:hanging="357"/>
                        <w:jc w:val="left"/>
                        <w:textAlignment w:val="auto"/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</w:pPr>
                      <w:r w:rsidRPr="0077702A"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  <w:t>Plant seeds and care for growing plants.</w:t>
                      </w:r>
                    </w:p>
                    <w:p w14:paraId="103ADD7A" w14:textId="11DFD5FF" w:rsidR="00B35A32" w:rsidRPr="0077702A" w:rsidRDefault="00B35A32" w:rsidP="009C350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uppressAutoHyphens w:val="0"/>
                        <w:autoSpaceDE/>
                        <w:autoSpaceDN/>
                        <w:adjustRightInd/>
                        <w:spacing w:after="0" w:line="240" w:lineRule="auto"/>
                        <w:ind w:left="470" w:hanging="357"/>
                        <w:jc w:val="left"/>
                        <w:textAlignment w:val="auto"/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</w:pPr>
                      <w:r w:rsidRPr="0077702A"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  <w:t>Understand the key features of the life cycle of a plant and an animal.</w:t>
                      </w:r>
                    </w:p>
                    <w:p w14:paraId="3D4F5030" w14:textId="77777777" w:rsidR="00B35A32" w:rsidRPr="0077702A" w:rsidRDefault="00B35A32" w:rsidP="009C350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uppressAutoHyphens w:val="0"/>
                        <w:autoSpaceDE/>
                        <w:autoSpaceDN/>
                        <w:adjustRightInd/>
                        <w:spacing w:after="0" w:line="240" w:lineRule="auto"/>
                        <w:ind w:left="470" w:hanging="357"/>
                        <w:jc w:val="left"/>
                        <w:textAlignment w:val="auto"/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</w:pPr>
                      <w:r w:rsidRPr="0077702A"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  <w:t>Begin to understand the need to respect and care for the natural environment and all living things.</w:t>
                      </w:r>
                    </w:p>
                    <w:p w14:paraId="4D8A5FBA" w14:textId="77777777" w:rsidR="00B35A32" w:rsidRPr="0077702A" w:rsidRDefault="00B35A32" w:rsidP="009C350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uppressAutoHyphens w:val="0"/>
                        <w:autoSpaceDE/>
                        <w:autoSpaceDN/>
                        <w:adjustRightInd/>
                        <w:spacing w:after="0" w:line="240" w:lineRule="auto"/>
                        <w:ind w:left="470" w:hanging="357"/>
                        <w:jc w:val="left"/>
                        <w:textAlignment w:val="auto"/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</w:pPr>
                      <w:r w:rsidRPr="0077702A"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  <w:t>Explore and talk about different forces they can feel.</w:t>
                      </w:r>
                    </w:p>
                    <w:p w14:paraId="56707C85" w14:textId="0C4017DB" w:rsidR="00B35A32" w:rsidRPr="0077702A" w:rsidRDefault="00B35A32" w:rsidP="009C350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uppressAutoHyphens w:val="0"/>
                        <w:autoSpaceDE/>
                        <w:autoSpaceDN/>
                        <w:adjustRightInd/>
                        <w:spacing w:after="0" w:line="240" w:lineRule="auto"/>
                        <w:ind w:left="470" w:hanging="357"/>
                        <w:jc w:val="left"/>
                        <w:textAlignment w:val="auto"/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</w:pPr>
                      <w:r w:rsidRPr="0077702A"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  <w:t>Talk about the differences between materials and changes they notice.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39D5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24AF69F" wp14:editId="2233392F">
                <wp:simplePos x="0" y="0"/>
                <wp:positionH relativeFrom="margin">
                  <wp:align>left</wp:align>
                </wp:positionH>
                <wp:positionV relativeFrom="paragraph">
                  <wp:posOffset>3045460</wp:posOffset>
                </wp:positionV>
                <wp:extent cx="2771775" cy="45720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F7D54" w14:textId="577D8A2F" w:rsidR="00E00229" w:rsidRPr="00E00229" w:rsidRDefault="00E00229" w:rsidP="00E00229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133" w:line="240" w:lineRule="auto"/>
                              <w:jc w:val="center"/>
                              <w:rPr>
                                <w:color w:val="232322"/>
                                <w:sz w:val="20"/>
                                <w:szCs w:val="20"/>
                              </w:rPr>
                            </w:pPr>
                            <w:r w:rsidRPr="00E00229">
                              <w:rPr>
                                <w:rFonts w:ascii="Roboto" w:eastAsia="Roboto" w:hAnsi="Roboto" w:cs="Roboto"/>
                                <w:color w:val="000000"/>
                                <w:sz w:val="20"/>
                                <w:szCs w:val="20"/>
                              </w:rPr>
                              <w:t>Three and Four-Year-Olds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AF69F" id="_x0000_s1029" type="#_x0000_t202" style="position:absolute;left:0;text-align:left;margin-left:0;margin-top:239.8pt;width:218.25pt;height:36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" filled="f" stroked="f">
                <v:textbox>
                  <w:txbxContent>
                    <w:p w14:paraId="7A2F7D54" w14:textId="577D8A2F" w:rsidR="00E00229" w:rsidRPr="00E00229" w:rsidRDefault="00E00229" w:rsidP="00E00229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133" w:line="240" w:lineRule="auto"/>
                        <w:jc w:val="center"/>
                        <w:rPr>
                          <w:color w:val="232322"/>
                          <w:sz w:val="20"/>
                          <w:szCs w:val="20"/>
                        </w:rPr>
                      </w:pPr>
                      <w:r w:rsidRPr="00E00229">
                        <w:rPr>
                          <w:rFonts w:ascii="Roboto" w:eastAsia="Roboto" w:hAnsi="Roboto" w:cs="Roboto"/>
                          <w:color w:val="000000"/>
                          <w:sz w:val="20"/>
                          <w:szCs w:val="20"/>
                        </w:rPr>
                        <w:t>Three and Four-Year-Olds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39D5"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74DAE7AF" wp14:editId="527199C4">
                <wp:simplePos x="0" y="0"/>
                <wp:positionH relativeFrom="margin">
                  <wp:posOffset>-7620</wp:posOffset>
                </wp:positionH>
                <wp:positionV relativeFrom="paragraph">
                  <wp:posOffset>1711960</wp:posOffset>
                </wp:positionV>
                <wp:extent cx="2790825" cy="3076575"/>
                <wp:effectExtent l="0" t="0" r="2857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3076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D5336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0A81729D" id="Rectangle 17" o:spid="_x0000_s1026" style="position:absolute;margin-left:-.6pt;margin-top:134.8pt;width:219.75pt;height:242.25pt;z-index:-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" fillcolor="white [3212]" strokecolor="#d53362" strokeweight="1pt">
                <w10:wrap anchorx="margin"/>
              </v:rect>
            </w:pict>
          </mc:Fallback>
        </mc:AlternateContent>
      </w:r>
      <w:r w:rsidR="001F71F1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0CE38F2" wp14:editId="6B24E618">
                <wp:simplePos x="0" y="0"/>
                <wp:positionH relativeFrom="margin">
                  <wp:posOffset>2790825</wp:posOffset>
                </wp:positionH>
                <wp:positionV relativeFrom="paragraph">
                  <wp:posOffset>3484245</wp:posOffset>
                </wp:positionV>
                <wp:extent cx="2276475" cy="41910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ECE01" w14:textId="16CC609E" w:rsidR="001F71F1" w:rsidRPr="00E00229" w:rsidRDefault="001F71F1" w:rsidP="001F71F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133" w:line="240" w:lineRule="auto"/>
                              <w:jc w:val="center"/>
                              <w:rPr>
                                <w:color w:val="23232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" w:eastAsia="Roboto" w:hAnsi="Roboto" w:cs="Roboto"/>
                                <w:color w:val="000000"/>
                                <w:sz w:val="20"/>
                                <w:szCs w:val="20"/>
                              </w:rPr>
                              <w:t>Understanding the World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E38F2" id="_x0000_s1030" type="#_x0000_t202" style="position:absolute;left:0;text-align:left;margin-left:219.75pt;margin-top:274.35pt;width:179.25pt;height:3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" filled="f" stroked="f">
                <v:textbox>
                  <w:txbxContent>
                    <w:p w14:paraId="6C2ECE01" w14:textId="16CC609E" w:rsidR="001F71F1" w:rsidRPr="00E00229" w:rsidRDefault="001F71F1" w:rsidP="001F71F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133" w:line="240" w:lineRule="auto"/>
                        <w:jc w:val="center"/>
                        <w:rPr>
                          <w:color w:val="232322"/>
                          <w:sz w:val="20"/>
                          <w:szCs w:val="20"/>
                        </w:rPr>
                      </w:pPr>
                      <w:r>
                        <w:rPr>
                          <w:rFonts w:ascii="Roboto" w:eastAsia="Roboto" w:hAnsi="Roboto" w:cs="Roboto"/>
                          <w:color w:val="000000"/>
                          <w:sz w:val="20"/>
                          <w:szCs w:val="20"/>
                        </w:rPr>
                        <w:t>Understanding the World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71F1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E5B9C78" wp14:editId="019C0429">
                <wp:simplePos x="0" y="0"/>
                <wp:positionH relativeFrom="margin">
                  <wp:posOffset>2783205</wp:posOffset>
                </wp:positionH>
                <wp:positionV relativeFrom="paragraph">
                  <wp:posOffset>2626360</wp:posOffset>
                </wp:positionV>
                <wp:extent cx="2286000" cy="2162175"/>
                <wp:effectExtent l="0" t="0" r="19050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162175"/>
                        </a:xfrm>
                        <a:prstGeom prst="rect">
                          <a:avLst/>
                        </a:prstGeom>
                        <a:solidFill>
                          <a:srgbClr val="F9CFE1"/>
                        </a:solidFill>
                        <a:ln>
                          <a:solidFill>
                            <a:srgbClr val="D5336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71986C86" id="Rectangle 29" o:spid="_x0000_s1026" style="position:absolute;margin-left:219.15pt;margin-top:206.8pt;width:180pt;height:170.2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" fillcolor="#f9cfe1" strokecolor="#d53362" strokeweight="1pt">
                <w10:wrap anchorx="margin"/>
              </v:rect>
            </w:pict>
          </mc:Fallback>
        </mc:AlternateContent>
      </w:r>
      <w:r w:rsidR="001F71F1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40754E1" wp14:editId="5958397D">
                <wp:simplePos x="0" y="0"/>
                <wp:positionH relativeFrom="margin">
                  <wp:posOffset>2792730</wp:posOffset>
                </wp:positionH>
                <wp:positionV relativeFrom="paragraph">
                  <wp:posOffset>2111375</wp:posOffset>
                </wp:positionV>
                <wp:extent cx="2276475" cy="50482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B3DC5" w14:textId="6E773C82" w:rsidR="001F71F1" w:rsidRPr="00E00229" w:rsidRDefault="001F71F1" w:rsidP="001F71F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133" w:line="240" w:lineRule="auto"/>
                              <w:jc w:val="center"/>
                              <w:rPr>
                                <w:color w:val="23232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" w:eastAsia="Roboto" w:hAnsi="Roboto" w:cs="Roboto"/>
                                <w:color w:val="000000"/>
                                <w:sz w:val="20"/>
                                <w:szCs w:val="20"/>
                              </w:rPr>
                              <w:t xml:space="preserve">Personal, Social and </w:t>
                            </w:r>
                            <w:r>
                              <w:rPr>
                                <w:rFonts w:ascii="Roboto" w:eastAsia="Roboto" w:hAnsi="Roboto" w:cs="Roboto"/>
                                <w:color w:val="000000"/>
                                <w:sz w:val="20"/>
                                <w:szCs w:val="20"/>
                              </w:rPr>
                              <w:br/>
                              <w:t>Emotional Development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754E1" id="_x0000_s1031" type="#_x0000_t202" style="position:absolute;left:0;text-align:left;margin-left:219.9pt;margin-top:166.25pt;width:179.25pt;height:39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" filled="f" stroked="f">
                <v:textbox>
                  <w:txbxContent>
                    <w:p w14:paraId="605B3DC5" w14:textId="6E773C82" w:rsidR="001F71F1" w:rsidRPr="00E00229" w:rsidRDefault="001F71F1" w:rsidP="001F71F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133" w:line="240" w:lineRule="auto"/>
                        <w:jc w:val="center"/>
                        <w:rPr>
                          <w:color w:val="232322"/>
                          <w:sz w:val="20"/>
                          <w:szCs w:val="20"/>
                        </w:rPr>
                      </w:pPr>
                      <w:r>
                        <w:rPr>
                          <w:rFonts w:ascii="Roboto" w:eastAsia="Roboto" w:hAnsi="Roboto" w:cs="Roboto"/>
                          <w:color w:val="000000"/>
                          <w:sz w:val="20"/>
                          <w:szCs w:val="20"/>
                        </w:rPr>
                        <w:t xml:space="preserve">Personal, Social and </w:t>
                      </w:r>
                      <w:r>
                        <w:rPr>
                          <w:rFonts w:ascii="Roboto" w:eastAsia="Roboto" w:hAnsi="Roboto" w:cs="Roboto"/>
                          <w:color w:val="000000"/>
                          <w:sz w:val="20"/>
                          <w:szCs w:val="20"/>
                        </w:rPr>
                        <w:br/>
                        <w:t>Emotional Development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71F1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A695BEE" wp14:editId="28A24AC7">
                <wp:simplePos x="0" y="0"/>
                <wp:positionH relativeFrom="margin">
                  <wp:posOffset>2792730</wp:posOffset>
                </wp:positionH>
                <wp:positionV relativeFrom="paragraph">
                  <wp:posOffset>1740535</wp:posOffset>
                </wp:positionV>
                <wp:extent cx="2276475" cy="41910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7BE47" w14:textId="1FFD50EF" w:rsidR="001F71F1" w:rsidRPr="00E00229" w:rsidRDefault="001F71F1" w:rsidP="001F71F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133" w:line="240" w:lineRule="auto"/>
                              <w:jc w:val="center"/>
                              <w:rPr>
                                <w:color w:val="23232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" w:eastAsia="Roboto" w:hAnsi="Roboto" w:cs="Roboto"/>
                                <w:color w:val="000000"/>
                                <w:sz w:val="20"/>
                                <w:szCs w:val="20"/>
                              </w:rPr>
                              <w:t>Communication and Language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95BEE" id="_x0000_s1032" type="#_x0000_t202" style="position:absolute;left:0;text-align:left;margin-left:219.9pt;margin-top:137.05pt;width:179.25pt;height:3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" filled="f" stroked="f">
                <v:textbox>
                  <w:txbxContent>
                    <w:p w14:paraId="07C7BE47" w14:textId="1FFD50EF" w:rsidR="001F71F1" w:rsidRPr="00E00229" w:rsidRDefault="001F71F1" w:rsidP="001F71F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133" w:line="240" w:lineRule="auto"/>
                        <w:jc w:val="center"/>
                        <w:rPr>
                          <w:color w:val="232322"/>
                          <w:sz w:val="20"/>
                          <w:szCs w:val="20"/>
                        </w:rPr>
                      </w:pPr>
                      <w:r>
                        <w:rPr>
                          <w:rFonts w:ascii="Roboto" w:eastAsia="Roboto" w:hAnsi="Roboto" w:cs="Roboto"/>
                          <w:color w:val="000000"/>
                          <w:sz w:val="20"/>
                          <w:szCs w:val="20"/>
                        </w:rPr>
                        <w:t>Communication and Language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0955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572CC78" wp14:editId="751B757A">
                <wp:simplePos x="0" y="0"/>
                <wp:positionH relativeFrom="margin">
                  <wp:posOffset>2783205</wp:posOffset>
                </wp:positionH>
                <wp:positionV relativeFrom="paragraph">
                  <wp:posOffset>2169160</wp:posOffset>
                </wp:positionV>
                <wp:extent cx="2286000" cy="457200"/>
                <wp:effectExtent l="0" t="0" r="1905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solidFill>
                          <a:srgbClr val="F9CFE1"/>
                        </a:solidFill>
                        <a:ln>
                          <a:solidFill>
                            <a:srgbClr val="D5336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1FD973C8" id="Rectangle 28" o:spid="_x0000_s1026" style="position:absolute;margin-left:219.15pt;margin-top:170.8pt;width:180pt;height:36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" fillcolor="#f9cfe1" strokecolor="#d53362" strokeweight="1pt">
                <w10:wrap anchorx="margin"/>
              </v:rect>
            </w:pict>
          </mc:Fallback>
        </mc:AlternateContent>
      </w:r>
      <w:r w:rsidR="008F0955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9E1CB9A" wp14:editId="57CA1184">
                <wp:simplePos x="0" y="0"/>
                <wp:positionH relativeFrom="margin">
                  <wp:posOffset>2783205</wp:posOffset>
                </wp:positionH>
                <wp:positionV relativeFrom="paragraph">
                  <wp:posOffset>1711960</wp:posOffset>
                </wp:positionV>
                <wp:extent cx="2286000" cy="457200"/>
                <wp:effectExtent l="0" t="0" r="1905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solidFill>
                          <a:srgbClr val="F9CFE1"/>
                        </a:solidFill>
                        <a:ln>
                          <a:solidFill>
                            <a:srgbClr val="D5336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30DC2" id="Rectangle 27" o:spid="_x0000_s1026" style="position:absolute;margin-left:219.15pt;margin-top:134.8pt;width:180pt;height:36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" fillcolor="#f9cfe1" strokecolor="#d53362" strokeweight="1pt">
                <w10:wrap anchorx="margin"/>
              </v:rect>
            </w:pict>
          </mc:Fallback>
        </mc:AlternateContent>
      </w:r>
      <w:r w:rsidR="00E00229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A3BE4D8" wp14:editId="27B75F6D">
                <wp:simplePos x="0" y="0"/>
                <wp:positionH relativeFrom="margin">
                  <wp:posOffset>5069205</wp:posOffset>
                </wp:positionH>
                <wp:positionV relativeFrom="paragraph">
                  <wp:posOffset>2626359</wp:posOffset>
                </wp:positionV>
                <wp:extent cx="4886325" cy="2162175"/>
                <wp:effectExtent l="0" t="0" r="28575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325" cy="2162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D5336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7C582713" id="Rectangle 24" o:spid="_x0000_s1026" style="position:absolute;margin-left:399.15pt;margin-top:206.8pt;width:384.75pt;height:170.2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" fillcolor="white [3212]" strokecolor="#d53362" strokeweight="1pt">
                <w10:wrap anchorx="margin"/>
              </v:rect>
            </w:pict>
          </mc:Fallback>
        </mc:AlternateContent>
      </w:r>
      <w:r w:rsidR="00E00229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229B844" wp14:editId="40D4A7F2">
                <wp:simplePos x="0" y="0"/>
                <wp:positionH relativeFrom="margin">
                  <wp:posOffset>5069205</wp:posOffset>
                </wp:positionH>
                <wp:positionV relativeFrom="paragraph">
                  <wp:posOffset>2169160</wp:posOffset>
                </wp:positionV>
                <wp:extent cx="4886325" cy="45720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32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D5336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2B566377" id="Rectangle 23" o:spid="_x0000_s1026" style="position:absolute;margin-left:399.15pt;margin-top:170.8pt;width:384.75pt;height:36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" fillcolor="white [3212]" strokecolor="#d53362" strokeweight="1pt">
                <w10:wrap anchorx="margin"/>
              </v:rect>
            </w:pict>
          </mc:Fallback>
        </mc:AlternateContent>
      </w:r>
      <w:r w:rsidR="00E00229"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48E668B9" wp14:editId="393BD677">
                <wp:simplePos x="0" y="0"/>
                <wp:positionH relativeFrom="margin">
                  <wp:posOffset>5069205</wp:posOffset>
                </wp:positionH>
                <wp:positionV relativeFrom="paragraph">
                  <wp:posOffset>1711960</wp:posOffset>
                </wp:positionV>
                <wp:extent cx="4886325" cy="457200"/>
                <wp:effectExtent l="0" t="0" r="2857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32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D5336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7D7C9173" id="Rectangle 18" o:spid="_x0000_s1026" style="position:absolute;margin-left:399.15pt;margin-top:134.8pt;width:384.75pt;height:36pt;z-index:-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" fillcolor="white [3212]" strokecolor="#d53362" strokeweight="1pt">
                <w10:wrap anchorx="margin"/>
              </v:rect>
            </w:pict>
          </mc:Fallback>
        </mc:AlternateContent>
      </w:r>
      <w:r w:rsidR="009861A2"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299141C3" wp14:editId="479F6E1E">
                <wp:simplePos x="0" y="0"/>
                <wp:positionH relativeFrom="margin">
                  <wp:posOffset>-7620</wp:posOffset>
                </wp:positionH>
                <wp:positionV relativeFrom="paragraph">
                  <wp:posOffset>1397635</wp:posOffset>
                </wp:positionV>
                <wp:extent cx="9963150" cy="314325"/>
                <wp:effectExtent l="0" t="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0" cy="314325"/>
                        </a:xfrm>
                        <a:prstGeom prst="rect">
                          <a:avLst/>
                        </a:prstGeom>
                        <a:solidFill>
                          <a:srgbClr val="F08FB8"/>
                        </a:solidFill>
                        <a:ln>
                          <a:solidFill>
                            <a:srgbClr val="D5336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2BBC4E00" id="Rectangle 14" o:spid="_x0000_s1026" style="position:absolute;margin-left:-.6pt;margin-top:110.05pt;width:784.5pt;height:24.75pt;z-index:-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" fillcolor="#f08fb8" strokecolor="#d53362" strokeweight="1pt">
                <w10:wrap anchorx="margin"/>
              </v:rect>
            </w:pict>
          </mc:Fallback>
        </mc:AlternateContent>
      </w:r>
      <w:r w:rsidR="009861A2"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50A16BD6" wp14:editId="4A505B66">
                <wp:simplePos x="0" y="0"/>
                <wp:positionH relativeFrom="margin">
                  <wp:posOffset>-635</wp:posOffset>
                </wp:positionH>
                <wp:positionV relativeFrom="paragraph">
                  <wp:posOffset>1407160</wp:posOffset>
                </wp:positionV>
                <wp:extent cx="9963150" cy="30480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39F0C" w14:textId="77777777" w:rsidR="0036519E" w:rsidRPr="0036519E" w:rsidRDefault="0036519E" w:rsidP="0036519E">
                            <w:pPr>
                              <w:spacing w:line="240" w:lineRule="auto"/>
                              <w:jc w:val="left"/>
                              <w:rPr>
                                <w:rFonts w:ascii="Roboto" w:eastAsia="Roboto" w:hAnsi="Roboto" w:cs="Roboto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6519E">
                              <w:rPr>
                                <w:rFonts w:ascii="Roboto" w:eastAsia="Roboto" w:hAnsi="Roboto" w:cs="Roboto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Science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16BD6" id="_x0000_s1033" type="#_x0000_t202" style="position:absolute;left:0;text-align:left;margin-left:-.05pt;margin-top:110.8pt;width:784.5pt;height:24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" filled="f" stroked="f">
                <v:textbox>
                  <w:txbxContent>
                    <w:p w14:paraId="48839F0C" w14:textId="77777777" w:rsidR="0036519E" w:rsidRPr="0036519E" w:rsidRDefault="0036519E" w:rsidP="0036519E">
                      <w:pPr>
                        <w:spacing w:line="240" w:lineRule="auto"/>
                        <w:jc w:val="left"/>
                        <w:rPr>
                          <w:rFonts w:ascii="Roboto" w:eastAsia="Roboto" w:hAnsi="Roboto" w:cs="Roboto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36519E">
                        <w:rPr>
                          <w:rFonts w:ascii="Roboto" w:eastAsia="Roboto" w:hAnsi="Roboto" w:cs="Roboto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Science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61A2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1F9329A0" wp14:editId="07CF447B">
                <wp:simplePos x="0" y="0"/>
                <wp:positionH relativeFrom="margin">
                  <wp:posOffset>5097780</wp:posOffset>
                </wp:positionH>
                <wp:positionV relativeFrom="paragraph">
                  <wp:posOffset>1721485</wp:posOffset>
                </wp:positionV>
                <wp:extent cx="4857750" cy="45720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D11B5" w14:textId="6229687C" w:rsidR="00B35A32" w:rsidRPr="00B35A32" w:rsidRDefault="00B35A32" w:rsidP="009C350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133" w:line="240" w:lineRule="auto"/>
                              <w:ind w:left="470" w:hanging="357"/>
                              <w:jc w:val="left"/>
                              <w:rPr>
                                <w:color w:val="232322"/>
                                <w:sz w:val="20"/>
                                <w:szCs w:val="20"/>
                              </w:rPr>
                            </w:pPr>
                            <w:r w:rsidRPr="00B35A32">
                              <w:rPr>
                                <w:rFonts w:ascii="Roboto" w:eastAsia="Roboto" w:hAnsi="Roboto" w:cs="Roboto"/>
                                <w:color w:val="000000"/>
                                <w:sz w:val="20"/>
                                <w:szCs w:val="20"/>
                              </w:rPr>
                              <w:t>Understand ‘why’ questions, like: “Why do you think the caterpillar got so fat?”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329A0" id="_x0000_s1034" type="#_x0000_t202" style="position:absolute;left:0;text-align:left;margin-left:401.4pt;margin-top:135.55pt;width:382.5pt;height:36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" filled="f" stroked="f">
                <v:textbox>
                  <w:txbxContent>
                    <w:p w14:paraId="1F7D11B5" w14:textId="6229687C" w:rsidR="00B35A32" w:rsidRPr="00B35A32" w:rsidRDefault="00B35A32" w:rsidP="009C350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133" w:line="240" w:lineRule="auto"/>
                        <w:ind w:left="470" w:hanging="357"/>
                        <w:jc w:val="left"/>
                        <w:rPr>
                          <w:color w:val="232322"/>
                          <w:sz w:val="20"/>
                          <w:szCs w:val="20"/>
                        </w:rPr>
                      </w:pPr>
                      <w:r w:rsidRPr="00B35A32">
                        <w:rPr>
                          <w:rFonts w:ascii="Roboto" w:eastAsia="Roboto" w:hAnsi="Roboto" w:cs="Roboto"/>
                          <w:color w:val="000000"/>
                          <w:sz w:val="20"/>
                          <w:szCs w:val="20"/>
                        </w:rPr>
                        <w:t>Understand ‘why’ questions, like: “Why do you think the caterpillar got so fat?”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61A2"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7D93BE30" wp14:editId="3582CFCB">
                <wp:simplePos x="0" y="0"/>
                <wp:positionH relativeFrom="margin">
                  <wp:posOffset>5095240</wp:posOffset>
                </wp:positionH>
                <wp:positionV relativeFrom="paragraph">
                  <wp:posOffset>2188210</wp:posOffset>
                </wp:positionV>
                <wp:extent cx="4857750" cy="45720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D090E" w14:textId="22EDB376" w:rsidR="00290305" w:rsidRPr="00290305" w:rsidRDefault="00290305" w:rsidP="009C350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133" w:line="240" w:lineRule="auto"/>
                              <w:ind w:left="470" w:hanging="357"/>
                              <w:jc w:val="left"/>
                              <w:rPr>
                                <w:rFonts w:ascii="Roboto" w:hAnsi="Roboto"/>
                                <w:color w:val="232322"/>
                                <w:sz w:val="20"/>
                                <w:szCs w:val="20"/>
                              </w:rPr>
                            </w:pPr>
                            <w:r w:rsidRPr="00290305"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  <w:t>Make healthy choices about food, drink, activity and toothbrushing.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3BE30" id="_x0000_s1035" type="#_x0000_t202" style="position:absolute;left:0;text-align:left;margin-left:401.2pt;margin-top:172.3pt;width:382.5pt;height:36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" filled="f" stroked="f">
                <v:textbox>
                  <w:txbxContent>
                    <w:p w14:paraId="18ED090E" w14:textId="22EDB376" w:rsidR="00290305" w:rsidRPr="00290305" w:rsidRDefault="00290305" w:rsidP="009C350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133" w:line="240" w:lineRule="auto"/>
                        <w:ind w:left="470" w:hanging="357"/>
                        <w:jc w:val="left"/>
                        <w:rPr>
                          <w:rFonts w:ascii="Roboto" w:hAnsi="Roboto"/>
                          <w:color w:val="232322"/>
                          <w:sz w:val="20"/>
                          <w:szCs w:val="20"/>
                        </w:rPr>
                      </w:pPr>
                      <w:r w:rsidRPr="00290305"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  <w:t>Make healthy choices about food, drink, activity and toothbrushing.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61A2">
        <w:rPr>
          <w:noProof/>
        </w:rPr>
        <mc:AlternateContent>
          <mc:Choice Requires="wps">
            <w:drawing>
              <wp:anchor distT="45720" distB="45720" distL="114300" distR="114300" simplePos="0" relativeHeight="251629568" behindDoc="0" locked="0" layoutInCell="1" allowOverlap="1" wp14:anchorId="20052B55" wp14:editId="510D6AA6">
                <wp:simplePos x="0" y="0"/>
                <wp:positionH relativeFrom="margin">
                  <wp:posOffset>1905</wp:posOffset>
                </wp:positionH>
                <wp:positionV relativeFrom="paragraph">
                  <wp:posOffset>226060</wp:posOffset>
                </wp:positionV>
                <wp:extent cx="9963150" cy="109537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0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D6DD0" w14:textId="3E69D4F4" w:rsidR="00832818" w:rsidRPr="00BF1190" w:rsidRDefault="00832818" w:rsidP="00D557C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133"/>
                              <w:jc w:val="left"/>
                              <w:rPr>
                                <w:rFonts w:ascii="Roboto" w:eastAsia="Roboto" w:hAnsi="Roboto" w:cs="Roboto"/>
                                <w:b/>
                                <w:bCs/>
                                <w:color w:val="D53362"/>
                                <w:sz w:val="24"/>
                                <w:szCs w:val="24"/>
                              </w:rPr>
                            </w:pPr>
                            <w:r w:rsidRPr="00BF1190">
                              <w:rPr>
                                <w:rFonts w:ascii="Roboto" w:eastAsia="Roboto" w:hAnsi="Roboto" w:cs="Roboto"/>
                                <w:b/>
                                <w:bCs/>
                                <w:color w:val="D53362"/>
                                <w:sz w:val="24"/>
                                <w:szCs w:val="24"/>
                              </w:rPr>
                              <w:t>Level Expected at the End of EYFS</w:t>
                            </w:r>
                          </w:p>
                          <w:p w14:paraId="469A04C0" w14:textId="77777777" w:rsidR="00BF1190" w:rsidRDefault="00832818" w:rsidP="00D557C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133"/>
                              <w:jc w:val="left"/>
                              <w:rPr>
                                <w:color w:val="23232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" w:eastAsia="Roboto" w:hAnsi="Roboto" w:cs="Roboto"/>
                                <w:color w:val="232322"/>
                                <w:sz w:val="20"/>
                                <w:szCs w:val="20"/>
                              </w:rPr>
                              <w:t xml:space="preserve">We have selected the </w:t>
                            </w:r>
                            <w:r>
                              <w:rPr>
                                <w:rFonts w:ascii="Roboto" w:eastAsia="Roboto" w:hAnsi="Roboto" w:cs="Roboto"/>
                                <w:b/>
                                <w:color w:val="232322"/>
                                <w:sz w:val="20"/>
                                <w:szCs w:val="20"/>
                              </w:rPr>
                              <w:t>most relevant</w:t>
                            </w:r>
                            <w:r>
                              <w:rPr>
                                <w:rFonts w:ascii="Roboto" w:eastAsia="Roboto" w:hAnsi="Roboto" w:cs="Roboto"/>
                                <w:color w:val="232322"/>
                                <w:sz w:val="20"/>
                                <w:szCs w:val="20"/>
                              </w:rPr>
                              <w:t xml:space="preserve"> statements from Development Matters age ranges for Three and Four-Year-Olds and Reception as well as highlighting the statements within the ELGs </w:t>
                            </w:r>
                            <w:r>
                              <w:rPr>
                                <w:rFonts w:ascii="Roboto" w:eastAsia="Roboto" w:hAnsi="Roboto" w:cs="Roboto"/>
                                <w:b/>
                                <w:color w:val="232322"/>
                                <w:sz w:val="20"/>
                                <w:szCs w:val="20"/>
                              </w:rPr>
                              <w:t>which feed</w:t>
                            </w:r>
                            <w:r>
                              <w:rPr>
                                <w:rFonts w:ascii="Roboto" w:eastAsia="Roboto" w:hAnsi="Roboto" w:cs="Roboto"/>
                                <w:color w:val="2323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Roboto" w:eastAsia="Roboto" w:hAnsi="Roboto" w:cs="Roboto"/>
                                <w:b/>
                                <w:color w:val="232322"/>
                                <w:sz w:val="20"/>
                                <w:szCs w:val="20"/>
                              </w:rPr>
                              <w:t>into</w:t>
                            </w:r>
                            <w:r>
                              <w:rPr>
                                <w:rFonts w:ascii="Roboto" w:eastAsia="Roboto" w:hAnsi="Roboto" w:cs="Roboto"/>
                                <w:color w:val="232322"/>
                                <w:sz w:val="20"/>
                                <w:szCs w:val="20"/>
                              </w:rPr>
                              <w:t xml:space="preserve"> the programme of study for Science.</w:t>
                            </w:r>
                          </w:p>
                          <w:p w14:paraId="1FB1D687" w14:textId="225C3640" w:rsidR="00832818" w:rsidRPr="00832818" w:rsidRDefault="00832818" w:rsidP="00D557C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133"/>
                              <w:jc w:val="left"/>
                              <w:rPr>
                                <w:color w:val="23232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" w:eastAsia="Roboto" w:hAnsi="Roboto" w:cs="Roboto"/>
                                <w:color w:val="232322"/>
                                <w:sz w:val="20"/>
                                <w:szCs w:val="20"/>
                              </w:rPr>
                              <w:t xml:space="preserve">For more detail about linked subject progression within the EYFS Framework, please refer to </w:t>
                            </w:r>
                            <w:hyperlink r:id="rId10">
                              <w:r>
                                <w:rPr>
                                  <w:rFonts w:ascii="Roboto" w:eastAsia="Roboto" w:hAnsi="Roboto" w:cs="Roboto"/>
                                  <w:b/>
                                  <w:color w:val="00A7E7"/>
                                  <w:sz w:val="20"/>
                                  <w:szCs w:val="20"/>
                                  <w:u w:val="single"/>
                                </w:rPr>
                                <w:t>these documents</w:t>
                              </w:r>
                            </w:hyperlink>
                            <w:r>
                              <w:rPr>
                                <w:rFonts w:ascii="Roboto" w:eastAsia="Roboto" w:hAnsi="Roboto" w:cs="Roboto"/>
                                <w:color w:val="23232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52B55" id="_x0000_s1036" type="#_x0000_t202" style="position:absolute;left:0;text-align:left;margin-left:.15pt;margin-top:17.8pt;width:784.5pt;height:86.25pt;z-index:251629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" filled="f" stroked="f">
                <v:textbox>
                  <w:txbxContent>
                    <w:p w14:paraId="14AD6DD0" w14:textId="3E69D4F4" w:rsidR="00832818" w:rsidRPr="00BF1190" w:rsidRDefault="00832818" w:rsidP="00D557C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133"/>
                        <w:jc w:val="left"/>
                        <w:rPr>
                          <w:rFonts w:ascii="Roboto" w:eastAsia="Roboto" w:hAnsi="Roboto" w:cs="Roboto"/>
                          <w:b/>
                          <w:bCs/>
                          <w:color w:val="D53362"/>
                          <w:sz w:val="24"/>
                          <w:szCs w:val="24"/>
                        </w:rPr>
                      </w:pPr>
                      <w:r w:rsidRPr="00BF1190">
                        <w:rPr>
                          <w:rFonts w:ascii="Roboto" w:eastAsia="Roboto" w:hAnsi="Roboto" w:cs="Roboto"/>
                          <w:b/>
                          <w:bCs/>
                          <w:color w:val="D53362"/>
                          <w:sz w:val="24"/>
                          <w:szCs w:val="24"/>
                        </w:rPr>
                        <w:t>Level Expected at the End of EYFS</w:t>
                      </w:r>
                    </w:p>
                    <w:p w14:paraId="469A04C0" w14:textId="77777777" w:rsidR="00BF1190" w:rsidRDefault="00832818" w:rsidP="00D557C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133"/>
                        <w:jc w:val="left"/>
                        <w:rPr>
                          <w:color w:val="232322"/>
                          <w:sz w:val="20"/>
                          <w:szCs w:val="20"/>
                        </w:rPr>
                      </w:pPr>
                      <w:r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 xml:space="preserve">We have selected the </w:t>
                      </w:r>
                      <w:r>
                        <w:rPr>
                          <w:rFonts w:ascii="Roboto" w:eastAsia="Roboto" w:hAnsi="Roboto" w:cs="Roboto"/>
                          <w:b/>
                          <w:color w:val="232322"/>
                          <w:sz w:val="20"/>
                          <w:szCs w:val="20"/>
                        </w:rPr>
                        <w:t>most relevant</w:t>
                      </w:r>
                      <w:r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 xml:space="preserve"> statements from Development Matters age ranges for Three and Four-Year-Olds and Reception as well as highlighting the statements within the ELGs </w:t>
                      </w:r>
                      <w:r>
                        <w:rPr>
                          <w:rFonts w:ascii="Roboto" w:eastAsia="Roboto" w:hAnsi="Roboto" w:cs="Roboto"/>
                          <w:b/>
                          <w:color w:val="232322"/>
                          <w:sz w:val="20"/>
                          <w:szCs w:val="20"/>
                        </w:rPr>
                        <w:t>which feed</w:t>
                      </w:r>
                      <w:r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Roboto" w:eastAsia="Roboto" w:hAnsi="Roboto" w:cs="Roboto"/>
                          <w:b/>
                          <w:color w:val="232322"/>
                          <w:sz w:val="20"/>
                          <w:szCs w:val="20"/>
                        </w:rPr>
                        <w:t>into</w:t>
                      </w:r>
                      <w:r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 xml:space="preserve"> the programme of study for </w:t>
                      </w:r>
                      <w:proofErr w:type="gramStart"/>
                      <w:r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>Science</w:t>
                      </w:r>
                      <w:proofErr w:type="gramEnd"/>
                      <w:r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>.</w:t>
                      </w:r>
                    </w:p>
                    <w:p w14:paraId="1FB1D687" w14:textId="225C3640" w:rsidR="00832818" w:rsidRPr="00832818" w:rsidRDefault="00832818" w:rsidP="00D557C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133"/>
                        <w:jc w:val="left"/>
                        <w:rPr>
                          <w:color w:val="232322"/>
                          <w:sz w:val="20"/>
                          <w:szCs w:val="20"/>
                        </w:rPr>
                      </w:pPr>
                      <w:r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 xml:space="preserve">For more detail about linked subject progression within the EYFS Framework, please refer to </w:t>
                      </w:r>
                      <w:hyperlink r:id="rId11">
                        <w:r>
                          <w:rPr>
                            <w:rFonts w:ascii="Roboto" w:eastAsia="Roboto" w:hAnsi="Roboto" w:cs="Roboto"/>
                            <w:b/>
                            <w:color w:val="00A7E7"/>
                            <w:sz w:val="20"/>
                            <w:szCs w:val="20"/>
                            <w:u w:val="single"/>
                          </w:rPr>
                          <w:t>these documents</w:t>
                        </w:r>
                      </w:hyperlink>
                      <w:r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9CA364" w14:textId="1513089E" w:rsidR="00E92EE0" w:rsidRDefault="000F2B07" w:rsidP="009E4127">
      <w:pPr>
        <w:sectPr w:rsidR="00E92EE0" w:rsidSect="00A61E8B">
          <w:headerReference w:type="default" r:id="rId12"/>
          <w:footerReference w:type="default" r:id="rId13"/>
          <w:pgSz w:w="16838" w:h="11906" w:orient="landscape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64227C37" wp14:editId="6F47DAD5">
                <wp:simplePos x="0" y="0"/>
                <wp:positionH relativeFrom="margin">
                  <wp:align>left</wp:align>
                </wp:positionH>
                <wp:positionV relativeFrom="paragraph">
                  <wp:posOffset>-31115</wp:posOffset>
                </wp:positionV>
                <wp:extent cx="2790825" cy="3710290"/>
                <wp:effectExtent l="0" t="0" r="15875" b="1143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3710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D5336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28836" id="Rectangle 37" o:spid="_x0000_s1026" style="position:absolute;margin-left:0;margin-top:-2.45pt;width:219.75pt;height:292.15pt;z-index:-251634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" fillcolor="white [3212]" strokecolor="#d53362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1EEC75A9" wp14:editId="30629E22">
                <wp:simplePos x="0" y="0"/>
                <wp:positionH relativeFrom="margin">
                  <wp:posOffset>2797825</wp:posOffset>
                </wp:positionH>
                <wp:positionV relativeFrom="paragraph">
                  <wp:posOffset>2755339</wp:posOffset>
                </wp:positionV>
                <wp:extent cx="2286000" cy="924722"/>
                <wp:effectExtent l="0" t="0" r="12700" b="1524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924722"/>
                        </a:xfrm>
                        <a:prstGeom prst="rect">
                          <a:avLst/>
                        </a:prstGeom>
                        <a:solidFill>
                          <a:srgbClr val="F9CFE1"/>
                        </a:solidFill>
                        <a:ln>
                          <a:solidFill>
                            <a:srgbClr val="D5336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B0DFE" id="Rectangle 45" o:spid="_x0000_s1026" style="position:absolute;margin-left:220.3pt;margin-top:216.95pt;width:180pt;height:72.8pt;z-index:-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" fillcolor="#f9cfe1" strokecolor="#d53362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32C2ED37" wp14:editId="7B27D07B">
                <wp:simplePos x="0" y="0"/>
                <wp:positionH relativeFrom="margin">
                  <wp:posOffset>5083825</wp:posOffset>
                </wp:positionH>
                <wp:positionV relativeFrom="paragraph">
                  <wp:posOffset>2744706</wp:posOffset>
                </wp:positionV>
                <wp:extent cx="4886325" cy="935355"/>
                <wp:effectExtent l="0" t="0" r="15875" b="1714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325" cy="9353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D5336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F3A9C" id="Rectangle 50" o:spid="_x0000_s1026" style="position:absolute;margin-left:400.3pt;margin-top:216.1pt;width:384.75pt;height:73.65pt;z-index:-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" fillcolor="white [3212]" strokecolor="#d53362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1C971E5" wp14:editId="5ECF5179">
                <wp:simplePos x="0" y="0"/>
                <wp:positionH relativeFrom="margin">
                  <wp:posOffset>5105090</wp:posOffset>
                </wp:positionH>
                <wp:positionV relativeFrom="paragraph">
                  <wp:posOffset>2744706</wp:posOffset>
                </wp:positionV>
                <wp:extent cx="4857750" cy="935665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935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7D994" w14:textId="77777777" w:rsidR="00953BC1" w:rsidRPr="00953BC1" w:rsidRDefault="00953BC1" w:rsidP="009C350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uppressAutoHyphens w:val="0"/>
                              <w:autoSpaceDE/>
                              <w:autoSpaceDN/>
                              <w:adjustRightInd/>
                              <w:spacing w:after="0" w:line="240" w:lineRule="auto"/>
                              <w:ind w:left="470" w:hanging="357"/>
                              <w:jc w:val="left"/>
                              <w:textAlignment w:val="auto"/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53BC1"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  <w:t>Explore the natural world around them.</w:t>
                            </w:r>
                          </w:p>
                          <w:p w14:paraId="1C72DFE7" w14:textId="77777777" w:rsidR="00953BC1" w:rsidRPr="00953BC1" w:rsidRDefault="00953BC1" w:rsidP="009C350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uppressAutoHyphens w:val="0"/>
                              <w:autoSpaceDE/>
                              <w:autoSpaceDN/>
                              <w:adjustRightInd/>
                              <w:spacing w:after="0" w:line="240" w:lineRule="auto"/>
                              <w:ind w:left="470" w:hanging="357"/>
                              <w:jc w:val="left"/>
                              <w:textAlignment w:val="auto"/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53BC1"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  <w:t>Describe what they see, hear and feel while they are outside.</w:t>
                            </w:r>
                          </w:p>
                          <w:p w14:paraId="7E047249" w14:textId="77777777" w:rsidR="00953BC1" w:rsidRPr="00953BC1" w:rsidRDefault="00953BC1" w:rsidP="009C350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uppressAutoHyphens w:val="0"/>
                              <w:autoSpaceDE/>
                              <w:autoSpaceDN/>
                              <w:adjustRightInd/>
                              <w:spacing w:after="0" w:line="240" w:lineRule="auto"/>
                              <w:ind w:left="470" w:hanging="357"/>
                              <w:jc w:val="left"/>
                              <w:textAlignment w:val="auto"/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53BC1"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  <w:t>Recognise some environments that are different to the one in which they live.</w:t>
                            </w:r>
                          </w:p>
                          <w:p w14:paraId="4CE33D0D" w14:textId="0BA164C4" w:rsidR="00953BC1" w:rsidRPr="00953BC1" w:rsidRDefault="00953BC1" w:rsidP="009C350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uppressAutoHyphens w:val="0"/>
                              <w:autoSpaceDE/>
                              <w:autoSpaceDN/>
                              <w:adjustRightInd/>
                              <w:spacing w:after="0" w:line="240" w:lineRule="auto"/>
                              <w:ind w:left="470" w:hanging="357"/>
                              <w:jc w:val="left"/>
                              <w:textAlignment w:val="auto"/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53BC1"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  <w:t>Understand the effect of changing seasons on the natural world around them.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971E5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0;text-align:left;margin-left:402pt;margin-top:216.1pt;width:382.5pt;height:73.6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" filled="f" stroked="f">
                <v:textbox>
                  <w:txbxContent>
                    <w:p w14:paraId="6147D994" w14:textId="77777777" w:rsidR="00953BC1" w:rsidRPr="00953BC1" w:rsidRDefault="00953BC1" w:rsidP="009C350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hd w:val="clear" w:color="auto" w:fill="FFFFFF"/>
                        <w:suppressAutoHyphens w:val="0"/>
                        <w:autoSpaceDE/>
                        <w:autoSpaceDN/>
                        <w:adjustRightInd/>
                        <w:spacing w:after="0" w:line="240" w:lineRule="auto"/>
                        <w:ind w:left="470" w:hanging="357"/>
                        <w:jc w:val="left"/>
                        <w:textAlignment w:val="auto"/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</w:pPr>
                      <w:r w:rsidRPr="00953BC1"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  <w:t>Explore the natural world around them.</w:t>
                      </w:r>
                    </w:p>
                    <w:p w14:paraId="1C72DFE7" w14:textId="77777777" w:rsidR="00953BC1" w:rsidRPr="00953BC1" w:rsidRDefault="00953BC1" w:rsidP="009C350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hd w:val="clear" w:color="auto" w:fill="FFFFFF"/>
                        <w:suppressAutoHyphens w:val="0"/>
                        <w:autoSpaceDE/>
                        <w:autoSpaceDN/>
                        <w:adjustRightInd/>
                        <w:spacing w:after="0" w:line="240" w:lineRule="auto"/>
                        <w:ind w:left="470" w:hanging="357"/>
                        <w:jc w:val="left"/>
                        <w:textAlignment w:val="auto"/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</w:pPr>
                      <w:r w:rsidRPr="00953BC1"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  <w:t xml:space="preserve">Describe what they see, </w:t>
                      </w:r>
                      <w:proofErr w:type="gramStart"/>
                      <w:r w:rsidRPr="00953BC1"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  <w:t>hear</w:t>
                      </w:r>
                      <w:proofErr w:type="gramEnd"/>
                      <w:r w:rsidRPr="00953BC1"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  <w:t xml:space="preserve"> and feel while they are outside.</w:t>
                      </w:r>
                    </w:p>
                    <w:p w14:paraId="7E047249" w14:textId="77777777" w:rsidR="00953BC1" w:rsidRPr="00953BC1" w:rsidRDefault="00953BC1" w:rsidP="009C350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hd w:val="clear" w:color="auto" w:fill="FFFFFF"/>
                        <w:suppressAutoHyphens w:val="0"/>
                        <w:autoSpaceDE/>
                        <w:autoSpaceDN/>
                        <w:adjustRightInd/>
                        <w:spacing w:after="0" w:line="240" w:lineRule="auto"/>
                        <w:ind w:left="470" w:hanging="357"/>
                        <w:jc w:val="left"/>
                        <w:textAlignment w:val="auto"/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</w:pPr>
                      <w:r w:rsidRPr="00953BC1"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  <w:t>Recognise some environments that are different to the one in which they live.</w:t>
                      </w:r>
                    </w:p>
                    <w:p w14:paraId="4CE33D0D" w14:textId="0BA164C4" w:rsidR="00953BC1" w:rsidRPr="00953BC1" w:rsidRDefault="00953BC1" w:rsidP="009C350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uppressAutoHyphens w:val="0"/>
                        <w:autoSpaceDE/>
                        <w:autoSpaceDN/>
                        <w:adjustRightInd/>
                        <w:spacing w:after="0" w:line="240" w:lineRule="auto"/>
                        <w:ind w:left="470" w:hanging="357"/>
                        <w:jc w:val="left"/>
                        <w:textAlignment w:val="auto"/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</w:pPr>
                      <w:r w:rsidRPr="00953BC1"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  <w:t>Understand the effect of changing seasons on the natural world around them.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26C1"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5D7C0625" wp14:editId="5B9031E5">
                <wp:simplePos x="0" y="0"/>
                <wp:positionH relativeFrom="margin">
                  <wp:posOffset>5104765</wp:posOffset>
                </wp:positionH>
                <wp:positionV relativeFrom="paragraph">
                  <wp:posOffset>76008</wp:posOffset>
                </wp:positionV>
                <wp:extent cx="4857750" cy="1180214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11802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6AF33" w14:textId="77777777" w:rsidR="003F39D5" w:rsidRPr="003F39D5" w:rsidRDefault="003F39D5" w:rsidP="009C350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uppressAutoHyphens w:val="0"/>
                              <w:autoSpaceDE/>
                              <w:autoSpaceDN/>
                              <w:adjustRightInd/>
                              <w:spacing w:after="0" w:line="240" w:lineRule="auto"/>
                              <w:ind w:left="470" w:hanging="357"/>
                              <w:jc w:val="left"/>
                              <w:textAlignment w:val="auto"/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</w:pPr>
                            <w:bookmarkStart w:id="0" w:name="_Hlk107392522"/>
                            <w:r w:rsidRPr="003F39D5"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  <w:t>Learn new vocabulary.</w:t>
                            </w:r>
                          </w:p>
                          <w:p w14:paraId="728C017B" w14:textId="602D73C6" w:rsidR="003F39D5" w:rsidRPr="003F39D5" w:rsidRDefault="003F39D5" w:rsidP="009C350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uppressAutoHyphens w:val="0"/>
                              <w:autoSpaceDE/>
                              <w:autoSpaceDN/>
                              <w:adjustRightInd/>
                              <w:spacing w:after="0" w:line="240" w:lineRule="auto"/>
                              <w:ind w:left="470" w:hanging="357"/>
                              <w:jc w:val="left"/>
                              <w:textAlignment w:val="auto"/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F39D5"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  <w:t>Ask questions to find out more and to check what has been said to them.</w:t>
                            </w:r>
                          </w:p>
                          <w:p w14:paraId="0021B03E" w14:textId="77777777" w:rsidR="003F39D5" w:rsidRPr="003F39D5" w:rsidRDefault="003F39D5" w:rsidP="009C350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uppressAutoHyphens w:val="0"/>
                              <w:autoSpaceDE/>
                              <w:autoSpaceDN/>
                              <w:adjustRightInd/>
                              <w:spacing w:after="0" w:line="240" w:lineRule="auto"/>
                              <w:ind w:left="470" w:hanging="357"/>
                              <w:jc w:val="left"/>
                              <w:textAlignment w:val="auto"/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F39D5"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  <w:t>Articulate their ideas and thoughts in well-formed sentences.</w:t>
                            </w:r>
                          </w:p>
                          <w:p w14:paraId="2772E502" w14:textId="77777777" w:rsidR="003F39D5" w:rsidRPr="003F39D5" w:rsidRDefault="003F39D5" w:rsidP="009C350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uppressAutoHyphens w:val="0"/>
                              <w:autoSpaceDE/>
                              <w:autoSpaceDN/>
                              <w:adjustRightInd/>
                              <w:spacing w:after="0" w:line="240" w:lineRule="auto"/>
                              <w:ind w:left="470" w:hanging="357"/>
                              <w:jc w:val="left"/>
                              <w:textAlignment w:val="auto"/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F39D5"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  <w:t>Describe events in some detail.</w:t>
                            </w:r>
                          </w:p>
                          <w:p w14:paraId="7DC85730" w14:textId="77777777" w:rsidR="003F39D5" w:rsidRPr="003F39D5" w:rsidRDefault="003F39D5" w:rsidP="009C350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uppressAutoHyphens w:val="0"/>
                              <w:autoSpaceDE/>
                              <w:autoSpaceDN/>
                              <w:adjustRightInd/>
                              <w:spacing w:after="0" w:line="240" w:lineRule="auto"/>
                              <w:ind w:left="470" w:hanging="357"/>
                              <w:jc w:val="left"/>
                              <w:textAlignment w:val="auto"/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F39D5"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  <w:t>Use talk to help work out problems and organise thinking and activities, and to explain how things work and why they might happen.</w:t>
                            </w:r>
                          </w:p>
                          <w:p w14:paraId="1D606864" w14:textId="09C5D662" w:rsidR="00092492" w:rsidRPr="003F39D5" w:rsidRDefault="003F39D5" w:rsidP="009C350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uppressAutoHyphens w:val="0"/>
                              <w:autoSpaceDE/>
                              <w:autoSpaceDN/>
                              <w:adjustRightInd/>
                              <w:spacing w:after="0" w:line="240" w:lineRule="auto"/>
                              <w:ind w:left="470" w:hanging="357"/>
                              <w:jc w:val="left"/>
                              <w:textAlignment w:val="auto"/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F39D5"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  <w:t>Use new vocabulary in different contexts.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C0625" id="_x0000_s1037" type="#_x0000_t202" style="position:absolute;left:0;text-align:left;margin-left:401.95pt;margin-top:6pt;width:382.5pt;height:92.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" filled="f" stroked="f">
                <v:textbox>
                  <w:txbxContent>
                    <w:p w14:paraId="2256AF33" w14:textId="77777777" w:rsidR="003F39D5" w:rsidRPr="003F39D5" w:rsidRDefault="003F39D5" w:rsidP="009C350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uppressAutoHyphens w:val="0"/>
                        <w:autoSpaceDE/>
                        <w:autoSpaceDN/>
                        <w:adjustRightInd/>
                        <w:spacing w:after="0" w:line="240" w:lineRule="auto"/>
                        <w:ind w:left="470" w:hanging="357"/>
                        <w:jc w:val="left"/>
                        <w:textAlignment w:val="auto"/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</w:pPr>
                      <w:bookmarkStart w:id="1" w:name="_Hlk107392522"/>
                      <w:r w:rsidRPr="003F39D5"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  <w:t>Learn new vocabulary.</w:t>
                      </w:r>
                    </w:p>
                    <w:p w14:paraId="728C017B" w14:textId="602D73C6" w:rsidR="003F39D5" w:rsidRPr="003F39D5" w:rsidRDefault="003F39D5" w:rsidP="009C350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uppressAutoHyphens w:val="0"/>
                        <w:autoSpaceDE/>
                        <w:autoSpaceDN/>
                        <w:adjustRightInd/>
                        <w:spacing w:after="0" w:line="240" w:lineRule="auto"/>
                        <w:ind w:left="470" w:hanging="357"/>
                        <w:jc w:val="left"/>
                        <w:textAlignment w:val="auto"/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</w:pPr>
                      <w:r w:rsidRPr="003F39D5"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  <w:t>Ask questions to find out more and to check what has been said to them.</w:t>
                      </w:r>
                    </w:p>
                    <w:p w14:paraId="0021B03E" w14:textId="77777777" w:rsidR="003F39D5" w:rsidRPr="003F39D5" w:rsidRDefault="003F39D5" w:rsidP="009C350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uppressAutoHyphens w:val="0"/>
                        <w:autoSpaceDE/>
                        <w:autoSpaceDN/>
                        <w:adjustRightInd/>
                        <w:spacing w:after="0" w:line="240" w:lineRule="auto"/>
                        <w:ind w:left="470" w:hanging="357"/>
                        <w:jc w:val="left"/>
                        <w:textAlignment w:val="auto"/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</w:pPr>
                      <w:r w:rsidRPr="003F39D5"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  <w:t>Articulate their ideas and thoughts in well-formed sentences.</w:t>
                      </w:r>
                    </w:p>
                    <w:p w14:paraId="2772E502" w14:textId="77777777" w:rsidR="003F39D5" w:rsidRPr="003F39D5" w:rsidRDefault="003F39D5" w:rsidP="009C350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uppressAutoHyphens w:val="0"/>
                        <w:autoSpaceDE/>
                        <w:autoSpaceDN/>
                        <w:adjustRightInd/>
                        <w:spacing w:after="0" w:line="240" w:lineRule="auto"/>
                        <w:ind w:left="470" w:hanging="357"/>
                        <w:jc w:val="left"/>
                        <w:textAlignment w:val="auto"/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</w:pPr>
                      <w:r w:rsidRPr="003F39D5"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  <w:t>Describe events in some detail.</w:t>
                      </w:r>
                    </w:p>
                    <w:p w14:paraId="7DC85730" w14:textId="77777777" w:rsidR="003F39D5" w:rsidRPr="003F39D5" w:rsidRDefault="003F39D5" w:rsidP="009C350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uppressAutoHyphens w:val="0"/>
                        <w:autoSpaceDE/>
                        <w:autoSpaceDN/>
                        <w:adjustRightInd/>
                        <w:spacing w:after="0" w:line="240" w:lineRule="auto"/>
                        <w:ind w:left="470" w:hanging="357"/>
                        <w:jc w:val="left"/>
                        <w:textAlignment w:val="auto"/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</w:pPr>
                      <w:r w:rsidRPr="003F39D5"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  <w:t>Use talk to help work out problems and organise thinking and activities, and to explain how things work and why they might happen.</w:t>
                      </w:r>
                    </w:p>
                    <w:p w14:paraId="1D606864" w14:textId="09C5D662" w:rsidR="00092492" w:rsidRPr="003F39D5" w:rsidRDefault="003F39D5" w:rsidP="009C350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uppressAutoHyphens w:val="0"/>
                        <w:autoSpaceDE/>
                        <w:autoSpaceDN/>
                        <w:adjustRightInd/>
                        <w:spacing w:after="0" w:line="240" w:lineRule="auto"/>
                        <w:ind w:left="470" w:hanging="357"/>
                        <w:jc w:val="left"/>
                        <w:textAlignment w:val="auto"/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</w:pPr>
                      <w:r w:rsidRPr="003F39D5"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  <w:t>Use new vocabulary in different contexts.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A51EEE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979F876" wp14:editId="707FD12A">
                <wp:simplePos x="0" y="0"/>
                <wp:positionH relativeFrom="margin">
                  <wp:posOffset>6985</wp:posOffset>
                </wp:positionH>
                <wp:positionV relativeFrom="paragraph">
                  <wp:posOffset>-325755</wp:posOffset>
                </wp:positionV>
                <wp:extent cx="9963150" cy="304800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CBFF9" w14:textId="77777777" w:rsidR="003F39D5" w:rsidRPr="0036519E" w:rsidRDefault="003F39D5" w:rsidP="003F39D5">
                            <w:pPr>
                              <w:spacing w:line="240" w:lineRule="auto"/>
                              <w:jc w:val="left"/>
                              <w:rPr>
                                <w:rFonts w:ascii="Roboto" w:eastAsia="Roboto" w:hAnsi="Roboto" w:cs="Roboto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6519E">
                              <w:rPr>
                                <w:rFonts w:ascii="Roboto" w:eastAsia="Roboto" w:hAnsi="Roboto" w:cs="Roboto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Science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9F876" id="_x0000_s1038" type="#_x0000_t202" style="position:absolute;left:0;text-align:left;margin-left:.55pt;margin-top:-25.65pt;width:784.5pt;height:2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" filled="f" stroked="f">
                <v:textbox>
                  <w:txbxContent>
                    <w:p w14:paraId="174CBFF9" w14:textId="77777777" w:rsidR="003F39D5" w:rsidRPr="0036519E" w:rsidRDefault="003F39D5" w:rsidP="003F39D5">
                      <w:pPr>
                        <w:spacing w:line="240" w:lineRule="auto"/>
                        <w:jc w:val="left"/>
                        <w:rPr>
                          <w:rFonts w:ascii="Roboto" w:eastAsia="Roboto" w:hAnsi="Roboto" w:cs="Roboto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36519E">
                        <w:rPr>
                          <w:rFonts w:ascii="Roboto" w:eastAsia="Roboto" w:hAnsi="Roboto" w:cs="Roboto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Science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77C9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E012864" wp14:editId="2D4A3BFD">
                <wp:simplePos x="0" y="0"/>
                <wp:positionH relativeFrom="margin">
                  <wp:posOffset>7620</wp:posOffset>
                </wp:positionH>
                <wp:positionV relativeFrom="paragraph">
                  <wp:posOffset>1512570</wp:posOffset>
                </wp:positionV>
                <wp:extent cx="2771775" cy="457200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D77F0" w14:textId="3A0C012E" w:rsidR="003F39D5" w:rsidRPr="00E00229" w:rsidRDefault="003F39D5" w:rsidP="003F39D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133" w:line="240" w:lineRule="auto"/>
                              <w:jc w:val="center"/>
                              <w:rPr>
                                <w:color w:val="23232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" w:eastAsia="Roboto" w:hAnsi="Roboto" w:cs="Roboto"/>
                                <w:color w:val="000000"/>
                                <w:sz w:val="20"/>
                                <w:szCs w:val="20"/>
                              </w:rPr>
                              <w:t>Reception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12864" id="_x0000_s1040" type="#_x0000_t202" style="position:absolute;left:0;text-align:left;margin-left:.6pt;margin-top:119.1pt;width:218.25pt;height:3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" filled="f" stroked="f">
                <v:textbox>
                  <w:txbxContent>
                    <w:p w14:paraId="766D77F0" w14:textId="3A0C012E" w:rsidR="003F39D5" w:rsidRPr="00E00229" w:rsidRDefault="003F39D5" w:rsidP="003F39D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133" w:line="240" w:lineRule="auto"/>
                        <w:jc w:val="center"/>
                        <w:rPr>
                          <w:color w:val="232322"/>
                          <w:sz w:val="20"/>
                          <w:szCs w:val="20"/>
                        </w:rPr>
                      </w:pPr>
                      <w:r>
                        <w:rPr>
                          <w:rFonts w:ascii="Roboto" w:eastAsia="Roboto" w:hAnsi="Roboto" w:cs="Roboto"/>
                          <w:color w:val="000000"/>
                          <w:sz w:val="20"/>
                          <w:szCs w:val="20"/>
                        </w:rPr>
                        <w:t>Reception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3BC1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426BE62" wp14:editId="3E117AF2">
                <wp:simplePos x="0" y="0"/>
                <wp:positionH relativeFrom="margin">
                  <wp:posOffset>2798445</wp:posOffset>
                </wp:positionH>
                <wp:positionV relativeFrom="paragraph">
                  <wp:posOffset>2941955</wp:posOffset>
                </wp:positionV>
                <wp:extent cx="2276475" cy="419100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9B6C8" w14:textId="77777777" w:rsidR="003F39D5" w:rsidRPr="00E00229" w:rsidRDefault="003F39D5" w:rsidP="003F39D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133" w:line="240" w:lineRule="auto"/>
                              <w:jc w:val="center"/>
                              <w:rPr>
                                <w:color w:val="23232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" w:eastAsia="Roboto" w:hAnsi="Roboto" w:cs="Roboto"/>
                                <w:color w:val="000000"/>
                                <w:sz w:val="20"/>
                                <w:szCs w:val="20"/>
                              </w:rPr>
                              <w:t>Understanding the World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6BE62" id="_x0000_s1041" type="#_x0000_t202" style="position:absolute;left:0;text-align:left;margin-left:220.35pt;margin-top:231.65pt;width:179.25pt;height:33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" filled="f" stroked="f">
                <v:textbox>
                  <w:txbxContent>
                    <w:p w14:paraId="5679B6C8" w14:textId="77777777" w:rsidR="003F39D5" w:rsidRPr="00E00229" w:rsidRDefault="003F39D5" w:rsidP="003F39D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133" w:line="240" w:lineRule="auto"/>
                        <w:jc w:val="center"/>
                        <w:rPr>
                          <w:color w:val="232322"/>
                          <w:sz w:val="20"/>
                          <w:szCs w:val="20"/>
                        </w:rPr>
                      </w:pPr>
                      <w:r>
                        <w:rPr>
                          <w:rFonts w:ascii="Roboto" w:eastAsia="Roboto" w:hAnsi="Roboto" w:cs="Roboto"/>
                          <w:color w:val="000000"/>
                          <w:sz w:val="20"/>
                          <w:szCs w:val="20"/>
                        </w:rPr>
                        <w:t>Understanding the World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4B83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B09C95A" wp14:editId="0E9B2C85">
                <wp:simplePos x="0" y="0"/>
                <wp:positionH relativeFrom="margin">
                  <wp:posOffset>2800350</wp:posOffset>
                </wp:positionH>
                <wp:positionV relativeFrom="paragraph">
                  <wp:posOffset>1797685</wp:posOffset>
                </wp:positionV>
                <wp:extent cx="2276475" cy="504825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F7B33" w14:textId="77777777" w:rsidR="003F39D5" w:rsidRPr="00E00229" w:rsidRDefault="003F39D5" w:rsidP="003F39D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133" w:line="240" w:lineRule="auto"/>
                              <w:jc w:val="center"/>
                              <w:rPr>
                                <w:color w:val="23232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" w:eastAsia="Roboto" w:hAnsi="Roboto" w:cs="Roboto"/>
                                <w:color w:val="000000"/>
                                <w:sz w:val="20"/>
                                <w:szCs w:val="20"/>
                              </w:rPr>
                              <w:t xml:space="preserve">Personal, Social and </w:t>
                            </w:r>
                            <w:r>
                              <w:rPr>
                                <w:rFonts w:ascii="Roboto" w:eastAsia="Roboto" w:hAnsi="Roboto" w:cs="Roboto"/>
                                <w:color w:val="000000"/>
                                <w:sz w:val="20"/>
                                <w:szCs w:val="20"/>
                              </w:rPr>
                              <w:br/>
                              <w:t>Emotional Development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9C95A" id="_x0000_s1042" type="#_x0000_t202" style="position:absolute;left:0;text-align:left;margin-left:220.5pt;margin-top:141.55pt;width:179.25pt;height:39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" filled="f" stroked="f">
                <v:textbox>
                  <w:txbxContent>
                    <w:p w14:paraId="6A9F7B33" w14:textId="77777777" w:rsidR="003F39D5" w:rsidRPr="00E00229" w:rsidRDefault="003F39D5" w:rsidP="003F39D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133" w:line="240" w:lineRule="auto"/>
                        <w:jc w:val="center"/>
                        <w:rPr>
                          <w:color w:val="232322"/>
                          <w:sz w:val="20"/>
                          <w:szCs w:val="20"/>
                        </w:rPr>
                      </w:pPr>
                      <w:r>
                        <w:rPr>
                          <w:rFonts w:ascii="Roboto" w:eastAsia="Roboto" w:hAnsi="Roboto" w:cs="Roboto"/>
                          <w:color w:val="000000"/>
                          <w:sz w:val="20"/>
                          <w:szCs w:val="20"/>
                        </w:rPr>
                        <w:t xml:space="preserve">Personal, Social and </w:t>
                      </w:r>
                      <w:r>
                        <w:rPr>
                          <w:rFonts w:ascii="Roboto" w:eastAsia="Roboto" w:hAnsi="Roboto" w:cs="Roboto"/>
                          <w:color w:val="000000"/>
                          <w:sz w:val="20"/>
                          <w:szCs w:val="20"/>
                        </w:rPr>
                        <w:br/>
                        <w:t>Emotional Development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4B83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64F7853A" wp14:editId="72079CE4">
                <wp:simplePos x="0" y="0"/>
                <wp:positionH relativeFrom="margin">
                  <wp:posOffset>2792730</wp:posOffset>
                </wp:positionH>
                <wp:positionV relativeFrom="paragraph">
                  <wp:posOffset>1378585</wp:posOffset>
                </wp:positionV>
                <wp:extent cx="2286000" cy="1371600"/>
                <wp:effectExtent l="0" t="0" r="19050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371600"/>
                        </a:xfrm>
                        <a:prstGeom prst="rect">
                          <a:avLst/>
                        </a:prstGeom>
                        <a:solidFill>
                          <a:srgbClr val="F9CFE1"/>
                        </a:solidFill>
                        <a:ln>
                          <a:solidFill>
                            <a:srgbClr val="D5336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4CEC3F2F" id="Rectangle 39" o:spid="_x0000_s1026" style="position:absolute;margin-left:219.9pt;margin-top:108.55pt;width:180pt;height:108pt;z-index:-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" fillcolor="#f9cfe1" strokecolor="#d53362" strokeweight="1pt">
                <w10:wrap anchorx="margin"/>
              </v:rect>
            </w:pict>
          </mc:Fallback>
        </mc:AlternateContent>
      </w:r>
      <w:r w:rsidR="00C94B83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4D1971C" wp14:editId="291AC7F9">
                <wp:simplePos x="0" y="0"/>
                <wp:positionH relativeFrom="margin">
                  <wp:posOffset>5078730</wp:posOffset>
                </wp:positionH>
                <wp:positionV relativeFrom="paragraph">
                  <wp:posOffset>1378585</wp:posOffset>
                </wp:positionV>
                <wp:extent cx="4886325" cy="1371600"/>
                <wp:effectExtent l="0" t="0" r="28575" b="190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325" cy="1371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D5336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1B233B6E" id="Rectangle 43" o:spid="_x0000_s1026" style="position:absolute;margin-left:399.9pt;margin-top:108.55pt;width:384.75pt;height:108pt;z-index:-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" fillcolor="white [3212]" strokecolor="#d53362" strokeweight="1pt">
                <w10:wrap anchorx="margin"/>
              </v:rect>
            </w:pict>
          </mc:Fallback>
        </mc:AlternateContent>
      </w:r>
      <w:r w:rsidR="003F39D5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9F59AF5" wp14:editId="717CACC9">
                <wp:simplePos x="0" y="0"/>
                <wp:positionH relativeFrom="margin">
                  <wp:align>right</wp:align>
                </wp:positionH>
                <wp:positionV relativeFrom="paragraph">
                  <wp:posOffset>1388110</wp:posOffset>
                </wp:positionV>
                <wp:extent cx="4857750" cy="1362075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1362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AD5DA" w14:textId="7B944EEA" w:rsidR="003F39D5" w:rsidRPr="003F39D5" w:rsidRDefault="003F39D5" w:rsidP="009C350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uppressAutoHyphens w:val="0"/>
                              <w:autoSpaceDE/>
                              <w:autoSpaceDN/>
                              <w:adjustRightInd/>
                              <w:spacing w:after="0" w:line="240" w:lineRule="auto"/>
                              <w:ind w:left="470" w:hanging="357"/>
                              <w:jc w:val="left"/>
                              <w:textAlignment w:val="auto"/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F39D5"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  <w:t>Know and talk about the different factors that support their overall health and wellbeing:</w:t>
                            </w:r>
                          </w:p>
                          <w:p w14:paraId="7CBAC3B7" w14:textId="77566D8F" w:rsidR="003F39D5" w:rsidRPr="003F39D5" w:rsidRDefault="003F39D5" w:rsidP="009C350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uppressAutoHyphens w:val="0"/>
                              <w:autoSpaceDE/>
                              <w:autoSpaceDN/>
                              <w:adjustRightInd/>
                              <w:spacing w:after="0" w:line="240" w:lineRule="auto"/>
                              <w:ind w:left="470" w:hanging="357"/>
                              <w:jc w:val="left"/>
                              <w:textAlignment w:val="auto"/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F39D5"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  <w:t>regular physical activity</w:t>
                            </w:r>
                          </w:p>
                          <w:p w14:paraId="23F3342D" w14:textId="31FB9AA8" w:rsidR="003F39D5" w:rsidRPr="003F39D5" w:rsidRDefault="003F39D5" w:rsidP="009C350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uppressAutoHyphens w:val="0"/>
                              <w:autoSpaceDE/>
                              <w:autoSpaceDN/>
                              <w:adjustRightInd/>
                              <w:spacing w:after="0" w:line="240" w:lineRule="auto"/>
                              <w:ind w:left="470" w:hanging="357"/>
                              <w:jc w:val="left"/>
                              <w:textAlignment w:val="auto"/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F39D5"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  <w:t>healthy eating</w:t>
                            </w:r>
                          </w:p>
                          <w:p w14:paraId="44255D04" w14:textId="728CCF8A" w:rsidR="003F39D5" w:rsidRPr="003F39D5" w:rsidRDefault="003F39D5" w:rsidP="009C350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uppressAutoHyphens w:val="0"/>
                              <w:autoSpaceDE/>
                              <w:autoSpaceDN/>
                              <w:adjustRightInd/>
                              <w:spacing w:after="0" w:line="240" w:lineRule="auto"/>
                              <w:ind w:left="470" w:hanging="357"/>
                              <w:jc w:val="left"/>
                              <w:textAlignment w:val="auto"/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F39D5"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  <w:t>toothbrushing</w:t>
                            </w:r>
                          </w:p>
                          <w:p w14:paraId="686E44E8" w14:textId="5636F342" w:rsidR="003F39D5" w:rsidRPr="003F39D5" w:rsidRDefault="003F39D5" w:rsidP="009C350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uppressAutoHyphens w:val="0"/>
                              <w:autoSpaceDE/>
                              <w:autoSpaceDN/>
                              <w:adjustRightInd/>
                              <w:spacing w:after="0" w:line="240" w:lineRule="auto"/>
                              <w:ind w:left="470" w:hanging="357"/>
                              <w:jc w:val="left"/>
                              <w:textAlignment w:val="auto"/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F39D5"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  <w:t>sensible amounts of ‘screen time’</w:t>
                            </w:r>
                          </w:p>
                          <w:p w14:paraId="69566C0B" w14:textId="4F53A8F1" w:rsidR="003F39D5" w:rsidRPr="003F39D5" w:rsidRDefault="003F39D5" w:rsidP="009C350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uppressAutoHyphens w:val="0"/>
                              <w:autoSpaceDE/>
                              <w:autoSpaceDN/>
                              <w:adjustRightInd/>
                              <w:spacing w:after="0" w:line="240" w:lineRule="auto"/>
                              <w:ind w:left="470" w:hanging="357"/>
                              <w:jc w:val="left"/>
                              <w:textAlignment w:val="auto"/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F39D5"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  <w:t>having a good sleep routine</w:t>
                            </w:r>
                          </w:p>
                          <w:p w14:paraId="79220FFB" w14:textId="35598499" w:rsidR="003F39D5" w:rsidRPr="003F39D5" w:rsidRDefault="003F39D5" w:rsidP="009C350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uppressAutoHyphens w:val="0"/>
                              <w:autoSpaceDE/>
                              <w:autoSpaceDN/>
                              <w:adjustRightInd/>
                              <w:spacing w:after="0" w:line="240" w:lineRule="auto"/>
                              <w:ind w:left="470" w:hanging="357"/>
                              <w:jc w:val="left"/>
                              <w:textAlignment w:val="auto"/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F39D5"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  <w:t>being a safe pedestrian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59AF5" id="_x0000_s1043" type="#_x0000_t202" style="position:absolute;left:0;text-align:left;margin-left:331.3pt;margin-top:109.3pt;width:382.5pt;height:107.25pt;z-index:251692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" filled="f" stroked="f">
                <v:textbox>
                  <w:txbxContent>
                    <w:p w14:paraId="2A0AD5DA" w14:textId="7B944EEA" w:rsidR="003F39D5" w:rsidRPr="003F39D5" w:rsidRDefault="003F39D5" w:rsidP="009C350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uppressAutoHyphens w:val="0"/>
                        <w:autoSpaceDE/>
                        <w:autoSpaceDN/>
                        <w:adjustRightInd/>
                        <w:spacing w:after="0" w:line="240" w:lineRule="auto"/>
                        <w:ind w:left="470" w:hanging="357"/>
                        <w:jc w:val="left"/>
                        <w:textAlignment w:val="auto"/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</w:pPr>
                      <w:r w:rsidRPr="003F39D5"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  <w:t>Know and talk about the different factors that support their overall health and wellbeing:</w:t>
                      </w:r>
                    </w:p>
                    <w:p w14:paraId="7CBAC3B7" w14:textId="77566D8F" w:rsidR="003F39D5" w:rsidRPr="003F39D5" w:rsidRDefault="003F39D5" w:rsidP="009C350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uppressAutoHyphens w:val="0"/>
                        <w:autoSpaceDE/>
                        <w:autoSpaceDN/>
                        <w:adjustRightInd/>
                        <w:spacing w:after="0" w:line="240" w:lineRule="auto"/>
                        <w:ind w:left="470" w:hanging="357"/>
                        <w:jc w:val="left"/>
                        <w:textAlignment w:val="auto"/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</w:pPr>
                      <w:r w:rsidRPr="003F39D5"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  <w:t>regular physical activity</w:t>
                      </w:r>
                    </w:p>
                    <w:p w14:paraId="23F3342D" w14:textId="31FB9AA8" w:rsidR="003F39D5" w:rsidRPr="003F39D5" w:rsidRDefault="003F39D5" w:rsidP="009C350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uppressAutoHyphens w:val="0"/>
                        <w:autoSpaceDE/>
                        <w:autoSpaceDN/>
                        <w:adjustRightInd/>
                        <w:spacing w:after="0" w:line="240" w:lineRule="auto"/>
                        <w:ind w:left="470" w:hanging="357"/>
                        <w:jc w:val="left"/>
                        <w:textAlignment w:val="auto"/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</w:pPr>
                      <w:r w:rsidRPr="003F39D5"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  <w:t>healthy eating</w:t>
                      </w:r>
                    </w:p>
                    <w:p w14:paraId="44255D04" w14:textId="728CCF8A" w:rsidR="003F39D5" w:rsidRPr="003F39D5" w:rsidRDefault="003F39D5" w:rsidP="009C350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uppressAutoHyphens w:val="0"/>
                        <w:autoSpaceDE/>
                        <w:autoSpaceDN/>
                        <w:adjustRightInd/>
                        <w:spacing w:after="0" w:line="240" w:lineRule="auto"/>
                        <w:ind w:left="470" w:hanging="357"/>
                        <w:jc w:val="left"/>
                        <w:textAlignment w:val="auto"/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</w:pPr>
                      <w:r w:rsidRPr="003F39D5"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  <w:t>toothbrushing</w:t>
                      </w:r>
                    </w:p>
                    <w:p w14:paraId="686E44E8" w14:textId="5636F342" w:rsidR="003F39D5" w:rsidRPr="003F39D5" w:rsidRDefault="003F39D5" w:rsidP="009C350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uppressAutoHyphens w:val="0"/>
                        <w:autoSpaceDE/>
                        <w:autoSpaceDN/>
                        <w:adjustRightInd/>
                        <w:spacing w:after="0" w:line="240" w:lineRule="auto"/>
                        <w:ind w:left="470" w:hanging="357"/>
                        <w:jc w:val="left"/>
                        <w:textAlignment w:val="auto"/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</w:pPr>
                      <w:r w:rsidRPr="003F39D5"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  <w:t>sensible amounts of ‘screen time’</w:t>
                      </w:r>
                    </w:p>
                    <w:p w14:paraId="69566C0B" w14:textId="4F53A8F1" w:rsidR="003F39D5" w:rsidRPr="003F39D5" w:rsidRDefault="003F39D5" w:rsidP="009C350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uppressAutoHyphens w:val="0"/>
                        <w:autoSpaceDE/>
                        <w:autoSpaceDN/>
                        <w:adjustRightInd/>
                        <w:spacing w:after="0" w:line="240" w:lineRule="auto"/>
                        <w:ind w:left="470" w:hanging="357"/>
                        <w:jc w:val="left"/>
                        <w:textAlignment w:val="auto"/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</w:pPr>
                      <w:r w:rsidRPr="003F39D5"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  <w:t>having a good sleep routine</w:t>
                      </w:r>
                    </w:p>
                    <w:p w14:paraId="79220FFB" w14:textId="35598499" w:rsidR="003F39D5" w:rsidRPr="003F39D5" w:rsidRDefault="003F39D5" w:rsidP="009C350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uppressAutoHyphens w:val="0"/>
                        <w:autoSpaceDE/>
                        <w:autoSpaceDN/>
                        <w:adjustRightInd/>
                        <w:spacing w:after="0" w:line="240" w:lineRule="auto"/>
                        <w:ind w:left="470" w:hanging="357"/>
                        <w:jc w:val="left"/>
                        <w:textAlignment w:val="auto"/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</w:pPr>
                      <w:r w:rsidRPr="003F39D5"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  <w:t>being a safe pedestrian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39D5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2227C9B" wp14:editId="7CEB89C7">
                <wp:simplePos x="0" y="0"/>
                <wp:positionH relativeFrom="margin">
                  <wp:posOffset>2800350</wp:posOffset>
                </wp:positionH>
                <wp:positionV relativeFrom="paragraph">
                  <wp:posOffset>464820</wp:posOffset>
                </wp:positionV>
                <wp:extent cx="2276475" cy="419100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EB574" w14:textId="77777777" w:rsidR="003F39D5" w:rsidRPr="00E00229" w:rsidRDefault="003F39D5" w:rsidP="003F39D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133" w:line="240" w:lineRule="auto"/>
                              <w:jc w:val="center"/>
                              <w:rPr>
                                <w:color w:val="23232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" w:eastAsia="Roboto" w:hAnsi="Roboto" w:cs="Roboto"/>
                                <w:color w:val="000000"/>
                                <w:sz w:val="20"/>
                                <w:szCs w:val="20"/>
                              </w:rPr>
                              <w:t>Communication and Language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27C9B" id="_x0000_s1044" type="#_x0000_t202" style="position:absolute;left:0;text-align:left;margin-left:220.5pt;margin-top:36.6pt;width:179.25pt;height:33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" filled="f" stroked="f">
                <v:textbox>
                  <w:txbxContent>
                    <w:p w14:paraId="07EEB574" w14:textId="77777777" w:rsidR="003F39D5" w:rsidRPr="00E00229" w:rsidRDefault="003F39D5" w:rsidP="003F39D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133" w:line="240" w:lineRule="auto"/>
                        <w:jc w:val="center"/>
                        <w:rPr>
                          <w:color w:val="232322"/>
                          <w:sz w:val="20"/>
                          <w:szCs w:val="20"/>
                        </w:rPr>
                      </w:pPr>
                      <w:r>
                        <w:rPr>
                          <w:rFonts w:ascii="Roboto" w:eastAsia="Roboto" w:hAnsi="Roboto" w:cs="Roboto"/>
                          <w:color w:val="000000"/>
                          <w:sz w:val="20"/>
                          <w:szCs w:val="20"/>
                        </w:rPr>
                        <w:t>Communication and Language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39D5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C4639E0" wp14:editId="73119B8A">
                <wp:simplePos x="0" y="0"/>
                <wp:positionH relativeFrom="margin">
                  <wp:posOffset>2792730</wp:posOffset>
                </wp:positionH>
                <wp:positionV relativeFrom="paragraph">
                  <wp:posOffset>-31115</wp:posOffset>
                </wp:positionV>
                <wp:extent cx="2286000" cy="1409700"/>
                <wp:effectExtent l="0" t="0" r="19050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409700"/>
                        </a:xfrm>
                        <a:prstGeom prst="rect">
                          <a:avLst/>
                        </a:prstGeom>
                        <a:solidFill>
                          <a:srgbClr val="F9CFE1"/>
                        </a:solidFill>
                        <a:ln>
                          <a:solidFill>
                            <a:srgbClr val="D5336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748DDF09" id="Rectangle 33" o:spid="_x0000_s1026" style="position:absolute;margin-left:219.9pt;margin-top:-2.45pt;width:180pt;height:111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" fillcolor="#f9cfe1" strokecolor="#d53362" strokeweight="1pt">
                <w10:wrap anchorx="margin"/>
              </v:rect>
            </w:pict>
          </mc:Fallback>
        </mc:AlternateContent>
      </w:r>
      <w:r w:rsidR="003F39D5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4EC60FE" wp14:editId="0588EDE7">
                <wp:simplePos x="0" y="0"/>
                <wp:positionH relativeFrom="margin">
                  <wp:posOffset>5078730</wp:posOffset>
                </wp:positionH>
                <wp:positionV relativeFrom="paragraph">
                  <wp:posOffset>-31115</wp:posOffset>
                </wp:positionV>
                <wp:extent cx="4886325" cy="1409700"/>
                <wp:effectExtent l="0" t="0" r="2857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325" cy="1409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D5336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5328DE41" id="Rectangle 25" o:spid="_x0000_s1026" style="position:absolute;margin-left:399.9pt;margin-top:-2.45pt;width:384.75pt;height:111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" fillcolor="white [3212]" strokecolor="#d53362" strokeweight="1pt">
                <w10:wrap anchorx="margin"/>
              </v:rect>
            </w:pict>
          </mc:Fallback>
        </mc:AlternateContent>
      </w:r>
      <w:r w:rsidR="003F39D5"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3A7683B" wp14:editId="711B78A1">
                <wp:simplePos x="0" y="0"/>
                <wp:positionH relativeFrom="margin">
                  <wp:posOffset>0</wp:posOffset>
                </wp:positionH>
                <wp:positionV relativeFrom="paragraph">
                  <wp:posOffset>-342900</wp:posOffset>
                </wp:positionV>
                <wp:extent cx="9963150" cy="314325"/>
                <wp:effectExtent l="0" t="0" r="19050" b="285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0" cy="314325"/>
                        </a:xfrm>
                        <a:prstGeom prst="rect">
                          <a:avLst/>
                        </a:prstGeom>
                        <a:solidFill>
                          <a:srgbClr val="F08FB8"/>
                        </a:solidFill>
                        <a:ln>
                          <a:solidFill>
                            <a:srgbClr val="D5336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128B00C3" id="Rectangle 35" o:spid="_x0000_s1026" style="position:absolute;margin-left:0;margin-top:-27pt;width:784.5pt;height:24.75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" fillcolor="#f08fb8" strokecolor="#d53362" strokeweight="1pt">
                <w10:wrap anchorx="margin"/>
              </v:rect>
            </w:pict>
          </mc:Fallback>
        </mc:AlternateContent>
      </w:r>
    </w:p>
    <w:p w14:paraId="4034F4D1" w14:textId="40C207CC" w:rsidR="00E92EE0" w:rsidRDefault="000F2B07" w:rsidP="009E4127">
      <w:pPr>
        <w:sectPr w:rsidR="00E92EE0" w:rsidSect="00A61E8B">
          <w:pgSz w:w="16838" w:h="11906" w:orient="landscape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28865769" wp14:editId="036A0427">
                <wp:simplePos x="0" y="0"/>
                <wp:positionH relativeFrom="margin">
                  <wp:posOffset>-9171</wp:posOffset>
                </wp:positionH>
                <wp:positionV relativeFrom="paragraph">
                  <wp:posOffset>-30391</wp:posOffset>
                </wp:positionV>
                <wp:extent cx="2790825" cy="2530224"/>
                <wp:effectExtent l="0" t="0" r="15875" b="1016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25302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D5336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1E87B" id="Rectangle 54" o:spid="_x0000_s1026" style="position:absolute;margin-left:-.7pt;margin-top:-2.4pt;width:219.75pt;height:199.25pt;z-index:-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" fillcolor="white [3212]" strokecolor="#d53362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3408BA44" wp14:editId="2156FBF9">
                <wp:simplePos x="0" y="0"/>
                <wp:positionH relativeFrom="margin">
                  <wp:posOffset>2787192</wp:posOffset>
                </wp:positionH>
                <wp:positionV relativeFrom="paragraph">
                  <wp:posOffset>1149823</wp:posOffset>
                </wp:positionV>
                <wp:extent cx="1152525" cy="1350010"/>
                <wp:effectExtent l="0" t="0" r="15875" b="8890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350010"/>
                        </a:xfrm>
                        <a:prstGeom prst="rect">
                          <a:avLst/>
                        </a:prstGeom>
                        <a:solidFill>
                          <a:srgbClr val="F9CFE1"/>
                        </a:solidFill>
                        <a:ln>
                          <a:solidFill>
                            <a:srgbClr val="D5336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6C4DE" id="Rectangle 196" o:spid="_x0000_s1026" style="position:absolute;margin-left:219.45pt;margin-top:90.55pt;width:90.75pt;height:106.3pt;z-index:-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" fillcolor="#f9cfe1" strokecolor="#d53362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7022926D" wp14:editId="02CF845E">
                <wp:simplePos x="0" y="0"/>
                <wp:positionH relativeFrom="margin">
                  <wp:posOffset>3935508</wp:posOffset>
                </wp:positionH>
                <wp:positionV relativeFrom="paragraph">
                  <wp:posOffset>1149823</wp:posOffset>
                </wp:positionV>
                <wp:extent cx="1123950" cy="1350010"/>
                <wp:effectExtent l="0" t="0" r="19050" b="8890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350010"/>
                        </a:xfrm>
                        <a:prstGeom prst="rect">
                          <a:avLst/>
                        </a:prstGeom>
                        <a:solidFill>
                          <a:srgbClr val="FBDDEA"/>
                        </a:solidFill>
                        <a:ln>
                          <a:solidFill>
                            <a:srgbClr val="D5336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AC06D" id="Rectangle 197" o:spid="_x0000_s1026" style="position:absolute;margin-left:309.9pt;margin-top:90.55pt;width:88.5pt;height:106.3pt;z-index:-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" fillcolor="#fbddea" strokecolor="#d53362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49CB41FC" wp14:editId="31067F87">
                <wp:simplePos x="0" y="0"/>
                <wp:positionH relativeFrom="margin">
                  <wp:posOffset>5051927</wp:posOffset>
                </wp:positionH>
                <wp:positionV relativeFrom="paragraph">
                  <wp:posOffset>1149823</wp:posOffset>
                </wp:positionV>
                <wp:extent cx="4895850" cy="1350334"/>
                <wp:effectExtent l="0" t="0" r="19050" b="889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13503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D5336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919C5" id="Rectangle 198" o:spid="_x0000_s1026" style="position:absolute;margin-left:397.8pt;margin-top:90.55pt;width:385.5pt;height:106.35pt;z-index:-25159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" fillcolor="white [3212]" strokecolor="#d53362" strokeweight="1pt">
                <w10:wrap anchorx="margin"/>
              </v:rect>
            </w:pict>
          </mc:Fallback>
        </mc:AlternateContent>
      </w:r>
      <w:r w:rsidR="001C26C1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53A0ED9C" wp14:editId="6A15BC5D">
                <wp:simplePos x="0" y="0"/>
                <wp:positionH relativeFrom="margin">
                  <wp:posOffset>0</wp:posOffset>
                </wp:positionH>
                <wp:positionV relativeFrom="paragraph">
                  <wp:posOffset>2614133</wp:posOffset>
                </wp:positionV>
                <wp:extent cx="9963150" cy="685800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6EA58" w14:textId="4EC175DB" w:rsidR="002C7289" w:rsidRPr="002C7289" w:rsidRDefault="002C7289" w:rsidP="00D557C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96" w:line="259" w:lineRule="auto"/>
                              <w:jc w:val="lef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" w:eastAsia="Roboto" w:hAnsi="Roboto" w:cs="Roboto"/>
                                <w:color w:val="232322"/>
                                <w:sz w:val="20"/>
                                <w:szCs w:val="20"/>
                              </w:rPr>
                              <w:t xml:space="preserve">This </w:t>
                            </w:r>
                            <w:proofErr w:type="spellStart"/>
                            <w:r>
                              <w:rPr>
                                <w:rFonts w:ascii="Roboto" w:eastAsia="Roboto" w:hAnsi="Roboto" w:cs="Roboto"/>
                                <w:color w:val="232322"/>
                                <w:sz w:val="20"/>
                                <w:szCs w:val="20"/>
                              </w:rPr>
                              <w:t>PlanIt</w:t>
                            </w:r>
                            <w:proofErr w:type="spellEnd"/>
                            <w:r>
                              <w:rPr>
                                <w:rFonts w:ascii="Roboto" w:eastAsia="Roboto" w:hAnsi="Roboto" w:cs="Roboto"/>
                                <w:color w:val="232322"/>
                                <w:sz w:val="20"/>
                                <w:szCs w:val="20"/>
                              </w:rPr>
                              <w:t xml:space="preserve"> Progression Map has been written to support practitioners who have chosen to adopt the </w:t>
                            </w:r>
                            <w:proofErr w:type="spellStart"/>
                            <w:r>
                              <w:rPr>
                                <w:rFonts w:ascii="Roboto" w:eastAsia="Roboto" w:hAnsi="Roboto" w:cs="Roboto"/>
                                <w:color w:val="232322"/>
                                <w:sz w:val="20"/>
                                <w:szCs w:val="20"/>
                              </w:rPr>
                              <w:t>PlanIt</w:t>
                            </w:r>
                            <w:proofErr w:type="spellEnd"/>
                            <w:r>
                              <w:rPr>
                                <w:rFonts w:ascii="Roboto" w:eastAsia="Roboto" w:hAnsi="Roboto" w:cs="Roboto"/>
                                <w:color w:val="232322"/>
                                <w:sz w:val="20"/>
                                <w:szCs w:val="20"/>
                              </w:rPr>
                              <w:t xml:space="preserve"> scheme in part or in full. This curriculum progression map comprehensively shows the progression of working scientifically skills from year 1 to year 6. Please see the Editable Science Programme of Study </w:t>
                            </w:r>
                            <w:r w:rsidR="001C26C1">
                              <w:rPr>
                                <w:rFonts w:ascii="Roboto" w:eastAsia="Roboto" w:hAnsi="Roboto" w:cs="Roboto"/>
                                <w:color w:val="232322"/>
                                <w:sz w:val="20"/>
                                <w:szCs w:val="20"/>
                              </w:rPr>
                              <w:t xml:space="preserve">and Vocabulary </w:t>
                            </w:r>
                            <w:r>
                              <w:rPr>
                                <w:rFonts w:ascii="Roboto" w:eastAsia="Roboto" w:hAnsi="Roboto" w:cs="Roboto"/>
                                <w:color w:val="232322"/>
                                <w:sz w:val="20"/>
                                <w:szCs w:val="20"/>
                              </w:rPr>
                              <w:t>Progression Map provided in this pack for the progression of the programme of study national curriculum statements.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0ED9C" id="_x0000_s1045" type="#_x0000_t202" style="position:absolute;left:0;text-align:left;margin-left:0;margin-top:205.85pt;width:784.5pt;height:54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" filled="f" stroked="f">
                <v:textbox>
                  <w:txbxContent>
                    <w:p w14:paraId="32F6EA58" w14:textId="4EC175DB" w:rsidR="002C7289" w:rsidRPr="002C7289" w:rsidRDefault="002C7289" w:rsidP="00D557C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96" w:line="259" w:lineRule="auto"/>
                        <w:jc w:val="left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 xml:space="preserve">This </w:t>
                      </w:r>
                      <w:proofErr w:type="spellStart"/>
                      <w:r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>PlanIt</w:t>
                      </w:r>
                      <w:proofErr w:type="spellEnd"/>
                      <w:r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 xml:space="preserve"> Progression Map has been written to support practitioners who have chosen to adopt the </w:t>
                      </w:r>
                      <w:proofErr w:type="spellStart"/>
                      <w:r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>PlanIt</w:t>
                      </w:r>
                      <w:proofErr w:type="spellEnd"/>
                      <w:r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 xml:space="preserve"> scheme in part or in full. This curriculum progression map comprehensively shows the progression of working scientifically skills from year 1 to year 6. Please see the Editable Science Programme of Study </w:t>
                      </w:r>
                      <w:r w:rsidR="001C26C1"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 xml:space="preserve">and Vocabulary </w:t>
                      </w:r>
                      <w:r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>Progression Map provided in this pack for the progression of the programme of study national curriculum statements.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26C1"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00929AA1" wp14:editId="01F1CBA2">
                <wp:simplePos x="0" y="0"/>
                <wp:positionH relativeFrom="margin">
                  <wp:posOffset>0</wp:posOffset>
                </wp:positionH>
                <wp:positionV relativeFrom="paragraph">
                  <wp:posOffset>3260725</wp:posOffset>
                </wp:positionV>
                <wp:extent cx="9963150" cy="314325"/>
                <wp:effectExtent l="0" t="0" r="19050" b="1587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0" cy="314325"/>
                        </a:xfrm>
                        <a:prstGeom prst="rect">
                          <a:avLst/>
                        </a:prstGeom>
                        <a:solidFill>
                          <a:srgbClr val="F08FB8"/>
                        </a:solidFill>
                        <a:ln>
                          <a:solidFill>
                            <a:srgbClr val="D5336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C0D89A" id="Rectangle 48" o:spid="_x0000_s1026" style="position:absolute;margin-left:0;margin-top:256.75pt;width:784.5pt;height:24.75pt;z-index:-25157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" fillcolor="#f08fb8" strokecolor="#d53362" strokeweight="1pt">
                <w10:wrap anchorx="margin"/>
              </v:rect>
            </w:pict>
          </mc:Fallback>
        </mc:AlternateContent>
      </w:r>
      <w:r w:rsidR="001C26C1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38F02F2A" wp14:editId="090AE4A2">
                <wp:simplePos x="0" y="0"/>
                <wp:positionH relativeFrom="margin">
                  <wp:posOffset>8890</wp:posOffset>
                </wp:positionH>
                <wp:positionV relativeFrom="paragraph">
                  <wp:posOffset>3596640</wp:posOffset>
                </wp:positionV>
                <wp:extent cx="9963150" cy="187642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0" cy="1876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1C36D" w14:textId="77777777" w:rsidR="00A221A5" w:rsidRPr="00A221A5" w:rsidRDefault="00A221A5" w:rsidP="00D557C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63" w:line="240" w:lineRule="auto"/>
                              <w:jc w:val="lef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221A5">
                              <w:rPr>
                                <w:rFonts w:ascii="Roboto" w:eastAsia="Roboto" w:hAnsi="Roboto" w:cs="Roboto"/>
                                <w:color w:val="232322"/>
                                <w:sz w:val="20"/>
                                <w:szCs w:val="20"/>
                              </w:rPr>
                              <w:t>During years 1 and 2, pupils should be taught to use the following practical scientific methods, processes and skills through the teaching of the programme of study content:</w:t>
                            </w:r>
                            <w:r w:rsidRPr="00A221A5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A690332" w14:textId="3C7ADCB4" w:rsidR="00A221A5" w:rsidRPr="00A221A5" w:rsidRDefault="00A221A5" w:rsidP="009C350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63" w:line="240" w:lineRule="auto"/>
                              <w:ind w:left="470" w:hanging="357"/>
                              <w:jc w:val="lef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221A5">
                              <w:rPr>
                                <w:rFonts w:ascii="Roboto" w:eastAsia="Roboto" w:hAnsi="Roboto" w:cs="Roboto"/>
                                <w:color w:val="232322"/>
                                <w:sz w:val="20"/>
                                <w:szCs w:val="20"/>
                              </w:rPr>
                              <w:t>asking simple questions and recognising that they can be answered in different ways;</w:t>
                            </w:r>
                          </w:p>
                          <w:p w14:paraId="1ED03E79" w14:textId="77777777" w:rsidR="00A221A5" w:rsidRPr="00A221A5" w:rsidRDefault="00A221A5" w:rsidP="009C350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63" w:line="240" w:lineRule="auto"/>
                              <w:ind w:left="470" w:hanging="357"/>
                              <w:jc w:val="lef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221A5">
                              <w:rPr>
                                <w:rFonts w:ascii="Roboto" w:eastAsia="Roboto" w:hAnsi="Roboto" w:cs="Roboto"/>
                                <w:color w:val="232322"/>
                                <w:sz w:val="20"/>
                                <w:szCs w:val="20"/>
                              </w:rPr>
                              <w:t>observing closely, using simple equipment;</w:t>
                            </w:r>
                          </w:p>
                          <w:p w14:paraId="359DF50C" w14:textId="77777777" w:rsidR="00A221A5" w:rsidRPr="00A221A5" w:rsidRDefault="00A221A5" w:rsidP="009C350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63" w:line="240" w:lineRule="auto"/>
                              <w:ind w:left="470" w:hanging="357"/>
                              <w:jc w:val="lef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221A5">
                              <w:rPr>
                                <w:rFonts w:ascii="Roboto" w:eastAsia="Roboto" w:hAnsi="Roboto" w:cs="Roboto"/>
                                <w:color w:val="232322"/>
                                <w:sz w:val="20"/>
                                <w:szCs w:val="20"/>
                              </w:rPr>
                              <w:t>performing simple tests;</w:t>
                            </w:r>
                          </w:p>
                          <w:p w14:paraId="5B7A7A38" w14:textId="77777777" w:rsidR="00A221A5" w:rsidRPr="00A221A5" w:rsidRDefault="00A221A5" w:rsidP="009C350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63" w:line="240" w:lineRule="auto"/>
                              <w:ind w:left="470" w:hanging="357"/>
                              <w:jc w:val="lef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221A5">
                              <w:rPr>
                                <w:rFonts w:ascii="Roboto" w:eastAsia="Roboto" w:hAnsi="Roboto" w:cs="Roboto"/>
                                <w:color w:val="232322"/>
                                <w:sz w:val="20"/>
                                <w:szCs w:val="20"/>
                              </w:rPr>
                              <w:t>identifying and classifying;</w:t>
                            </w:r>
                          </w:p>
                          <w:p w14:paraId="10559DC0" w14:textId="77777777" w:rsidR="00A221A5" w:rsidRPr="00A221A5" w:rsidRDefault="00A221A5" w:rsidP="009C350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63" w:line="240" w:lineRule="auto"/>
                              <w:ind w:left="470" w:hanging="357"/>
                              <w:jc w:val="lef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221A5">
                              <w:rPr>
                                <w:rFonts w:ascii="Roboto" w:eastAsia="Roboto" w:hAnsi="Roboto" w:cs="Roboto"/>
                                <w:color w:val="232322"/>
                                <w:sz w:val="20"/>
                                <w:szCs w:val="20"/>
                              </w:rPr>
                              <w:t>using their observations and ideas to suggest answers to questions;</w:t>
                            </w:r>
                          </w:p>
                          <w:p w14:paraId="38ECD487" w14:textId="5E878712" w:rsidR="00A221A5" w:rsidRPr="00A221A5" w:rsidRDefault="00A221A5" w:rsidP="009C350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63" w:line="240" w:lineRule="auto"/>
                              <w:ind w:left="470" w:hanging="357"/>
                              <w:jc w:val="lef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221A5">
                              <w:rPr>
                                <w:rFonts w:ascii="Roboto" w:eastAsia="Roboto" w:hAnsi="Roboto" w:cs="Roboto"/>
                                <w:color w:val="232322"/>
                                <w:sz w:val="20"/>
                                <w:szCs w:val="20"/>
                              </w:rPr>
                              <w:t>gathering and recording data to help in answering questions.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02F2A" id="_x0000_s1046" type="#_x0000_t202" style="position:absolute;left:0;text-align:left;margin-left:.7pt;margin-top:283.2pt;width:784.5pt;height:147.7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" filled="f" stroked="f">
                <v:textbox>
                  <w:txbxContent>
                    <w:p w14:paraId="5071C36D" w14:textId="77777777" w:rsidR="00A221A5" w:rsidRPr="00A221A5" w:rsidRDefault="00A221A5" w:rsidP="00D557C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63" w:line="240" w:lineRule="auto"/>
                        <w:jc w:val="left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A221A5"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 xml:space="preserve">During years 1 and 2, pupils should be taught to use the following practical scientific methods, </w:t>
                      </w:r>
                      <w:proofErr w:type="gramStart"/>
                      <w:r w:rsidRPr="00A221A5"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>processes</w:t>
                      </w:r>
                      <w:proofErr w:type="gramEnd"/>
                      <w:r w:rsidRPr="00A221A5"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 xml:space="preserve"> and skills through the teaching of the programme of study content:</w:t>
                      </w:r>
                      <w:r w:rsidRPr="00A221A5">
                        <w:rPr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A690332" w14:textId="3C7ADCB4" w:rsidR="00A221A5" w:rsidRPr="00A221A5" w:rsidRDefault="00A221A5" w:rsidP="009C350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63" w:line="240" w:lineRule="auto"/>
                        <w:ind w:left="470" w:hanging="357"/>
                        <w:jc w:val="left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A221A5"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 xml:space="preserve">asking simple questions and recognising that they can be answered in different </w:t>
                      </w:r>
                      <w:proofErr w:type="gramStart"/>
                      <w:r w:rsidRPr="00A221A5"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>ways;</w:t>
                      </w:r>
                      <w:proofErr w:type="gramEnd"/>
                    </w:p>
                    <w:p w14:paraId="1ED03E79" w14:textId="77777777" w:rsidR="00A221A5" w:rsidRPr="00A221A5" w:rsidRDefault="00A221A5" w:rsidP="009C350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63" w:line="240" w:lineRule="auto"/>
                        <w:ind w:left="470" w:hanging="357"/>
                        <w:jc w:val="left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A221A5"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 xml:space="preserve">observing closely, using simple </w:t>
                      </w:r>
                      <w:proofErr w:type="gramStart"/>
                      <w:r w:rsidRPr="00A221A5"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>equipment;</w:t>
                      </w:r>
                      <w:proofErr w:type="gramEnd"/>
                    </w:p>
                    <w:p w14:paraId="359DF50C" w14:textId="77777777" w:rsidR="00A221A5" w:rsidRPr="00A221A5" w:rsidRDefault="00A221A5" w:rsidP="009C350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63" w:line="240" w:lineRule="auto"/>
                        <w:ind w:left="470" w:hanging="357"/>
                        <w:jc w:val="left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A221A5"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 xml:space="preserve">performing simple </w:t>
                      </w:r>
                      <w:proofErr w:type="gramStart"/>
                      <w:r w:rsidRPr="00A221A5"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>tests;</w:t>
                      </w:r>
                      <w:proofErr w:type="gramEnd"/>
                    </w:p>
                    <w:p w14:paraId="5B7A7A38" w14:textId="77777777" w:rsidR="00A221A5" w:rsidRPr="00A221A5" w:rsidRDefault="00A221A5" w:rsidP="009C350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63" w:line="240" w:lineRule="auto"/>
                        <w:ind w:left="470" w:hanging="357"/>
                        <w:jc w:val="left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A221A5"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 xml:space="preserve">identifying and </w:t>
                      </w:r>
                      <w:proofErr w:type="gramStart"/>
                      <w:r w:rsidRPr="00A221A5"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>classifying;</w:t>
                      </w:r>
                      <w:proofErr w:type="gramEnd"/>
                    </w:p>
                    <w:p w14:paraId="10559DC0" w14:textId="77777777" w:rsidR="00A221A5" w:rsidRPr="00A221A5" w:rsidRDefault="00A221A5" w:rsidP="009C350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63" w:line="240" w:lineRule="auto"/>
                        <w:ind w:left="470" w:hanging="357"/>
                        <w:jc w:val="left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A221A5"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 xml:space="preserve">using their observations and ideas to suggest answers to </w:t>
                      </w:r>
                      <w:proofErr w:type="gramStart"/>
                      <w:r w:rsidRPr="00A221A5"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>questions;</w:t>
                      </w:r>
                      <w:proofErr w:type="gramEnd"/>
                    </w:p>
                    <w:p w14:paraId="38ECD487" w14:textId="5E878712" w:rsidR="00A221A5" w:rsidRPr="00A221A5" w:rsidRDefault="00A221A5" w:rsidP="009C350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63" w:line="240" w:lineRule="auto"/>
                        <w:ind w:left="470" w:hanging="357"/>
                        <w:jc w:val="left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A221A5"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>gathering and recording data to help in answering questions.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26C1"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35C976EB" wp14:editId="70C67888">
                <wp:simplePos x="0" y="0"/>
                <wp:positionH relativeFrom="margin">
                  <wp:posOffset>0</wp:posOffset>
                </wp:positionH>
                <wp:positionV relativeFrom="paragraph">
                  <wp:posOffset>3577590</wp:posOffset>
                </wp:positionV>
                <wp:extent cx="9964420" cy="1914525"/>
                <wp:effectExtent l="0" t="0" r="17780" b="15875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4420" cy="1914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D5336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697C1" id="Rectangle 200" o:spid="_x0000_s1026" style="position:absolute;margin-left:0;margin-top:281.7pt;width:784.6pt;height:150.75pt;z-index:-25157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" fillcolor="white [3212]" strokecolor="#d53362" strokeweight="1pt">
                <w10:wrap anchorx="margin"/>
              </v:rect>
            </w:pict>
          </mc:Fallback>
        </mc:AlternateContent>
      </w:r>
      <w:r w:rsidR="001C26C1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01A91DD1" wp14:editId="50959100">
                <wp:simplePos x="0" y="0"/>
                <wp:positionH relativeFrom="margin">
                  <wp:posOffset>12065</wp:posOffset>
                </wp:positionH>
                <wp:positionV relativeFrom="paragraph">
                  <wp:posOffset>3296123</wp:posOffset>
                </wp:positionV>
                <wp:extent cx="8665210" cy="304800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521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30889" w14:textId="5E4F277B" w:rsidR="005D036E" w:rsidRPr="0036519E" w:rsidRDefault="005D036E" w:rsidP="005D036E">
                            <w:pPr>
                              <w:spacing w:line="240" w:lineRule="auto"/>
                              <w:jc w:val="left"/>
                              <w:rPr>
                                <w:rFonts w:ascii="Roboto" w:eastAsia="Roboto" w:hAnsi="Roboto" w:cs="Roboto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eastAsia="Roboto" w:hAnsi="Roboto" w:cs="Roboto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Key Stage 1 National Curriculum Working Scientifically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91DD1" id="_x0000_s1047" type="#_x0000_t202" style="position:absolute;left:0;text-align:left;margin-left:.95pt;margin-top:259.55pt;width:682.3pt;height:2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" filled="f" stroked="f">
                <v:textbox>
                  <w:txbxContent>
                    <w:p w14:paraId="31930889" w14:textId="5E4F277B" w:rsidR="005D036E" w:rsidRPr="0036519E" w:rsidRDefault="005D036E" w:rsidP="005D036E">
                      <w:pPr>
                        <w:spacing w:line="240" w:lineRule="auto"/>
                        <w:jc w:val="left"/>
                        <w:rPr>
                          <w:rFonts w:ascii="Roboto" w:eastAsia="Roboto" w:hAnsi="Roboto" w:cs="Roboto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Roboto" w:eastAsia="Roboto" w:hAnsi="Roboto" w:cs="Roboto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Key Stage 1 National Curriculum Working Scientifically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26C1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5854455" wp14:editId="416C1BA0">
                <wp:simplePos x="0" y="0"/>
                <wp:positionH relativeFrom="margin">
                  <wp:posOffset>2787015</wp:posOffset>
                </wp:positionH>
                <wp:positionV relativeFrom="paragraph">
                  <wp:posOffset>490058</wp:posOffset>
                </wp:positionV>
                <wp:extent cx="1137684" cy="723900"/>
                <wp:effectExtent l="0" t="0" r="0" b="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684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BD588" w14:textId="10787081" w:rsidR="00A51EEE" w:rsidRPr="00E00229" w:rsidRDefault="00A51EEE" w:rsidP="00A51EEE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133" w:line="240" w:lineRule="auto"/>
                              <w:jc w:val="center"/>
                              <w:rPr>
                                <w:color w:val="23232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" w:eastAsia="Roboto" w:hAnsi="Roboto" w:cs="Roboto"/>
                                <w:color w:val="000000"/>
                                <w:sz w:val="20"/>
                                <w:szCs w:val="20"/>
                              </w:rPr>
                              <w:t>Personal, Social and Emotional Development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54455" id="_x0000_s1048" type="#_x0000_t202" style="position:absolute;left:0;text-align:left;margin-left:219.45pt;margin-top:38.6pt;width:89.6pt;height:57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" filled="f" stroked="f">
                <v:textbox>
                  <w:txbxContent>
                    <w:p w14:paraId="5AEBD588" w14:textId="10787081" w:rsidR="00A51EEE" w:rsidRPr="00E00229" w:rsidRDefault="00A51EEE" w:rsidP="00A51EEE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133" w:line="240" w:lineRule="auto"/>
                        <w:jc w:val="center"/>
                        <w:rPr>
                          <w:color w:val="232322"/>
                          <w:sz w:val="20"/>
                          <w:szCs w:val="20"/>
                        </w:rPr>
                      </w:pPr>
                      <w:r>
                        <w:rPr>
                          <w:rFonts w:ascii="Roboto" w:eastAsia="Roboto" w:hAnsi="Roboto" w:cs="Roboto"/>
                          <w:color w:val="000000"/>
                          <w:sz w:val="20"/>
                          <w:szCs w:val="20"/>
                        </w:rPr>
                        <w:t>Personal, Social and Emotional Development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26C1"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120D9645" wp14:editId="4914B461">
                <wp:simplePos x="0" y="0"/>
                <wp:positionH relativeFrom="margin">
                  <wp:posOffset>2791460</wp:posOffset>
                </wp:positionH>
                <wp:positionV relativeFrom="paragraph">
                  <wp:posOffset>555625</wp:posOffset>
                </wp:positionV>
                <wp:extent cx="1152525" cy="593725"/>
                <wp:effectExtent l="0" t="0" r="15875" b="15875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593725"/>
                        </a:xfrm>
                        <a:prstGeom prst="rect">
                          <a:avLst/>
                        </a:prstGeom>
                        <a:solidFill>
                          <a:srgbClr val="F9CFE1"/>
                        </a:solidFill>
                        <a:ln>
                          <a:solidFill>
                            <a:srgbClr val="D5336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F2165" id="Rectangle 193" o:spid="_x0000_s1026" style="position:absolute;margin-left:219.8pt;margin-top:43.75pt;width:90.75pt;height:46.75pt;z-index:-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" fillcolor="#f9cfe1" strokecolor="#d53362" strokeweight="1pt">
                <w10:wrap anchorx="margin"/>
              </v:rect>
            </w:pict>
          </mc:Fallback>
        </mc:AlternateContent>
      </w:r>
      <w:r w:rsidR="001C26C1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745D6589" wp14:editId="51F8577F">
                <wp:simplePos x="0" y="0"/>
                <wp:positionH relativeFrom="margin">
                  <wp:posOffset>5094457</wp:posOffset>
                </wp:positionH>
                <wp:positionV relativeFrom="paragraph">
                  <wp:posOffset>1202986</wp:posOffset>
                </wp:positionV>
                <wp:extent cx="4857750" cy="1169582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11695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3C8AA" w14:textId="77777777" w:rsidR="004E4F58" w:rsidRPr="004E4F58" w:rsidRDefault="004E4F58" w:rsidP="009C350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uppressAutoHyphens w:val="0"/>
                              <w:autoSpaceDE/>
                              <w:autoSpaceDN/>
                              <w:adjustRightInd/>
                              <w:spacing w:after="0" w:line="240" w:lineRule="auto"/>
                              <w:ind w:left="470" w:hanging="357"/>
                              <w:jc w:val="left"/>
                              <w:textAlignment w:val="auto"/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E4F58">
                              <w:rPr>
                                <w:rFonts w:ascii="Roboto" w:eastAsia="Roboto" w:hAnsi="Roboto" w:cs="Roboto"/>
                                <w:color w:val="000000"/>
                                <w:sz w:val="20"/>
                                <w:szCs w:val="20"/>
                              </w:rPr>
                              <w:t>Explore the natural world around them, making observations and drawing pictures of animals and plants.</w:t>
                            </w:r>
                          </w:p>
                          <w:p w14:paraId="714C4FE9" w14:textId="77777777" w:rsidR="001C26C1" w:rsidRPr="001C26C1" w:rsidRDefault="004E4F58" w:rsidP="001C26C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uppressAutoHyphens w:val="0"/>
                              <w:autoSpaceDE/>
                              <w:autoSpaceDN/>
                              <w:adjustRightInd/>
                              <w:spacing w:after="0" w:line="240" w:lineRule="auto"/>
                              <w:ind w:left="470" w:hanging="357"/>
                              <w:jc w:val="left"/>
                              <w:textAlignment w:val="auto"/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E4F58">
                              <w:rPr>
                                <w:rFonts w:ascii="Roboto" w:eastAsia="Roboto" w:hAnsi="Roboto" w:cs="Roboto"/>
                                <w:color w:val="000000"/>
                                <w:sz w:val="20"/>
                                <w:szCs w:val="20"/>
                              </w:rPr>
                              <w:t>Know some similarities and differences between the natural world around them and contrasting environments, drawing on their experiences and what has been read in class.</w:t>
                            </w:r>
                          </w:p>
                          <w:p w14:paraId="25B40CBE" w14:textId="39F2F802" w:rsidR="004E4F58" w:rsidRPr="001C26C1" w:rsidRDefault="004E4F58" w:rsidP="001C26C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uppressAutoHyphens w:val="0"/>
                              <w:autoSpaceDE/>
                              <w:autoSpaceDN/>
                              <w:adjustRightInd/>
                              <w:spacing w:after="0" w:line="240" w:lineRule="auto"/>
                              <w:ind w:left="470" w:hanging="357"/>
                              <w:jc w:val="left"/>
                              <w:textAlignment w:val="auto"/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26C1"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  <w:t>Understand some important processes and changes in the natural world around them, including the seasons and changing states of matter.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D6589" id="_x0000_s1049" type="#_x0000_t202" style="position:absolute;left:0;text-align:left;margin-left:401.15pt;margin-top:94.7pt;width:382.5pt;height:92.1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" filled="f" stroked="f">
                <v:textbox>
                  <w:txbxContent>
                    <w:p w14:paraId="3D83C8AA" w14:textId="77777777" w:rsidR="004E4F58" w:rsidRPr="004E4F58" w:rsidRDefault="004E4F58" w:rsidP="009C350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uppressAutoHyphens w:val="0"/>
                        <w:autoSpaceDE/>
                        <w:autoSpaceDN/>
                        <w:adjustRightInd/>
                        <w:spacing w:after="0" w:line="240" w:lineRule="auto"/>
                        <w:ind w:left="470" w:hanging="357"/>
                        <w:jc w:val="left"/>
                        <w:textAlignment w:val="auto"/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</w:pPr>
                      <w:r w:rsidRPr="004E4F58">
                        <w:rPr>
                          <w:rFonts w:ascii="Roboto" w:eastAsia="Roboto" w:hAnsi="Roboto" w:cs="Roboto"/>
                          <w:color w:val="000000"/>
                          <w:sz w:val="20"/>
                          <w:szCs w:val="20"/>
                        </w:rPr>
                        <w:t>Explore the natural world around them, making observations and drawing pictures of animals and plants.</w:t>
                      </w:r>
                    </w:p>
                    <w:p w14:paraId="714C4FE9" w14:textId="77777777" w:rsidR="001C26C1" w:rsidRPr="001C26C1" w:rsidRDefault="004E4F58" w:rsidP="001C26C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uppressAutoHyphens w:val="0"/>
                        <w:autoSpaceDE/>
                        <w:autoSpaceDN/>
                        <w:adjustRightInd/>
                        <w:spacing w:after="0" w:line="240" w:lineRule="auto"/>
                        <w:ind w:left="470" w:hanging="357"/>
                        <w:jc w:val="left"/>
                        <w:textAlignment w:val="auto"/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</w:pPr>
                      <w:r w:rsidRPr="004E4F58">
                        <w:rPr>
                          <w:rFonts w:ascii="Roboto" w:eastAsia="Roboto" w:hAnsi="Roboto" w:cs="Roboto"/>
                          <w:color w:val="000000"/>
                          <w:sz w:val="20"/>
                          <w:szCs w:val="20"/>
                        </w:rPr>
                        <w:t>Know some similarities and differences between the natural world around them and contrasting environments, drawing on their experiences and what has been read in class.</w:t>
                      </w:r>
                    </w:p>
                    <w:p w14:paraId="25B40CBE" w14:textId="39F2F802" w:rsidR="004E4F58" w:rsidRPr="001C26C1" w:rsidRDefault="004E4F58" w:rsidP="001C26C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uppressAutoHyphens w:val="0"/>
                        <w:autoSpaceDE/>
                        <w:autoSpaceDN/>
                        <w:adjustRightInd/>
                        <w:spacing w:after="0" w:line="240" w:lineRule="auto"/>
                        <w:ind w:left="470" w:hanging="357"/>
                        <w:jc w:val="left"/>
                        <w:textAlignment w:val="auto"/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</w:pPr>
                      <w:r w:rsidRPr="001C26C1"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  <w:t>Understand some important processes and changes in the natural world around them, including the seasons and changing states of matter.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78B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2C552EB" wp14:editId="3F417316">
                <wp:simplePos x="0" y="0"/>
                <wp:positionH relativeFrom="margin">
                  <wp:posOffset>7620</wp:posOffset>
                </wp:positionH>
                <wp:positionV relativeFrom="paragraph">
                  <wp:posOffset>1035685</wp:posOffset>
                </wp:positionV>
                <wp:extent cx="2771775" cy="457200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61F0B" w14:textId="0B9A561D" w:rsidR="00A51EEE" w:rsidRPr="00E00229" w:rsidRDefault="00A51EEE" w:rsidP="00A51EEE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133" w:line="240" w:lineRule="auto"/>
                              <w:jc w:val="center"/>
                              <w:rPr>
                                <w:color w:val="23232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" w:eastAsia="Roboto" w:hAnsi="Roboto" w:cs="Roboto"/>
                                <w:color w:val="000000"/>
                                <w:sz w:val="20"/>
                                <w:szCs w:val="20"/>
                              </w:rPr>
                              <w:t>ELG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552EB" id="_x0000_s1050" type="#_x0000_t202" style="position:absolute;left:0;text-align:left;margin-left:.6pt;margin-top:81.55pt;width:218.25pt;height:36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" filled="f" stroked="f">
                <v:textbox>
                  <w:txbxContent>
                    <w:p w14:paraId="69261F0B" w14:textId="0B9A561D" w:rsidR="00A51EEE" w:rsidRPr="00E00229" w:rsidRDefault="00A51EEE" w:rsidP="00A51EEE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133" w:line="240" w:lineRule="auto"/>
                        <w:jc w:val="center"/>
                        <w:rPr>
                          <w:color w:val="232322"/>
                          <w:sz w:val="20"/>
                          <w:szCs w:val="20"/>
                        </w:rPr>
                      </w:pPr>
                      <w:r>
                        <w:rPr>
                          <w:rFonts w:ascii="Roboto" w:eastAsia="Roboto" w:hAnsi="Roboto" w:cs="Roboto"/>
                          <w:color w:val="000000"/>
                          <w:sz w:val="20"/>
                          <w:szCs w:val="20"/>
                        </w:rPr>
                        <w:t>ELG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107E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25C5CD8" wp14:editId="2C276A15">
                <wp:simplePos x="0" y="0"/>
                <wp:positionH relativeFrom="margin">
                  <wp:posOffset>3926205</wp:posOffset>
                </wp:positionH>
                <wp:positionV relativeFrom="paragraph">
                  <wp:posOffset>-97790</wp:posOffset>
                </wp:positionV>
                <wp:extent cx="1133475" cy="65722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0BDF5" w14:textId="0766DFAA" w:rsidR="004E4F58" w:rsidRPr="00E00229" w:rsidRDefault="004E4F58" w:rsidP="004E4F58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133" w:line="240" w:lineRule="auto"/>
                              <w:jc w:val="center"/>
                              <w:rPr>
                                <w:color w:val="23232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" w:eastAsia="Roboto" w:hAnsi="Roboto" w:cs="Roboto"/>
                                <w:color w:val="000000"/>
                                <w:sz w:val="20"/>
                                <w:szCs w:val="20"/>
                              </w:rPr>
                              <w:t>Listening, Attention and Understanding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C5CD8" id="_x0000_s1051" type="#_x0000_t202" style="position:absolute;left:0;text-align:left;margin-left:309.15pt;margin-top:-7.7pt;width:89.25pt;height:51.7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" filled="f" stroked="f">
                <v:textbox>
                  <w:txbxContent>
                    <w:p w14:paraId="3340BDF5" w14:textId="0766DFAA" w:rsidR="004E4F58" w:rsidRPr="00E00229" w:rsidRDefault="004E4F58" w:rsidP="004E4F58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133" w:line="240" w:lineRule="auto"/>
                        <w:jc w:val="center"/>
                        <w:rPr>
                          <w:color w:val="232322"/>
                          <w:sz w:val="20"/>
                          <w:szCs w:val="20"/>
                        </w:rPr>
                      </w:pPr>
                      <w:r>
                        <w:rPr>
                          <w:rFonts w:ascii="Roboto" w:eastAsia="Roboto" w:hAnsi="Roboto" w:cs="Roboto"/>
                          <w:color w:val="000000"/>
                          <w:sz w:val="20"/>
                          <w:szCs w:val="20"/>
                        </w:rPr>
                        <w:t>Listening, Attention and Understanding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7008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585574F" wp14:editId="7F1D7387">
                <wp:simplePos x="0" y="0"/>
                <wp:positionH relativeFrom="margin">
                  <wp:posOffset>2802255</wp:posOffset>
                </wp:positionH>
                <wp:positionV relativeFrom="paragraph">
                  <wp:posOffset>1588135</wp:posOffset>
                </wp:positionV>
                <wp:extent cx="1143000" cy="571500"/>
                <wp:effectExtent l="0" t="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DE75A" w14:textId="77777777" w:rsidR="00A51EEE" w:rsidRPr="00E00229" w:rsidRDefault="00A51EEE" w:rsidP="00A51EEE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133" w:line="240" w:lineRule="auto"/>
                              <w:jc w:val="center"/>
                              <w:rPr>
                                <w:color w:val="23232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" w:eastAsia="Roboto" w:hAnsi="Roboto" w:cs="Roboto"/>
                                <w:color w:val="000000"/>
                                <w:sz w:val="20"/>
                                <w:szCs w:val="20"/>
                              </w:rPr>
                              <w:t>Understanding the World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5574F" id="_x0000_s1052" type="#_x0000_t202" style="position:absolute;left:0;text-align:left;margin-left:220.65pt;margin-top:125.05pt;width:90pt;height:4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" filled="f" stroked="f">
                <v:textbox>
                  <w:txbxContent>
                    <w:p w14:paraId="6FCDE75A" w14:textId="77777777" w:rsidR="00A51EEE" w:rsidRPr="00E00229" w:rsidRDefault="00A51EEE" w:rsidP="00A51EEE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133" w:line="240" w:lineRule="auto"/>
                        <w:jc w:val="center"/>
                        <w:rPr>
                          <w:color w:val="232322"/>
                          <w:sz w:val="20"/>
                          <w:szCs w:val="20"/>
                        </w:rPr>
                      </w:pPr>
                      <w:r>
                        <w:rPr>
                          <w:rFonts w:ascii="Roboto" w:eastAsia="Roboto" w:hAnsi="Roboto" w:cs="Roboto"/>
                          <w:color w:val="000000"/>
                          <w:sz w:val="20"/>
                          <w:szCs w:val="20"/>
                        </w:rPr>
                        <w:t>Understanding the World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7008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27A5095D" wp14:editId="7BAB4C01">
                <wp:simplePos x="0" y="0"/>
                <wp:positionH relativeFrom="margin">
                  <wp:posOffset>3933825</wp:posOffset>
                </wp:positionH>
                <wp:positionV relativeFrom="paragraph">
                  <wp:posOffset>1588770</wp:posOffset>
                </wp:positionV>
                <wp:extent cx="1133475" cy="54292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9ADB5" w14:textId="7955D7DF" w:rsidR="004E4F58" w:rsidRPr="00E00229" w:rsidRDefault="004E4F58" w:rsidP="004E4F58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133" w:line="240" w:lineRule="auto"/>
                              <w:jc w:val="center"/>
                              <w:rPr>
                                <w:color w:val="23232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" w:eastAsia="Roboto" w:hAnsi="Roboto" w:cs="Roboto"/>
                                <w:color w:val="000000"/>
                                <w:sz w:val="20"/>
                                <w:szCs w:val="20"/>
                              </w:rPr>
                              <w:t>The Natural World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5095D" id="_x0000_s1053" type="#_x0000_t202" style="position:absolute;left:0;text-align:left;margin-left:309.75pt;margin-top:125.1pt;width:89.25pt;height:42.7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" filled="f" stroked="f">
                <v:textbox>
                  <w:txbxContent>
                    <w:p w14:paraId="1269ADB5" w14:textId="7955D7DF" w:rsidR="004E4F58" w:rsidRPr="00E00229" w:rsidRDefault="004E4F58" w:rsidP="004E4F58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133" w:line="240" w:lineRule="auto"/>
                        <w:jc w:val="center"/>
                        <w:rPr>
                          <w:color w:val="232322"/>
                          <w:sz w:val="20"/>
                          <w:szCs w:val="20"/>
                        </w:rPr>
                      </w:pPr>
                      <w:r>
                        <w:rPr>
                          <w:rFonts w:ascii="Roboto" w:eastAsia="Roboto" w:hAnsi="Roboto" w:cs="Roboto"/>
                          <w:color w:val="000000"/>
                          <w:sz w:val="20"/>
                          <w:szCs w:val="20"/>
                        </w:rPr>
                        <w:t>The Natural World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4F58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16ED0295" wp14:editId="14045481">
                <wp:simplePos x="0" y="0"/>
                <wp:positionH relativeFrom="margin">
                  <wp:posOffset>3935730</wp:posOffset>
                </wp:positionH>
                <wp:positionV relativeFrom="paragraph">
                  <wp:posOffset>635635</wp:posOffset>
                </wp:positionV>
                <wp:extent cx="1133475" cy="43815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7E4DB" w14:textId="49B1569D" w:rsidR="004E4F58" w:rsidRPr="00E00229" w:rsidRDefault="004E4F58" w:rsidP="004E4F58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133" w:line="240" w:lineRule="auto"/>
                              <w:jc w:val="center"/>
                              <w:rPr>
                                <w:color w:val="23232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" w:eastAsia="Roboto" w:hAnsi="Roboto" w:cs="Roboto"/>
                                <w:color w:val="000000"/>
                                <w:sz w:val="20"/>
                                <w:szCs w:val="20"/>
                              </w:rPr>
                              <w:t>Managing Self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D0295" id="_x0000_s1054" type="#_x0000_t202" style="position:absolute;left:0;text-align:left;margin-left:309.9pt;margin-top:50.05pt;width:89.25pt;height:34.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" filled="f" stroked="f">
                <v:textbox>
                  <w:txbxContent>
                    <w:p w14:paraId="24A7E4DB" w14:textId="49B1569D" w:rsidR="004E4F58" w:rsidRPr="00E00229" w:rsidRDefault="004E4F58" w:rsidP="004E4F58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133" w:line="240" w:lineRule="auto"/>
                        <w:jc w:val="center"/>
                        <w:rPr>
                          <w:color w:val="232322"/>
                          <w:sz w:val="20"/>
                          <w:szCs w:val="20"/>
                        </w:rPr>
                      </w:pPr>
                      <w:r>
                        <w:rPr>
                          <w:rFonts w:ascii="Roboto" w:eastAsia="Roboto" w:hAnsi="Roboto" w:cs="Roboto"/>
                          <w:color w:val="000000"/>
                          <w:sz w:val="20"/>
                          <w:szCs w:val="20"/>
                        </w:rPr>
                        <w:t>Managing Self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2BB7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3602C7C" wp14:editId="245399AD">
                <wp:simplePos x="0" y="0"/>
                <wp:positionH relativeFrom="margin">
                  <wp:posOffset>5097780</wp:posOffset>
                </wp:positionH>
                <wp:positionV relativeFrom="paragraph">
                  <wp:posOffset>549275</wp:posOffset>
                </wp:positionV>
                <wp:extent cx="4857750" cy="581025"/>
                <wp:effectExtent l="0" t="0" r="0" b="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C3B8B" w14:textId="0CFADBA4" w:rsidR="00272BB7" w:rsidRPr="00272BB7" w:rsidRDefault="00272BB7" w:rsidP="009C350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133" w:line="240" w:lineRule="auto"/>
                              <w:ind w:left="470" w:hanging="357"/>
                              <w:jc w:val="left"/>
                              <w:rPr>
                                <w:rFonts w:ascii="Roboto" w:hAnsi="Roboto"/>
                                <w:color w:val="232322"/>
                                <w:sz w:val="20"/>
                                <w:szCs w:val="20"/>
                              </w:rPr>
                            </w:pPr>
                            <w:r w:rsidRPr="00272BB7"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  <w:t>Manage their own basic hygiene and personal needs, including dressing, going to the toilet and understanding the importance of healthy food choices.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02C7C" id="_x0000_s1055" type="#_x0000_t202" style="position:absolute;left:0;text-align:left;margin-left:401.4pt;margin-top:43.25pt;width:382.5pt;height:45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" filled="f" stroked="f">
                <v:textbox>
                  <w:txbxContent>
                    <w:p w14:paraId="6E4C3B8B" w14:textId="0CFADBA4" w:rsidR="00272BB7" w:rsidRPr="00272BB7" w:rsidRDefault="00272BB7" w:rsidP="009C350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133" w:line="240" w:lineRule="auto"/>
                        <w:ind w:left="470" w:hanging="357"/>
                        <w:jc w:val="left"/>
                        <w:rPr>
                          <w:rFonts w:ascii="Roboto" w:hAnsi="Roboto"/>
                          <w:color w:val="232322"/>
                          <w:sz w:val="20"/>
                          <w:szCs w:val="20"/>
                        </w:rPr>
                      </w:pPr>
                      <w:r w:rsidRPr="00272BB7"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  <w:t xml:space="preserve">Manage their own basic hygiene and personal needs, including dressing, going to the </w:t>
                      </w:r>
                      <w:proofErr w:type="gramStart"/>
                      <w:r w:rsidRPr="00272BB7"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  <w:t>toilet</w:t>
                      </w:r>
                      <w:proofErr w:type="gramEnd"/>
                      <w:r w:rsidRPr="00272BB7"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  <w:t xml:space="preserve"> and understanding the importance of healthy food choices.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2BB7"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7AB301B1" wp14:editId="13B75CB0">
                <wp:simplePos x="0" y="0"/>
                <wp:positionH relativeFrom="margin">
                  <wp:posOffset>3933825</wp:posOffset>
                </wp:positionH>
                <wp:positionV relativeFrom="paragraph">
                  <wp:posOffset>555625</wp:posOffset>
                </wp:positionV>
                <wp:extent cx="1123950" cy="593725"/>
                <wp:effectExtent l="0" t="0" r="19050" b="15875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593725"/>
                        </a:xfrm>
                        <a:prstGeom prst="rect">
                          <a:avLst/>
                        </a:prstGeom>
                        <a:solidFill>
                          <a:srgbClr val="FBDDEA"/>
                        </a:solidFill>
                        <a:ln>
                          <a:solidFill>
                            <a:srgbClr val="D5336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79657A77" id="Rectangle 194" o:spid="_x0000_s1026" style="position:absolute;margin-left:309.75pt;margin-top:43.75pt;width:88.5pt;height:46.75pt;z-index:-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" fillcolor="#fbddea" strokecolor="#d53362" strokeweight="1pt">
                <w10:wrap anchorx="margin"/>
              </v:rect>
            </w:pict>
          </mc:Fallback>
        </mc:AlternateContent>
      </w:r>
      <w:r w:rsidR="00272BB7"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14DC2FDA" wp14:editId="7C6B74C5">
                <wp:simplePos x="0" y="0"/>
                <wp:positionH relativeFrom="margin">
                  <wp:posOffset>5055235</wp:posOffset>
                </wp:positionH>
                <wp:positionV relativeFrom="paragraph">
                  <wp:posOffset>555625</wp:posOffset>
                </wp:positionV>
                <wp:extent cx="4895850" cy="593725"/>
                <wp:effectExtent l="0" t="0" r="19050" b="15875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593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D5336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2CD653B9" id="Rectangle 195" o:spid="_x0000_s1026" style="position:absolute;margin-left:398.05pt;margin-top:43.75pt;width:385.5pt;height:46.75pt;z-index:-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" fillcolor="white [3212]" strokecolor="#d53362" strokeweight="1pt">
                <w10:wrap anchorx="margin"/>
              </v:rect>
            </w:pict>
          </mc:Fallback>
        </mc:AlternateContent>
      </w:r>
      <w:r w:rsidR="00272BB7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1A47521" wp14:editId="416BA98B">
                <wp:simplePos x="0" y="0"/>
                <wp:positionH relativeFrom="margin">
                  <wp:posOffset>2792730</wp:posOffset>
                </wp:positionH>
                <wp:positionV relativeFrom="paragraph">
                  <wp:posOffset>-2540</wp:posOffset>
                </wp:positionV>
                <wp:extent cx="1133475" cy="542925"/>
                <wp:effectExtent l="0" t="0" r="0" b="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76F28" w14:textId="77777777" w:rsidR="00A51EEE" w:rsidRPr="00E00229" w:rsidRDefault="00A51EEE" w:rsidP="00A51EEE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133" w:line="240" w:lineRule="auto"/>
                              <w:jc w:val="center"/>
                              <w:rPr>
                                <w:color w:val="23232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" w:eastAsia="Roboto" w:hAnsi="Roboto" w:cs="Roboto"/>
                                <w:color w:val="000000"/>
                                <w:sz w:val="20"/>
                                <w:szCs w:val="20"/>
                              </w:rPr>
                              <w:t>Communication and Language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47521" id="_x0000_s1056" type="#_x0000_t202" style="position:absolute;left:0;text-align:left;margin-left:219.9pt;margin-top:-.2pt;width:89.25pt;height:42.7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" filled="f" stroked="f">
                <v:textbox>
                  <w:txbxContent>
                    <w:p w14:paraId="30A76F28" w14:textId="77777777" w:rsidR="00A51EEE" w:rsidRPr="00E00229" w:rsidRDefault="00A51EEE" w:rsidP="00A51EEE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133" w:line="240" w:lineRule="auto"/>
                        <w:jc w:val="center"/>
                        <w:rPr>
                          <w:color w:val="232322"/>
                          <w:sz w:val="20"/>
                          <w:szCs w:val="20"/>
                        </w:rPr>
                      </w:pPr>
                      <w:r>
                        <w:rPr>
                          <w:rFonts w:ascii="Roboto" w:eastAsia="Roboto" w:hAnsi="Roboto" w:cs="Roboto"/>
                          <w:color w:val="000000"/>
                          <w:sz w:val="20"/>
                          <w:szCs w:val="20"/>
                        </w:rPr>
                        <w:t>Communication and Language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2BB7"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64532CE1" wp14:editId="5A541CA0">
                <wp:simplePos x="0" y="0"/>
                <wp:positionH relativeFrom="margin">
                  <wp:align>right</wp:align>
                </wp:positionH>
                <wp:positionV relativeFrom="paragraph">
                  <wp:posOffset>-31115</wp:posOffset>
                </wp:positionV>
                <wp:extent cx="4896000" cy="594000"/>
                <wp:effectExtent l="0" t="0" r="19050" b="15875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6000" cy="59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D5336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52A804EA" id="Rectangle 192" o:spid="_x0000_s1026" style="position:absolute;margin-left:334.3pt;margin-top:-2.45pt;width:385.5pt;height:46.75pt;z-index:-251599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" fillcolor="white [3212]" strokecolor="#d53362" strokeweight="1pt">
                <w10:wrap anchorx="margin"/>
              </v:rect>
            </w:pict>
          </mc:Fallback>
        </mc:AlternateContent>
      </w:r>
      <w:r w:rsidR="00272BB7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631CFA5" wp14:editId="67DB0BE0">
                <wp:simplePos x="0" y="0"/>
                <wp:positionH relativeFrom="margin">
                  <wp:posOffset>5097780</wp:posOffset>
                </wp:positionH>
                <wp:positionV relativeFrom="paragraph">
                  <wp:posOffset>-12066</wp:posOffset>
                </wp:positionV>
                <wp:extent cx="4857750" cy="523875"/>
                <wp:effectExtent l="0" t="0" r="0" b="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48D44" w14:textId="5F101CAC" w:rsidR="00272BB7" w:rsidRPr="00272BB7" w:rsidRDefault="00272BB7" w:rsidP="009C350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133" w:line="240" w:lineRule="auto"/>
                              <w:ind w:left="470" w:hanging="357"/>
                              <w:jc w:val="left"/>
                              <w:rPr>
                                <w:rFonts w:ascii="Roboto" w:hAnsi="Roboto"/>
                                <w:color w:val="232322"/>
                                <w:sz w:val="20"/>
                                <w:szCs w:val="20"/>
                              </w:rPr>
                            </w:pPr>
                            <w:r w:rsidRPr="00272BB7"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  <w:t>Make comments about what they have heard and ask questions to clarify their understanding.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1CFA5" id="_x0000_s1057" type="#_x0000_t202" style="position:absolute;left:0;text-align:left;margin-left:401.4pt;margin-top:-.95pt;width:382.5pt;height:41.2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" filled="f" stroked="f">
                <v:textbox>
                  <w:txbxContent>
                    <w:p w14:paraId="70748D44" w14:textId="5F101CAC" w:rsidR="00272BB7" w:rsidRPr="00272BB7" w:rsidRDefault="00272BB7" w:rsidP="009C350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133" w:line="240" w:lineRule="auto"/>
                        <w:ind w:left="470" w:hanging="357"/>
                        <w:jc w:val="left"/>
                        <w:rPr>
                          <w:rFonts w:ascii="Roboto" w:hAnsi="Roboto"/>
                          <w:color w:val="232322"/>
                          <w:sz w:val="20"/>
                          <w:szCs w:val="20"/>
                        </w:rPr>
                      </w:pPr>
                      <w:r w:rsidRPr="00272BB7"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  <w:t>Make comments about what they have heard and ask questions to clarify their understanding.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1EEE"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02E4EB3A" wp14:editId="596383D7">
                <wp:simplePos x="0" y="0"/>
                <wp:positionH relativeFrom="margin">
                  <wp:posOffset>3935730</wp:posOffset>
                </wp:positionH>
                <wp:positionV relativeFrom="paragraph">
                  <wp:posOffset>-31115</wp:posOffset>
                </wp:positionV>
                <wp:extent cx="1123950" cy="593725"/>
                <wp:effectExtent l="0" t="0" r="19050" b="1587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593725"/>
                        </a:xfrm>
                        <a:prstGeom prst="rect">
                          <a:avLst/>
                        </a:prstGeom>
                        <a:solidFill>
                          <a:srgbClr val="FBDDEA"/>
                        </a:solidFill>
                        <a:ln>
                          <a:solidFill>
                            <a:srgbClr val="D5336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00475B80" id="Rectangle 61" o:spid="_x0000_s1026" style="position:absolute;margin-left:309.9pt;margin-top:-2.45pt;width:88.5pt;height:46.75pt;z-index:-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" fillcolor="#fbddea" strokecolor="#d53362" strokeweight="1pt">
                <w10:wrap anchorx="margin"/>
              </v:rect>
            </w:pict>
          </mc:Fallback>
        </mc:AlternateContent>
      </w:r>
      <w:r w:rsidR="00A51EEE"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66BC35F6" wp14:editId="59C5A56C">
                <wp:simplePos x="0" y="0"/>
                <wp:positionH relativeFrom="margin">
                  <wp:posOffset>2783205</wp:posOffset>
                </wp:positionH>
                <wp:positionV relativeFrom="paragraph">
                  <wp:posOffset>-31115</wp:posOffset>
                </wp:positionV>
                <wp:extent cx="1152525" cy="593725"/>
                <wp:effectExtent l="0" t="0" r="28575" b="1587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593725"/>
                        </a:xfrm>
                        <a:prstGeom prst="rect">
                          <a:avLst/>
                        </a:prstGeom>
                        <a:solidFill>
                          <a:srgbClr val="F9CFE1"/>
                        </a:solidFill>
                        <a:ln>
                          <a:solidFill>
                            <a:srgbClr val="D5336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0395F361" id="Rectangle 57" o:spid="_x0000_s1026" style="position:absolute;margin-left:219.15pt;margin-top:-2.45pt;width:90.75pt;height:46.75pt;z-index:-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" fillcolor="#f9cfe1" strokecolor="#d53362" strokeweight="1pt">
                <w10:wrap anchorx="margin"/>
              </v:rect>
            </w:pict>
          </mc:Fallback>
        </mc:AlternateContent>
      </w:r>
      <w:r w:rsidR="00A51EEE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928FFE8" wp14:editId="0E6803AB">
                <wp:simplePos x="0" y="0"/>
                <wp:positionH relativeFrom="margin">
                  <wp:posOffset>6350</wp:posOffset>
                </wp:positionH>
                <wp:positionV relativeFrom="paragraph">
                  <wp:posOffset>-335915</wp:posOffset>
                </wp:positionV>
                <wp:extent cx="9963150" cy="304800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F5B85" w14:textId="77777777" w:rsidR="00A51EEE" w:rsidRPr="0036519E" w:rsidRDefault="00A51EEE" w:rsidP="00A51EEE">
                            <w:pPr>
                              <w:spacing w:line="240" w:lineRule="auto"/>
                              <w:jc w:val="left"/>
                              <w:rPr>
                                <w:rFonts w:ascii="Roboto" w:eastAsia="Roboto" w:hAnsi="Roboto" w:cs="Roboto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6519E">
                              <w:rPr>
                                <w:rFonts w:ascii="Roboto" w:eastAsia="Roboto" w:hAnsi="Roboto" w:cs="Roboto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Science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8FFE8" id="_x0000_s1058" type="#_x0000_t202" style="position:absolute;left:0;text-align:left;margin-left:.5pt;margin-top:-26.45pt;width:784.5pt;height:24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" filled="f" stroked="f">
                <v:textbox>
                  <w:txbxContent>
                    <w:p w14:paraId="069F5B85" w14:textId="77777777" w:rsidR="00A51EEE" w:rsidRPr="0036519E" w:rsidRDefault="00A51EEE" w:rsidP="00A51EEE">
                      <w:pPr>
                        <w:spacing w:line="240" w:lineRule="auto"/>
                        <w:jc w:val="left"/>
                        <w:rPr>
                          <w:rFonts w:ascii="Roboto" w:eastAsia="Roboto" w:hAnsi="Roboto" w:cs="Roboto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36519E">
                        <w:rPr>
                          <w:rFonts w:ascii="Roboto" w:eastAsia="Roboto" w:hAnsi="Roboto" w:cs="Roboto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Science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1EEE"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3E0B0185" wp14:editId="47616C05">
                <wp:simplePos x="0" y="0"/>
                <wp:positionH relativeFrom="margin">
                  <wp:posOffset>-7620</wp:posOffset>
                </wp:positionH>
                <wp:positionV relativeFrom="paragraph">
                  <wp:posOffset>-345440</wp:posOffset>
                </wp:positionV>
                <wp:extent cx="9963150" cy="314325"/>
                <wp:effectExtent l="0" t="0" r="19050" b="2857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0" cy="314325"/>
                        </a:xfrm>
                        <a:prstGeom prst="rect">
                          <a:avLst/>
                        </a:prstGeom>
                        <a:solidFill>
                          <a:srgbClr val="F08FB8"/>
                        </a:solidFill>
                        <a:ln>
                          <a:solidFill>
                            <a:srgbClr val="D5336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1F268D0D" id="Rectangle 52" o:spid="_x0000_s1026" style="position:absolute;margin-left:-.6pt;margin-top:-27.2pt;width:784.5pt;height:24.75pt;z-index:-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" fillcolor="#f08fb8" strokecolor="#d53362" strokeweight="1pt">
                <w10:wrap anchorx="margin"/>
              </v:rect>
            </w:pict>
          </mc:Fallback>
        </mc:AlternateContent>
      </w:r>
    </w:p>
    <w:p w14:paraId="4AA0C653" w14:textId="2DEE19ED" w:rsidR="00E92EE0" w:rsidRDefault="00D557C1" w:rsidP="009E4127">
      <w:pPr>
        <w:sectPr w:rsidR="00E92EE0" w:rsidSect="00A61E8B">
          <w:pgSz w:w="16838" w:h="11906" w:orient="landscape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4C532A93" wp14:editId="226553B2">
                <wp:simplePos x="0" y="0"/>
                <wp:positionH relativeFrom="margin">
                  <wp:posOffset>4990465</wp:posOffset>
                </wp:positionH>
                <wp:positionV relativeFrom="paragraph">
                  <wp:posOffset>-21590</wp:posOffset>
                </wp:positionV>
                <wp:extent cx="4972050" cy="3590925"/>
                <wp:effectExtent l="0" t="0" r="0" b="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0" cy="3590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9D18B" w14:textId="77777777" w:rsidR="00D557C1" w:rsidRPr="00D557C1" w:rsidRDefault="00D557C1" w:rsidP="00D557C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55" w:line="240" w:lineRule="auto"/>
                              <w:ind w:left="119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557C1">
                              <w:rPr>
                                <w:rFonts w:ascii="Roboto" w:eastAsia="Roboto" w:hAnsi="Roboto" w:cs="Roboto"/>
                                <w:color w:val="232322"/>
                                <w:sz w:val="20"/>
                                <w:szCs w:val="20"/>
                              </w:rPr>
                              <w:t>During years 5 and 6, pupils should be taught to use the following practical scientific methods, processes and skills through the teaching of the programme of study content:</w:t>
                            </w:r>
                          </w:p>
                          <w:p w14:paraId="53488DB3" w14:textId="77777777" w:rsidR="00D557C1" w:rsidRPr="00D557C1" w:rsidRDefault="00D557C1" w:rsidP="009C350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left" w:pos="454"/>
                              </w:tabs>
                              <w:suppressAutoHyphens w:val="0"/>
                              <w:autoSpaceDE/>
                              <w:autoSpaceDN/>
                              <w:adjustRightInd/>
                              <w:spacing w:before="170" w:after="6" w:line="216" w:lineRule="auto"/>
                              <w:ind w:left="470" w:right="90" w:hanging="357"/>
                              <w:jc w:val="left"/>
                              <w:textAlignment w:val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557C1">
                              <w:rPr>
                                <w:rFonts w:ascii="Roboto" w:eastAsia="Roboto" w:hAnsi="Roboto" w:cs="Roboto"/>
                                <w:color w:val="232322"/>
                                <w:sz w:val="20"/>
                                <w:szCs w:val="20"/>
                              </w:rPr>
                              <w:t>planning different types of scientific enquiries to answer questions, including recognising and controlling variables where necessary;</w:t>
                            </w:r>
                          </w:p>
                          <w:p w14:paraId="2170DB74" w14:textId="77777777" w:rsidR="00D557C1" w:rsidRPr="00D557C1" w:rsidRDefault="00D557C1" w:rsidP="009C350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left" w:pos="454"/>
                              </w:tabs>
                              <w:suppressAutoHyphens w:val="0"/>
                              <w:autoSpaceDE/>
                              <w:autoSpaceDN/>
                              <w:adjustRightInd/>
                              <w:spacing w:before="57" w:after="6" w:line="216" w:lineRule="auto"/>
                              <w:ind w:left="470" w:right="90" w:hanging="357"/>
                              <w:jc w:val="left"/>
                              <w:textAlignment w:val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557C1">
                              <w:rPr>
                                <w:rFonts w:ascii="Roboto" w:eastAsia="Roboto" w:hAnsi="Roboto" w:cs="Roboto"/>
                                <w:color w:val="232322"/>
                                <w:sz w:val="20"/>
                                <w:szCs w:val="20"/>
                              </w:rPr>
                              <w:t>taking measurements, using a range of scientific equipment, with increasing accuracy and precision, taking repeat readings when appropriate;</w:t>
                            </w:r>
                          </w:p>
                          <w:p w14:paraId="019FB94D" w14:textId="77777777" w:rsidR="00D557C1" w:rsidRPr="00D557C1" w:rsidRDefault="00D557C1" w:rsidP="009C350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left" w:pos="454"/>
                              </w:tabs>
                              <w:suppressAutoHyphens w:val="0"/>
                              <w:autoSpaceDE/>
                              <w:autoSpaceDN/>
                              <w:adjustRightInd/>
                              <w:spacing w:before="57" w:after="6" w:line="216" w:lineRule="auto"/>
                              <w:ind w:left="470" w:right="90" w:hanging="357"/>
                              <w:jc w:val="left"/>
                              <w:textAlignment w:val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557C1">
                              <w:rPr>
                                <w:rFonts w:ascii="Roboto" w:eastAsia="Roboto" w:hAnsi="Roboto" w:cs="Roboto"/>
                                <w:color w:val="232322"/>
                                <w:sz w:val="20"/>
                                <w:szCs w:val="20"/>
                              </w:rPr>
                              <w:t>recording data and results of increasing complexity using scientific diagrams and labels, classification keys, tables, scatter graphs, bar and line graphs;</w:t>
                            </w:r>
                          </w:p>
                          <w:p w14:paraId="67946F60" w14:textId="77777777" w:rsidR="00D557C1" w:rsidRPr="00D557C1" w:rsidRDefault="00D557C1" w:rsidP="009C350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left" w:pos="454"/>
                              </w:tabs>
                              <w:suppressAutoHyphens w:val="0"/>
                              <w:autoSpaceDE/>
                              <w:autoSpaceDN/>
                              <w:adjustRightInd/>
                              <w:spacing w:before="57" w:after="6" w:line="216" w:lineRule="auto"/>
                              <w:ind w:left="470" w:hanging="357"/>
                              <w:jc w:val="left"/>
                              <w:textAlignment w:val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557C1">
                              <w:rPr>
                                <w:rFonts w:ascii="Roboto" w:eastAsia="Roboto" w:hAnsi="Roboto" w:cs="Roboto"/>
                                <w:color w:val="232322"/>
                                <w:sz w:val="20"/>
                                <w:szCs w:val="20"/>
                              </w:rPr>
                              <w:t>using test results to make predictions to set up further comparative and fair tests;</w:t>
                            </w:r>
                          </w:p>
                          <w:p w14:paraId="44819CC1" w14:textId="77777777" w:rsidR="00D557C1" w:rsidRPr="00D557C1" w:rsidRDefault="00D557C1" w:rsidP="009C350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left" w:pos="454"/>
                              </w:tabs>
                              <w:suppressAutoHyphens w:val="0"/>
                              <w:autoSpaceDE/>
                              <w:autoSpaceDN/>
                              <w:adjustRightInd/>
                              <w:spacing w:before="81" w:after="6" w:line="216" w:lineRule="auto"/>
                              <w:ind w:left="470" w:right="89" w:hanging="357"/>
                              <w:textAlignment w:val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557C1">
                              <w:rPr>
                                <w:rFonts w:ascii="Roboto" w:eastAsia="Roboto" w:hAnsi="Roboto" w:cs="Roboto"/>
                                <w:color w:val="232322"/>
                                <w:sz w:val="20"/>
                                <w:szCs w:val="20"/>
                              </w:rPr>
                              <w:t>reporting and presenting findings from enquiries, including conclusions, causal relationships and explanations of and a degree of trust in results, in oral and written forms such as displays and other presentations;</w:t>
                            </w:r>
                          </w:p>
                          <w:p w14:paraId="7DE4ACE7" w14:textId="3B67661D" w:rsidR="00D557C1" w:rsidRPr="00D557C1" w:rsidRDefault="00D557C1" w:rsidP="009C350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63" w:after="6" w:line="216" w:lineRule="auto"/>
                              <w:ind w:left="470" w:hanging="357"/>
                              <w:jc w:val="lef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557C1">
                              <w:rPr>
                                <w:rFonts w:ascii="Roboto" w:eastAsia="Roboto" w:hAnsi="Roboto" w:cs="Roboto"/>
                                <w:color w:val="232322"/>
                                <w:sz w:val="20"/>
                                <w:szCs w:val="20"/>
                              </w:rPr>
                              <w:t>identifying scientific evidence that has been used to support or refute ideas or arguments.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532A93" id="_x0000_t202" coordsize="21600,21600" o:spt="202" path="m,l,21600r21600,l21600,xe">
                <v:stroke joinstyle="miter"/>
                <v:path gradientshapeok="t" o:connecttype="rect"/>
              </v:shapetype>
              <v:shape id="_x0000_s1059" type="#_x0000_t202" style="position:absolute;left:0;text-align:left;margin-left:392.95pt;margin-top:-1.7pt;width:391.5pt;height:282.7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" filled="f" stroked="f">
                <v:textbox>
                  <w:txbxContent>
                    <w:p w14:paraId="24D9D18B" w14:textId="77777777" w:rsidR="00D557C1" w:rsidRPr="00D557C1" w:rsidRDefault="00D557C1" w:rsidP="00D557C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55" w:line="240" w:lineRule="auto"/>
                        <w:ind w:left="119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D557C1"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>During years 5 and 6, pupils should be taught to use the following practical scientific methods, processes and skills through the teaching of the programme of study content:</w:t>
                      </w:r>
                    </w:p>
                    <w:p w14:paraId="53488DB3" w14:textId="77777777" w:rsidR="00D557C1" w:rsidRPr="00D557C1" w:rsidRDefault="00D557C1" w:rsidP="009C350A">
                      <w:pPr>
                        <w:pStyle w:val="ListParagraph"/>
                        <w:widowControl w:val="0"/>
                        <w:numPr>
                          <w:ilvl w:val="0"/>
                          <w:numId w:val="13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left" w:pos="454"/>
                        </w:tabs>
                        <w:suppressAutoHyphens w:val="0"/>
                        <w:autoSpaceDE/>
                        <w:autoSpaceDN/>
                        <w:adjustRightInd/>
                        <w:spacing w:before="170" w:after="6" w:line="216" w:lineRule="auto"/>
                        <w:ind w:left="470" w:right="90" w:hanging="357"/>
                        <w:jc w:val="left"/>
                        <w:textAlignment w:val="auto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D557C1"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>planning different types of scientific enquiries to answer questions, including recognising and controlling variables where necessary;</w:t>
                      </w:r>
                    </w:p>
                    <w:p w14:paraId="2170DB74" w14:textId="77777777" w:rsidR="00D557C1" w:rsidRPr="00D557C1" w:rsidRDefault="00D557C1" w:rsidP="009C350A">
                      <w:pPr>
                        <w:pStyle w:val="ListParagraph"/>
                        <w:widowControl w:val="0"/>
                        <w:numPr>
                          <w:ilvl w:val="0"/>
                          <w:numId w:val="13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left" w:pos="454"/>
                        </w:tabs>
                        <w:suppressAutoHyphens w:val="0"/>
                        <w:autoSpaceDE/>
                        <w:autoSpaceDN/>
                        <w:adjustRightInd/>
                        <w:spacing w:before="57" w:after="6" w:line="216" w:lineRule="auto"/>
                        <w:ind w:left="470" w:right="90" w:hanging="357"/>
                        <w:jc w:val="left"/>
                        <w:textAlignment w:val="auto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D557C1"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>taking measurements, using a range of scientific equipment, with increasing accuracy and precision, taking repeat readings when appropriate;</w:t>
                      </w:r>
                    </w:p>
                    <w:p w14:paraId="019FB94D" w14:textId="77777777" w:rsidR="00D557C1" w:rsidRPr="00D557C1" w:rsidRDefault="00D557C1" w:rsidP="009C350A">
                      <w:pPr>
                        <w:pStyle w:val="ListParagraph"/>
                        <w:widowControl w:val="0"/>
                        <w:numPr>
                          <w:ilvl w:val="0"/>
                          <w:numId w:val="13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left" w:pos="454"/>
                        </w:tabs>
                        <w:suppressAutoHyphens w:val="0"/>
                        <w:autoSpaceDE/>
                        <w:autoSpaceDN/>
                        <w:adjustRightInd/>
                        <w:spacing w:before="57" w:after="6" w:line="216" w:lineRule="auto"/>
                        <w:ind w:left="470" w:right="90" w:hanging="357"/>
                        <w:jc w:val="left"/>
                        <w:textAlignment w:val="auto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D557C1"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>recording data and results of increasing complexity using scientific diagrams and labels, classification keys, tables, scatter graphs, bar and line graphs;</w:t>
                      </w:r>
                    </w:p>
                    <w:p w14:paraId="67946F60" w14:textId="77777777" w:rsidR="00D557C1" w:rsidRPr="00D557C1" w:rsidRDefault="00D557C1" w:rsidP="009C350A">
                      <w:pPr>
                        <w:pStyle w:val="ListParagraph"/>
                        <w:widowControl w:val="0"/>
                        <w:numPr>
                          <w:ilvl w:val="0"/>
                          <w:numId w:val="13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left" w:pos="454"/>
                        </w:tabs>
                        <w:suppressAutoHyphens w:val="0"/>
                        <w:autoSpaceDE/>
                        <w:autoSpaceDN/>
                        <w:adjustRightInd/>
                        <w:spacing w:before="57" w:after="6" w:line="216" w:lineRule="auto"/>
                        <w:ind w:left="470" w:hanging="357"/>
                        <w:jc w:val="left"/>
                        <w:textAlignment w:val="auto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D557C1"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>using test results to make predictions to set up further comparative and fair tests;</w:t>
                      </w:r>
                    </w:p>
                    <w:p w14:paraId="44819CC1" w14:textId="77777777" w:rsidR="00D557C1" w:rsidRPr="00D557C1" w:rsidRDefault="00D557C1" w:rsidP="009C350A">
                      <w:pPr>
                        <w:pStyle w:val="ListParagraph"/>
                        <w:widowControl w:val="0"/>
                        <w:numPr>
                          <w:ilvl w:val="0"/>
                          <w:numId w:val="13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left" w:pos="454"/>
                        </w:tabs>
                        <w:suppressAutoHyphens w:val="0"/>
                        <w:autoSpaceDE/>
                        <w:autoSpaceDN/>
                        <w:adjustRightInd/>
                        <w:spacing w:before="81" w:after="6" w:line="216" w:lineRule="auto"/>
                        <w:ind w:left="470" w:right="89" w:hanging="357"/>
                        <w:textAlignment w:val="auto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D557C1"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>reporting and presenting findings from enquiries, including conclusions, causal relationships and explanations of and a degree of trust in results, in oral and written forms such as displays and other presentations;</w:t>
                      </w:r>
                    </w:p>
                    <w:p w14:paraId="7DE4ACE7" w14:textId="3B67661D" w:rsidR="00D557C1" w:rsidRPr="00D557C1" w:rsidRDefault="00D557C1" w:rsidP="009C350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63" w:after="6" w:line="216" w:lineRule="auto"/>
                        <w:ind w:left="470" w:hanging="357"/>
                        <w:jc w:val="left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D557C1"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>identifying scientific evidence that has been used to support or refute ideas or arguments.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1FA16558" wp14:editId="1D20CC72">
                <wp:simplePos x="0" y="0"/>
                <wp:positionH relativeFrom="margin">
                  <wp:posOffset>20955</wp:posOffset>
                </wp:positionH>
                <wp:positionV relativeFrom="paragraph">
                  <wp:posOffset>-21590</wp:posOffset>
                </wp:positionV>
                <wp:extent cx="4972050" cy="3590925"/>
                <wp:effectExtent l="0" t="0" r="0" b="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0" cy="3590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B4BCD" w14:textId="77777777" w:rsidR="00D557C1" w:rsidRPr="00D557C1" w:rsidRDefault="00D557C1" w:rsidP="00D557C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55" w:line="240" w:lineRule="auto"/>
                              <w:ind w:left="119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557C1">
                              <w:rPr>
                                <w:rFonts w:ascii="Roboto" w:eastAsia="Roboto" w:hAnsi="Roboto" w:cs="Roboto"/>
                                <w:color w:val="232322"/>
                                <w:sz w:val="20"/>
                                <w:szCs w:val="20"/>
                              </w:rPr>
                              <w:t>During years 3 and 4, pupils should be taught to use the following practical scientific methods, processes and skills through the teaching of the programme of study content:</w:t>
                            </w:r>
                          </w:p>
                          <w:p w14:paraId="6FE7EE28" w14:textId="679B839C" w:rsidR="00D557C1" w:rsidRPr="00D557C1" w:rsidRDefault="00D557C1" w:rsidP="009C350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left" w:pos="454"/>
                              </w:tabs>
                              <w:suppressAutoHyphens w:val="0"/>
                              <w:autoSpaceDE/>
                              <w:autoSpaceDN/>
                              <w:adjustRightInd/>
                              <w:spacing w:before="170" w:after="6" w:line="216" w:lineRule="auto"/>
                              <w:ind w:left="470" w:hanging="357"/>
                              <w:jc w:val="left"/>
                              <w:textAlignment w:val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557C1">
                              <w:rPr>
                                <w:rFonts w:ascii="Roboto" w:eastAsia="Roboto" w:hAnsi="Roboto" w:cs="Roboto"/>
                                <w:color w:val="232322"/>
                                <w:sz w:val="20"/>
                                <w:szCs w:val="20"/>
                              </w:rPr>
                              <w:t>asking relevant questions and using different types of scientific enquiries to</w:t>
                            </w:r>
                            <w:r>
                              <w:rPr>
                                <w:rFonts w:ascii="Roboto" w:eastAsia="Roboto" w:hAnsi="Roboto" w:cs="Roboto"/>
                                <w:color w:val="2323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57C1">
                              <w:rPr>
                                <w:rFonts w:ascii="Roboto" w:eastAsia="Roboto" w:hAnsi="Roboto" w:cs="Roboto"/>
                                <w:color w:val="232322"/>
                                <w:sz w:val="20"/>
                                <w:szCs w:val="20"/>
                              </w:rPr>
                              <w:t>answer them;</w:t>
                            </w:r>
                          </w:p>
                          <w:p w14:paraId="2FA869F2" w14:textId="77777777" w:rsidR="00D557C1" w:rsidRPr="00D557C1" w:rsidRDefault="00D557C1" w:rsidP="009C350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left" w:pos="454"/>
                              </w:tabs>
                              <w:suppressAutoHyphens w:val="0"/>
                              <w:autoSpaceDE/>
                              <w:autoSpaceDN/>
                              <w:adjustRightInd/>
                              <w:spacing w:before="81" w:after="6" w:line="216" w:lineRule="auto"/>
                              <w:ind w:left="470" w:hanging="357"/>
                              <w:jc w:val="left"/>
                              <w:textAlignment w:val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557C1">
                              <w:rPr>
                                <w:rFonts w:ascii="Roboto" w:eastAsia="Roboto" w:hAnsi="Roboto" w:cs="Roboto"/>
                                <w:color w:val="232322"/>
                                <w:sz w:val="20"/>
                                <w:szCs w:val="20"/>
                              </w:rPr>
                              <w:t>setting up simple practical enquiries, comparative and fair tests;</w:t>
                            </w:r>
                          </w:p>
                          <w:p w14:paraId="6AF534AA" w14:textId="77777777" w:rsidR="00D557C1" w:rsidRPr="00D557C1" w:rsidRDefault="00D557C1" w:rsidP="009C350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left" w:pos="454"/>
                              </w:tabs>
                              <w:suppressAutoHyphens w:val="0"/>
                              <w:autoSpaceDE/>
                              <w:autoSpaceDN/>
                              <w:adjustRightInd/>
                              <w:spacing w:before="80" w:after="6" w:line="216" w:lineRule="auto"/>
                              <w:ind w:left="470" w:right="90" w:hanging="357"/>
                              <w:textAlignment w:val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557C1">
                              <w:rPr>
                                <w:rFonts w:ascii="Roboto" w:eastAsia="Roboto" w:hAnsi="Roboto" w:cs="Roboto"/>
                                <w:color w:val="232322"/>
                                <w:sz w:val="20"/>
                                <w:szCs w:val="20"/>
                              </w:rPr>
                              <w:t>making systematic and careful observations and, where appropriate, taking accurate measurements using standard units, using a range of equipment, including thermometers and data loggers;</w:t>
                            </w:r>
                          </w:p>
                          <w:p w14:paraId="5BF25019" w14:textId="77777777" w:rsidR="00D557C1" w:rsidRPr="00D557C1" w:rsidRDefault="00D557C1" w:rsidP="009C350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left" w:pos="454"/>
                              </w:tabs>
                              <w:suppressAutoHyphens w:val="0"/>
                              <w:autoSpaceDE/>
                              <w:autoSpaceDN/>
                              <w:adjustRightInd/>
                              <w:spacing w:before="58" w:after="6" w:line="216" w:lineRule="auto"/>
                              <w:ind w:left="470" w:right="91" w:hanging="357"/>
                              <w:jc w:val="left"/>
                              <w:textAlignment w:val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557C1">
                              <w:rPr>
                                <w:rFonts w:ascii="Roboto" w:eastAsia="Roboto" w:hAnsi="Roboto" w:cs="Roboto"/>
                                <w:color w:val="232322"/>
                                <w:sz w:val="20"/>
                                <w:szCs w:val="20"/>
                              </w:rPr>
                              <w:t>gathering, recording, classifying and presenting data in a variety of ways to help in answering questions;</w:t>
                            </w:r>
                          </w:p>
                          <w:p w14:paraId="79F7B01C" w14:textId="77777777" w:rsidR="00D557C1" w:rsidRPr="00D557C1" w:rsidRDefault="00D557C1" w:rsidP="009C350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left" w:pos="454"/>
                              </w:tabs>
                              <w:suppressAutoHyphens w:val="0"/>
                              <w:autoSpaceDE/>
                              <w:autoSpaceDN/>
                              <w:adjustRightInd/>
                              <w:spacing w:before="57" w:after="6" w:line="216" w:lineRule="auto"/>
                              <w:ind w:left="470" w:right="91" w:hanging="357"/>
                              <w:jc w:val="left"/>
                              <w:textAlignment w:val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557C1">
                              <w:rPr>
                                <w:rFonts w:ascii="Roboto" w:eastAsia="Roboto" w:hAnsi="Roboto" w:cs="Roboto"/>
                                <w:color w:val="232322"/>
                                <w:sz w:val="20"/>
                                <w:szCs w:val="20"/>
                              </w:rPr>
                              <w:t>recording findings using simple scientific language, drawings, labelled diagrams, keys, bar charts, and tables;</w:t>
                            </w:r>
                          </w:p>
                          <w:p w14:paraId="2E2C2AFE" w14:textId="77777777" w:rsidR="00D557C1" w:rsidRPr="00D557C1" w:rsidRDefault="00D557C1" w:rsidP="009C350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left" w:pos="454"/>
                              </w:tabs>
                              <w:suppressAutoHyphens w:val="0"/>
                              <w:autoSpaceDE/>
                              <w:autoSpaceDN/>
                              <w:adjustRightInd/>
                              <w:spacing w:before="57" w:after="6" w:line="216" w:lineRule="auto"/>
                              <w:ind w:left="470" w:right="90" w:hanging="357"/>
                              <w:jc w:val="left"/>
                              <w:textAlignment w:val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557C1">
                              <w:rPr>
                                <w:rFonts w:ascii="Roboto" w:eastAsia="Roboto" w:hAnsi="Roboto" w:cs="Roboto"/>
                                <w:color w:val="232322"/>
                                <w:sz w:val="20"/>
                                <w:szCs w:val="20"/>
                              </w:rPr>
                              <w:t>reporting on findings from enquiries, including oral and written explanations, displays or presentations of results and conclusions;</w:t>
                            </w:r>
                          </w:p>
                          <w:p w14:paraId="6F7A1FD2" w14:textId="77777777" w:rsidR="00D557C1" w:rsidRPr="00D557C1" w:rsidRDefault="00D557C1" w:rsidP="009C350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left" w:pos="454"/>
                              </w:tabs>
                              <w:suppressAutoHyphens w:val="0"/>
                              <w:autoSpaceDE/>
                              <w:autoSpaceDN/>
                              <w:adjustRightInd/>
                              <w:spacing w:before="57" w:after="6" w:line="216" w:lineRule="auto"/>
                              <w:ind w:left="470" w:right="91" w:hanging="357"/>
                              <w:jc w:val="left"/>
                              <w:textAlignment w:val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557C1">
                              <w:rPr>
                                <w:rFonts w:ascii="Roboto" w:eastAsia="Roboto" w:hAnsi="Roboto" w:cs="Roboto"/>
                                <w:color w:val="232322"/>
                                <w:sz w:val="20"/>
                                <w:szCs w:val="20"/>
                              </w:rPr>
                              <w:t>using results to draw simple conclusions, make predictions for new values, suggest improvements and raise further questions;</w:t>
                            </w:r>
                          </w:p>
                          <w:p w14:paraId="3B23BB6B" w14:textId="77777777" w:rsidR="00D557C1" w:rsidRPr="00D557C1" w:rsidRDefault="00D557C1" w:rsidP="009C350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left" w:pos="454"/>
                              </w:tabs>
                              <w:suppressAutoHyphens w:val="0"/>
                              <w:autoSpaceDE/>
                              <w:autoSpaceDN/>
                              <w:adjustRightInd/>
                              <w:spacing w:before="57" w:after="6" w:line="216" w:lineRule="auto"/>
                              <w:ind w:left="470" w:right="933" w:hanging="357"/>
                              <w:jc w:val="left"/>
                              <w:textAlignment w:val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557C1">
                              <w:rPr>
                                <w:rFonts w:ascii="Roboto" w:eastAsia="Roboto" w:hAnsi="Roboto" w:cs="Roboto"/>
                                <w:color w:val="232322"/>
                                <w:sz w:val="20"/>
                                <w:szCs w:val="20"/>
                              </w:rPr>
                              <w:t>identifying differences, similarities or changes related to simple scientific ideas and processes;</w:t>
                            </w:r>
                          </w:p>
                          <w:p w14:paraId="0D706A63" w14:textId="64D9C2B9" w:rsidR="00D557C1" w:rsidRPr="00D557C1" w:rsidRDefault="00D557C1" w:rsidP="009C350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63" w:after="6" w:line="216" w:lineRule="auto"/>
                              <w:ind w:left="470" w:hanging="357"/>
                              <w:jc w:val="lef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557C1">
                              <w:rPr>
                                <w:rFonts w:ascii="Roboto" w:eastAsia="Roboto" w:hAnsi="Roboto" w:cs="Roboto"/>
                                <w:color w:val="232322"/>
                                <w:sz w:val="20"/>
                                <w:szCs w:val="20"/>
                              </w:rPr>
                              <w:t>using straightforward scientific evidence to answer questions or to support their findings.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16558" id="_x0000_s1061" type="#_x0000_t202" style="position:absolute;left:0;text-align:left;margin-left:1.65pt;margin-top:-1.7pt;width:391.5pt;height:282.7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" filled="f" stroked="f">
                <v:textbox>
                  <w:txbxContent>
                    <w:p w14:paraId="798B4BCD" w14:textId="77777777" w:rsidR="00D557C1" w:rsidRPr="00D557C1" w:rsidRDefault="00D557C1" w:rsidP="00D557C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55" w:line="240" w:lineRule="auto"/>
                        <w:ind w:left="119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D557C1"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 xml:space="preserve">During years 3 and 4, pupils should be taught to use the following practical scientific methods, </w:t>
                      </w:r>
                      <w:proofErr w:type="gramStart"/>
                      <w:r w:rsidRPr="00D557C1"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>processes</w:t>
                      </w:r>
                      <w:proofErr w:type="gramEnd"/>
                      <w:r w:rsidRPr="00D557C1"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 xml:space="preserve"> and skills through the teaching of the programme of study content:</w:t>
                      </w:r>
                    </w:p>
                    <w:p w14:paraId="6FE7EE28" w14:textId="679B839C" w:rsidR="00D557C1" w:rsidRPr="00D557C1" w:rsidRDefault="00D557C1" w:rsidP="009C350A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left" w:pos="454"/>
                        </w:tabs>
                        <w:suppressAutoHyphens w:val="0"/>
                        <w:autoSpaceDE/>
                        <w:autoSpaceDN/>
                        <w:adjustRightInd/>
                        <w:spacing w:before="170" w:after="6" w:line="216" w:lineRule="auto"/>
                        <w:ind w:left="470" w:hanging="357"/>
                        <w:jc w:val="left"/>
                        <w:textAlignment w:val="auto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D557C1"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>asking relevant questions and using different types of scientific enquiries to</w:t>
                      </w:r>
                      <w:r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 xml:space="preserve"> </w:t>
                      </w:r>
                      <w:r w:rsidRPr="00D557C1"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 xml:space="preserve">answer </w:t>
                      </w:r>
                      <w:proofErr w:type="gramStart"/>
                      <w:r w:rsidRPr="00D557C1"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>them;</w:t>
                      </w:r>
                      <w:proofErr w:type="gramEnd"/>
                    </w:p>
                    <w:p w14:paraId="2FA869F2" w14:textId="77777777" w:rsidR="00D557C1" w:rsidRPr="00D557C1" w:rsidRDefault="00D557C1" w:rsidP="009C350A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left" w:pos="454"/>
                        </w:tabs>
                        <w:suppressAutoHyphens w:val="0"/>
                        <w:autoSpaceDE/>
                        <w:autoSpaceDN/>
                        <w:adjustRightInd/>
                        <w:spacing w:before="81" w:after="6" w:line="216" w:lineRule="auto"/>
                        <w:ind w:left="470" w:hanging="357"/>
                        <w:jc w:val="left"/>
                        <w:textAlignment w:val="auto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D557C1"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 xml:space="preserve">setting up simple practical enquiries, comparative and fair </w:t>
                      </w:r>
                      <w:proofErr w:type="gramStart"/>
                      <w:r w:rsidRPr="00D557C1"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>tests;</w:t>
                      </w:r>
                      <w:proofErr w:type="gramEnd"/>
                    </w:p>
                    <w:p w14:paraId="6AF534AA" w14:textId="77777777" w:rsidR="00D557C1" w:rsidRPr="00D557C1" w:rsidRDefault="00D557C1" w:rsidP="009C350A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left" w:pos="454"/>
                        </w:tabs>
                        <w:suppressAutoHyphens w:val="0"/>
                        <w:autoSpaceDE/>
                        <w:autoSpaceDN/>
                        <w:adjustRightInd/>
                        <w:spacing w:before="80" w:after="6" w:line="216" w:lineRule="auto"/>
                        <w:ind w:left="470" w:right="90" w:hanging="357"/>
                        <w:textAlignment w:val="auto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D557C1"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 xml:space="preserve">making systematic and careful observations and, where appropriate, taking accurate measurements using standard units, using a range of equipment, including thermometers and data </w:t>
                      </w:r>
                      <w:proofErr w:type="gramStart"/>
                      <w:r w:rsidRPr="00D557C1"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>loggers;</w:t>
                      </w:r>
                      <w:proofErr w:type="gramEnd"/>
                    </w:p>
                    <w:p w14:paraId="5BF25019" w14:textId="77777777" w:rsidR="00D557C1" w:rsidRPr="00D557C1" w:rsidRDefault="00D557C1" w:rsidP="009C350A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left" w:pos="454"/>
                        </w:tabs>
                        <w:suppressAutoHyphens w:val="0"/>
                        <w:autoSpaceDE/>
                        <w:autoSpaceDN/>
                        <w:adjustRightInd/>
                        <w:spacing w:before="58" w:after="6" w:line="216" w:lineRule="auto"/>
                        <w:ind w:left="470" w:right="91" w:hanging="357"/>
                        <w:jc w:val="left"/>
                        <w:textAlignment w:val="auto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D557C1"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 xml:space="preserve">gathering, recording, classifying and presenting data in a variety of ways to help in answering </w:t>
                      </w:r>
                      <w:proofErr w:type="gramStart"/>
                      <w:r w:rsidRPr="00D557C1"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>questions;</w:t>
                      </w:r>
                      <w:proofErr w:type="gramEnd"/>
                    </w:p>
                    <w:p w14:paraId="79F7B01C" w14:textId="77777777" w:rsidR="00D557C1" w:rsidRPr="00D557C1" w:rsidRDefault="00D557C1" w:rsidP="009C350A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left" w:pos="454"/>
                        </w:tabs>
                        <w:suppressAutoHyphens w:val="0"/>
                        <w:autoSpaceDE/>
                        <w:autoSpaceDN/>
                        <w:adjustRightInd/>
                        <w:spacing w:before="57" w:after="6" w:line="216" w:lineRule="auto"/>
                        <w:ind w:left="470" w:right="91" w:hanging="357"/>
                        <w:jc w:val="left"/>
                        <w:textAlignment w:val="auto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D557C1"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 xml:space="preserve">recording findings using simple scientific language, drawings, labelled diagrams, keys, bar charts, and </w:t>
                      </w:r>
                      <w:proofErr w:type="gramStart"/>
                      <w:r w:rsidRPr="00D557C1"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>tables;</w:t>
                      </w:r>
                      <w:proofErr w:type="gramEnd"/>
                    </w:p>
                    <w:p w14:paraId="2E2C2AFE" w14:textId="77777777" w:rsidR="00D557C1" w:rsidRPr="00D557C1" w:rsidRDefault="00D557C1" w:rsidP="009C350A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left" w:pos="454"/>
                        </w:tabs>
                        <w:suppressAutoHyphens w:val="0"/>
                        <w:autoSpaceDE/>
                        <w:autoSpaceDN/>
                        <w:adjustRightInd/>
                        <w:spacing w:before="57" w:after="6" w:line="216" w:lineRule="auto"/>
                        <w:ind w:left="470" w:right="90" w:hanging="357"/>
                        <w:jc w:val="left"/>
                        <w:textAlignment w:val="auto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D557C1"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 xml:space="preserve">reporting on findings from enquiries, including oral and written explanations, displays or presentations of results and </w:t>
                      </w:r>
                      <w:proofErr w:type="gramStart"/>
                      <w:r w:rsidRPr="00D557C1"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>conclusions;</w:t>
                      </w:r>
                      <w:proofErr w:type="gramEnd"/>
                    </w:p>
                    <w:p w14:paraId="6F7A1FD2" w14:textId="77777777" w:rsidR="00D557C1" w:rsidRPr="00D557C1" w:rsidRDefault="00D557C1" w:rsidP="009C350A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left" w:pos="454"/>
                        </w:tabs>
                        <w:suppressAutoHyphens w:val="0"/>
                        <w:autoSpaceDE/>
                        <w:autoSpaceDN/>
                        <w:adjustRightInd/>
                        <w:spacing w:before="57" w:after="6" w:line="216" w:lineRule="auto"/>
                        <w:ind w:left="470" w:right="91" w:hanging="357"/>
                        <w:jc w:val="left"/>
                        <w:textAlignment w:val="auto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D557C1"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 xml:space="preserve">using results to draw simple conclusions, make predictions for new values, suggest improvements and raise further </w:t>
                      </w:r>
                      <w:proofErr w:type="gramStart"/>
                      <w:r w:rsidRPr="00D557C1"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>questions;</w:t>
                      </w:r>
                      <w:proofErr w:type="gramEnd"/>
                    </w:p>
                    <w:p w14:paraId="3B23BB6B" w14:textId="77777777" w:rsidR="00D557C1" w:rsidRPr="00D557C1" w:rsidRDefault="00D557C1" w:rsidP="009C350A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left" w:pos="454"/>
                        </w:tabs>
                        <w:suppressAutoHyphens w:val="0"/>
                        <w:autoSpaceDE/>
                        <w:autoSpaceDN/>
                        <w:adjustRightInd/>
                        <w:spacing w:before="57" w:after="6" w:line="216" w:lineRule="auto"/>
                        <w:ind w:left="470" w:right="933" w:hanging="357"/>
                        <w:jc w:val="left"/>
                        <w:textAlignment w:val="auto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D557C1"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 xml:space="preserve">identifying differences, similarities or changes related to simple scientific ideas and </w:t>
                      </w:r>
                      <w:proofErr w:type="gramStart"/>
                      <w:r w:rsidRPr="00D557C1"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>processes;</w:t>
                      </w:r>
                      <w:proofErr w:type="gramEnd"/>
                    </w:p>
                    <w:p w14:paraId="0D706A63" w14:textId="64D9C2B9" w:rsidR="00D557C1" w:rsidRPr="00D557C1" w:rsidRDefault="00D557C1" w:rsidP="009C350A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63" w:after="6" w:line="216" w:lineRule="auto"/>
                        <w:ind w:left="470" w:hanging="357"/>
                        <w:jc w:val="left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D557C1">
                        <w:rPr>
                          <w:rFonts w:ascii="Roboto" w:eastAsia="Roboto" w:hAnsi="Roboto" w:cs="Roboto"/>
                          <w:color w:val="232322"/>
                          <w:sz w:val="20"/>
                          <w:szCs w:val="20"/>
                        </w:rPr>
                        <w:t>using straightforward scientific evidence to answer questions or to support their findings.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3856"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1445B820" wp14:editId="0E4FE0A0">
                <wp:simplePos x="0" y="0"/>
                <wp:positionH relativeFrom="margin">
                  <wp:align>right</wp:align>
                </wp:positionH>
                <wp:positionV relativeFrom="paragraph">
                  <wp:posOffset>-31115</wp:posOffset>
                </wp:positionV>
                <wp:extent cx="4972050" cy="3638550"/>
                <wp:effectExtent l="0" t="0" r="19050" b="1905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3638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D5336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66807096" id="Rectangle 208" o:spid="_x0000_s1026" style="position:absolute;margin-left:340.3pt;margin-top:-2.45pt;width:391.5pt;height:286.5pt;z-index:-251561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" fillcolor="white [3212]" strokecolor="#d53362" strokeweight="1pt">
                <w10:wrap anchorx="margin"/>
              </v:rect>
            </w:pict>
          </mc:Fallback>
        </mc:AlternateContent>
      </w:r>
      <w:r w:rsidR="00B53856"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76D85D41" wp14:editId="29690360">
                <wp:simplePos x="0" y="0"/>
                <wp:positionH relativeFrom="margin">
                  <wp:posOffset>11430</wp:posOffset>
                </wp:positionH>
                <wp:positionV relativeFrom="paragraph">
                  <wp:posOffset>-31115</wp:posOffset>
                </wp:positionV>
                <wp:extent cx="4972050" cy="3638550"/>
                <wp:effectExtent l="0" t="0" r="19050" b="19050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3638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D5336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39470CB2" id="Rectangle 204" o:spid="_x0000_s1026" style="position:absolute;margin-left:.9pt;margin-top:-2.45pt;width:391.5pt;height:286.5pt;z-index:-25157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" fillcolor="white [3212]" strokecolor="#d53362" strokeweight="1pt">
                <w10:wrap anchorx="margin"/>
              </v:rect>
            </w:pict>
          </mc:Fallback>
        </mc:AlternateContent>
      </w:r>
      <w:r w:rsidR="000B678B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1AB1725E" wp14:editId="3CB34045">
                <wp:simplePos x="0" y="0"/>
                <wp:positionH relativeFrom="margin">
                  <wp:posOffset>11429</wp:posOffset>
                </wp:positionH>
                <wp:positionV relativeFrom="paragraph">
                  <wp:posOffset>-335915</wp:posOffset>
                </wp:positionV>
                <wp:extent cx="4981575" cy="304800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17292" w14:textId="142EFA69" w:rsidR="000B678B" w:rsidRPr="0036519E" w:rsidRDefault="000B678B" w:rsidP="000B678B">
                            <w:pPr>
                              <w:spacing w:line="240" w:lineRule="auto"/>
                              <w:jc w:val="left"/>
                              <w:rPr>
                                <w:rFonts w:ascii="Roboto" w:eastAsia="Roboto" w:hAnsi="Roboto" w:cs="Roboto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eastAsia="Roboto" w:hAnsi="Roboto" w:cs="Roboto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Lower Key Stage 2 National Curriculum Working Scientifically</w:t>
                            </w:r>
                          </w:p>
                          <w:p w14:paraId="6D497D5D" w14:textId="28845B5B" w:rsidR="000B678B" w:rsidRPr="0036519E" w:rsidRDefault="000B678B" w:rsidP="000B678B">
                            <w:pPr>
                              <w:spacing w:line="240" w:lineRule="auto"/>
                              <w:jc w:val="left"/>
                              <w:rPr>
                                <w:rFonts w:ascii="Roboto" w:eastAsia="Roboto" w:hAnsi="Roboto" w:cs="Roboto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1725E" id="_x0000_s1062" type="#_x0000_t202" style="position:absolute;left:0;text-align:left;margin-left:.9pt;margin-top:-26.45pt;width:392.25pt;height:24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" filled="f" stroked="f">
                <v:textbox>
                  <w:txbxContent>
                    <w:p w14:paraId="78B17292" w14:textId="142EFA69" w:rsidR="000B678B" w:rsidRPr="0036519E" w:rsidRDefault="000B678B" w:rsidP="000B678B">
                      <w:pPr>
                        <w:spacing w:line="240" w:lineRule="auto"/>
                        <w:jc w:val="left"/>
                        <w:rPr>
                          <w:rFonts w:ascii="Roboto" w:eastAsia="Roboto" w:hAnsi="Roboto" w:cs="Roboto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Roboto" w:eastAsia="Roboto" w:hAnsi="Roboto" w:cs="Roboto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Lower Key Stage 2 National Curriculum Working Scientifically</w:t>
                      </w:r>
                    </w:p>
                    <w:p w14:paraId="6D497D5D" w14:textId="28845B5B" w:rsidR="000B678B" w:rsidRPr="0036519E" w:rsidRDefault="000B678B" w:rsidP="000B678B">
                      <w:pPr>
                        <w:spacing w:line="240" w:lineRule="auto"/>
                        <w:jc w:val="left"/>
                        <w:rPr>
                          <w:rFonts w:ascii="Roboto" w:eastAsia="Roboto" w:hAnsi="Roboto" w:cs="Roboto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78B"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594D30F1" wp14:editId="43B576B6">
                <wp:simplePos x="0" y="0"/>
                <wp:positionH relativeFrom="margin">
                  <wp:posOffset>4993004</wp:posOffset>
                </wp:positionH>
                <wp:positionV relativeFrom="paragraph">
                  <wp:posOffset>-335915</wp:posOffset>
                </wp:positionV>
                <wp:extent cx="4962525" cy="304800"/>
                <wp:effectExtent l="0" t="0" r="0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DA29F" w14:textId="4DC0CC44" w:rsidR="000B678B" w:rsidRPr="0036519E" w:rsidRDefault="00DA34C2" w:rsidP="000B678B">
                            <w:pPr>
                              <w:spacing w:line="240" w:lineRule="auto"/>
                              <w:jc w:val="left"/>
                              <w:rPr>
                                <w:rFonts w:ascii="Roboto" w:eastAsia="Roboto" w:hAnsi="Roboto" w:cs="Roboto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eastAsia="Roboto" w:hAnsi="Roboto" w:cs="Roboto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Upp</w:t>
                            </w:r>
                            <w:r w:rsidR="000B678B">
                              <w:rPr>
                                <w:rFonts w:ascii="Roboto" w:eastAsia="Roboto" w:hAnsi="Roboto" w:cs="Roboto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er Key Stage 2 National Curriculum Working Scientifically</w:t>
                            </w:r>
                          </w:p>
                          <w:p w14:paraId="597486A0" w14:textId="77777777" w:rsidR="000B678B" w:rsidRPr="0036519E" w:rsidRDefault="000B678B" w:rsidP="000B678B">
                            <w:pPr>
                              <w:spacing w:line="240" w:lineRule="auto"/>
                              <w:jc w:val="left"/>
                              <w:rPr>
                                <w:rFonts w:ascii="Roboto" w:eastAsia="Roboto" w:hAnsi="Roboto" w:cs="Roboto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D30F1" id="_x0000_s1063" type="#_x0000_t202" style="position:absolute;left:0;text-align:left;margin-left:393.15pt;margin-top:-26.45pt;width:390.75pt;height:24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" filled="f" stroked="f">
                <v:textbox>
                  <w:txbxContent>
                    <w:p w14:paraId="2B9DA29F" w14:textId="4DC0CC44" w:rsidR="000B678B" w:rsidRPr="0036519E" w:rsidRDefault="00DA34C2" w:rsidP="000B678B">
                      <w:pPr>
                        <w:spacing w:line="240" w:lineRule="auto"/>
                        <w:jc w:val="left"/>
                        <w:rPr>
                          <w:rFonts w:ascii="Roboto" w:eastAsia="Roboto" w:hAnsi="Roboto" w:cs="Roboto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Roboto" w:eastAsia="Roboto" w:hAnsi="Roboto" w:cs="Roboto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Upp</w:t>
                      </w:r>
                      <w:r w:rsidR="000B678B">
                        <w:rPr>
                          <w:rFonts w:ascii="Roboto" w:eastAsia="Roboto" w:hAnsi="Roboto" w:cs="Roboto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er Key Stage 2 National Curriculum Working Scientifically</w:t>
                      </w:r>
                    </w:p>
                    <w:p w14:paraId="597486A0" w14:textId="77777777" w:rsidR="000B678B" w:rsidRPr="0036519E" w:rsidRDefault="000B678B" w:rsidP="000B678B">
                      <w:pPr>
                        <w:spacing w:line="240" w:lineRule="auto"/>
                        <w:jc w:val="left"/>
                        <w:rPr>
                          <w:rFonts w:ascii="Roboto" w:eastAsia="Roboto" w:hAnsi="Roboto" w:cs="Roboto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78B"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59CFD294" wp14:editId="23980BF8">
                <wp:simplePos x="0" y="0"/>
                <wp:positionH relativeFrom="column">
                  <wp:posOffset>11430</wp:posOffset>
                </wp:positionH>
                <wp:positionV relativeFrom="paragraph">
                  <wp:posOffset>-345440</wp:posOffset>
                </wp:positionV>
                <wp:extent cx="4972050" cy="314325"/>
                <wp:effectExtent l="0" t="0" r="19050" b="28575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314325"/>
                        </a:xfrm>
                        <a:prstGeom prst="rect">
                          <a:avLst/>
                        </a:prstGeom>
                        <a:solidFill>
                          <a:srgbClr val="F08FB8"/>
                        </a:solidFill>
                        <a:ln>
                          <a:solidFill>
                            <a:srgbClr val="D5336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4AA9488D" id="Rectangle 202" o:spid="_x0000_s1026" style="position:absolute;margin-left:.9pt;margin-top:-27.2pt;width:391.5pt;height:24.75pt;z-index:-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" fillcolor="#f08fb8" strokecolor="#d53362" strokeweight="1pt"/>
            </w:pict>
          </mc:Fallback>
        </mc:AlternateContent>
      </w:r>
      <w:r w:rsidR="000B678B"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76FB8B48" wp14:editId="1B0FF97F">
                <wp:simplePos x="0" y="0"/>
                <wp:positionH relativeFrom="column">
                  <wp:posOffset>4983480</wp:posOffset>
                </wp:positionH>
                <wp:positionV relativeFrom="paragraph">
                  <wp:posOffset>-345440</wp:posOffset>
                </wp:positionV>
                <wp:extent cx="4972050" cy="314325"/>
                <wp:effectExtent l="0" t="0" r="19050" b="28575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314325"/>
                        </a:xfrm>
                        <a:prstGeom prst="rect">
                          <a:avLst/>
                        </a:prstGeom>
                        <a:solidFill>
                          <a:srgbClr val="F08FB8"/>
                        </a:solidFill>
                        <a:ln>
                          <a:solidFill>
                            <a:srgbClr val="D5336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1ED334B8" id="Rectangle 205" o:spid="_x0000_s1026" style="position:absolute;margin-left:392.4pt;margin-top:-27.2pt;width:391.5pt;height:24.75pt;z-index:-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" fillcolor="#f08fb8" strokecolor="#d53362" strokeweight="1pt"/>
            </w:pict>
          </mc:Fallback>
        </mc:AlternateContent>
      </w:r>
    </w:p>
    <w:p w14:paraId="380F438B" w14:textId="565D9AA2" w:rsidR="00E92EE0" w:rsidRDefault="00832818" w:rsidP="009E4127">
      <w:pPr>
        <w:sectPr w:rsidR="00E92EE0" w:rsidSect="00A61E8B">
          <w:pgSz w:w="16838" w:h="11906" w:orient="landscape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5334974" wp14:editId="4EE32CCA">
                <wp:simplePos x="0" y="0"/>
                <wp:positionH relativeFrom="margin">
                  <wp:posOffset>4857750</wp:posOffset>
                </wp:positionH>
                <wp:positionV relativeFrom="paragraph">
                  <wp:posOffset>3718560</wp:posOffset>
                </wp:positionV>
                <wp:extent cx="243205" cy="209550"/>
                <wp:effectExtent l="0" t="0" r="4445" b="0"/>
                <wp:wrapNone/>
                <wp:docPr id="8" name="Isosceles Tri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43205" cy="209550"/>
                        </a:xfrm>
                        <a:prstGeom prst="triangle">
                          <a:avLst/>
                        </a:prstGeom>
                        <a:solidFill>
                          <a:srgbClr val="D5336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77B3485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8" o:spid="_x0000_s1026" type="#_x0000_t5" style="position:absolute;margin-left:382.5pt;margin-top:292.8pt;width:19.15pt;height:16.5pt;rotation:180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" fillcolor="#d53362" stroked="f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38DEFCA2" wp14:editId="0E510C9D">
                <wp:simplePos x="0" y="0"/>
                <wp:positionH relativeFrom="margin">
                  <wp:posOffset>0</wp:posOffset>
                </wp:positionH>
                <wp:positionV relativeFrom="paragraph">
                  <wp:posOffset>1869440</wp:posOffset>
                </wp:positionV>
                <wp:extent cx="9944100" cy="1838325"/>
                <wp:effectExtent l="0" t="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100" cy="1838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3A5C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CF634" id="Rectangle 9" o:spid="_x0000_s1026" style="position:absolute;margin-left:0;margin-top:147.2pt;width:783pt;height:144.75pt;z-index:-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" fillcolor="white [3212]" strokecolor="#f3a5c6" strokeweight="1.5pt">
                <w10:wrap anchorx="margin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CC66759" wp14:editId="60020A26">
                <wp:simplePos x="0" y="0"/>
                <wp:positionH relativeFrom="margin">
                  <wp:posOffset>4850765</wp:posOffset>
                </wp:positionH>
                <wp:positionV relativeFrom="paragraph">
                  <wp:posOffset>1518285</wp:posOffset>
                </wp:positionV>
                <wp:extent cx="243441" cy="209550"/>
                <wp:effectExtent l="0" t="0" r="4445" b="0"/>
                <wp:wrapNone/>
                <wp:docPr id="6" name="Isosceles Tri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43441" cy="209550"/>
                        </a:xfrm>
                        <a:prstGeom prst="triangle">
                          <a:avLst/>
                        </a:prstGeom>
                        <a:solidFill>
                          <a:srgbClr val="D5336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FA87C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" o:spid="_x0000_s1026" type="#_x0000_t5" style="position:absolute;margin-left:381.95pt;margin-top:119.55pt;width:19.15pt;height:16.5pt;rotation:180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" fillcolor="#d53362" stroked="f" strokeweight="1pt">
                <w10:wrap anchorx="margin"/>
              </v:shape>
            </w:pict>
          </mc:Fallback>
        </mc:AlternateContent>
      </w:r>
      <w:r w:rsidR="00C93C52"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0A1039CC" wp14:editId="5BD08D49">
                <wp:simplePos x="0" y="0"/>
                <wp:positionH relativeFrom="column">
                  <wp:posOffset>339670</wp:posOffset>
                </wp:positionH>
                <wp:positionV relativeFrom="paragraph">
                  <wp:posOffset>-14053</wp:posOffset>
                </wp:positionV>
                <wp:extent cx="9612326" cy="3384000"/>
                <wp:effectExtent l="0" t="0" r="27305" b="26035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2326" cy="3384000"/>
                          <a:chOff x="0" y="0"/>
                          <a:chExt cx="9612326" cy="3384000"/>
                        </a:xfrm>
                      </wpg:grpSpPr>
                      <wps:wsp>
                        <wps:cNvPr id="349" name="Rectangle 349"/>
                        <wps:cNvSpPr/>
                        <wps:spPr>
                          <a:xfrm>
                            <a:off x="0" y="0"/>
                            <a:ext cx="3204000" cy="338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51616E" w14:textId="77777777" w:rsidR="000A7858" w:rsidRDefault="000A7858" w:rsidP="0077178F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before="23" w:after="60" w:line="216" w:lineRule="auto"/>
                                <w:jc w:val="left"/>
                                <w:rPr>
                                  <w:rFonts w:ascii="Roboto" w:hAnsi="Roboto"/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0A7858">
                                <w:rPr>
                                  <w:rFonts w:ascii="Roboto" w:eastAsia="Roboto" w:hAnsi="Roboto" w:cs="Roboto"/>
                                  <w:b/>
                                  <w:sz w:val="18"/>
                                  <w:szCs w:val="18"/>
                                </w:rPr>
                                <w:t>KS1 Science National Curriculum</w:t>
                              </w:r>
                            </w:p>
                            <w:p w14:paraId="738A8904" w14:textId="5921D0BA" w:rsidR="000A7858" w:rsidRPr="000A7858" w:rsidRDefault="000A7858" w:rsidP="0077178F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before="23" w:after="60" w:line="216" w:lineRule="auto"/>
                                <w:jc w:val="left"/>
                                <w:rPr>
                                  <w:rFonts w:ascii="Roboto" w:hAnsi="Roboto"/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0A7858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Asking simple questions and recognising that they can be answered in different ways.</w:t>
                              </w:r>
                            </w:p>
                            <w:p w14:paraId="24B746D5" w14:textId="77777777" w:rsidR="000A7858" w:rsidRPr="000A7858" w:rsidRDefault="000A7858" w:rsidP="0077178F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ind w:right="493"/>
                                <w:jc w:val="left"/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</w:pPr>
                            </w:p>
                            <w:p w14:paraId="26250DE8" w14:textId="77777777" w:rsidR="000A7858" w:rsidRPr="000A7858" w:rsidRDefault="000A7858" w:rsidP="0077178F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before="4" w:after="60" w:line="216" w:lineRule="auto"/>
                                <w:ind w:right="2978"/>
                                <w:jc w:val="left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0A7858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Children can:</w:t>
                              </w:r>
                            </w:p>
                            <w:p w14:paraId="09A81E4C" w14:textId="492DBA9F" w:rsidR="000A7858" w:rsidRPr="000D0905" w:rsidRDefault="000A7858" w:rsidP="009C350A">
                              <w:pPr>
                                <w:widowControl w:val="0"/>
                                <w:numPr>
                                  <w:ilvl w:val="0"/>
                                  <w:numId w:val="14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61" w:after="60" w:line="216" w:lineRule="auto"/>
                                <w:ind w:left="357" w:hanging="357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1" w:name="bookmark=id.3dy6vkm" w:colFirst="0" w:colLast="0"/>
                              <w:bookmarkEnd w:id="1"/>
                              <w:r w:rsidRPr="000A7858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explore the world around them, leading them to ask some simple scientific questions about how and</w:t>
                              </w:r>
                              <w:r w:rsidR="000D0905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A7858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why</w:t>
                              </w:r>
                              <w:r w:rsidR="000D0905"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D0905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things happen;</w:t>
                              </w:r>
                            </w:p>
                            <w:p w14:paraId="65A1C97B" w14:textId="77777777" w:rsidR="000D0905" w:rsidRDefault="000A7858" w:rsidP="009C350A">
                              <w:pPr>
                                <w:widowControl w:val="0"/>
                                <w:numPr>
                                  <w:ilvl w:val="0"/>
                                  <w:numId w:val="14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8" w:after="60" w:line="216" w:lineRule="auto"/>
                                <w:ind w:left="357" w:hanging="357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2" w:name="bookmark=id.1t3h5sf" w:colFirst="0" w:colLast="0"/>
                              <w:bookmarkEnd w:id="2"/>
                              <w:r w:rsidRPr="000A7858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begin to recognise ways in which they might answer scientific questions;</w:t>
                              </w:r>
                              <w:bookmarkStart w:id="3" w:name="bookmark=id.4d34og8" w:colFirst="0" w:colLast="0"/>
                              <w:bookmarkEnd w:id="3"/>
                            </w:p>
                            <w:p w14:paraId="60B8CE7F" w14:textId="01B7075A" w:rsidR="007D39CD" w:rsidRPr="000D0905" w:rsidRDefault="000A7858" w:rsidP="009C350A">
                              <w:pPr>
                                <w:widowControl w:val="0"/>
                                <w:numPr>
                                  <w:ilvl w:val="0"/>
                                  <w:numId w:val="14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8" w:after="60" w:line="216" w:lineRule="auto"/>
                                <w:ind w:left="357" w:hanging="357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0D0905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ask people questions and use simple secondary sources to find answers</w:t>
                              </w:r>
                              <w:r w:rsidRPr="000D0905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3204375" y="0"/>
                            <a:ext cx="3203575" cy="338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8BF1DD" w14:textId="77777777" w:rsidR="0077178F" w:rsidRPr="0077178F" w:rsidRDefault="0077178F" w:rsidP="0077178F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before="23" w:after="60" w:line="216" w:lineRule="auto"/>
                                <w:jc w:val="left"/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77178F">
                                <w:rPr>
                                  <w:rFonts w:ascii="Roboto" w:eastAsia="Roboto" w:hAnsi="Roboto" w:cs="Roboto"/>
                                  <w:b/>
                                  <w:sz w:val="18"/>
                                  <w:szCs w:val="18"/>
                                </w:rPr>
                                <w:t>Lower KS2 Science National Curriculum</w:t>
                              </w:r>
                            </w:p>
                            <w:p w14:paraId="60CB3FE8" w14:textId="34F51DFB" w:rsidR="0077178F" w:rsidRPr="0077178F" w:rsidRDefault="0077178F" w:rsidP="0077178F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before="23" w:after="60" w:line="216" w:lineRule="auto"/>
                                <w:jc w:val="left"/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77178F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Asking relevant questions and using different types of scientific enquiries to answer them.</w:t>
                              </w:r>
                            </w:p>
                            <w:p w14:paraId="67C50017" w14:textId="77777777" w:rsidR="0077178F" w:rsidRDefault="0077178F" w:rsidP="0077178F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ind w:right="778"/>
                                <w:jc w:val="left"/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</w:pPr>
                            </w:p>
                            <w:p w14:paraId="3888B565" w14:textId="33DE0726" w:rsidR="0077178F" w:rsidRPr="0077178F" w:rsidRDefault="0077178F" w:rsidP="0077178F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ind w:right="778"/>
                                <w:jc w:val="left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77178F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Children can:</w:t>
                              </w:r>
                              <w:bookmarkStart w:id="4" w:name="bookmark=id.1ksv4uv" w:colFirst="0" w:colLast="0"/>
                              <w:bookmarkEnd w:id="4"/>
                            </w:p>
                            <w:p w14:paraId="338011B2" w14:textId="77777777" w:rsidR="0077178F" w:rsidRPr="0077178F" w:rsidRDefault="0077178F" w:rsidP="009C350A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ind w:left="357" w:hanging="357"/>
                                <w:jc w:val="left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77178F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start to raise their own relevant questions about the world around them in response to a range of</w:t>
                              </w:r>
                              <w:r w:rsidRPr="0077178F"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7178F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scientific experiences;</w:t>
                              </w:r>
                              <w:bookmarkStart w:id="5" w:name="bookmark=id.44sinio" w:colFirst="0" w:colLast="0"/>
                              <w:bookmarkEnd w:id="5"/>
                            </w:p>
                            <w:p w14:paraId="4998B6C8" w14:textId="77777777" w:rsidR="0077178F" w:rsidRPr="0077178F" w:rsidRDefault="0077178F" w:rsidP="009C350A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ind w:left="357" w:hanging="357"/>
                                <w:jc w:val="left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77178F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start to make their own decisions about the most appropriate type of scientific enquiry they might use to answer questions;</w:t>
                              </w:r>
                              <w:bookmarkStart w:id="6" w:name="bookmark=id.2jxsxqh" w:colFirst="0" w:colLast="0"/>
                              <w:bookmarkEnd w:id="6"/>
                            </w:p>
                            <w:p w14:paraId="7EF8DD1B" w14:textId="77777777" w:rsidR="0077178F" w:rsidRPr="0077178F" w:rsidRDefault="0077178F" w:rsidP="009C350A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ind w:left="357" w:hanging="357"/>
                                <w:jc w:val="left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77178F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recognise when a fair test is necessary;</w:t>
                              </w:r>
                              <w:bookmarkStart w:id="7" w:name="bookmark=id.z337ya" w:colFirst="0" w:colLast="0"/>
                              <w:bookmarkEnd w:id="7"/>
                            </w:p>
                            <w:p w14:paraId="07EA04D8" w14:textId="2E95E33E" w:rsidR="007D39CD" w:rsidRPr="0077178F" w:rsidRDefault="0077178F" w:rsidP="009C350A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ind w:left="357" w:hanging="357"/>
                                <w:jc w:val="left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77178F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help decide how to set up a fair test, making decisions about what observations to make, how long to make them</w:t>
                              </w:r>
                              <w:bookmarkStart w:id="8" w:name="bookmark=id.3j2qqm3" w:colFirst="0" w:colLast="0"/>
                              <w:bookmarkEnd w:id="8"/>
                              <w:r w:rsidRPr="0077178F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 xml:space="preserve"> for and the type of simple equipment that might be used</w:t>
                              </w:r>
                              <w:r w:rsidR="005B3BB7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6408751" y="0"/>
                            <a:ext cx="3203575" cy="338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CAD6B7" w14:textId="77777777" w:rsidR="00E07E26" w:rsidRDefault="00BB28C5" w:rsidP="00E07E26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jc w:val="left"/>
                                <w:rPr>
                                  <w:rFonts w:ascii="Roboto" w:hAnsi="Roboto"/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BB28C5">
                                <w:rPr>
                                  <w:rFonts w:ascii="Roboto" w:eastAsia="Roboto" w:hAnsi="Roboto" w:cs="Roboto"/>
                                  <w:b/>
                                  <w:sz w:val="18"/>
                                  <w:szCs w:val="18"/>
                                </w:rPr>
                                <w:t>Upper KS2 Science National Curriculum</w:t>
                              </w:r>
                            </w:p>
                            <w:p w14:paraId="0B72CFF9" w14:textId="5A7125FA" w:rsidR="00E07E26" w:rsidRDefault="00BB28C5" w:rsidP="00E07E26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jc w:val="left"/>
                                <w:rPr>
                                  <w:rFonts w:ascii="Roboto" w:hAnsi="Roboto"/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BB28C5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Planning different types of scientific enquiries to answer questions, including recognising and controlling variables where necessary.</w:t>
                              </w:r>
                            </w:p>
                            <w:p w14:paraId="22C91A5C" w14:textId="77777777" w:rsidR="00E07E26" w:rsidRDefault="00E07E26" w:rsidP="00E07E26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jc w:val="left"/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</w:pPr>
                            </w:p>
                            <w:p w14:paraId="75D9180F" w14:textId="7EC33B5B" w:rsidR="00BB28C5" w:rsidRPr="00BB28C5" w:rsidRDefault="00BB28C5" w:rsidP="00E07E26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jc w:val="left"/>
                                <w:rPr>
                                  <w:rFonts w:ascii="Roboto" w:hAnsi="Roboto"/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BB28C5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Children can:</w:t>
                              </w:r>
                            </w:p>
                            <w:p w14:paraId="247CE6DF" w14:textId="77777777" w:rsidR="00BB28C5" w:rsidRPr="00E07E26" w:rsidRDefault="00BB28C5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6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after="60" w:line="216" w:lineRule="auto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9" w:name="bookmark=id.2xcytpi" w:colFirst="0" w:colLast="0"/>
                              <w:bookmarkEnd w:id="9"/>
                              <w:r w:rsidRPr="00E07E26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with growing independence, raise their own relevant questions about the world around them in response to a range of scientific experiences;</w:t>
                              </w:r>
                            </w:p>
                            <w:p w14:paraId="66B1B062" w14:textId="77777777" w:rsidR="00BB28C5" w:rsidRPr="00E07E26" w:rsidRDefault="00BB28C5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6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after="60" w:line="216" w:lineRule="auto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10" w:name="bookmark=id.1ci93xb" w:colFirst="0" w:colLast="0"/>
                              <w:bookmarkEnd w:id="10"/>
                              <w:r w:rsidRPr="00E07E26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with increasing independence, make their own decisions about the most appropriate type of scientific enquiry they might use to answer questions;</w:t>
                              </w:r>
                            </w:p>
                            <w:p w14:paraId="49C8825B" w14:textId="77777777" w:rsidR="00BB28C5" w:rsidRPr="00E07E26" w:rsidRDefault="00BB28C5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6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after="60" w:line="216" w:lineRule="auto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11" w:name="bookmark=id.3whwml4" w:colFirst="0" w:colLast="0"/>
                              <w:bookmarkEnd w:id="11"/>
                              <w:r w:rsidRPr="00E07E26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explore and talk about their ideas, raising different kinds of scientific questions;</w:t>
                              </w:r>
                            </w:p>
                            <w:p w14:paraId="2C3DC656" w14:textId="77777777" w:rsidR="00BB28C5" w:rsidRPr="00E07E26" w:rsidRDefault="00BB28C5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6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after="60" w:line="216" w:lineRule="auto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12" w:name="bookmark=id.2bn6wsx" w:colFirst="0" w:colLast="0"/>
                              <w:bookmarkEnd w:id="12"/>
                              <w:r w:rsidRPr="00E07E26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ask their own questions about scientific phenomena;</w:t>
                              </w:r>
                            </w:p>
                            <w:p w14:paraId="58EE8C96" w14:textId="77777777" w:rsidR="00BB28C5" w:rsidRPr="00E07E26" w:rsidRDefault="00BB28C5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6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after="60" w:line="216" w:lineRule="auto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13" w:name="bookmark=id.qsh70q" w:colFirst="0" w:colLast="0"/>
                              <w:bookmarkEnd w:id="13"/>
                              <w:r w:rsidRPr="00E07E26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select and plan the most appropriate type of scientific enquiry to use to answer scientific questions;</w:t>
                              </w:r>
                            </w:p>
                            <w:p w14:paraId="52942AF0" w14:textId="77777777" w:rsidR="00BB28C5" w:rsidRPr="00E07E26" w:rsidRDefault="00BB28C5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6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after="60" w:line="216" w:lineRule="auto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14" w:name="bookmark=id.3as4poj" w:colFirst="0" w:colLast="0"/>
                              <w:bookmarkEnd w:id="14"/>
                              <w:r w:rsidRPr="00E07E26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make their own decisions about what observations to make, what measurements to use and how long to make them for, and whether to repeat them;</w:t>
                              </w:r>
                            </w:p>
                            <w:p w14:paraId="0E24E480" w14:textId="051418CA" w:rsidR="007D39CD" w:rsidRPr="00E07E26" w:rsidRDefault="00BB28C5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6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after="60" w:line="216" w:lineRule="auto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15" w:name="bookmark=id.1pxezwc" w:colFirst="0" w:colLast="0"/>
                              <w:bookmarkEnd w:id="15"/>
                              <w:r w:rsidRPr="00E07E26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plan, set up and carry out comparative and fair tests to answer questions, including recognising and controlling variables where necessary</w:t>
                              </w:r>
                              <w:r w:rsidRPr="00E07E26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1039CC" id="Group 215" o:spid="_x0000_s1067" style="position:absolute;left:0;text-align:left;margin-left:26.75pt;margin-top:-1.1pt;width:756.9pt;height:266.45pt;z-index:251784192" coordsize="96123,3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">
                <v:rect id="Rectangle 349" o:spid="_x0000_s1068" style="position:absolute;width:32040;height:33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" fillcolor="white [3212]" strokecolor="#1c1c1c [3213]" strokeweight="1pt">
                  <v:textbox>
                    <w:txbxContent>
                      <w:p w14:paraId="0151616E" w14:textId="77777777" w:rsidR="000A7858" w:rsidRDefault="000A7858" w:rsidP="0077178F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before="23" w:after="60" w:line="216" w:lineRule="auto"/>
                          <w:jc w:val="left"/>
                          <w:rPr>
                            <w:rFonts w:ascii="Roboto" w:hAnsi="Roboto"/>
                            <w:b/>
                            <w:color w:val="000000"/>
                            <w:sz w:val="18"/>
                            <w:szCs w:val="18"/>
                          </w:rPr>
                        </w:pPr>
                        <w:r w:rsidRPr="000A7858">
                          <w:rPr>
                            <w:rFonts w:ascii="Roboto" w:eastAsia="Roboto" w:hAnsi="Roboto" w:cs="Roboto"/>
                            <w:b/>
                            <w:sz w:val="18"/>
                            <w:szCs w:val="18"/>
                          </w:rPr>
                          <w:t>KS1 Science National Curriculum</w:t>
                        </w:r>
                      </w:p>
                      <w:p w14:paraId="738A8904" w14:textId="5921D0BA" w:rsidR="000A7858" w:rsidRPr="000A7858" w:rsidRDefault="000A7858" w:rsidP="0077178F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before="23" w:after="60" w:line="216" w:lineRule="auto"/>
                          <w:jc w:val="left"/>
                          <w:rPr>
                            <w:rFonts w:ascii="Roboto" w:hAnsi="Roboto"/>
                            <w:b/>
                            <w:color w:val="000000"/>
                            <w:sz w:val="18"/>
                            <w:szCs w:val="18"/>
                          </w:rPr>
                        </w:pPr>
                        <w:r w:rsidRPr="000A7858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Asking simple questions and recognising that they can be answered in different ways.</w:t>
                        </w:r>
                      </w:p>
                      <w:p w14:paraId="24B746D5" w14:textId="77777777" w:rsidR="000A7858" w:rsidRPr="000A7858" w:rsidRDefault="000A7858" w:rsidP="0077178F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ind w:right="493"/>
                          <w:jc w:val="left"/>
                          <w:rPr>
                            <w:rFonts w:ascii="Roboto" w:hAnsi="Roboto"/>
                            <w:sz w:val="18"/>
                            <w:szCs w:val="18"/>
                          </w:rPr>
                        </w:pPr>
                      </w:p>
                      <w:p w14:paraId="26250DE8" w14:textId="77777777" w:rsidR="000A7858" w:rsidRPr="000A7858" w:rsidRDefault="000A7858" w:rsidP="0077178F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before="4" w:after="60" w:line="216" w:lineRule="auto"/>
                          <w:ind w:right="2978"/>
                          <w:jc w:val="left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r w:rsidRPr="000A7858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Children can:</w:t>
                        </w:r>
                      </w:p>
                      <w:p w14:paraId="09A81E4C" w14:textId="492DBA9F" w:rsidR="000A7858" w:rsidRPr="000D0905" w:rsidRDefault="000A7858" w:rsidP="009C350A">
                        <w:pPr>
                          <w:widowControl w:val="0"/>
                          <w:numPr>
                            <w:ilvl w:val="0"/>
                            <w:numId w:val="14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61" w:after="60" w:line="216" w:lineRule="auto"/>
                          <w:ind w:left="357" w:hanging="357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bookmarkStart w:id="17" w:name="bookmark=id.3dy6vkm" w:colFirst="0" w:colLast="0"/>
                        <w:bookmarkEnd w:id="17"/>
                        <w:r w:rsidRPr="000A7858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explore the world around them, leading them to ask some simple scientific questions about how and</w:t>
                        </w:r>
                        <w:r w:rsidR="000D090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 </w:t>
                        </w:r>
                        <w:r w:rsidRPr="000A7858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why</w:t>
                        </w:r>
                        <w:r w:rsidR="000D0905"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  <w:r w:rsidRPr="000D090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things </w:t>
                        </w:r>
                        <w:proofErr w:type="gramStart"/>
                        <w:r w:rsidRPr="000D090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happen;</w:t>
                        </w:r>
                        <w:proofErr w:type="gramEnd"/>
                      </w:p>
                      <w:p w14:paraId="65A1C97B" w14:textId="77777777" w:rsidR="000D0905" w:rsidRDefault="000A7858" w:rsidP="009C350A">
                        <w:pPr>
                          <w:widowControl w:val="0"/>
                          <w:numPr>
                            <w:ilvl w:val="0"/>
                            <w:numId w:val="14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8" w:after="60" w:line="216" w:lineRule="auto"/>
                          <w:ind w:left="357" w:hanging="357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bookmarkStart w:id="18" w:name="bookmark=id.1t3h5sf" w:colFirst="0" w:colLast="0"/>
                        <w:bookmarkEnd w:id="18"/>
                        <w:r w:rsidRPr="000A7858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begin to recognise ways in which they might answer scientific </w:t>
                        </w:r>
                        <w:proofErr w:type="gramStart"/>
                        <w:r w:rsidRPr="000A7858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questions;</w:t>
                        </w:r>
                        <w:bookmarkStart w:id="19" w:name="bookmark=id.4d34og8" w:colFirst="0" w:colLast="0"/>
                        <w:bookmarkEnd w:id="19"/>
                        <w:proofErr w:type="gramEnd"/>
                      </w:p>
                      <w:p w14:paraId="60B8CE7F" w14:textId="01B7075A" w:rsidR="007D39CD" w:rsidRPr="000D0905" w:rsidRDefault="000A7858" w:rsidP="009C350A">
                        <w:pPr>
                          <w:widowControl w:val="0"/>
                          <w:numPr>
                            <w:ilvl w:val="0"/>
                            <w:numId w:val="14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8" w:after="60" w:line="216" w:lineRule="auto"/>
                          <w:ind w:left="357" w:hanging="357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r w:rsidRPr="000D090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ask people questions and use simple secondary sources to find answers</w:t>
                        </w:r>
                        <w:r w:rsidRPr="000D0905">
                          <w:rPr>
                            <w:rFonts w:ascii="Roboto" w:hAnsi="Roboto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350" o:spid="_x0000_s1069" style="position:absolute;left:32043;width:32036;height:33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" fillcolor="white [3212]" strokecolor="#1c1c1c [3213]" strokeweight="1pt">
                  <v:textbox>
                    <w:txbxContent>
                      <w:p w14:paraId="3A8BF1DD" w14:textId="77777777" w:rsidR="0077178F" w:rsidRPr="0077178F" w:rsidRDefault="0077178F" w:rsidP="0077178F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before="23" w:after="60" w:line="216" w:lineRule="auto"/>
                          <w:jc w:val="left"/>
                          <w:rPr>
                            <w:b/>
                            <w:color w:val="000000"/>
                            <w:sz w:val="18"/>
                            <w:szCs w:val="18"/>
                          </w:rPr>
                        </w:pPr>
                        <w:r w:rsidRPr="0077178F">
                          <w:rPr>
                            <w:rFonts w:ascii="Roboto" w:eastAsia="Roboto" w:hAnsi="Roboto" w:cs="Roboto"/>
                            <w:b/>
                            <w:sz w:val="18"/>
                            <w:szCs w:val="18"/>
                          </w:rPr>
                          <w:t>Lower KS2 Science National Curriculum</w:t>
                        </w:r>
                      </w:p>
                      <w:p w14:paraId="60CB3FE8" w14:textId="34F51DFB" w:rsidR="0077178F" w:rsidRPr="0077178F" w:rsidRDefault="0077178F" w:rsidP="0077178F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before="23" w:after="60" w:line="216" w:lineRule="auto"/>
                          <w:jc w:val="left"/>
                          <w:rPr>
                            <w:b/>
                            <w:color w:val="000000"/>
                            <w:sz w:val="18"/>
                            <w:szCs w:val="18"/>
                          </w:rPr>
                        </w:pPr>
                        <w:r w:rsidRPr="0077178F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Asking relevant questions and using different types of scientific enquiries to answer them.</w:t>
                        </w:r>
                      </w:p>
                      <w:p w14:paraId="67C50017" w14:textId="77777777" w:rsidR="0077178F" w:rsidRDefault="0077178F" w:rsidP="0077178F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ind w:right="778"/>
                          <w:jc w:val="left"/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</w:pPr>
                      </w:p>
                      <w:p w14:paraId="3888B565" w14:textId="33DE0726" w:rsidR="0077178F" w:rsidRPr="0077178F" w:rsidRDefault="0077178F" w:rsidP="0077178F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ind w:right="778"/>
                          <w:jc w:val="left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 w:rsidRPr="0077178F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Children can:</w:t>
                        </w:r>
                        <w:bookmarkStart w:id="20" w:name="bookmark=id.1ksv4uv" w:colFirst="0" w:colLast="0"/>
                        <w:bookmarkEnd w:id="20"/>
                      </w:p>
                      <w:p w14:paraId="338011B2" w14:textId="77777777" w:rsidR="0077178F" w:rsidRPr="0077178F" w:rsidRDefault="0077178F" w:rsidP="009C350A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ind w:left="357" w:hanging="357"/>
                          <w:jc w:val="left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 w:rsidRPr="0077178F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start to raise their own relevant questions about the world around them in response to a range of</w:t>
                        </w:r>
                        <w:r w:rsidRPr="0077178F">
                          <w:rPr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  <w:r w:rsidRPr="0077178F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scientific </w:t>
                        </w:r>
                        <w:proofErr w:type="gramStart"/>
                        <w:r w:rsidRPr="0077178F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experiences;</w:t>
                        </w:r>
                        <w:bookmarkStart w:id="21" w:name="bookmark=id.44sinio" w:colFirst="0" w:colLast="0"/>
                        <w:bookmarkEnd w:id="21"/>
                        <w:proofErr w:type="gramEnd"/>
                      </w:p>
                      <w:p w14:paraId="4998B6C8" w14:textId="77777777" w:rsidR="0077178F" w:rsidRPr="0077178F" w:rsidRDefault="0077178F" w:rsidP="009C350A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ind w:left="357" w:hanging="357"/>
                          <w:jc w:val="left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 w:rsidRPr="0077178F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start to make their own decisions about the most appropriate type of scientific enquiry they might use to answer </w:t>
                        </w:r>
                        <w:proofErr w:type="gramStart"/>
                        <w:r w:rsidRPr="0077178F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questions;</w:t>
                        </w:r>
                        <w:bookmarkStart w:id="22" w:name="bookmark=id.2jxsxqh" w:colFirst="0" w:colLast="0"/>
                        <w:bookmarkEnd w:id="22"/>
                        <w:proofErr w:type="gramEnd"/>
                      </w:p>
                      <w:p w14:paraId="7EF8DD1B" w14:textId="77777777" w:rsidR="0077178F" w:rsidRPr="0077178F" w:rsidRDefault="0077178F" w:rsidP="009C350A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ind w:left="357" w:hanging="357"/>
                          <w:jc w:val="left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 w:rsidRPr="0077178F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recognise when a fair test is </w:t>
                        </w:r>
                        <w:proofErr w:type="gramStart"/>
                        <w:r w:rsidRPr="0077178F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necessary;</w:t>
                        </w:r>
                        <w:bookmarkStart w:id="23" w:name="bookmark=id.z337ya" w:colFirst="0" w:colLast="0"/>
                        <w:bookmarkEnd w:id="23"/>
                        <w:proofErr w:type="gramEnd"/>
                      </w:p>
                      <w:p w14:paraId="07EA04D8" w14:textId="2E95E33E" w:rsidR="007D39CD" w:rsidRPr="0077178F" w:rsidRDefault="0077178F" w:rsidP="009C350A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ind w:left="357" w:hanging="357"/>
                          <w:jc w:val="left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 w:rsidRPr="0077178F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help decide how to set up a fair test, making decisions about what observations to make, how long to make them</w:t>
                        </w:r>
                        <w:bookmarkStart w:id="24" w:name="bookmark=id.3j2qqm3" w:colFirst="0" w:colLast="0"/>
                        <w:bookmarkEnd w:id="24"/>
                        <w:r w:rsidRPr="0077178F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 for and the type of simple equipment that might be used</w:t>
                        </w:r>
                        <w:r w:rsidR="005B3BB7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351" o:spid="_x0000_s1070" style="position:absolute;left:64087;width:32036;height:33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" fillcolor="white [3212]" strokecolor="#1c1c1c [3213]" strokeweight="1pt">
                  <v:textbox>
                    <w:txbxContent>
                      <w:p w14:paraId="41CAD6B7" w14:textId="77777777" w:rsidR="00E07E26" w:rsidRDefault="00BB28C5" w:rsidP="00E07E26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jc w:val="left"/>
                          <w:rPr>
                            <w:rFonts w:ascii="Roboto" w:hAnsi="Roboto"/>
                            <w:b/>
                            <w:color w:val="000000"/>
                            <w:sz w:val="18"/>
                            <w:szCs w:val="18"/>
                          </w:rPr>
                        </w:pPr>
                        <w:r w:rsidRPr="00BB28C5">
                          <w:rPr>
                            <w:rFonts w:ascii="Roboto" w:eastAsia="Roboto" w:hAnsi="Roboto" w:cs="Roboto"/>
                            <w:b/>
                            <w:sz w:val="18"/>
                            <w:szCs w:val="18"/>
                          </w:rPr>
                          <w:t>Upper KS2 Science National Curriculum</w:t>
                        </w:r>
                      </w:p>
                      <w:p w14:paraId="0B72CFF9" w14:textId="5A7125FA" w:rsidR="00E07E26" w:rsidRDefault="00BB28C5" w:rsidP="00E07E26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jc w:val="left"/>
                          <w:rPr>
                            <w:rFonts w:ascii="Roboto" w:hAnsi="Roboto"/>
                            <w:b/>
                            <w:color w:val="000000"/>
                            <w:sz w:val="18"/>
                            <w:szCs w:val="18"/>
                          </w:rPr>
                        </w:pPr>
                        <w:r w:rsidRPr="00BB28C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Planning different types of scientific enquiries to answer questions, including </w:t>
                        </w:r>
                        <w:proofErr w:type="gramStart"/>
                        <w:r w:rsidRPr="00BB28C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recognising</w:t>
                        </w:r>
                        <w:proofErr w:type="gramEnd"/>
                        <w:r w:rsidRPr="00BB28C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 and controlling variables where necessary.</w:t>
                        </w:r>
                      </w:p>
                      <w:p w14:paraId="22C91A5C" w14:textId="77777777" w:rsidR="00E07E26" w:rsidRDefault="00E07E26" w:rsidP="00E07E26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jc w:val="left"/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</w:pPr>
                      </w:p>
                      <w:p w14:paraId="75D9180F" w14:textId="7EC33B5B" w:rsidR="00BB28C5" w:rsidRPr="00BB28C5" w:rsidRDefault="00BB28C5" w:rsidP="00E07E26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jc w:val="left"/>
                          <w:rPr>
                            <w:rFonts w:ascii="Roboto" w:hAnsi="Roboto"/>
                            <w:b/>
                            <w:color w:val="000000"/>
                            <w:sz w:val="18"/>
                            <w:szCs w:val="18"/>
                          </w:rPr>
                        </w:pPr>
                        <w:r w:rsidRPr="00BB28C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Children can:</w:t>
                        </w:r>
                      </w:p>
                      <w:p w14:paraId="247CE6DF" w14:textId="77777777" w:rsidR="00BB28C5" w:rsidRPr="00E07E26" w:rsidRDefault="00BB28C5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16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after="60" w:line="216" w:lineRule="auto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bookmarkStart w:id="25" w:name="bookmark=id.2xcytpi" w:colFirst="0" w:colLast="0"/>
                        <w:bookmarkEnd w:id="25"/>
                        <w:r w:rsidRPr="00E07E26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with growing independence, raise their own relevant questions about the world around them in response to a range of scientific </w:t>
                        </w:r>
                        <w:proofErr w:type="gramStart"/>
                        <w:r w:rsidRPr="00E07E26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experiences;</w:t>
                        </w:r>
                        <w:proofErr w:type="gramEnd"/>
                      </w:p>
                      <w:p w14:paraId="66B1B062" w14:textId="77777777" w:rsidR="00BB28C5" w:rsidRPr="00E07E26" w:rsidRDefault="00BB28C5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16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after="60" w:line="216" w:lineRule="auto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bookmarkStart w:id="26" w:name="bookmark=id.1ci93xb" w:colFirst="0" w:colLast="0"/>
                        <w:bookmarkEnd w:id="26"/>
                        <w:r w:rsidRPr="00E07E26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with increasing independence, make their own decisions about the most appropriate type of scientific enquiry they might use to answer </w:t>
                        </w:r>
                        <w:proofErr w:type="gramStart"/>
                        <w:r w:rsidRPr="00E07E26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questions;</w:t>
                        </w:r>
                        <w:proofErr w:type="gramEnd"/>
                      </w:p>
                      <w:p w14:paraId="49C8825B" w14:textId="77777777" w:rsidR="00BB28C5" w:rsidRPr="00E07E26" w:rsidRDefault="00BB28C5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16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after="60" w:line="216" w:lineRule="auto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bookmarkStart w:id="27" w:name="bookmark=id.3whwml4" w:colFirst="0" w:colLast="0"/>
                        <w:bookmarkEnd w:id="27"/>
                        <w:r w:rsidRPr="00E07E26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explore and talk about their ideas, raising different kinds of scientific </w:t>
                        </w:r>
                        <w:proofErr w:type="gramStart"/>
                        <w:r w:rsidRPr="00E07E26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questions;</w:t>
                        </w:r>
                        <w:proofErr w:type="gramEnd"/>
                      </w:p>
                      <w:p w14:paraId="2C3DC656" w14:textId="77777777" w:rsidR="00BB28C5" w:rsidRPr="00E07E26" w:rsidRDefault="00BB28C5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16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after="60" w:line="216" w:lineRule="auto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bookmarkStart w:id="28" w:name="bookmark=id.2bn6wsx" w:colFirst="0" w:colLast="0"/>
                        <w:bookmarkEnd w:id="28"/>
                        <w:r w:rsidRPr="00E07E26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ask their own questions about scientific </w:t>
                        </w:r>
                        <w:proofErr w:type="gramStart"/>
                        <w:r w:rsidRPr="00E07E26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phenomena;</w:t>
                        </w:r>
                        <w:proofErr w:type="gramEnd"/>
                      </w:p>
                      <w:p w14:paraId="58EE8C96" w14:textId="77777777" w:rsidR="00BB28C5" w:rsidRPr="00E07E26" w:rsidRDefault="00BB28C5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16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after="60" w:line="216" w:lineRule="auto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bookmarkStart w:id="29" w:name="bookmark=id.qsh70q" w:colFirst="0" w:colLast="0"/>
                        <w:bookmarkEnd w:id="29"/>
                        <w:r w:rsidRPr="00E07E26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select and plan the most appropriate type of scientific enquiry to use to answer scientific </w:t>
                        </w:r>
                        <w:proofErr w:type="gramStart"/>
                        <w:r w:rsidRPr="00E07E26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questions;</w:t>
                        </w:r>
                        <w:proofErr w:type="gramEnd"/>
                      </w:p>
                      <w:p w14:paraId="52942AF0" w14:textId="77777777" w:rsidR="00BB28C5" w:rsidRPr="00E07E26" w:rsidRDefault="00BB28C5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16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after="60" w:line="216" w:lineRule="auto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bookmarkStart w:id="30" w:name="bookmark=id.3as4poj" w:colFirst="0" w:colLast="0"/>
                        <w:bookmarkEnd w:id="30"/>
                        <w:r w:rsidRPr="00E07E26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make their own decisions about what observations to make, what measurements to use and how long to make them for, and whether to repeat </w:t>
                        </w:r>
                        <w:proofErr w:type="gramStart"/>
                        <w:r w:rsidRPr="00E07E26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them;</w:t>
                        </w:r>
                        <w:proofErr w:type="gramEnd"/>
                      </w:p>
                      <w:p w14:paraId="0E24E480" w14:textId="051418CA" w:rsidR="007D39CD" w:rsidRPr="00E07E26" w:rsidRDefault="00BB28C5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16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after="60" w:line="216" w:lineRule="auto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bookmarkStart w:id="31" w:name="bookmark=id.1pxezwc" w:colFirst="0" w:colLast="0"/>
                        <w:bookmarkEnd w:id="31"/>
                        <w:r w:rsidRPr="00E07E26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plan, set up and carry out comparative and fair tests to answer questions, including recognising and controlling variables where necessary</w:t>
                        </w:r>
                        <w:r w:rsidRPr="00E07E26">
                          <w:rPr>
                            <w:rFonts w:ascii="Roboto" w:hAnsi="Roboto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C93C52"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0051B604" wp14:editId="6AC90D8C">
                <wp:simplePos x="0" y="0"/>
                <wp:positionH relativeFrom="column">
                  <wp:posOffset>339670</wp:posOffset>
                </wp:positionH>
                <wp:positionV relativeFrom="paragraph">
                  <wp:posOffset>-348008</wp:posOffset>
                </wp:positionV>
                <wp:extent cx="9612751" cy="335915"/>
                <wp:effectExtent l="0" t="0" r="26670" b="26035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2751" cy="335915"/>
                          <a:chOff x="0" y="0"/>
                          <a:chExt cx="9612751" cy="335915"/>
                        </a:xfrm>
                      </wpg:grpSpPr>
                      <wps:wsp>
                        <wps:cNvPr id="256" name="Rectangle 256"/>
                        <wps:cNvSpPr/>
                        <wps:spPr>
                          <a:xfrm>
                            <a:off x="0" y="0"/>
                            <a:ext cx="3203575" cy="335915"/>
                          </a:xfrm>
                          <a:prstGeom prst="rect">
                            <a:avLst/>
                          </a:prstGeom>
                          <a:solidFill>
                            <a:srgbClr val="D53362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510527" w14:textId="54EC60EA" w:rsidR="007D39CD" w:rsidRPr="007D39CD" w:rsidRDefault="007D39CD" w:rsidP="007D39CD">
                              <w:pPr>
                                <w:jc w:val="center"/>
                                <w:rPr>
                                  <w:rFonts w:ascii="Roboto" w:hAnsi="Roboto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oboto" w:hAnsi="Roboto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KS1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3204375" y="0"/>
                            <a:ext cx="3203575" cy="335280"/>
                          </a:xfrm>
                          <a:prstGeom prst="rect">
                            <a:avLst/>
                          </a:prstGeom>
                          <a:solidFill>
                            <a:srgbClr val="D53362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2FF9CD" w14:textId="5EEA5507" w:rsidR="007D39CD" w:rsidRPr="007D39CD" w:rsidRDefault="007D39CD" w:rsidP="007D39CD">
                              <w:pPr>
                                <w:jc w:val="center"/>
                                <w:rPr>
                                  <w:rFonts w:ascii="Roboto" w:hAnsi="Roboto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oboto" w:hAnsi="Roboto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LKS2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6408751" y="0"/>
                            <a:ext cx="3204000" cy="335689"/>
                          </a:xfrm>
                          <a:prstGeom prst="rect">
                            <a:avLst/>
                          </a:prstGeom>
                          <a:solidFill>
                            <a:srgbClr val="D53362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47B3BF" w14:textId="18D5FC69" w:rsidR="007D39CD" w:rsidRPr="007D39CD" w:rsidRDefault="007D39CD" w:rsidP="007D39CD">
                              <w:pPr>
                                <w:jc w:val="center"/>
                                <w:rPr>
                                  <w:rFonts w:ascii="Roboto" w:hAnsi="Roboto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oboto" w:hAnsi="Roboto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UKS2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51B604" id="Group 214" o:spid="_x0000_s1071" style="position:absolute;left:0;text-align:left;margin-left:26.75pt;margin-top:-27.4pt;width:756.9pt;height:26.45pt;z-index:251770880" coordsize="96127,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">
                <v:rect id="Rectangle 256" o:spid="_x0000_s1072" style="position:absolute;width:32035;height:3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" fillcolor="#d53362" strokecolor="#1c1c1c [3213]" strokeweight="1pt">
                  <v:textbox>
                    <w:txbxContent>
                      <w:p w14:paraId="3A510527" w14:textId="54EC60EA" w:rsidR="007D39CD" w:rsidRPr="007D39CD" w:rsidRDefault="007D39CD" w:rsidP="007D39CD">
                        <w:pPr>
                          <w:jc w:val="center"/>
                          <w:rPr>
                            <w:rFonts w:ascii="Roboto" w:hAnsi="Roboto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oboto" w:hAnsi="Roboto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KS1</w:t>
                        </w:r>
                      </w:p>
                    </w:txbxContent>
                  </v:textbox>
                </v:rect>
                <v:rect id="Rectangle 257" o:spid="_x0000_s1073" style="position:absolute;left:32043;width:32036;height:33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" fillcolor="#d53362" strokecolor="#1c1c1c [3213]" strokeweight="1pt">
                  <v:textbox>
                    <w:txbxContent>
                      <w:p w14:paraId="0C2FF9CD" w14:textId="5EEA5507" w:rsidR="007D39CD" w:rsidRPr="007D39CD" w:rsidRDefault="007D39CD" w:rsidP="007D39CD">
                        <w:pPr>
                          <w:jc w:val="center"/>
                          <w:rPr>
                            <w:rFonts w:ascii="Roboto" w:hAnsi="Roboto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oboto" w:hAnsi="Roboto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LKS2</w:t>
                        </w:r>
                      </w:p>
                    </w:txbxContent>
                  </v:textbox>
                </v:rect>
                <v:rect id="Rectangle 258" o:spid="_x0000_s1074" style="position:absolute;left:64087;width:32040;height:3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" fillcolor="#d53362" strokecolor="#1c1c1c [3213]" strokeweight="1pt">
                  <v:textbox>
                    <w:txbxContent>
                      <w:p w14:paraId="2D47B3BF" w14:textId="18D5FC69" w:rsidR="007D39CD" w:rsidRPr="007D39CD" w:rsidRDefault="007D39CD" w:rsidP="007D39CD">
                        <w:pPr>
                          <w:jc w:val="center"/>
                          <w:rPr>
                            <w:rFonts w:ascii="Roboto" w:hAnsi="Roboto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oboto" w:hAnsi="Roboto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UKS2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85052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11200E2" wp14:editId="3E19A081">
                <wp:simplePos x="0" y="0"/>
                <wp:positionH relativeFrom="margin">
                  <wp:posOffset>-1507490</wp:posOffset>
                </wp:positionH>
                <wp:positionV relativeFrom="paragraph">
                  <wp:posOffset>1511300</wp:posOffset>
                </wp:positionV>
                <wp:extent cx="3383915" cy="335915"/>
                <wp:effectExtent l="0" t="0" r="26035" b="26035"/>
                <wp:wrapNone/>
                <wp:docPr id="346" name="Rectangl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383915" cy="335915"/>
                        </a:xfrm>
                        <a:prstGeom prst="rect">
                          <a:avLst/>
                        </a:prstGeom>
                        <a:solidFill>
                          <a:srgbClr val="4EB1E4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6EE5BD" w14:textId="5F9FAF11" w:rsidR="007D39CD" w:rsidRPr="007D39CD" w:rsidRDefault="007D39CD" w:rsidP="007D39CD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D39CD"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1200E2" id="Rectangle 346" o:spid="_x0000_s1075" style="position:absolute;left:0;text-align:left;margin-left:-118.7pt;margin-top:119pt;width:266.45pt;height:26.45pt;rotation:-90;z-index:2517749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" fillcolor="#4eb1e4" strokecolor="#1c1c1c [3213]" strokeweight="1pt">
                <v:textbox>
                  <w:txbxContent>
                    <w:p w14:paraId="786EE5BD" w14:textId="5F9FAF11" w:rsidR="007D39CD" w:rsidRPr="007D39CD" w:rsidRDefault="007D39CD" w:rsidP="007D39CD">
                      <w:pPr>
                        <w:jc w:val="center"/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7D39CD"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Plan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C9EF0E1" w14:textId="65A311B7" w:rsidR="00E92EE0" w:rsidRDefault="00C30F9C" w:rsidP="009E4127">
      <w:pPr>
        <w:sectPr w:rsidR="00E92EE0" w:rsidSect="00A61E8B">
          <w:pgSz w:w="16838" w:h="11906" w:orient="landscape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39221F39" wp14:editId="782F5D63">
                <wp:simplePos x="0" y="0"/>
                <wp:positionH relativeFrom="column">
                  <wp:posOffset>319405</wp:posOffset>
                </wp:positionH>
                <wp:positionV relativeFrom="paragraph">
                  <wp:posOffset>-334645</wp:posOffset>
                </wp:positionV>
                <wp:extent cx="9612630" cy="335915"/>
                <wp:effectExtent l="0" t="0" r="26670" b="26035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2630" cy="335915"/>
                          <a:chOff x="0" y="0"/>
                          <a:chExt cx="9612751" cy="335915"/>
                        </a:xfrm>
                      </wpg:grpSpPr>
                      <wps:wsp>
                        <wps:cNvPr id="218" name="Rectangle 218"/>
                        <wps:cNvSpPr/>
                        <wps:spPr>
                          <a:xfrm>
                            <a:off x="0" y="0"/>
                            <a:ext cx="3203575" cy="335915"/>
                          </a:xfrm>
                          <a:prstGeom prst="rect">
                            <a:avLst/>
                          </a:prstGeom>
                          <a:solidFill>
                            <a:srgbClr val="D53362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23FFB7" w14:textId="77777777" w:rsidR="00C93C52" w:rsidRPr="007D39CD" w:rsidRDefault="00C93C52" w:rsidP="00C93C52">
                              <w:pPr>
                                <w:jc w:val="center"/>
                                <w:rPr>
                                  <w:rFonts w:ascii="Roboto" w:hAnsi="Roboto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oboto" w:hAnsi="Roboto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KS1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3204375" y="0"/>
                            <a:ext cx="3203575" cy="335280"/>
                          </a:xfrm>
                          <a:prstGeom prst="rect">
                            <a:avLst/>
                          </a:prstGeom>
                          <a:solidFill>
                            <a:srgbClr val="D53362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15EF18" w14:textId="77777777" w:rsidR="00C93C52" w:rsidRPr="007D39CD" w:rsidRDefault="00C93C52" w:rsidP="00C93C52">
                              <w:pPr>
                                <w:jc w:val="center"/>
                                <w:rPr>
                                  <w:rFonts w:ascii="Roboto" w:hAnsi="Roboto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oboto" w:hAnsi="Roboto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LKS2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6408751" y="0"/>
                            <a:ext cx="3204000" cy="335689"/>
                          </a:xfrm>
                          <a:prstGeom prst="rect">
                            <a:avLst/>
                          </a:prstGeom>
                          <a:solidFill>
                            <a:srgbClr val="D53362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822D94" w14:textId="77777777" w:rsidR="00C93C52" w:rsidRPr="007D39CD" w:rsidRDefault="00C93C52" w:rsidP="00C93C52">
                              <w:pPr>
                                <w:jc w:val="center"/>
                                <w:rPr>
                                  <w:rFonts w:ascii="Roboto" w:hAnsi="Roboto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oboto" w:hAnsi="Roboto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UKS2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21F39" id="Group 216" o:spid="_x0000_s1076" style="position:absolute;left:0;text-align:left;margin-left:25.15pt;margin-top:-26.35pt;width:756.9pt;height:26.45pt;z-index:251786240" coordsize="96127,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">
                <v:rect id="Rectangle 218" o:spid="_x0000_s1077" style="position:absolute;width:32035;height:3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" fillcolor="#d53362" strokecolor="#1c1c1c [3213]" strokeweight="1pt">
                  <v:textbox>
                    <w:txbxContent>
                      <w:p w14:paraId="6D23FFB7" w14:textId="77777777" w:rsidR="00C93C52" w:rsidRPr="007D39CD" w:rsidRDefault="00C93C52" w:rsidP="00C93C52">
                        <w:pPr>
                          <w:jc w:val="center"/>
                          <w:rPr>
                            <w:rFonts w:ascii="Roboto" w:hAnsi="Roboto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oboto" w:hAnsi="Roboto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KS1</w:t>
                        </w:r>
                      </w:p>
                    </w:txbxContent>
                  </v:textbox>
                </v:rect>
                <v:rect id="Rectangle 219" o:spid="_x0000_s1078" style="position:absolute;left:32043;width:32036;height:33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" fillcolor="#d53362" strokecolor="#1c1c1c [3213]" strokeweight="1pt">
                  <v:textbox>
                    <w:txbxContent>
                      <w:p w14:paraId="1915EF18" w14:textId="77777777" w:rsidR="00C93C52" w:rsidRPr="007D39CD" w:rsidRDefault="00C93C52" w:rsidP="00C93C52">
                        <w:pPr>
                          <w:jc w:val="center"/>
                          <w:rPr>
                            <w:rFonts w:ascii="Roboto" w:hAnsi="Roboto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oboto" w:hAnsi="Roboto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LKS2</w:t>
                        </w:r>
                      </w:p>
                    </w:txbxContent>
                  </v:textbox>
                </v:rect>
                <v:rect id="Rectangle 220" o:spid="_x0000_s1079" style="position:absolute;left:64087;width:32040;height:3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" fillcolor="#d53362" strokecolor="#1c1c1c [3213]" strokeweight="1pt">
                  <v:textbox>
                    <w:txbxContent>
                      <w:p w14:paraId="79822D94" w14:textId="77777777" w:rsidR="00C93C52" w:rsidRPr="007D39CD" w:rsidRDefault="00C93C52" w:rsidP="00C93C52">
                        <w:pPr>
                          <w:jc w:val="center"/>
                          <w:rPr>
                            <w:rFonts w:ascii="Roboto" w:hAnsi="Roboto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oboto" w:hAnsi="Roboto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UKS2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AC5EA8B" wp14:editId="4C1E87B7">
                <wp:simplePos x="0" y="0"/>
                <wp:positionH relativeFrom="margin">
                  <wp:posOffset>-1780857</wp:posOffset>
                </wp:positionH>
                <wp:positionV relativeFrom="paragraph">
                  <wp:posOffset>1773872</wp:posOffset>
                </wp:positionV>
                <wp:extent cx="3888000" cy="335915"/>
                <wp:effectExtent l="4127" t="0" r="21908" b="21907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888000" cy="335915"/>
                        </a:xfrm>
                        <a:prstGeom prst="rect">
                          <a:avLst/>
                        </a:prstGeom>
                        <a:solidFill>
                          <a:srgbClr val="6EBB85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1B7A02" w14:textId="0D353C51" w:rsidR="00C93C52" w:rsidRPr="007D39CD" w:rsidRDefault="00C93C52" w:rsidP="00C93C52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C5EA8B" id="Rectangle 221" o:spid="_x0000_s1080" style="position:absolute;left:0;text-align:left;margin-left:-140.2pt;margin-top:139.65pt;width:306.15pt;height:26.45pt;rotation:-90;z-index:251787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" fillcolor="#6ebb85" strokecolor="#1c1c1c [3213]" strokeweight="1pt">
                <v:textbox>
                  <w:txbxContent>
                    <w:p w14:paraId="121B7A02" w14:textId="0D353C51" w:rsidR="00C93C52" w:rsidRPr="007D39CD" w:rsidRDefault="00C93C52" w:rsidP="00C93C52">
                      <w:pPr>
                        <w:jc w:val="center"/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Do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93C52">
        <w:rPr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5E0EB366" wp14:editId="4A494EEC">
                <wp:simplePos x="0" y="0"/>
                <wp:positionH relativeFrom="column">
                  <wp:posOffset>315595</wp:posOffset>
                </wp:positionH>
                <wp:positionV relativeFrom="paragraph">
                  <wp:posOffset>5080</wp:posOffset>
                </wp:positionV>
                <wp:extent cx="9611995" cy="3888000"/>
                <wp:effectExtent l="0" t="0" r="27305" b="17780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1995" cy="3888000"/>
                          <a:chOff x="0" y="0"/>
                          <a:chExt cx="9612326" cy="3384000"/>
                        </a:xfrm>
                      </wpg:grpSpPr>
                      <wps:wsp>
                        <wps:cNvPr id="223" name="Rectangle 223"/>
                        <wps:cNvSpPr/>
                        <wps:spPr>
                          <a:xfrm>
                            <a:off x="0" y="0"/>
                            <a:ext cx="3204000" cy="338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B428B4" w14:textId="77777777" w:rsidR="003F21E5" w:rsidRPr="003F21E5" w:rsidRDefault="003F21E5" w:rsidP="00BC7FFB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before="23" w:after="60" w:line="216" w:lineRule="auto"/>
                                <w:jc w:val="left"/>
                                <w:rPr>
                                  <w:rFonts w:ascii="Roboto" w:hAnsi="Roboto"/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3F21E5">
                                <w:rPr>
                                  <w:rFonts w:ascii="Roboto" w:eastAsia="Roboto" w:hAnsi="Roboto" w:cs="Roboto"/>
                                  <w:b/>
                                  <w:sz w:val="18"/>
                                  <w:szCs w:val="18"/>
                                </w:rPr>
                                <w:t>KS1 Science National Curriculum</w:t>
                              </w:r>
                            </w:p>
                            <w:p w14:paraId="498A8A5C" w14:textId="77777777" w:rsidR="003F21E5" w:rsidRPr="003F21E5" w:rsidRDefault="003F21E5" w:rsidP="00BC7FFB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jc w:val="left"/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</w:pPr>
                              <w:r w:rsidRPr="003F21E5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Observing closely, using simple equipment.</w:t>
                              </w:r>
                            </w:p>
                            <w:p w14:paraId="62EAC6C2" w14:textId="77777777" w:rsidR="003F21E5" w:rsidRPr="003F21E5" w:rsidRDefault="003F21E5" w:rsidP="00BC7FFB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jc w:val="left"/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</w:pPr>
                            </w:p>
                            <w:p w14:paraId="63D7EA6C" w14:textId="77777777" w:rsidR="003F21E5" w:rsidRPr="003F21E5" w:rsidRDefault="003F21E5" w:rsidP="00BC7FFB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jc w:val="left"/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</w:pPr>
                              <w:bookmarkStart w:id="16" w:name="bookmark=kix.nhg7ai4sfe4j" w:colFirst="0" w:colLast="0"/>
                              <w:bookmarkEnd w:id="16"/>
                              <w:r w:rsidRPr="003F21E5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>Performing simple tests.</w:t>
                              </w:r>
                            </w:p>
                            <w:p w14:paraId="6D492B4A" w14:textId="77777777" w:rsidR="003F21E5" w:rsidRPr="003F21E5" w:rsidRDefault="003F21E5" w:rsidP="00BC7FFB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jc w:val="left"/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</w:pPr>
                            </w:p>
                            <w:p w14:paraId="2B0EB1F7" w14:textId="77777777" w:rsidR="003F21E5" w:rsidRPr="003F21E5" w:rsidRDefault="003F21E5" w:rsidP="00BC7FFB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jc w:val="left"/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</w:pPr>
                              <w:r w:rsidRPr="003F21E5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>Identifying and classifying.</w:t>
                              </w:r>
                            </w:p>
                            <w:p w14:paraId="6DCE22C6" w14:textId="77777777" w:rsidR="003F21E5" w:rsidRPr="003F21E5" w:rsidRDefault="003F21E5" w:rsidP="00BC7FFB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jc w:val="left"/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</w:pPr>
                            </w:p>
                            <w:p w14:paraId="1819022A" w14:textId="77777777" w:rsidR="003F21E5" w:rsidRPr="003F21E5" w:rsidRDefault="003F21E5" w:rsidP="00BC7FFB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jc w:val="left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3F21E5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Children can:</w:t>
                              </w:r>
                            </w:p>
                            <w:p w14:paraId="1274BF08" w14:textId="1F761CF9" w:rsidR="003F21E5" w:rsidRPr="003F21E5" w:rsidRDefault="003F21E5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7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8" w:after="60" w:line="216" w:lineRule="auto"/>
                                <w:ind w:left="357" w:hanging="357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17" w:name="bookmark=id.3o7alnk" w:colFirst="0" w:colLast="0"/>
                              <w:bookmarkEnd w:id="17"/>
                              <w:r w:rsidRPr="003F21E5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>observe the natural and humanly</w:t>
                              </w:r>
                              <w:r w:rsidR="005B3BB7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3F21E5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>constructed world around them;</w:t>
                              </w:r>
                            </w:p>
                            <w:p w14:paraId="23D14B1B" w14:textId="77777777" w:rsidR="003F21E5" w:rsidRPr="003F21E5" w:rsidRDefault="003F21E5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7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6" w:after="60" w:line="216" w:lineRule="auto"/>
                                <w:ind w:left="357" w:hanging="357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3F21E5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>observe changes over time;</w:t>
                              </w:r>
                            </w:p>
                            <w:p w14:paraId="2F3B234D" w14:textId="77ABA1CC" w:rsidR="003F21E5" w:rsidRPr="003F21E5" w:rsidRDefault="003F21E5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7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6" w:after="60" w:line="216" w:lineRule="auto"/>
                                <w:ind w:left="357" w:hanging="357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18" w:name="bookmark=kix.hjgbfhaovhq9" w:colFirst="0" w:colLast="0"/>
                              <w:bookmarkStart w:id="19" w:name="bookmark=kix.m0noc93zeqc8" w:colFirst="0" w:colLast="0"/>
                              <w:bookmarkEnd w:id="18"/>
                              <w:bookmarkEnd w:id="19"/>
                              <w:r w:rsidRPr="003F21E5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>use simple measurements and equipment</w:t>
                              </w:r>
                              <w:r w:rsidR="005B3BB7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>;</w:t>
                              </w:r>
                            </w:p>
                            <w:p w14:paraId="6A396F2D" w14:textId="27AE9F1C" w:rsidR="003F21E5" w:rsidRPr="003F21E5" w:rsidRDefault="003F21E5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7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6" w:after="60" w:line="216" w:lineRule="auto"/>
                                <w:ind w:left="357" w:hanging="357"/>
                                <w:jc w:val="left"/>
                                <w:textAlignment w:val="auto"/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</w:pPr>
                              <w:r w:rsidRPr="003F21E5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>make careful observations, sometimes using equipment to help them observe carefully;</w:t>
                              </w:r>
                            </w:p>
                            <w:p w14:paraId="5EF6688A" w14:textId="77777777" w:rsidR="003F21E5" w:rsidRDefault="003F21E5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7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6" w:after="60" w:line="216" w:lineRule="auto"/>
                                <w:ind w:left="357" w:hanging="357"/>
                                <w:jc w:val="left"/>
                                <w:textAlignment w:val="auto"/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</w:pPr>
                              <w:bookmarkStart w:id="20" w:name="bookmark=kix.b0nnmghqrddb" w:colFirst="0" w:colLast="0"/>
                              <w:bookmarkEnd w:id="20"/>
                              <w:r w:rsidRPr="003F21E5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>carry out simple practical tests, using simple equipment;</w:t>
                              </w:r>
                              <w:bookmarkStart w:id="21" w:name="bookmark=kix.3o3rckv9njbc" w:colFirst="0" w:colLast="0"/>
                              <w:bookmarkEnd w:id="21"/>
                            </w:p>
                            <w:p w14:paraId="07040440" w14:textId="77777777" w:rsidR="003F21E5" w:rsidRDefault="003F21E5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7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6" w:after="60" w:line="216" w:lineRule="auto"/>
                                <w:ind w:left="357" w:hanging="357"/>
                                <w:jc w:val="left"/>
                                <w:textAlignment w:val="auto"/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</w:pPr>
                              <w:r w:rsidRPr="003F21E5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>experience different types of scientific enquiries, including practical activities;</w:t>
                              </w:r>
                              <w:bookmarkStart w:id="22" w:name="bookmark=kix.4343k1pr2bk7" w:colFirst="0" w:colLast="0"/>
                              <w:bookmarkStart w:id="23" w:name="bookmark=kix.yx68ddx2zll" w:colFirst="0" w:colLast="0"/>
                              <w:bookmarkEnd w:id="22"/>
                              <w:bookmarkEnd w:id="23"/>
                            </w:p>
                            <w:p w14:paraId="29A038F2" w14:textId="77777777" w:rsidR="003F21E5" w:rsidRDefault="003F21E5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7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6" w:after="60" w:line="216" w:lineRule="auto"/>
                                <w:ind w:left="357" w:hanging="357"/>
                                <w:jc w:val="left"/>
                                <w:textAlignment w:val="auto"/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</w:pPr>
                              <w:r w:rsidRPr="003F21E5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>talk about the aim of scientific tests they are working on;</w:t>
                              </w:r>
                              <w:bookmarkStart w:id="24" w:name="bookmark=kix.6np8owgbyjuk" w:colFirst="0" w:colLast="0"/>
                              <w:bookmarkEnd w:id="24"/>
                            </w:p>
                            <w:p w14:paraId="5AA98673" w14:textId="77777777" w:rsidR="003F21E5" w:rsidRDefault="003F21E5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7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6" w:after="60" w:line="216" w:lineRule="auto"/>
                                <w:ind w:left="357" w:hanging="357"/>
                                <w:jc w:val="left"/>
                                <w:textAlignment w:val="auto"/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</w:pPr>
                              <w:r w:rsidRPr="003F21E5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>use simple features to compare objects, materials and living things;</w:t>
                              </w:r>
                              <w:bookmarkStart w:id="25" w:name="bookmark=kix.wpwd9a9ldpik" w:colFirst="0" w:colLast="0"/>
                              <w:bookmarkEnd w:id="25"/>
                            </w:p>
                            <w:p w14:paraId="456A6C5D" w14:textId="3693F862" w:rsidR="00C93C52" w:rsidRPr="003F21E5" w:rsidRDefault="003F21E5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7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6" w:after="60" w:line="216" w:lineRule="auto"/>
                                <w:ind w:left="357" w:hanging="357"/>
                                <w:jc w:val="left"/>
                                <w:textAlignment w:val="auto"/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</w:pPr>
                              <w:r w:rsidRPr="003F21E5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>decide how to sort and classify objects into simple groups with some help.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3204375" y="0"/>
                            <a:ext cx="3203575" cy="338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8F3B74" w14:textId="77777777" w:rsidR="003F21E5" w:rsidRPr="00A65412" w:rsidRDefault="003F21E5" w:rsidP="005504C5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before="23" w:after="60" w:line="18" w:lineRule="atLeast"/>
                                <w:jc w:val="left"/>
                                <w:rPr>
                                  <w:rFonts w:ascii="Roboto" w:hAnsi="Roboto"/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A65412">
                                <w:rPr>
                                  <w:rFonts w:ascii="Roboto" w:eastAsia="Roboto" w:hAnsi="Roboto" w:cs="Roboto"/>
                                  <w:b/>
                                  <w:sz w:val="18"/>
                                  <w:szCs w:val="18"/>
                                </w:rPr>
                                <w:t>Lower KS2 Science National Curriculum</w:t>
                              </w:r>
                            </w:p>
                            <w:p w14:paraId="0AE8A6A3" w14:textId="77777777" w:rsidR="003F21E5" w:rsidRPr="00A65412" w:rsidRDefault="003F21E5" w:rsidP="005504C5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18" w:lineRule="atLeast"/>
                                <w:jc w:val="left"/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</w:pPr>
                              <w:r w:rsidRPr="00A65412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Making systematic and careful observations and, where appropriate, taking accurate measurements using standard units, using a range of equipment, including thermometers and data loggers.</w:t>
                              </w:r>
                            </w:p>
                            <w:p w14:paraId="1A4D785C" w14:textId="77777777" w:rsidR="003F21E5" w:rsidRPr="00A65412" w:rsidRDefault="003F21E5" w:rsidP="005504C5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18" w:lineRule="atLeast"/>
                                <w:jc w:val="left"/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</w:pPr>
                            </w:p>
                            <w:p w14:paraId="290F1D4B" w14:textId="77777777" w:rsidR="003F21E5" w:rsidRPr="00A65412" w:rsidRDefault="003F21E5" w:rsidP="005504C5">
                              <w:pPr>
                                <w:spacing w:after="60" w:line="18" w:lineRule="atLeast"/>
                                <w:jc w:val="left"/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</w:pPr>
                              <w:bookmarkStart w:id="26" w:name="bookmark=kix.2sah9e6xpi5b" w:colFirst="0" w:colLast="0"/>
                              <w:bookmarkEnd w:id="26"/>
                              <w:r w:rsidRPr="00A65412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>Setting up simple practical enquiries, comparative and fair tests.</w:t>
                              </w:r>
                            </w:p>
                            <w:p w14:paraId="43E37EBE" w14:textId="77777777" w:rsidR="003F21E5" w:rsidRPr="00A65412" w:rsidRDefault="003F21E5" w:rsidP="005504C5">
                              <w:pPr>
                                <w:spacing w:after="60" w:line="18" w:lineRule="atLeast"/>
                                <w:jc w:val="left"/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</w:pPr>
                            </w:p>
                            <w:p w14:paraId="09821738" w14:textId="77777777" w:rsidR="003F21E5" w:rsidRPr="00A65412" w:rsidRDefault="003F21E5" w:rsidP="005504C5">
                              <w:pPr>
                                <w:spacing w:after="60" w:line="18" w:lineRule="atLeast"/>
                                <w:jc w:val="left"/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</w:pPr>
                              <w:r w:rsidRPr="00A65412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>Gathering, recording, classifying and presenting data in a variety of ways to help in answering questions.</w:t>
                              </w:r>
                            </w:p>
                            <w:p w14:paraId="5EC16ACD" w14:textId="77777777" w:rsidR="003F21E5" w:rsidRPr="00A65412" w:rsidRDefault="003F21E5" w:rsidP="005504C5">
                              <w:pPr>
                                <w:spacing w:after="60" w:line="18" w:lineRule="atLeast"/>
                                <w:jc w:val="left"/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</w:pPr>
                            </w:p>
                            <w:p w14:paraId="3D2B21CD" w14:textId="77777777" w:rsidR="003F21E5" w:rsidRPr="00A65412" w:rsidRDefault="003F21E5" w:rsidP="005504C5">
                              <w:pPr>
                                <w:spacing w:after="60" w:line="18" w:lineRule="atLeast"/>
                                <w:jc w:val="left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A65412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Children can:</w:t>
                              </w:r>
                            </w:p>
                            <w:p w14:paraId="3ABC7B75" w14:textId="77777777" w:rsidR="003F21E5" w:rsidRPr="005504C5" w:rsidRDefault="003F21E5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8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6" w:after="60" w:line="18" w:lineRule="atLeast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27" w:name="bookmark=id.1hmsyys" w:colFirst="0" w:colLast="0"/>
                              <w:bookmarkEnd w:id="27"/>
                              <w:r w:rsidRPr="005504C5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make systematic and careful observations;</w:t>
                              </w:r>
                            </w:p>
                            <w:p w14:paraId="6BD90401" w14:textId="77777777" w:rsidR="003F21E5" w:rsidRPr="005504C5" w:rsidRDefault="003F21E5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8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0" w:after="60" w:line="18" w:lineRule="atLeast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28" w:name="bookmark=id.41mghml" w:colFirst="0" w:colLast="0"/>
                              <w:bookmarkEnd w:id="28"/>
                              <w:r w:rsidRPr="005504C5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observe changes over time;</w:t>
                              </w:r>
                            </w:p>
                            <w:p w14:paraId="7F7B85A8" w14:textId="77777777" w:rsidR="003F21E5" w:rsidRPr="005504C5" w:rsidRDefault="003F21E5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8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6" w:after="60" w:line="18" w:lineRule="atLeast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29" w:name="bookmark=id.2grqrue" w:colFirst="0" w:colLast="0"/>
                              <w:bookmarkEnd w:id="29"/>
                              <w:r w:rsidRPr="005504C5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use a range of equipment, including thermometers and data loggers;</w:t>
                              </w:r>
                            </w:p>
                            <w:p w14:paraId="40C3826E" w14:textId="77777777" w:rsidR="003F21E5" w:rsidRPr="005504C5" w:rsidRDefault="003F21E5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8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6" w:after="60" w:line="18" w:lineRule="atLeast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30" w:name="bookmark=id.3fwokq0" w:colFirst="0" w:colLast="0"/>
                              <w:bookmarkStart w:id="31" w:name="bookmark=id.1v1yuxt" w:colFirst="0" w:colLast="0"/>
                              <w:bookmarkStart w:id="32" w:name="bookmark=id.vx1227" w:colFirst="0" w:colLast="0"/>
                              <w:bookmarkEnd w:id="30"/>
                              <w:bookmarkEnd w:id="31"/>
                              <w:bookmarkEnd w:id="32"/>
                              <w:r w:rsidRPr="005504C5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ask their own questions about what they observe;</w:t>
                              </w:r>
                            </w:p>
                            <w:p w14:paraId="7DB2FFBA" w14:textId="77E94CA4" w:rsidR="003F21E5" w:rsidRPr="005504C5" w:rsidRDefault="003F21E5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8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after="60" w:line="18" w:lineRule="atLeast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504C5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 xml:space="preserve">where appropriate, take accurate measurements </w:t>
                              </w:r>
                              <w:r w:rsidRPr="005504C5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>using standard units using a range of equipment</w:t>
                              </w:r>
                              <w:r w:rsidR="004642CC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>;</w:t>
                              </w:r>
                            </w:p>
                            <w:p w14:paraId="23B3EEA0" w14:textId="24504D5E" w:rsidR="003F21E5" w:rsidRPr="005504C5" w:rsidRDefault="003F21E5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after="60" w:line="18" w:lineRule="atLeast"/>
                                <w:jc w:val="left"/>
                                <w:textAlignment w:val="auto"/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</w:pPr>
                              <w:r w:rsidRPr="005504C5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>set up and carry out simple comparative and fair tests</w:t>
                              </w:r>
                              <w:r w:rsidR="004642CC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>;</w:t>
                              </w:r>
                            </w:p>
                            <w:p w14:paraId="48D63C8D" w14:textId="77777777" w:rsidR="003F21E5" w:rsidRPr="005504C5" w:rsidRDefault="003F21E5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6" w:after="60" w:line="18" w:lineRule="atLeast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33" w:name="bookmark=kix.td6o7e9qyodt" w:colFirst="0" w:colLast="0"/>
                              <w:bookmarkEnd w:id="33"/>
                              <w:r w:rsidRPr="005504C5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>talk about criteria for grouping, sorting and classifying;</w:t>
                              </w:r>
                            </w:p>
                            <w:p w14:paraId="5B0FC24B" w14:textId="317DAD8B" w:rsidR="00C93C52" w:rsidRPr="005504C5" w:rsidRDefault="003F21E5" w:rsidP="009C350A">
                              <w:pPr>
                                <w:pStyle w:val="ListParagraph"/>
                                <w:numPr>
                                  <w:ilvl w:val="0"/>
                                  <w:numId w:val="18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18" w:lineRule="atLeast"/>
                                <w:jc w:val="left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34" w:name="bookmark=kix.e87p4x4x8xw3" w:colFirst="0" w:colLast="0"/>
                              <w:bookmarkEnd w:id="34"/>
                              <w:r w:rsidRPr="005504C5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>group and classify things</w:t>
                              </w:r>
                              <w:r w:rsidR="004642CC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6408751" y="0"/>
                            <a:ext cx="3203575" cy="338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F178C2" w14:textId="77777777" w:rsidR="003F21E5" w:rsidRPr="004642CC" w:rsidRDefault="003F21E5" w:rsidP="004642CC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before="23" w:after="60" w:line="216" w:lineRule="auto"/>
                                <w:jc w:val="left"/>
                                <w:rPr>
                                  <w:rFonts w:ascii="Roboto" w:hAnsi="Roboto"/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4642CC">
                                <w:rPr>
                                  <w:rFonts w:ascii="Roboto" w:eastAsia="Roboto" w:hAnsi="Roboto" w:cs="Roboto"/>
                                  <w:b/>
                                  <w:sz w:val="18"/>
                                  <w:szCs w:val="18"/>
                                </w:rPr>
                                <w:t>Upper KS2 Science National Curriculum</w:t>
                              </w:r>
                            </w:p>
                            <w:p w14:paraId="03B26440" w14:textId="77777777" w:rsidR="003F21E5" w:rsidRPr="004642CC" w:rsidRDefault="003F21E5" w:rsidP="004642CC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jc w:val="left"/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</w:pPr>
                              <w:r w:rsidRPr="004642CC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Taking measurements, using a range of scientific equipment, with increasing accuracy and precision, taking repeat readings when appropriate.</w:t>
                              </w:r>
                            </w:p>
                            <w:p w14:paraId="4B433675" w14:textId="77777777" w:rsidR="004642CC" w:rsidRDefault="004642CC" w:rsidP="004642CC">
                              <w:pPr>
                                <w:spacing w:after="60" w:line="216" w:lineRule="auto"/>
                                <w:jc w:val="left"/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</w:pPr>
                            </w:p>
                            <w:p w14:paraId="78643444" w14:textId="54333348" w:rsidR="003F21E5" w:rsidRPr="004642CC" w:rsidRDefault="003F21E5" w:rsidP="004642CC">
                              <w:pPr>
                                <w:spacing w:after="60" w:line="216" w:lineRule="auto"/>
                                <w:jc w:val="left"/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</w:pPr>
                              <w:r w:rsidRPr="004642CC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>Recording data and results of increasing complexity using scientific diagrams and labels, classification keys, tables, scatter graphs, bar and line graphs.</w:t>
                              </w:r>
                            </w:p>
                            <w:p w14:paraId="37360279" w14:textId="77777777" w:rsidR="003F21E5" w:rsidRPr="004642CC" w:rsidRDefault="003F21E5" w:rsidP="004642CC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jc w:val="left"/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</w:pPr>
                            </w:p>
                            <w:p w14:paraId="2E09B9D8" w14:textId="77777777" w:rsidR="003F21E5" w:rsidRPr="004642CC" w:rsidRDefault="003F21E5" w:rsidP="004642CC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jc w:val="left"/>
                                <w:rPr>
                                  <w:rFonts w:ascii="Roboto" w:hAnsi="Roboto"/>
                                  <w:sz w:val="18"/>
                                  <w:szCs w:val="18"/>
                                  <w:highlight w:val="yellow"/>
                                </w:rPr>
                              </w:pPr>
                              <w:r w:rsidRPr="004642CC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Children can:</w:t>
                              </w:r>
                            </w:p>
                            <w:p w14:paraId="462B5DCC" w14:textId="77777777" w:rsidR="003F21E5" w:rsidRPr="004642CC" w:rsidRDefault="003F21E5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9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8" w:after="60" w:line="216" w:lineRule="auto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35" w:name="bookmark=id.2u6wntf" w:colFirst="0" w:colLast="0"/>
                              <w:bookmarkEnd w:id="35"/>
                              <w:r w:rsidRPr="004642CC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 xml:space="preserve">choose the most appropriate equipment to </w:t>
                              </w:r>
                              <w:r w:rsidRPr="004642CC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br/>
                                <w:t xml:space="preserve">make measurements and explain how to use </w:t>
                              </w:r>
                              <w:r w:rsidRPr="004642CC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br/>
                                <w:t>it accurately;</w:t>
                              </w:r>
                            </w:p>
                            <w:p w14:paraId="08BA3C25" w14:textId="77777777" w:rsidR="003F21E5" w:rsidRPr="004642CC" w:rsidRDefault="003F21E5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9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7" w:after="60" w:line="216" w:lineRule="auto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36" w:name="bookmark=id.19c6y18" w:colFirst="0" w:colLast="0"/>
                              <w:bookmarkEnd w:id="36"/>
                              <w:r w:rsidRPr="004642CC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take measurements using a range of scientific equipment with increasing accuracy and precision;</w:t>
                              </w:r>
                            </w:p>
                            <w:p w14:paraId="6BA21388" w14:textId="77777777" w:rsidR="003F21E5" w:rsidRPr="004642CC" w:rsidRDefault="003F21E5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9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6" w:after="60" w:line="216" w:lineRule="auto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37" w:name="bookmark=id.3tbugp1" w:colFirst="0" w:colLast="0"/>
                              <w:bookmarkEnd w:id="37"/>
                              <w:r w:rsidRPr="004642CC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make careful and focused observations;</w:t>
                              </w:r>
                            </w:p>
                            <w:p w14:paraId="6A2C8AEA" w14:textId="77777777" w:rsidR="004642CC" w:rsidRPr="004642CC" w:rsidRDefault="003F21E5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9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0" w:after="60" w:line="216" w:lineRule="auto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38" w:name="bookmark=id.28h4qwu" w:colFirst="0" w:colLast="0"/>
                              <w:bookmarkEnd w:id="38"/>
                              <w:r w:rsidRPr="004642CC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know the importance of taking repeat readings and take repeat readings where appropriate</w:t>
                              </w:r>
                              <w:r w:rsidRPr="004642CC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>;</w:t>
                              </w:r>
                            </w:p>
                            <w:p w14:paraId="07DAF162" w14:textId="0423BD94" w:rsidR="003F21E5" w:rsidRPr="004642CC" w:rsidRDefault="003F21E5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9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0" w:after="60" w:line="216" w:lineRule="auto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4642CC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>independently group, classify and describe living things and materials;</w:t>
                              </w:r>
                            </w:p>
                            <w:p w14:paraId="56E24695" w14:textId="756AEEE0" w:rsidR="00C93C52" w:rsidRPr="004642CC" w:rsidRDefault="003F21E5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9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after="60" w:line="216" w:lineRule="auto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39" w:name="bookmark=kix.ohu2dpx2c5as" w:colFirst="0" w:colLast="0"/>
                              <w:bookmarkEnd w:id="39"/>
                              <w:r w:rsidRPr="004642CC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>use and develop keys and other information records to identify, classify and describe living things and materials.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0EB366" id="Group 222" o:spid="_x0000_s1081" style="position:absolute;left:0;text-align:left;margin-left:24.85pt;margin-top:.4pt;width:756.85pt;height:306.15pt;z-index:251788288;mso-height-relative:margin" coordsize="96123,3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">
                <v:rect id="Rectangle 223" o:spid="_x0000_s1082" style="position:absolute;width:32040;height:33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" fillcolor="white [3212]" strokecolor="#1c1c1c [3213]" strokeweight="1pt">
                  <v:textbox>
                    <w:txbxContent>
                      <w:p w14:paraId="7BB428B4" w14:textId="77777777" w:rsidR="003F21E5" w:rsidRPr="003F21E5" w:rsidRDefault="003F21E5" w:rsidP="00BC7FFB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before="23" w:after="60" w:line="216" w:lineRule="auto"/>
                          <w:jc w:val="left"/>
                          <w:rPr>
                            <w:rFonts w:ascii="Roboto" w:hAnsi="Roboto"/>
                            <w:b/>
                            <w:color w:val="000000"/>
                            <w:sz w:val="18"/>
                            <w:szCs w:val="18"/>
                          </w:rPr>
                        </w:pPr>
                        <w:r w:rsidRPr="003F21E5">
                          <w:rPr>
                            <w:rFonts w:ascii="Roboto" w:eastAsia="Roboto" w:hAnsi="Roboto" w:cs="Roboto"/>
                            <w:b/>
                            <w:sz w:val="18"/>
                            <w:szCs w:val="18"/>
                          </w:rPr>
                          <w:t>KS1 Science National Curriculum</w:t>
                        </w:r>
                      </w:p>
                      <w:p w14:paraId="498A8A5C" w14:textId="77777777" w:rsidR="003F21E5" w:rsidRPr="003F21E5" w:rsidRDefault="003F21E5" w:rsidP="00BC7FFB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jc w:val="left"/>
                          <w:rPr>
                            <w:rFonts w:ascii="Roboto" w:hAnsi="Roboto"/>
                            <w:sz w:val="18"/>
                            <w:szCs w:val="18"/>
                          </w:rPr>
                        </w:pPr>
                        <w:r w:rsidRPr="003F21E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Observing closely, using simple equipment.</w:t>
                        </w:r>
                      </w:p>
                      <w:p w14:paraId="62EAC6C2" w14:textId="77777777" w:rsidR="003F21E5" w:rsidRPr="003F21E5" w:rsidRDefault="003F21E5" w:rsidP="00BC7FFB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jc w:val="left"/>
                          <w:rPr>
                            <w:rFonts w:ascii="Roboto" w:hAnsi="Roboto"/>
                            <w:sz w:val="18"/>
                            <w:szCs w:val="18"/>
                          </w:rPr>
                        </w:pPr>
                      </w:p>
                      <w:p w14:paraId="63D7EA6C" w14:textId="77777777" w:rsidR="003F21E5" w:rsidRPr="003F21E5" w:rsidRDefault="003F21E5" w:rsidP="00BC7FFB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jc w:val="left"/>
                          <w:rPr>
                            <w:rFonts w:ascii="Roboto" w:hAnsi="Roboto"/>
                            <w:sz w:val="18"/>
                            <w:szCs w:val="18"/>
                          </w:rPr>
                        </w:pPr>
                        <w:bookmarkStart w:id="40" w:name="bookmark=kix.nhg7ai4sfe4j" w:colFirst="0" w:colLast="0"/>
                        <w:bookmarkEnd w:id="40"/>
                        <w:r w:rsidRPr="003F21E5">
                          <w:rPr>
                            <w:rFonts w:ascii="Roboto" w:hAnsi="Roboto"/>
                            <w:sz w:val="18"/>
                            <w:szCs w:val="18"/>
                          </w:rPr>
                          <w:t>Performing simple tests.</w:t>
                        </w:r>
                      </w:p>
                      <w:p w14:paraId="6D492B4A" w14:textId="77777777" w:rsidR="003F21E5" w:rsidRPr="003F21E5" w:rsidRDefault="003F21E5" w:rsidP="00BC7FFB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jc w:val="left"/>
                          <w:rPr>
                            <w:rFonts w:ascii="Roboto" w:hAnsi="Roboto"/>
                            <w:sz w:val="18"/>
                            <w:szCs w:val="18"/>
                          </w:rPr>
                        </w:pPr>
                      </w:p>
                      <w:p w14:paraId="2B0EB1F7" w14:textId="77777777" w:rsidR="003F21E5" w:rsidRPr="003F21E5" w:rsidRDefault="003F21E5" w:rsidP="00BC7FFB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jc w:val="left"/>
                          <w:rPr>
                            <w:rFonts w:ascii="Roboto" w:hAnsi="Roboto"/>
                            <w:sz w:val="18"/>
                            <w:szCs w:val="18"/>
                          </w:rPr>
                        </w:pPr>
                        <w:r w:rsidRPr="003F21E5">
                          <w:rPr>
                            <w:rFonts w:ascii="Roboto" w:hAnsi="Roboto"/>
                            <w:sz w:val="18"/>
                            <w:szCs w:val="18"/>
                          </w:rPr>
                          <w:t>Identifying and classifying.</w:t>
                        </w:r>
                      </w:p>
                      <w:p w14:paraId="6DCE22C6" w14:textId="77777777" w:rsidR="003F21E5" w:rsidRPr="003F21E5" w:rsidRDefault="003F21E5" w:rsidP="00BC7FFB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jc w:val="left"/>
                          <w:rPr>
                            <w:rFonts w:ascii="Roboto" w:hAnsi="Roboto"/>
                            <w:sz w:val="18"/>
                            <w:szCs w:val="18"/>
                          </w:rPr>
                        </w:pPr>
                      </w:p>
                      <w:p w14:paraId="1819022A" w14:textId="77777777" w:rsidR="003F21E5" w:rsidRPr="003F21E5" w:rsidRDefault="003F21E5" w:rsidP="00BC7FFB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jc w:val="left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r w:rsidRPr="003F21E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Children can:</w:t>
                        </w:r>
                      </w:p>
                      <w:p w14:paraId="1274BF08" w14:textId="1F761CF9" w:rsidR="003F21E5" w:rsidRPr="003F21E5" w:rsidRDefault="003F21E5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17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8" w:after="60" w:line="216" w:lineRule="auto"/>
                          <w:ind w:left="357" w:hanging="357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bookmarkStart w:id="41" w:name="bookmark=id.3o7alnk" w:colFirst="0" w:colLast="0"/>
                        <w:bookmarkEnd w:id="41"/>
                        <w:r w:rsidRPr="003F21E5">
                          <w:rPr>
                            <w:rFonts w:ascii="Roboto" w:hAnsi="Roboto"/>
                            <w:sz w:val="18"/>
                            <w:szCs w:val="18"/>
                          </w:rPr>
                          <w:t xml:space="preserve">observe the natural and </w:t>
                        </w:r>
                        <w:proofErr w:type="gramStart"/>
                        <w:r w:rsidRPr="003F21E5">
                          <w:rPr>
                            <w:rFonts w:ascii="Roboto" w:hAnsi="Roboto"/>
                            <w:sz w:val="18"/>
                            <w:szCs w:val="18"/>
                          </w:rPr>
                          <w:t>humanly</w:t>
                        </w:r>
                        <w:r w:rsidR="005B3BB7">
                          <w:rPr>
                            <w:rFonts w:ascii="Roboto" w:hAnsi="Roboto"/>
                            <w:sz w:val="18"/>
                            <w:szCs w:val="18"/>
                          </w:rPr>
                          <w:t>-</w:t>
                        </w:r>
                        <w:r w:rsidRPr="003F21E5">
                          <w:rPr>
                            <w:rFonts w:ascii="Roboto" w:hAnsi="Roboto"/>
                            <w:sz w:val="18"/>
                            <w:szCs w:val="18"/>
                          </w:rPr>
                          <w:t>constructed</w:t>
                        </w:r>
                        <w:proofErr w:type="gramEnd"/>
                        <w:r w:rsidRPr="003F21E5">
                          <w:rPr>
                            <w:rFonts w:ascii="Roboto" w:hAnsi="Roboto"/>
                            <w:sz w:val="18"/>
                            <w:szCs w:val="18"/>
                          </w:rPr>
                          <w:t xml:space="preserve"> world around them;</w:t>
                        </w:r>
                      </w:p>
                      <w:p w14:paraId="23D14B1B" w14:textId="77777777" w:rsidR="003F21E5" w:rsidRPr="003F21E5" w:rsidRDefault="003F21E5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17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6" w:after="60" w:line="216" w:lineRule="auto"/>
                          <w:ind w:left="357" w:hanging="357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r w:rsidRPr="003F21E5">
                          <w:rPr>
                            <w:rFonts w:ascii="Roboto" w:hAnsi="Roboto"/>
                            <w:sz w:val="18"/>
                            <w:szCs w:val="18"/>
                          </w:rPr>
                          <w:t xml:space="preserve">observe changes over </w:t>
                        </w:r>
                        <w:proofErr w:type="gramStart"/>
                        <w:r w:rsidRPr="003F21E5">
                          <w:rPr>
                            <w:rFonts w:ascii="Roboto" w:hAnsi="Roboto"/>
                            <w:sz w:val="18"/>
                            <w:szCs w:val="18"/>
                          </w:rPr>
                          <w:t>time;</w:t>
                        </w:r>
                        <w:proofErr w:type="gramEnd"/>
                      </w:p>
                      <w:p w14:paraId="2F3B234D" w14:textId="77ABA1CC" w:rsidR="003F21E5" w:rsidRPr="003F21E5" w:rsidRDefault="003F21E5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17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6" w:after="60" w:line="216" w:lineRule="auto"/>
                          <w:ind w:left="357" w:hanging="357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bookmarkStart w:id="42" w:name="bookmark=kix.hjgbfhaovhq9" w:colFirst="0" w:colLast="0"/>
                        <w:bookmarkStart w:id="43" w:name="bookmark=kix.m0noc93zeqc8" w:colFirst="0" w:colLast="0"/>
                        <w:bookmarkEnd w:id="42"/>
                        <w:bookmarkEnd w:id="43"/>
                        <w:r w:rsidRPr="003F21E5">
                          <w:rPr>
                            <w:rFonts w:ascii="Roboto" w:hAnsi="Roboto"/>
                            <w:sz w:val="18"/>
                            <w:szCs w:val="18"/>
                          </w:rPr>
                          <w:t xml:space="preserve">use simple measurements and </w:t>
                        </w:r>
                        <w:proofErr w:type="gramStart"/>
                        <w:r w:rsidRPr="003F21E5">
                          <w:rPr>
                            <w:rFonts w:ascii="Roboto" w:hAnsi="Roboto"/>
                            <w:sz w:val="18"/>
                            <w:szCs w:val="18"/>
                          </w:rPr>
                          <w:t>equipment</w:t>
                        </w:r>
                        <w:r w:rsidR="005B3BB7">
                          <w:rPr>
                            <w:rFonts w:ascii="Roboto" w:hAnsi="Roboto"/>
                            <w:sz w:val="18"/>
                            <w:szCs w:val="18"/>
                          </w:rPr>
                          <w:t>;</w:t>
                        </w:r>
                        <w:proofErr w:type="gramEnd"/>
                      </w:p>
                      <w:p w14:paraId="6A396F2D" w14:textId="27AE9F1C" w:rsidR="003F21E5" w:rsidRPr="003F21E5" w:rsidRDefault="003F21E5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17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6" w:after="60" w:line="216" w:lineRule="auto"/>
                          <w:ind w:left="357" w:hanging="357"/>
                          <w:jc w:val="left"/>
                          <w:textAlignment w:val="auto"/>
                          <w:rPr>
                            <w:rFonts w:ascii="Roboto" w:hAnsi="Roboto"/>
                            <w:sz w:val="18"/>
                            <w:szCs w:val="18"/>
                          </w:rPr>
                        </w:pPr>
                        <w:r w:rsidRPr="003F21E5">
                          <w:rPr>
                            <w:rFonts w:ascii="Roboto" w:hAnsi="Roboto"/>
                            <w:sz w:val="18"/>
                            <w:szCs w:val="18"/>
                          </w:rPr>
                          <w:t xml:space="preserve">make careful observations, sometimes using equipment to help them observe </w:t>
                        </w:r>
                        <w:proofErr w:type="gramStart"/>
                        <w:r w:rsidRPr="003F21E5">
                          <w:rPr>
                            <w:rFonts w:ascii="Roboto" w:hAnsi="Roboto"/>
                            <w:sz w:val="18"/>
                            <w:szCs w:val="18"/>
                          </w:rPr>
                          <w:t>carefully;</w:t>
                        </w:r>
                        <w:proofErr w:type="gramEnd"/>
                      </w:p>
                      <w:p w14:paraId="5EF6688A" w14:textId="77777777" w:rsidR="003F21E5" w:rsidRDefault="003F21E5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17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6" w:after="60" w:line="216" w:lineRule="auto"/>
                          <w:ind w:left="357" w:hanging="357"/>
                          <w:jc w:val="left"/>
                          <w:textAlignment w:val="auto"/>
                          <w:rPr>
                            <w:rFonts w:ascii="Roboto" w:hAnsi="Roboto"/>
                            <w:sz w:val="18"/>
                            <w:szCs w:val="18"/>
                          </w:rPr>
                        </w:pPr>
                        <w:bookmarkStart w:id="44" w:name="bookmark=kix.b0nnmghqrddb" w:colFirst="0" w:colLast="0"/>
                        <w:bookmarkEnd w:id="44"/>
                        <w:r w:rsidRPr="003F21E5">
                          <w:rPr>
                            <w:rFonts w:ascii="Roboto" w:hAnsi="Roboto"/>
                            <w:sz w:val="18"/>
                            <w:szCs w:val="18"/>
                          </w:rPr>
                          <w:t xml:space="preserve">carry out simple practical tests, using simple </w:t>
                        </w:r>
                        <w:proofErr w:type="gramStart"/>
                        <w:r w:rsidRPr="003F21E5">
                          <w:rPr>
                            <w:rFonts w:ascii="Roboto" w:hAnsi="Roboto"/>
                            <w:sz w:val="18"/>
                            <w:szCs w:val="18"/>
                          </w:rPr>
                          <w:t>equipment;</w:t>
                        </w:r>
                        <w:bookmarkStart w:id="45" w:name="bookmark=kix.3o3rckv9njbc" w:colFirst="0" w:colLast="0"/>
                        <w:bookmarkEnd w:id="45"/>
                        <w:proofErr w:type="gramEnd"/>
                      </w:p>
                      <w:p w14:paraId="07040440" w14:textId="77777777" w:rsidR="003F21E5" w:rsidRDefault="003F21E5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17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6" w:after="60" w:line="216" w:lineRule="auto"/>
                          <w:ind w:left="357" w:hanging="357"/>
                          <w:jc w:val="left"/>
                          <w:textAlignment w:val="auto"/>
                          <w:rPr>
                            <w:rFonts w:ascii="Roboto" w:hAnsi="Roboto"/>
                            <w:sz w:val="18"/>
                            <w:szCs w:val="18"/>
                          </w:rPr>
                        </w:pPr>
                        <w:r w:rsidRPr="003F21E5">
                          <w:rPr>
                            <w:rFonts w:ascii="Roboto" w:hAnsi="Roboto"/>
                            <w:sz w:val="18"/>
                            <w:szCs w:val="18"/>
                          </w:rPr>
                          <w:t xml:space="preserve">experience different types of scientific enquiries, including practical </w:t>
                        </w:r>
                        <w:proofErr w:type="gramStart"/>
                        <w:r w:rsidRPr="003F21E5">
                          <w:rPr>
                            <w:rFonts w:ascii="Roboto" w:hAnsi="Roboto"/>
                            <w:sz w:val="18"/>
                            <w:szCs w:val="18"/>
                          </w:rPr>
                          <w:t>activities;</w:t>
                        </w:r>
                        <w:bookmarkStart w:id="46" w:name="bookmark=kix.4343k1pr2bk7" w:colFirst="0" w:colLast="0"/>
                        <w:bookmarkStart w:id="47" w:name="bookmark=kix.yx68ddx2zll" w:colFirst="0" w:colLast="0"/>
                        <w:bookmarkEnd w:id="46"/>
                        <w:bookmarkEnd w:id="47"/>
                        <w:proofErr w:type="gramEnd"/>
                      </w:p>
                      <w:p w14:paraId="29A038F2" w14:textId="77777777" w:rsidR="003F21E5" w:rsidRDefault="003F21E5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17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6" w:after="60" w:line="216" w:lineRule="auto"/>
                          <w:ind w:left="357" w:hanging="357"/>
                          <w:jc w:val="left"/>
                          <w:textAlignment w:val="auto"/>
                          <w:rPr>
                            <w:rFonts w:ascii="Roboto" w:hAnsi="Roboto"/>
                            <w:sz w:val="18"/>
                            <w:szCs w:val="18"/>
                          </w:rPr>
                        </w:pPr>
                        <w:r w:rsidRPr="003F21E5">
                          <w:rPr>
                            <w:rFonts w:ascii="Roboto" w:hAnsi="Roboto"/>
                            <w:sz w:val="18"/>
                            <w:szCs w:val="18"/>
                          </w:rPr>
                          <w:t xml:space="preserve">talk about the aim of scientific tests they are working </w:t>
                        </w:r>
                        <w:proofErr w:type="gramStart"/>
                        <w:r w:rsidRPr="003F21E5">
                          <w:rPr>
                            <w:rFonts w:ascii="Roboto" w:hAnsi="Roboto"/>
                            <w:sz w:val="18"/>
                            <w:szCs w:val="18"/>
                          </w:rPr>
                          <w:t>on;</w:t>
                        </w:r>
                        <w:bookmarkStart w:id="48" w:name="bookmark=kix.6np8owgbyjuk" w:colFirst="0" w:colLast="0"/>
                        <w:bookmarkEnd w:id="48"/>
                        <w:proofErr w:type="gramEnd"/>
                      </w:p>
                      <w:p w14:paraId="5AA98673" w14:textId="77777777" w:rsidR="003F21E5" w:rsidRDefault="003F21E5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17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6" w:after="60" w:line="216" w:lineRule="auto"/>
                          <w:ind w:left="357" w:hanging="357"/>
                          <w:jc w:val="left"/>
                          <w:textAlignment w:val="auto"/>
                          <w:rPr>
                            <w:rFonts w:ascii="Roboto" w:hAnsi="Roboto"/>
                            <w:sz w:val="18"/>
                            <w:szCs w:val="18"/>
                          </w:rPr>
                        </w:pPr>
                        <w:r w:rsidRPr="003F21E5">
                          <w:rPr>
                            <w:rFonts w:ascii="Roboto" w:hAnsi="Roboto"/>
                            <w:sz w:val="18"/>
                            <w:szCs w:val="18"/>
                          </w:rPr>
                          <w:t xml:space="preserve">use simple features to compare objects, materials and living </w:t>
                        </w:r>
                        <w:proofErr w:type="gramStart"/>
                        <w:r w:rsidRPr="003F21E5">
                          <w:rPr>
                            <w:rFonts w:ascii="Roboto" w:hAnsi="Roboto"/>
                            <w:sz w:val="18"/>
                            <w:szCs w:val="18"/>
                          </w:rPr>
                          <w:t>things;</w:t>
                        </w:r>
                        <w:bookmarkStart w:id="49" w:name="bookmark=kix.wpwd9a9ldpik" w:colFirst="0" w:colLast="0"/>
                        <w:bookmarkEnd w:id="49"/>
                        <w:proofErr w:type="gramEnd"/>
                      </w:p>
                      <w:p w14:paraId="456A6C5D" w14:textId="3693F862" w:rsidR="00C93C52" w:rsidRPr="003F21E5" w:rsidRDefault="003F21E5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17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6" w:after="60" w:line="216" w:lineRule="auto"/>
                          <w:ind w:left="357" w:hanging="357"/>
                          <w:jc w:val="left"/>
                          <w:textAlignment w:val="auto"/>
                          <w:rPr>
                            <w:rFonts w:ascii="Roboto" w:hAnsi="Roboto"/>
                            <w:sz w:val="18"/>
                            <w:szCs w:val="18"/>
                          </w:rPr>
                        </w:pPr>
                        <w:r w:rsidRPr="003F21E5">
                          <w:rPr>
                            <w:rFonts w:ascii="Roboto" w:hAnsi="Roboto"/>
                            <w:sz w:val="18"/>
                            <w:szCs w:val="18"/>
                          </w:rPr>
                          <w:t>decide how to sort and classify objects into simple groups with some help.</w:t>
                        </w:r>
                      </w:p>
                    </w:txbxContent>
                  </v:textbox>
                </v:rect>
                <v:rect id="Rectangle 224" o:spid="_x0000_s1083" style="position:absolute;left:32043;width:32036;height:33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" fillcolor="white [3212]" strokecolor="#1c1c1c [3213]" strokeweight="1pt">
                  <v:textbox>
                    <w:txbxContent>
                      <w:p w14:paraId="4D8F3B74" w14:textId="77777777" w:rsidR="003F21E5" w:rsidRPr="00A65412" w:rsidRDefault="003F21E5" w:rsidP="005504C5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before="23" w:after="60" w:line="18" w:lineRule="atLeast"/>
                          <w:jc w:val="left"/>
                          <w:rPr>
                            <w:rFonts w:ascii="Roboto" w:hAnsi="Roboto"/>
                            <w:b/>
                            <w:color w:val="000000"/>
                            <w:sz w:val="18"/>
                            <w:szCs w:val="18"/>
                          </w:rPr>
                        </w:pPr>
                        <w:r w:rsidRPr="00A65412">
                          <w:rPr>
                            <w:rFonts w:ascii="Roboto" w:eastAsia="Roboto" w:hAnsi="Roboto" w:cs="Roboto"/>
                            <w:b/>
                            <w:sz w:val="18"/>
                            <w:szCs w:val="18"/>
                          </w:rPr>
                          <w:t>Lower KS2 Science National Curriculum</w:t>
                        </w:r>
                      </w:p>
                      <w:p w14:paraId="0AE8A6A3" w14:textId="77777777" w:rsidR="003F21E5" w:rsidRPr="00A65412" w:rsidRDefault="003F21E5" w:rsidP="005504C5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18" w:lineRule="atLeast"/>
                          <w:jc w:val="left"/>
                          <w:rPr>
                            <w:rFonts w:ascii="Roboto" w:hAnsi="Roboto"/>
                            <w:sz w:val="18"/>
                            <w:szCs w:val="18"/>
                          </w:rPr>
                        </w:pPr>
                        <w:r w:rsidRPr="00A65412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Making systematic and careful observations and, where appropriate, taking accurate measurements using standard units, using a range of equipment, including thermometers and data loggers.</w:t>
                        </w:r>
                      </w:p>
                      <w:p w14:paraId="1A4D785C" w14:textId="77777777" w:rsidR="003F21E5" w:rsidRPr="00A65412" w:rsidRDefault="003F21E5" w:rsidP="005504C5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18" w:lineRule="atLeast"/>
                          <w:jc w:val="left"/>
                          <w:rPr>
                            <w:rFonts w:ascii="Roboto" w:hAnsi="Roboto"/>
                            <w:sz w:val="18"/>
                            <w:szCs w:val="18"/>
                          </w:rPr>
                        </w:pPr>
                      </w:p>
                      <w:p w14:paraId="290F1D4B" w14:textId="77777777" w:rsidR="003F21E5" w:rsidRPr="00A65412" w:rsidRDefault="003F21E5" w:rsidP="005504C5">
                        <w:pPr>
                          <w:spacing w:after="60" w:line="18" w:lineRule="atLeast"/>
                          <w:jc w:val="left"/>
                          <w:rPr>
                            <w:rFonts w:ascii="Roboto" w:hAnsi="Roboto"/>
                            <w:sz w:val="18"/>
                            <w:szCs w:val="18"/>
                          </w:rPr>
                        </w:pPr>
                        <w:bookmarkStart w:id="50" w:name="bookmark=kix.2sah9e6xpi5b" w:colFirst="0" w:colLast="0"/>
                        <w:bookmarkEnd w:id="50"/>
                        <w:r w:rsidRPr="00A65412">
                          <w:rPr>
                            <w:rFonts w:ascii="Roboto" w:hAnsi="Roboto"/>
                            <w:sz w:val="18"/>
                            <w:szCs w:val="18"/>
                          </w:rPr>
                          <w:t xml:space="preserve">Setting up simple practical enquiries, </w:t>
                        </w:r>
                        <w:proofErr w:type="gramStart"/>
                        <w:r w:rsidRPr="00A65412">
                          <w:rPr>
                            <w:rFonts w:ascii="Roboto" w:hAnsi="Roboto"/>
                            <w:sz w:val="18"/>
                            <w:szCs w:val="18"/>
                          </w:rPr>
                          <w:t>comparative</w:t>
                        </w:r>
                        <w:proofErr w:type="gramEnd"/>
                        <w:r w:rsidRPr="00A65412">
                          <w:rPr>
                            <w:rFonts w:ascii="Roboto" w:hAnsi="Roboto"/>
                            <w:sz w:val="18"/>
                            <w:szCs w:val="18"/>
                          </w:rPr>
                          <w:t xml:space="preserve"> and fair tests.</w:t>
                        </w:r>
                      </w:p>
                      <w:p w14:paraId="43E37EBE" w14:textId="77777777" w:rsidR="003F21E5" w:rsidRPr="00A65412" w:rsidRDefault="003F21E5" w:rsidP="005504C5">
                        <w:pPr>
                          <w:spacing w:after="60" w:line="18" w:lineRule="atLeast"/>
                          <w:jc w:val="left"/>
                          <w:rPr>
                            <w:rFonts w:ascii="Roboto" w:hAnsi="Roboto"/>
                            <w:sz w:val="18"/>
                            <w:szCs w:val="18"/>
                          </w:rPr>
                        </w:pPr>
                      </w:p>
                      <w:p w14:paraId="09821738" w14:textId="77777777" w:rsidR="003F21E5" w:rsidRPr="00A65412" w:rsidRDefault="003F21E5" w:rsidP="005504C5">
                        <w:pPr>
                          <w:spacing w:after="60" w:line="18" w:lineRule="atLeast"/>
                          <w:jc w:val="left"/>
                          <w:rPr>
                            <w:rFonts w:ascii="Roboto" w:hAnsi="Roboto"/>
                            <w:sz w:val="18"/>
                            <w:szCs w:val="18"/>
                          </w:rPr>
                        </w:pPr>
                        <w:r w:rsidRPr="00A65412">
                          <w:rPr>
                            <w:rFonts w:ascii="Roboto" w:hAnsi="Roboto"/>
                            <w:sz w:val="18"/>
                            <w:szCs w:val="18"/>
                          </w:rPr>
                          <w:t xml:space="preserve">Gathering, recording, </w:t>
                        </w:r>
                        <w:proofErr w:type="gramStart"/>
                        <w:r w:rsidRPr="00A65412">
                          <w:rPr>
                            <w:rFonts w:ascii="Roboto" w:hAnsi="Roboto"/>
                            <w:sz w:val="18"/>
                            <w:szCs w:val="18"/>
                          </w:rPr>
                          <w:t>classifying</w:t>
                        </w:r>
                        <w:proofErr w:type="gramEnd"/>
                        <w:r w:rsidRPr="00A65412">
                          <w:rPr>
                            <w:rFonts w:ascii="Roboto" w:hAnsi="Roboto"/>
                            <w:sz w:val="18"/>
                            <w:szCs w:val="18"/>
                          </w:rPr>
                          <w:t xml:space="preserve"> and presenting data in a variety of ways to help in answering questions.</w:t>
                        </w:r>
                      </w:p>
                      <w:p w14:paraId="5EC16ACD" w14:textId="77777777" w:rsidR="003F21E5" w:rsidRPr="00A65412" w:rsidRDefault="003F21E5" w:rsidP="005504C5">
                        <w:pPr>
                          <w:spacing w:after="60" w:line="18" w:lineRule="atLeast"/>
                          <w:jc w:val="left"/>
                          <w:rPr>
                            <w:rFonts w:ascii="Roboto" w:hAnsi="Roboto"/>
                            <w:sz w:val="18"/>
                            <w:szCs w:val="18"/>
                          </w:rPr>
                        </w:pPr>
                      </w:p>
                      <w:p w14:paraId="3D2B21CD" w14:textId="77777777" w:rsidR="003F21E5" w:rsidRPr="00A65412" w:rsidRDefault="003F21E5" w:rsidP="005504C5">
                        <w:pPr>
                          <w:spacing w:after="60" w:line="18" w:lineRule="atLeast"/>
                          <w:jc w:val="left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r w:rsidRPr="00A65412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Children can:</w:t>
                        </w:r>
                      </w:p>
                      <w:p w14:paraId="3ABC7B75" w14:textId="77777777" w:rsidR="003F21E5" w:rsidRPr="005504C5" w:rsidRDefault="003F21E5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18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6" w:after="60" w:line="18" w:lineRule="atLeast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bookmarkStart w:id="51" w:name="bookmark=id.1hmsyys" w:colFirst="0" w:colLast="0"/>
                        <w:bookmarkEnd w:id="51"/>
                        <w:r w:rsidRPr="005504C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make systematic and careful </w:t>
                        </w:r>
                        <w:proofErr w:type="gramStart"/>
                        <w:r w:rsidRPr="005504C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observations;</w:t>
                        </w:r>
                        <w:proofErr w:type="gramEnd"/>
                      </w:p>
                      <w:p w14:paraId="6BD90401" w14:textId="77777777" w:rsidR="003F21E5" w:rsidRPr="005504C5" w:rsidRDefault="003F21E5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18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0" w:after="60" w:line="18" w:lineRule="atLeast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bookmarkStart w:id="52" w:name="bookmark=id.41mghml" w:colFirst="0" w:colLast="0"/>
                        <w:bookmarkEnd w:id="52"/>
                        <w:r w:rsidRPr="005504C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observe changes over </w:t>
                        </w:r>
                        <w:proofErr w:type="gramStart"/>
                        <w:r w:rsidRPr="005504C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time;</w:t>
                        </w:r>
                        <w:proofErr w:type="gramEnd"/>
                      </w:p>
                      <w:p w14:paraId="7F7B85A8" w14:textId="77777777" w:rsidR="003F21E5" w:rsidRPr="005504C5" w:rsidRDefault="003F21E5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18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6" w:after="60" w:line="18" w:lineRule="atLeast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bookmarkStart w:id="53" w:name="bookmark=id.2grqrue" w:colFirst="0" w:colLast="0"/>
                        <w:bookmarkEnd w:id="53"/>
                        <w:r w:rsidRPr="005504C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use a range of equipment, including thermometers and data </w:t>
                        </w:r>
                        <w:proofErr w:type="gramStart"/>
                        <w:r w:rsidRPr="005504C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loggers;</w:t>
                        </w:r>
                        <w:proofErr w:type="gramEnd"/>
                      </w:p>
                      <w:p w14:paraId="40C3826E" w14:textId="77777777" w:rsidR="003F21E5" w:rsidRPr="005504C5" w:rsidRDefault="003F21E5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18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6" w:after="60" w:line="18" w:lineRule="atLeast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bookmarkStart w:id="54" w:name="bookmark=id.3fwokq0" w:colFirst="0" w:colLast="0"/>
                        <w:bookmarkStart w:id="55" w:name="bookmark=id.1v1yuxt" w:colFirst="0" w:colLast="0"/>
                        <w:bookmarkStart w:id="56" w:name="bookmark=id.vx1227" w:colFirst="0" w:colLast="0"/>
                        <w:bookmarkEnd w:id="54"/>
                        <w:bookmarkEnd w:id="55"/>
                        <w:bookmarkEnd w:id="56"/>
                        <w:r w:rsidRPr="005504C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ask their own questions about what they </w:t>
                        </w:r>
                        <w:proofErr w:type="gramStart"/>
                        <w:r w:rsidRPr="005504C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observe;</w:t>
                        </w:r>
                        <w:proofErr w:type="gramEnd"/>
                      </w:p>
                      <w:p w14:paraId="7DB2FFBA" w14:textId="77E94CA4" w:rsidR="003F21E5" w:rsidRPr="005504C5" w:rsidRDefault="003F21E5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18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after="60" w:line="18" w:lineRule="atLeast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r w:rsidRPr="005504C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where appropriate, take accurate measurements </w:t>
                        </w:r>
                        <w:r w:rsidRPr="005504C5">
                          <w:rPr>
                            <w:rFonts w:ascii="Roboto" w:hAnsi="Roboto"/>
                            <w:sz w:val="18"/>
                            <w:szCs w:val="18"/>
                          </w:rPr>
                          <w:t xml:space="preserve">using standard units using a range of </w:t>
                        </w:r>
                        <w:proofErr w:type="gramStart"/>
                        <w:r w:rsidRPr="005504C5">
                          <w:rPr>
                            <w:rFonts w:ascii="Roboto" w:hAnsi="Roboto"/>
                            <w:sz w:val="18"/>
                            <w:szCs w:val="18"/>
                          </w:rPr>
                          <w:t>equipment</w:t>
                        </w:r>
                        <w:r w:rsidR="004642CC">
                          <w:rPr>
                            <w:rFonts w:ascii="Roboto" w:hAnsi="Roboto"/>
                            <w:sz w:val="18"/>
                            <w:szCs w:val="18"/>
                          </w:rPr>
                          <w:t>;</w:t>
                        </w:r>
                        <w:proofErr w:type="gramEnd"/>
                      </w:p>
                      <w:p w14:paraId="23B3EEA0" w14:textId="24504D5E" w:rsidR="003F21E5" w:rsidRPr="005504C5" w:rsidRDefault="003F21E5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18"/>
                          </w:numP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after="60" w:line="18" w:lineRule="atLeast"/>
                          <w:jc w:val="left"/>
                          <w:textAlignment w:val="auto"/>
                          <w:rPr>
                            <w:rFonts w:ascii="Roboto" w:hAnsi="Roboto"/>
                            <w:sz w:val="18"/>
                            <w:szCs w:val="18"/>
                          </w:rPr>
                        </w:pPr>
                        <w:r w:rsidRPr="005504C5">
                          <w:rPr>
                            <w:rFonts w:ascii="Roboto" w:hAnsi="Roboto"/>
                            <w:sz w:val="18"/>
                            <w:szCs w:val="18"/>
                          </w:rPr>
                          <w:t xml:space="preserve">set up and carry out simple comparative and fair </w:t>
                        </w:r>
                        <w:proofErr w:type="gramStart"/>
                        <w:r w:rsidRPr="005504C5">
                          <w:rPr>
                            <w:rFonts w:ascii="Roboto" w:hAnsi="Roboto"/>
                            <w:sz w:val="18"/>
                            <w:szCs w:val="18"/>
                          </w:rPr>
                          <w:t>tests</w:t>
                        </w:r>
                        <w:r w:rsidR="004642CC">
                          <w:rPr>
                            <w:rFonts w:ascii="Roboto" w:hAnsi="Roboto"/>
                            <w:sz w:val="18"/>
                            <w:szCs w:val="18"/>
                          </w:rPr>
                          <w:t>;</w:t>
                        </w:r>
                        <w:proofErr w:type="gramEnd"/>
                      </w:p>
                      <w:p w14:paraId="48D63C8D" w14:textId="77777777" w:rsidR="003F21E5" w:rsidRPr="005504C5" w:rsidRDefault="003F21E5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18"/>
                          </w:numP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6" w:after="60" w:line="18" w:lineRule="atLeast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bookmarkStart w:id="57" w:name="bookmark=kix.td6o7e9qyodt" w:colFirst="0" w:colLast="0"/>
                        <w:bookmarkEnd w:id="57"/>
                        <w:r w:rsidRPr="005504C5">
                          <w:rPr>
                            <w:rFonts w:ascii="Roboto" w:hAnsi="Roboto"/>
                            <w:sz w:val="18"/>
                            <w:szCs w:val="18"/>
                          </w:rPr>
                          <w:t xml:space="preserve">talk about criteria for grouping, sorting and </w:t>
                        </w:r>
                        <w:proofErr w:type="gramStart"/>
                        <w:r w:rsidRPr="005504C5">
                          <w:rPr>
                            <w:rFonts w:ascii="Roboto" w:hAnsi="Roboto"/>
                            <w:sz w:val="18"/>
                            <w:szCs w:val="18"/>
                          </w:rPr>
                          <w:t>classifying;</w:t>
                        </w:r>
                        <w:proofErr w:type="gramEnd"/>
                      </w:p>
                      <w:p w14:paraId="5B0FC24B" w14:textId="317DAD8B" w:rsidR="00C93C52" w:rsidRPr="005504C5" w:rsidRDefault="003F21E5" w:rsidP="009C350A">
                        <w:pPr>
                          <w:pStyle w:val="ListParagraph"/>
                          <w:numPr>
                            <w:ilvl w:val="0"/>
                            <w:numId w:val="18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18" w:lineRule="atLeast"/>
                          <w:jc w:val="left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bookmarkStart w:id="58" w:name="bookmark=kix.e87p4x4x8xw3" w:colFirst="0" w:colLast="0"/>
                        <w:bookmarkEnd w:id="58"/>
                        <w:r w:rsidRPr="005504C5">
                          <w:rPr>
                            <w:rFonts w:ascii="Roboto" w:hAnsi="Roboto"/>
                            <w:sz w:val="18"/>
                            <w:szCs w:val="18"/>
                          </w:rPr>
                          <w:t>group and classify things</w:t>
                        </w:r>
                        <w:r w:rsidR="004642CC">
                          <w:rPr>
                            <w:rFonts w:ascii="Roboto" w:hAnsi="Roboto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25" o:spid="_x0000_s1084" style="position:absolute;left:64087;width:32036;height:33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" fillcolor="white [3212]" strokecolor="#1c1c1c [3213]" strokeweight="1pt">
                  <v:textbox>
                    <w:txbxContent>
                      <w:p w14:paraId="0DF178C2" w14:textId="77777777" w:rsidR="003F21E5" w:rsidRPr="004642CC" w:rsidRDefault="003F21E5" w:rsidP="004642CC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before="23" w:after="60" w:line="216" w:lineRule="auto"/>
                          <w:jc w:val="left"/>
                          <w:rPr>
                            <w:rFonts w:ascii="Roboto" w:hAnsi="Roboto"/>
                            <w:b/>
                            <w:color w:val="000000"/>
                            <w:sz w:val="18"/>
                            <w:szCs w:val="18"/>
                          </w:rPr>
                        </w:pPr>
                        <w:r w:rsidRPr="004642CC">
                          <w:rPr>
                            <w:rFonts w:ascii="Roboto" w:eastAsia="Roboto" w:hAnsi="Roboto" w:cs="Roboto"/>
                            <w:b/>
                            <w:sz w:val="18"/>
                            <w:szCs w:val="18"/>
                          </w:rPr>
                          <w:t>Upper KS2 Science National Curriculum</w:t>
                        </w:r>
                      </w:p>
                      <w:p w14:paraId="03B26440" w14:textId="77777777" w:rsidR="003F21E5" w:rsidRPr="004642CC" w:rsidRDefault="003F21E5" w:rsidP="004642CC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jc w:val="left"/>
                          <w:rPr>
                            <w:rFonts w:ascii="Roboto" w:hAnsi="Roboto"/>
                            <w:sz w:val="18"/>
                            <w:szCs w:val="18"/>
                          </w:rPr>
                        </w:pPr>
                        <w:r w:rsidRPr="004642CC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Taking measurements, using a range of scientific equipment, with increasing accuracy and precision, taking repeat readings when appropriate.</w:t>
                        </w:r>
                      </w:p>
                      <w:p w14:paraId="4B433675" w14:textId="77777777" w:rsidR="004642CC" w:rsidRDefault="004642CC" w:rsidP="004642CC">
                        <w:pPr>
                          <w:spacing w:after="60" w:line="216" w:lineRule="auto"/>
                          <w:jc w:val="left"/>
                          <w:rPr>
                            <w:rFonts w:ascii="Roboto" w:hAnsi="Roboto"/>
                            <w:sz w:val="18"/>
                            <w:szCs w:val="18"/>
                          </w:rPr>
                        </w:pPr>
                      </w:p>
                      <w:p w14:paraId="78643444" w14:textId="54333348" w:rsidR="003F21E5" w:rsidRPr="004642CC" w:rsidRDefault="003F21E5" w:rsidP="004642CC">
                        <w:pPr>
                          <w:spacing w:after="60" w:line="216" w:lineRule="auto"/>
                          <w:jc w:val="left"/>
                          <w:rPr>
                            <w:rFonts w:ascii="Roboto" w:hAnsi="Roboto"/>
                            <w:sz w:val="18"/>
                            <w:szCs w:val="18"/>
                          </w:rPr>
                        </w:pPr>
                        <w:r w:rsidRPr="004642CC">
                          <w:rPr>
                            <w:rFonts w:ascii="Roboto" w:hAnsi="Roboto"/>
                            <w:sz w:val="18"/>
                            <w:szCs w:val="18"/>
                          </w:rPr>
                          <w:t xml:space="preserve">Recording data and results of increasing complexity using scientific diagrams and labels, classification keys, tables, scatter graphs, </w:t>
                        </w:r>
                        <w:proofErr w:type="gramStart"/>
                        <w:r w:rsidRPr="004642CC">
                          <w:rPr>
                            <w:rFonts w:ascii="Roboto" w:hAnsi="Roboto"/>
                            <w:sz w:val="18"/>
                            <w:szCs w:val="18"/>
                          </w:rPr>
                          <w:t>bar</w:t>
                        </w:r>
                        <w:proofErr w:type="gramEnd"/>
                        <w:r w:rsidRPr="004642CC">
                          <w:rPr>
                            <w:rFonts w:ascii="Roboto" w:hAnsi="Roboto"/>
                            <w:sz w:val="18"/>
                            <w:szCs w:val="18"/>
                          </w:rPr>
                          <w:t xml:space="preserve"> and line graphs.</w:t>
                        </w:r>
                      </w:p>
                      <w:p w14:paraId="37360279" w14:textId="77777777" w:rsidR="003F21E5" w:rsidRPr="004642CC" w:rsidRDefault="003F21E5" w:rsidP="004642CC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jc w:val="left"/>
                          <w:rPr>
                            <w:rFonts w:ascii="Roboto" w:hAnsi="Roboto"/>
                            <w:sz w:val="18"/>
                            <w:szCs w:val="18"/>
                          </w:rPr>
                        </w:pPr>
                      </w:p>
                      <w:p w14:paraId="2E09B9D8" w14:textId="77777777" w:rsidR="003F21E5" w:rsidRPr="004642CC" w:rsidRDefault="003F21E5" w:rsidP="004642CC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jc w:val="left"/>
                          <w:rPr>
                            <w:rFonts w:ascii="Roboto" w:hAnsi="Roboto"/>
                            <w:sz w:val="18"/>
                            <w:szCs w:val="18"/>
                            <w:highlight w:val="yellow"/>
                          </w:rPr>
                        </w:pPr>
                        <w:r w:rsidRPr="004642CC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Children can:</w:t>
                        </w:r>
                      </w:p>
                      <w:p w14:paraId="462B5DCC" w14:textId="77777777" w:rsidR="003F21E5" w:rsidRPr="004642CC" w:rsidRDefault="003F21E5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19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8" w:after="60" w:line="216" w:lineRule="auto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bookmarkStart w:id="59" w:name="bookmark=id.2u6wntf" w:colFirst="0" w:colLast="0"/>
                        <w:bookmarkEnd w:id="59"/>
                        <w:r w:rsidRPr="004642CC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choose the most appropriate equipment to </w:t>
                        </w:r>
                        <w:r w:rsidRPr="004642CC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br/>
                          <w:t xml:space="preserve">make measurements and explain how to use </w:t>
                        </w:r>
                        <w:r w:rsidRPr="004642CC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br/>
                          <w:t xml:space="preserve">it </w:t>
                        </w:r>
                        <w:proofErr w:type="gramStart"/>
                        <w:r w:rsidRPr="004642CC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accurately;</w:t>
                        </w:r>
                        <w:proofErr w:type="gramEnd"/>
                      </w:p>
                      <w:p w14:paraId="08BA3C25" w14:textId="77777777" w:rsidR="003F21E5" w:rsidRPr="004642CC" w:rsidRDefault="003F21E5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19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7" w:after="60" w:line="216" w:lineRule="auto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bookmarkStart w:id="60" w:name="bookmark=id.19c6y18" w:colFirst="0" w:colLast="0"/>
                        <w:bookmarkEnd w:id="60"/>
                        <w:r w:rsidRPr="004642CC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take measurements using a range of scientific equipment with increasing accuracy and </w:t>
                        </w:r>
                        <w:proofErr w:type="gramStart"/>
                        <w:r w:rsidRPr="004642CC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precision;</w:t>
                        </w:r>
                        <w:proofErr w:type="gramEnd"/>
                      </w:p>
                      <w:p w14:paraId="6BA21388" w14:textId="77777777" w:rsidR="003F21E5" w:rsidRPr="004642CC" w:rsidRDefault="003F21E5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19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6" w:after="60" w:line="216" w:lineRule="auto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bookmarkStart w:id="61" w:name="bookmark=id.3tbugp1" w:colFirst="0" w:colLast="0"/>
                        <w:bookmarkEnd w:id="61"/>
                        <w:r w:rsidRPr="004642CC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make careful and focused </w:t>
                        </w:r>
                        <w:proofErr w:type="gramStart"/>
                        <w:r w:rsidRPr="004642CC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observations;</w:t>
                        </w:r>
                        <w:proofErr w:type="gramEnd"/>
                      </w:p>
                      <w:p w14:paraId="6A2C8AEA" w14:textId="77777777" w:rsidR="004642CC" w:rsidRPr="004642CC" w:rsidRDefault="003F21E5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19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0" w:after="60" w:line="216" w:lineRule="auto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bookmarkStart w:id="62" w:name="bookmark=id.28h4qwu" w:colFirst="0" w:colLast="0"/>
                        <w:bookmarkEnd w:id="62"/>
                        <w:r w:rsidRPr="004642CC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know the importance of taking repeat readings and take repeat readings where </w:t>
                        </w:r>
                        <w:proofErr w:type="gramStart"/>
                        <w:r w:rsidRPr="004642CC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appropriate</w:t>
                        </w:r>
                        <w:r w:rsidRPr="004642CC">
                          <w:rPr>
                            <w:rFonts w:ascii="Roboto" w:hAnsi="Roboto"/>
                            <w:sz w:val="18"/>
                            <w:szCs w:val="18"/>
                          </w:rPr>
                          <w:t>;</w:t>
                        </w:r>
                        <w:proofErr w:type="gramEnd"/>
                      </w:p>
                      <w:p w14:paraId="07DAF162" w14:textId="0423BD94" w:rsidR="003F21E5" w:rsidRPr="004642CC" w:rsidRDefault="003F21E5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19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0" w:after="60" w:line="216" w:lineRule="auto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r w:rsidRPr="004642CC">
                          <w:rPr>
                            <w:rFonts w:ascii="Roboto" w:hAnsi="Roboto"/>
                            <w:sz w:val="18"/>
                            <w:szCs w:val="18"/>
                          </w:rPr>
                          <w:t xml:space="preserve">independently group, classify and describe living things and </w:t>
                        </w:r>
                        <w:proofErr w:type="gramStart"/>
                        <w:r w:rsidRPr="004642CC">
                          <w:rPr>
                            <w:rFonts w:ascii="Roboto" w:hAnsi="Roboto"/>
                            <w:sz w:val="18"/>
                            <w:szCs w:val="18"/>
                          </w:rPr>
                          <w:t>materials;</w:t>
                        </w:r>
                        <w:proofErr w:type="gramEnd"/>
                      </w:p>
                      <w:p w14:paraId="56E24695" w14:textId="756AEEE0" w:rsidR="00C93C52" w:rsidRPr="004642CC" w:rsidRDefault="003F21E5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19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after="60" w:line="216" w:lineRule="auto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bookmarkStart w:id="63" w:name="bookmark=kix.ohu2dpx2c5as" w:colFirst="0" w:colLast="0"/>
                        <w:bookmarkEnd w:id="63"/>
                        <w:r w:rsidRPr="004642CC">
                          <w:rPr>
                            <w:rFonts w:ascii="Roboto" w:hAnsi="Roboto"/>
                            <w:sz w:val="18"/>
                            <w:szCs w:val="18"/>
                          </w:rPr>
                          <w:t>use and develop keys and other information records to identify, classify and describe living things and materials.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88BC939" w14:textId="48C47C9F" w:rsidR="00E92EE0" w:rsidRDefault="00E27963" w:rsidP="009E4127">
      <w:pPr>
        <w:sectPr w:rsidR="00E92EE0" w:rsidSect="00A61E8B">
          <w:pgSz w:w="16838" w:h="11906" w:orient="landscape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0A8485B" wp14:editId="79658C99">
                <wp:simplePos x="0" y="0"/>
                <wp:positionH relativeFrom="margin">
                  <wp:posOffset>-1112520</wp:posOffset>
                </wp:positionH>
                <wp:positionV relativeFrom="paragraph">
                  <wp:posOffset>1102029</wp:posOffset>
                </wp:positionV>
                <wp:extent cx="2555875" cy="335915"/>
                <wp:effectExtent l="5080" t="0" r="20955" b="20955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55875" cy="335915"/>
                        </a:xfrm>
                        <a:prstGeom prst="rect">
                          <a:avLst/>
                        </a:prstGeom>
                        <a:solidFill>
                          <a:srgbClr val="F8A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2BE104" w14:textId="6952AEE4" w:rsidR="00E75651" w:rsidRPr="007D39CD" w:rsidRDefault="00E75651" w:rsidP="00E75651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Record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A8485B" id="Rectangle 230" o:spid="_x0000_s1085" style="position:absolute;left:0;text-align:left;margin-left:-87.6pt;margin-top:86.75pt;width:201.25pt;height:26.45pt;rotation:-90;z-index:251791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" fillcolor="#f8af00" strokecolor="#1c1c1c [3213]" strokeweight="1pt">
                <v:textbox>
                  <w:txbxContent>
                    <w:p w14:paraId="552BE104" w14:textId="6952AEE4" w:rsidR="00E75651" w:rsidRPr="007D39CD" w:rsidRDefault="00E75651" w:rsidP="00E75651">
                      <w:pPr>
                        <w:jc w:val="center"/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Record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C33C9"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5585A207" wp14:editId="47CFB3C1">
                <wp:simplePos x="0" y="0"/>
                <wp:positionH relativeFrom="margin">
                  <wp:align>right</wp:align>
                </wp:positionH>
                <wp:positionV relativeFrom="paragraph">
                  <wp:posOffset>-6101</wp:posOffset>
                </wp:positionV>
                <wp:extent cx="9612326" cy="2556000"/>
                <wp:effectExtent l="0" t="0" r="27305" b="15875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2326" cy="2556000"/>
                          <a:chOff x="0" y="0"/>
                          <a:chExt cx="9612326" cy="3384000"/>
                        </a:xfrm>
                      </wpg:grpSpPr>
                      <wps:wsp>
                        <wps:cNvPr id="232" name="Rectangle 232"/>
                        <wps:cNvSpPr/>
                        <wps:spPr>
                          <a:xfrm>
                            <a:off x="0" y="0"/>
                            <a:ext cx="3204000" cy="338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BEFB22" w14:textId="77777777" w:rsidR="003C33C9" w:rsidRPr="003C33C9" w:rsidRDefault="003C33C9" w:rsidP="003C33C9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before="23" w:after="60" w:line="216" w:lineRule="auto"/>
                                <w:jc w:val="left"/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3C33C9">
                                <w:rPr>
                                  <w:rFonts w:ascii="Roboto" w:eastAsia="Roboto" w:hAnsi="Roboto" w:cs="Roboto"/>
                                  <w:b/>
                                  <w:sz w:val="18"/>
                                  <w:szCs w:val="18"/>
                                </w:rPr>
                                <w:t>KS1 Science National Curriculum</w:t>
                              </w:r>
                            </w:p>
                            <w:p w14:paraId="20B34147" w14:textId="77777777" w:rsidR="003C33C9" w:rsidRPr="003C33C9" w:rsidRDefault="003C33C9" w:rsidP="003C33C9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before="4" w:after="60" w:line="216" w:lineRule="auto"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bookmarkStart w:id="40" w:name="bookmark=id.37m2jsg" w:colFirst="0" w:colLast="0"/>
                              <w:bookmarkEnd w:id="40"/>
                              <w:r w:rsidRPr="003C33C9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 xml:space="preserve">Gathering and recording data to help in answering questions. </w:t>
                              </w:r>
                            </w:p>
                            <w:p w14:paraId="17DBFB04" w14:textId="77777777" w:rsidR="003C33C9" w:rsidRPr="003C33C9" w:rsidRDefault="003C33C9" w:rsidP="003C33C9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before="4" w:after="60" w:line="216" w:lineRule="auto"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6D398119" w14:textId="77777777" w:rsidR="003C33C9" w:rsidRPr="003C33C9" w:rsidRDefault="003C33C9" w:rsidP="003C33C9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before="4" w:after="60" w:line="216" w:lineRule="auto"/>
                                <w:jc w:val="left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3C33C9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Children can:</w:t>
                              </w:r>
                            </w:p>
                            <w:p w14:paraId="521A8235" w14:textId="77777777" w:rsidR="003C33C9" w:rsidRPr="003C33C9" w:rsidRDefault="003C33C9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0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9" w:after="60" w:line="216" w:lineRule="auto"/>
                                <w:jc w:val="left"/>
                                <w:textAlignment w:val="auto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41" w:name="bookmark=id.2lwamvv" w:colFirst="0" w:colLast="0"/>
                              <w:bookmarkEnd w:id="41"/>
                              <w:r w:rsidRPr="003C33C9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record and communicate findings in a range of ways</w:t>
                              </w:r>
                              <w:bookmarkStart w:id="42" w:name="bookmark=id.111kx3o" w:colFirst="0" w:colLast="0"/>
                              <w:bookmarkEnd w:id="42"/>
                              <w:r w:rsidRPr="003C33C9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 xml:space="preserve"> with support;</w:t>
                              </w:r>
                            </w:p>
                            <w:p w14:paraId="76B9B57D" w14:textId="0E6AF8D6" w:rsidR="00E75651" w:rsidRPr="003C33C9" w:rsidRDefault="003C33C9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0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8" w:after="60" w:line="216" w:lineRule="auto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3C33C9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sort, group, gather and record data in a variety of ways to help in answering questions</w:t>
                              </w:r>
                              <w:r w:rsidR="005B3BB7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,</w:t>
                              </w:r>
                              <w:r w:rsidRPr="003C33C9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 xml:space="preserve"> such as in simple sorting diagrams, pictograms, tally charts, block diagrams and simple tables.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3204375" y="0"/>
                            <a:ext cx="3203575" cy="338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25F9D4" w14:textId="77777777" w:rsidR="003C33C9" w:rsidRPr="00037C22" w:rsidRDefault="003C33C9" w:rsidP="00633848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before="23" w:after="60" w:line="216" w:lineRule="auto"/>
                                <w:jc w:val="left"/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037C22">
                                <w:rPr>
                                  <w:rFonts w:ascii="Roboto" w:eastAsia="Roboto" w:hAnsi="Roboto" w:cs="Roboto"/>
                                  <w:b/>
                                  <w:sz w:val="18"/>
                                  <w:szCs w:val="18"/>
                                </w:rPr>
                                <w:t>Lower KS2 Science National Curriculum</w:t>
                              </w:r>
                            </w:p>
                            <w:p w14:paraId="38EE1FFE" w14:textId="77777777" w:rsidR="003C33C9" w:rsidRPr="00037C22" w:rsidRDefault="003C33C9" w:rsidP="00633848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jc w:val="left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037C22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Gathering, recording, classifying and presenting data in a variety of ways to help in answering questions.</w:t>
                              </w:r>
                            </w:p>
                            <w:p w14:paraId="224E3548" w14:textId="77777777" w:rsidR="003C33C9" w:rsidRPr="00037C22" w:rsidRDefault="003C33C9" w:rsidP="00633848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bookmarkStart w:id="43" w:name="bookmark=id.206ipza" w:colFirst="0" w:colLast="0"/>
                              <w:bookmarkEnd w:id="43"/>
                              <w:r w:rsidRPr="00037C22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Recording findings using simple scientific language, drawings, labelled diagrams, keys, bar charts, and tables.</w:t>
                              </w:r>
                            </w:p>
                            <w:p w14:paraId="2D5ED51D" w14:textId="77777777" w:rsidR="003C33C9" w:rsidRPr="00037C22" w:rsidRDefault="003C33C9" w:rsidP="00633848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4B2A034C" w14:textId="77777777" w:rsidR="00037C22" w:rsidRDefault="003C33C9" w:rsidP="00633848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jc w:val="left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037C22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Children can:</w:t>
                              </w:r>
                              <w:bookmarkStart w:id="44" w:name="bookmark=id.1egqt2p" w:colFirst="0" w:colLast="0"/>
                              <w:bookmarkEnd w:id="44"/>
                            </w:p>
                            <w:p w14:paraId="6836AC15" w14:textId="77777777" w:rsidR="00037C22" w:rsidRPr="00037C22" w:rsidRDefault="003C33C9" w:rsidP="009C350A">
                              <w:pPr>
                                <w:pStyle w:val="ListParagraph"/>
                                <w:numPr>
                                  <w:ilvl w:val="0"/>
                                  <w:numId w:val="21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ind w:left="357" w:hanging="357"/>
                                <w:jc w:val="left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037C22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collect data from their own observations and measurements;</w:t>
                              </w:r>
                              <w:bookmarkStart w:id="45" w:name="bookmark=id.3ygebqi" w:colFirst="0" w:colLast="0"/>
                              <w:bookmarkEnd w:id="45"/>
                            </w:p>
                            <w:p w14:paraId="6C171AAA" w14:textId="77777777" w:rsidR="00037C22" w:rsidRPr="00037C22" w:rsidRDefault="003C33C9" w:rsidP="009C350A">
                              <w:pPr>
                                <w:pStyle w:val="ListParagraph"/>
                                <w:numPr>
                                  <w:ilvl w:val="0"/>
                                  <w:numId w:val="21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ind w:left="357" w:hanging="357"/>
                                <w:jc w:val="left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037C22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present data in a variety of ways to help in answering questions;</w:t>
                              </w:r>
                              <w:bookmarkStart w:id="46" w:name="bookmark=id.2dlolyb" w:colFirst="0" w:colLast="0"/>
                              <w:bookmarkEnd w:id="46"/>
                            </w:p>
                            <w:p w14:paraId="32C37EC0" w14:textId="256E51BA" w:rsidR="00037C22" w:rsidRPr="00037C22" w:rsidRDefault="003C33C9" w:rsidP="009C350A">
                              <w:pPr>
                                <w:pStyle w:val="ListParagraph"/>
                                <w:numPr>
                                  <w:ilvl w:val="0"/>
                                  <w:numId w:val="21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ind w:left="357" w:hanging="357"/>
                                <w:jc w:val="left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037C22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use, read and spell scientific vocabulary correctly and with confidence, using their growing word reading and</w:t>
                              </w:r>
                              <w:bookmarkStart w:id="47" w:name="bookmark=id.sqyw64" w:colFirst="0" w:colLast="0"/>
                              <w:bookmarkEnd w:id="47"/>
                              <w:r w:rsidR="00037C22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7C22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spelling knowledge;</w:t>
                              </w:r>
                              <w:bookmarkStart w:id="48" w:name="bookmark=id.3cqmetx" w:colFirst="0" w:colLast="0"/>
                              <w:bookmarkEnd w:id="48"/>
                            </w:p>
                            <w:p w14:paraId="45B4F237" w14:textId="6242ABBE" w:rsidR="00E75651" w:rsidRPr="00037C22" w:rsidRDefault="003C33C9" w:rsidP="009C350A">
                              <w:pPr>
                                <w:pStyle w:val="ListParagraph"/>
                                <w:numPr>
                                  <w:ilvl w:val="0"/>
                                  <w:numId w:val="21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ind w:left="357" w:hanging="357"/>
                                <w:jc w:val="left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037C22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 xml:space="preserve">record findings using scientific language, drawings, labelled diagrams, keys, bar charts </w:t>
                              </w:r>
                              <w:r w:rsidRPr="00037C22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br/>
                                <w:t>and tables.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6408751" y="0"/>
                            <a:ext cx="3203575" cy="338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E99836" w14:textId="77777777" w:rsidR="003C33C9" w:rsidRPr="0009052A" w:rsidRDefault="003C33C9" w:rsidP="00414D5E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before="23" w:after="60" w:line="216" w:lineRule="auto"/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09052A">
                                <w:rPr>
                                  <w:rFonts w:ascii="Roboto" w:eastAsia="Roboto" w:hAnsi="Roboto" w:cs="Roboto"/>
                                  <w:b/>
                                  <w:sz w:val="18"/>
                                  <w:szCs w:val="18"/>
                                </w:rPr>
                                <w:t>Upper KS2 Science National Curriculum</w:t>
                              </w:r>
                            </w:p>
                            <w:p w14:paraId="3481475B" w14:textId="77777777" w:rsidR="003C33C9" w:rsidRPr="0009052A" w:rsidRDefault="003C33C9" w:rsidP="00414D5E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9052A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Recording data and results of increasing complexity using scientific diagrams and labels, classification keys, tables, scatter graphs, bar and line graphs.</w:t>
                              </w:r>
                            </w:p>
                            <w:p w14:paraId="5E9B2BB9" w14:textId="77777777" w:rsidR="003C33C9" w:rsidRPr="0009052A" w:rsidRDefault="003C33C9" w:rsidP="00414D5E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01E944DB" w14:textId="77777777" w:rsidR="003C33C9" w:rsidRPr="0009052A" w:rsidRDefault="003C33C9" w:rsidP="00414D5E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09052A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Children can:</w:t>
                              </w:r>
                            </w:p>
                            <w:p w14:paraId="6D034791" w14:textId="77777777" w:rsidR="003C33C9" w:rsidRPr="0009052A" w:rsidRDefault="003C33C9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2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8" w:after="60" w:line="216" w:lineRule="auto"/>
                                <w:jc w:val="left"/>
                                <w:textAlignment w:val="auto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49" w:name="bookmark=id.1664s55" w:colFirst="0" w:colLast="0"/>
                              <w:bookmarkEnd w:id="49"/>
                              <w:r w:rsidRPr="0009052A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decide how to record data from a choice of familiar approaches;</w:t>
                              </w:r>
                            </w:p>
                            <w:p w14:paraId="7FF8BF8B" w14:textId="31DD86DB" w:rsidR="00E75651" w:rsidRPr="0009052A" w:rsidRDefault="003C33C9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2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after="60" w:line="216" w:lineRule="auto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50" w:name="bookmark=id.3q5sasy" w:colFirst="0" w:colLast="0"/>
                              <w:bookmarkEnd w:id="50"/>
                              <w:r w:rsidRPr="0009052A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record data and results of increasing complexity using scientific diagrams and labels, classification keys, tables, scatter graphs, bar graphs and line graphs.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85A207" id="Group 231" o:spid="_x0000_s1086" style="position:absolute;left:0;text-align:left;margin-left:705.7pt;margin-top:-.5pt;width:756.9pt;height:201.25pt;z-index:251792384;mso-position-horizontal:right;mso-position-horizontal-relative:margin;mso-height-relative:margin" coordsize="96123,3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">
                <v:rect id="Rectangle 232" o:spid="_x0000_s1087" style="position:absolute;width:32040;height:33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" fillcolor="white [3212]" strokecolor="#1c1c1c [3213]" strokeweight="1pt">
                  <v:textbox>
                    <w:txbxContent>
                      <w:p w14:paraId="45BEFB22" w14:textId="77777777" w:rsidR="003C33C9" w:rsidRPr="003C33C9" w:rsidRDefault="003C33C9" w:rsidP="003C33C9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before="23" w:after="60" w:line="216" w:lineRule="auto"/>
                          <w:jc w:val="left"/>
                          <w:rPr>
                            <w:b/>
                            <w:color w:val="000000"/>
                            <w:sz w:val="18"/>
                            <w:szCs w:val="18"/>
                          </w:rPr>
                        </w:pPr>
                        <w:r w:rsidRPr="003C33C9">
                          <w:rPr>
                            <w:rFonts w:ascii="Roboto" w:eastAsia="Roboto" w:hAnsi="Roboto" w:cs="Roboto"/>
                            <w:b/>
                            <w:sz w:val="18"/>
                            <w:szCs w:val="18"/>
                          </w:rPr>
                          <w:t>KS1 Science National Curriculum</w:t>
                        </w:r>
                      </w:p>
                      <w:p w14:paraId="20B34147" w14:textId="77777777" w:rsidR="003C33C9" w:rsidRPr="003C33C9" w:rsidRDefault="003C33C9" w:rsidP="003C33C9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before="4" w:after="60" w:line="216" w:lineRule="auto"/>
                          <w:jc w:val="left"/>
                          <w:rPr>
                            <w:sz w:val="18"/>
                            <w:szCs w:val="18"/>
                          </w:rPr>
                        </w:pPr>
                        <w:bookmarkStart w:id="91" w:name="bookmark=id.37m2jsg" w:colFirst="0" w:colLast="0"/>
                        <w:bookmarkEnd w:id="91"/>
                        <w:r w:rsidRPr="003C33C9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Gathering and recording data to help in answering questions. </w:t>
                        </w:r>
                      </w:p>
                      <w:p w14:paraId="17DBFB04" w14:textId="77777777" w:rsidR="003C33C9" w:rsidRPr="003C33C9" w:rsidRDefault="003C33C9" w:rsidP="003C33C9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before="4" w:after="60" w:line="216" w:lineRule="auto"/>
                          <w:jc w:val="left"/>
                          <w:rPr>
                            <w:sz w:val="18"/>
                            <w:szCs w:val="18"/>
                          </w:rPr>
                        </w:pPr>
                      </w:p>
                      <w:p w14:paraId="6D398119" w14:textId="77777777" w:rsidR="003C33C9" w:rsidRPr="003C33C9" w:rsidRDefault="003C33C9" w:rsidP="003C33C9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before="4" w:after="60" w:line="216" w:lineRule="auto"/>
                          <w:jc w:val="left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 w:rsidRPr="003C33C9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Children can:</w:t>
                        </w:r>
                      </w:p>
                      <w:p w14:paraId="521A8235" w14:textId="77777777" w:rsidR="003C33C9" w:rsidRPr="003C33C9" w:rsidRDefault="003C33C9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20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9" w:after="60" w:line="216" w:lineRule="auto"/>
                          <w:jc w:val="left"/>
                          <w:textAlignment w:val="auto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bookmarkStart w:id="92" w:name="bookmark=id.2lwamvv" w:colFirst="0" w:colLast="0"/>
                        <w:bookmarkEnd w:id="92"/>
                        <w:r w:rsidRPr="003C33C9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record and communicate findings in a range of ways</w:t>
                        </w:r>
                        <w:bookmarkStart w:id="93" w:name="bookmark=id.111kx3o" w:colFirst="0" w:colLast="0"/>
                        <w:bookmarkEnd w:id="93"/>
                        <w:r w:rsidRPr="003C33C9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 with </w:t>
                        </w:r>
                        <w:proofErr w:type="gramStart"/>
                        <w:r w:rsidRPr="003C33C9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support;</w:t>
                        </w:r>
                        <w:proofErr w:type="gramEnd"/>
                      </w:p>
                      <w:p w14:paraId="76B9B57D" w14:textId="0E6AF8D6" w:rsidR="00E75651" w:rsidRPr="003C33C9" w:rsidRDefault="003C33C9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20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8" w:after="60" w:line="216" w:lineRule="auto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r w:rsidRPr="003C33C9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sort, group, gather and record data in a variety of ways to help in answering questions</w:t>
                        </w:r>
                        <w:r w:rsidR="005B3BB7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,</w:t>
                        </w:r>
                        <w:r w:rsidRPr="003C33C9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 such as in simple sorting diagrams, pictograms, tally charts, block diagrams and simple tables.</w:t>
                        </w:r>
                      </w:p>
                    </w:txbxContent>
                  </v:textbox>
                </v:rect>
                <v:rect id="Rectangle 233" o:spid="_x0000_s1088" style="position:absolute;left:32043;width:32036;height:33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" fillcolor="white [3212]" strokecolor="#1c1c1c [3213]" strokeweight="1pt">
                  <v:textbox>
                    <w:txbxContent>
                      <w:p w14:paraId="5125F9D4" w14:textId="77777777" w:rsidR="003C33C9" w:rsidRPr="00037C22" w:rsidRDefault="003C33C9" w:rsidP="00633848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before="23" w:after="60" w:line="216" w:lineRule="auto"/>
                          <w:jc w:val="left"/>
                          <w:rPr>
                            <w:b/>
                            <w:color w:val="000000"/>
                            <w:sz w:val="18"/>
                            <w:szCs w:val="18"/>
                          </w:rPr>
                        </w:pPr>
                        <w:r w:rsidRPr="00037C22">
                          <w:rPr>
                            <w:rFonts w:ascii="Roboto" w:eastAsia="Roboto" w:hAnsi="Roboto" w:cs="Roboto"/>
                            <w:b/>
                            <w:sz w:val="18"/>
                            <w:szCs w:val="18"/>
                          </w:rPr>
                          <w:t>Lower KS2 Science National Curriculum</w:t>
                        </w:r>
                      </w:p>
                      <w:p w14:paraId="38EE1FFE" w14:textId="77777777" w:rsidR="003C33C9" w:rsidRPr="00037C22" w:rsidRDefault="003C33C9" w:rsidP="00633848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jc w:val="left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 w:rsidRPr="00037C22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Gathering, recording, </w:t>
                        </w:r>
                        <w:proofErr w:type="gramStart"/>
                        <w:r w:rsidRPr="00037C22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classifying</w:t>
                        </w:r>
                        <w:proofErr w:type="gramEnd"/>
                        <w:r w:rsidRPr="00037C22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 and presenting data in a variety of ways to help in answering questions.</w:t>
                        </w:r>
                      </w:p>
                      <w:p w14:paraId="224E3548" w14:textId="77777777" w:rsidR="003C33C9" w:rsidRPr="00037C22" w:rsidRDefault="003C33C9" w:rsidP="00633848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jc w:val="left"/>
                          <w:rPr>
                            <w:sz w:val="18"/>
                            <w:szCs w:val="18"/>
                          </w:rPr>
                        </w:pPr>
                        <w:bookmarkStart w:id="94" w:name="bookmark=id.206ipza" w:colFirst="0" w:colLast="0"/>
                        <w:bookmarkEnd w:id="94"/>
                        <w:r w:rsidRPr="00037C22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Recording findings using simple scientific language, drawings, labelled diagrams, keys, bar charts, and tables.</w:t>
                        </w:r>
                      </w:p>
                      <w:p w14:paraId="2D5ED51D" w14:textId="77777777" w:rsidR="003C33C9" w:rsidRPr="00037C22" w:rsidRDefault="003C33C9" w:rsidP="00633848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jc w:val="left"/>
                          <w:rPr>
                            <w:sz w:val="18"/>
                            <w:szCs w:val="18"/>
                          </w:rPr>
                        </w:pPr>
                      </w:p>
                      <w:p w14:paraId="4B2A034C" w14:textId="77777777" w:rsidR="00037C22" w:rsidRDefault="003C33C9" w:rsidP="00633848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jc w:val="left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 w:rsidRPr="00037C22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Children can:</w:t>
                        </w:r>
                        <w:bookmarkStart w:id="95" w:name="bookmark=id.1egqt2p" w:colFirst="0" w:colLast="0"/>
                        <w:bookmarkEnd w:id="95"/>
                      </w:p>
                      <w:p w14:paraId="6836AC15" w14:textId="77777777" w:rsidR="00037C22" w:rsidRPr="00037C22" w:rsidRDefault="003C33C9" w:rsidP="009C350A">
                        <w:pPr>
                          <w:pStyle w:val="ListParagraph"/>
                          <w:numPr>
                            <w:ilvl w:val="0"/>
                            <w:numId w:val="21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ind w:left="357" w:hanging="357"/>
                          <w:jc w:val="left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 w:rsidRPr="00037C22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collect data from their own observations and </w:t>
                        </w:r>
                        <w:proofErr w:type="gramStart"/>
                        <w:r w:rsidRPr="00037C22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measurements;</w:t>
                        </w:r>
                        <w:bookmarkStart w:id="96" w:name="bookmark=id.3ygebqi" w:colFirst="0" w:colLast="0"/>
                        <w:bookmarkEnd w:id="96"/>
                        <w:proofErr w:type="gramEnd"/>
                      </w:p>
                      <w:p w14:paraId="6C171AAA" w14:textId="77777777" w:rsidR="00037C22" w:rsidRPr="00037C22" w:rsidRDefault="003C33C9" w:rsidP="009C350A">
                        <w:pPr>
                          <w:pStyle w:val="ListParagraph"/>
                          <w:numPr>
                            <w:ilvl w:val="0"/>
                            <w:numId w:val="21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ind w:left="357" w:hanging="357"/>
                          <w:jc w:val="left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 w:rsidRPr="00037C22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present data in a variety of ways to help in answering </w:t>
                        </w:r>
                        <w:proofErr w:type="gramStart"/>
                        <w:r w:rsidRPr="00037C22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questions;</w:t>
                        </w:r>
                        <w:bookmarkStart w:id="97" w:name="bookmark=id.2dlolyb" w:colFirst="0" w:colLast="0"/>
                        <w:bookmarkEnd w:id="97"/>
                        <w:proofErr w:type="gramEnd"/>
                      </w:p>
                      <w:p w14:paraId="32C37EC0" w14:textId="256E51BA" w:rsidR="00037C22" w:rsidRPr="00037C22" w:rsidRDefault="003C33C9" w:rsidP="009C350A">
                        <w:pPr>
                          <w:pStyle w:val="ListParagraph"/>
                          <w:numPr>
                            <w:ilvl w:val="0"/>
                            <w:numId w:val="21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ind w:left="357" w:hanging="357"/>
                          <w:jc w:val="left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 w:rsidRPr="00037C22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use, read and spell scientific vocabulary correctly and with confidence, using their growing word reading and</w:t>
                        </w:r>
                        <w:bookmarkStart w:id="98" w:name="bookmark=id.sqyw64" w:colFirst="0" w:colLast="0"/>
                        <w:bookmarkEnd w:id="98"/>
                        <w:r w:rsidR="00037C22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 </w:t>
                        </w:r>
                        <w:r w:rsidRPr="00037C22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spelling </w:t>
                        </w:r>
                        <w:proofErr w:type="gramStart"/>
                        <w:r w:rsidRPr="00037C22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knowledge;</w:t>
                        </w:r>
                        <w:bookmarkStart w:id="99" w:name="bookmark=id.3cqmetx" w:colFirst="0" w:colLast="0"/>
                        <w:bookmarkEnd w:id="99"/>
                        <w:proofErr w:type="gramEnd"/>
                      </w:p>
                      <w:p w14:paraId="45B4F237" w14:textId="6242ABBE" w:rsidR="00E75651" w:rsidRPr="00037C22" w:rsidRDefault="003C33C9" w:rsidP="009C350A">
                        <w:pPr>
                          <w:pStyle w:val="ListParagraph"/>
                          <w:numPr>
                            <w:ilvl w:val="0"/>
                            <w:numId w:val="21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ind w:left="357" w:hanging="357"/>
                          <w:jc w:val="left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 w:rsidRPr="00037C22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record findings using scientific language, drawings, labelled diagrams, keys, bar charts </w:t>
                        </w:r>
                        <w:r w:rsidRPr="00037C22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br/>
                          <w:t>and tables.</w:t>
                        </w:r>
                      </w:p>
                    </w:txbxContent>
                  </v:textbox>
                </v:rect>
                <v:rect id="Rectangle 234" o:spid="_x0000_s1089" style="position:absolute;left:64087;width:32036;height:33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" fillcolor="white [3212]" strokecolor="#1c1c1c [3213]" strokeweight="1pt">
                  <v:textbox>
                    <w:txbxContent>
                      <w:p w14:paraId="78E99836" w14:textId="77777777" w:rsidR="003C33C9" w:rsidRPr="0009052A" w:rsidRDefault="003C33C9" w:rsidP="00414D5E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before="23" w:after="60" w:line="216" w:lineRule="auto"/>
                          <w:rPr>
                            <w:b/>
                            <w:color w:val="000000"/>
                            <w:sz w:val="18"/>
                            <w:szCs w:val="18"/>
                          </w:rPr>
                        </w:pPr>
                        <w:r w:rsidRPr="0009052A">
                          <w:rPr>
                            <w:rFonts w:ascii="Roboto" w:eastAsia="Roboto" w:hAnsi="Roboto" w:cs="Roboto"/>
                            <w:b/>
                            <w:sz w:val="18"/>
                            <w:szCs w:val="18"/>
                          </w:rPr>
                          <w:t>Upper KS2 Science National Curriculum</w:t>
                        </w:r>
                      </w:p>
                      <w:p w14:paraId="3481475B" w14:textId="77777777" w:rsidR="003C33C9" w:rsidRPr="0009052A" w:rsidRDefault="003C33C9" w:rsidP="00414D5E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rPr>
                            <w:sz w:val="18"/>
                            <w:szCs w:val="18"/>
                          </w:rPr>
                        </w:pPr>
                        <w:r w:rsidRPr="0009052A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Recording data and results of increasing complexity using scientific diagrams and labels, classification keys, tables, scatter graphs, </w:t>
                        </w:r>
                        <w:proofErr w:type="gramStart"/>
                        <w:r w:rsidRPr="0009052A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bar</w:t>
                        </w:r>
                        <w:proofErr w:type="gramEnd"/>
                        <w:r w:rsidRPr="0009052A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 and line graphs.</w:t>
                        </w:r>
                      </w:p>
                      <w:p w14:paraId="5E9B2BB9" w14:textId="77777777" w:rsidR="003C33C9" w:rsidRPr="0009052A" w:rsidRDefault="003C33C9" w:rsidP="00414D5E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rPr>
                            <w:sz w:val="18"/>
                            <w:szCs w:val="18"/>
                          </w:rPr>
                        </w:pPr>
                      </w:p>
                      <w:p w14:paraId="01E944DB" w14:textId="77777777" w:rsidR="003C33C9" w:rsidRPr="0009052A" w:rsidRDefault="003C33C9" w:rsidP="00414D5E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 w:rsidRPr="0009052A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Children can:</w:t>
                        </w:r>
                      </w:p>
                      <w:p w14:paraId="6D034791" w14:textId="77777777" w:rsidR="003C33C9" w:rsidRPr="0009052A" w:rsidRDefault="003C33C9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22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8" w:after="60" w:line="216" w:lineRule="auto"/>
                          <w:jc w:val="left"/>
                          <w:textAlignment w:val="auto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bookmarkStart w:id="100" w:name="bookmark=id.1664s55" w:colFirst="0" w:colLast="0"/>
                        <w:bookmarkEnd w:id="100"/>
                        <w:r w:rsidRPr="0009052A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decide how to record data from a choice of familiar </w:t>
                        </w:r>
                        <w:proofErr w:type="gramStart"/>
                        <w:r w:rsidRPr="0009052A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approaches;</w:t>
                        </w:r>
                        <w:proofErr w:type="gramEnd"/>
                      </w:p>
                      <w:p w14:paraId="7FF8BF8B" w14:textId="31DD86DB" w:rsidR="00E75651" w:rsidRPr="0009052A" w:rsidRDefault="003C33C9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22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after="60" w:line="216" w:lineRule="auto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bookmarkStart w:id="101" w:name="bookmark=id.3q5sasy" w:colFirst="0" w:colLast="0"/>
                        <w:bookmarkEnd w:id="101"/>
                        <w:r w:rsidRPr="0009052A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record data and results of increasing complexity using scientific diagrams and labels, classification keys, tables, scatter graphs, bar graphs and line graphs.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E75651"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2BCBAE04" wp14:editId="062FDBCB">
                <wp:simplePos x="0" y="0"/>
                <wp:positionH relativeFrom="margin">
                  <wp:align>right</wp:align>
                </wp:positionH>
                <wp:positionV relativeFrom="paragraph">
                  <wp:posOffset>-335915</wp:posOffset>
                </wp:positionV>
                <wp:extent cx="9612751" cy="335915"/>
                <wp:effectExtent l="0" t="0" r="26670" b="26035"/>
                <wp:wrapNone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2751" cy="335915"/>
                          <a:chOff x="0" y="0"/>
                          <a:chExt cx="9612751" cy="335915"/>
                        </a:xfrm>
                      </wpg:grpSpPr>
                      <wps:wsp>
                        <wps:cNvPr id="227" name="Rectangle 227"/>
                        <wps:cNvSpPr/>
                        <wps:spPr>
                          <a:xfrm>
                            <a:off x="0" y="0"/>
                            <a:ext cx="3203575" cy="335915"/>
                          </a:xfrm>
                          <a:prstGeom prst="rect">
                            <a:avLst/>
                          </a:prstGeom>
                          <a:solidFill>
                            <a:srgbClr val="D53362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45DCAB" w14:textId="77777777" w:rsidR="00E75651" w:rsidRPr="007D39CD" w:rsidRDefault="00E75651" w:rsidP="00E75651">
                              <w:pPr>
                                <w:jc w:val="center"/>
                                <w:rPr>
                                  <w:rFonts w:ascii="Roboto" w:hAnsi="Roboto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oboto" w:hAnsi="Roboto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KS1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3204375" y="0"/>
                            <a:ext cx="3203575" cy="335280"/>
                          </a:xfrm>
                          <a:prstGeom prst="rect">
                            <a:avLst/>
                          </a:prstGeom>
                          <a:solidFill>
                            <a:srgbClr val="D53362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7DDC79" w14:textId="77777777" w:rsidR="00E75651" w:rsidRPr="007D39CD" w:rsidRDefault="00E75651" w:rsidP="00E75651">
                              <w:pPr>
                                <w:jc w:val="center"/>
                                <w:rPr>
                                  <w:rFonts w:ascii="Roboto" w:hAnsi="Roboto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oboto" w:hAnsi="Roboto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LKS2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6408751" y="0"/>
                            <a:ext cx="3204000" cy="335689"/>
                          </a:xfrm>
                          <a:prstGeom prst="rect">
                            <a:avLst/>
                          </a:prstGeom>
                          <a:solidFill>
                            <a:srgbClr val="D53362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7E912A" w14:textId="77777777" w:rsidR="00E75651" w:rsidRPr="007D39CD" w:rsidRDefault="00E75651" w:rsidP="00E75651">
                              <w:pPr>
                                <w:jc w:val="center"/>
                                <w:rPr>
                                  <w:rFonts w:ascii="Roboto" w:hAnsi="Roboto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oboto" w:hAnsi="Roboto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UKS2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CBAE04" id="Group 226" o:spid="_x0000_s1090" style="position:absolute;left:0;text-align:left;margin-left:705.7pt;margin-top:-26.45pt;width:756.9pt;height:26.45pt;z-index:251790336;mso-position-horizontal:right;mso-position-horizontal-relative:margin" coordsize="96127,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">
                <v:rect id="Rectangle 227" o:spid="_x0000_s1091" style="position:absolute;width:32035;height:3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" fillcolor="#d53362" strokecolor="#1c1c1c [3213]" strokeweight="1pt">
                  <v:textbox>
                    <w:txbxContent>
                      <w:p w14:paraId="6545DCAB" w14:textId="77777777" w:rsidR="00E75651" w:rsidRPr="007D39CD" w:rsidRDefault="00E75651" w:rsidP="00E75651">
                        <w:pPr>
                          <w:jc w:val="center"/>
                          <w:rPr>
                            <w:rFonts w:ascii="Roboto" w:hAnsi="Roboto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oboto" w:hAnsi="Roboto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KS1</w:t>
                        </w:r>
                      </w:p>
                    </w:txbxContent>
                  </v:textbox>
                </v:rect>
                <v:rect id="Rectangle 228" o:spid="_x0000_s1092" style="position:absolute;left:32043;width:32036;height:33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" fillcolor="#d53362" strokecolor="#1c1c1c [3213]" strokeweight="1pt">
                  <v:textbox>
                    <w:txbxContent>
                      <w:p w14:paraId="6C7DDC79" w14:textId="77777777" w:rsidR="00E75651" w:rsidRPr="007D39CD" w:rsidRDefault="00E75651" w:rsidP="00E75651">
                        <w:pPr>
                          <w:jc w:val="center"/>
                          <w:rPr>
                            <w:rFonts w:ascii="Roboto" w:hAnsi="Roboto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oboto" w:hAnsi="Roboto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LKS2</w:t>
                        </w:r>
                      </w:p>
                    </w:txbxContent>
                  </v:textbox>
                </v:rect>
                <v:rect id="Rectangle 229" o:spid="_x0000_s1093" style="position:absolute;left:64087;width:32040;height:3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" fillcolor="#d53362" strokecolor="#1c1c1c [3213]" strokeweight="1pt">
                  <v:textbox>
                    <w:txbxContent>
                      <w:p w14:paraId="4F7E912A" w14:textId="77777777" w:rsidR="00E75651" w:rsidRPr="007D39CD" w:rsidRDefault="00E75651" w:rsidP="00E75651">
                        <w:pPr>
                          <w:jc w:val="center"/>
                          <w:rPr>
                            <w:rFonts w:ascii="Roboto" w:hAnsi="Roboto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oboto" w:hAnsi="Roboto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UKS2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3AD414E1" w14:textId="16A0096B" w:rsidR="00953BC1" w:rsidRDefault="00681952" w:rsidP="009E4127">
      <w:pPr>
        <w:sectPr w:rsidR="00953BC1" w:rsidSect="00A61E8B">
          <w:pgSz w:w="16838" w:h="11906" w:orient="landscape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3C4FDC0" wp14:editId="750FA4B4">
                <wp:simplePos x="0" y="0"/>
                <wp:positionH relativeFrom="margin">
                  <wp:posOffset>-2800667</wp:posOffset>
                </wp:positionH>
                <wp:positionV relativeFrom="paragraph">
                  <wp:posOffset>2807348</wp:posOffset>
                </wp:positionV>
                <wp:extent cx="5940000" cy="335915"/>
                <wp:effectExtent l="1587" t="0" r="24448" b="24447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940000" cy="335915"/>
                        </a:xfrm>
                        <a:prstGeom prst="rect">
                          <a:avLst/>
                        </a:prstGeom>
                        <a:solidFill>
                          <a:srgbClr val="30B7BB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F26DCE" w14:textId="09396433" w:rsidR="004D309A" w:rsidRPr="007D39CD" w:rsidRDefault="004D309A" w:rsidP="004D309A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Review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C4FDC0" id="Rectangle 239" o:spid="_x0000_s1094" style="position:absolute;left:0;text-align:left;margin-left:-220.5pt;margin-top:221.05pt;width:467.7pt;height:26.45pt;rotation:-90;z-index:251795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" fillcolor="#30b7bb" strokecolor="#1c1c1c [3213]" strokeweight="1pt">
                <v:textbox>
                  <w:txbxContent>
                    <w:p w14:paraId="38F26DCE" w14:textId="09396433" w:rsidR="004D309A" w:rsidRPr="007D39CD" w:rsidRDefault="004D309A" w:rsidP="004D309A">
                      <w:pPr>
                        <w:jc w:val="center"/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Review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D309A">
        <w:rPr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0D55C5C8" wp14:editId="742E82CD">
                <wp:simplePos x="0" y="0"/>
                <wp:positionH relativeFrom="margin">
                  <wp:align>right</wp:align>
                </wp:positionH>
                <wp:positionV relativeFrom="paragraph">
                  <wp:posOffset>2015</wp:posOffset>
                </wp:positionV>
                <wp:extent cx="9612326" cy="5940000"/>
                <wp:effectExtent l="0" t="0" r="27305" b="22860"/>
                <wp:wrapNone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2326" cy="5940000"/>
                          <a:chOff x="0" y="0"/>
                          <a:chExt cx="9612326" cy="3384000"/>
                        </a:xfrm>
                      </wpg:grpSpPr>
                      <wps:wsp>
                        <wps:cNvPr id="241" name="Rectangle 241"/>
                        <wps:cNvSpPr/>
                        <wps:spPr>
                          <a:xfrm>
                            <a:off x="0" y="0"/>
                            <a:ext cx="3204000" cy="338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48CB48" w14:textId="77777777" w:rsidR="004570FD" w:rsidRPr="00DE3425" w:rsidRDefault="004570FD" w:rsidP="004570FD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before="23" w:after="60" w:line="216" w:lineRule="auto"/>
                                <w:jc w:val="left"/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DE3425">
                                <w:rPr>
                                  <w:rFonts w:ascii="Roboto" w:eastAsia="Roboto" w:hAnsi="Roboto" w:cs="Roboto"/>
                                  <w:b/>
                                  <w:sz w:val="18"/>
                                  <w:szCs w:val="18"/>
                                </w:rPr>
                                <w:t>KS1 Science National Curriculum</w:t>
                              </w:r>
                            </w:p>
                            <w:p w14:paraId="1AAB343E" w14:textId="77777777" w:rsidR="004570FD" w:rsidRPr="00DE3425" w:rsidRDefault="004570FD" w:rsidP="004570FD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E3425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Using their observations and ideas to suggest answers to questions.</w:t>
                              </w:r>
                            </w:p>
                            <w:p w14:paraId="34FFF303" w14:textId="77777777" w:rsidR="004570FD" w:rsidRPr="00DE3425" w:rsidRDefault="004570FD" w:rsidP="004570FD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5A1A8551" w14:textId="77777777" w:rsidR="004570FD" w:rsidRPr="00DE3425" w:rsidRDefault="004570FD" w:rsidP="004570FD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jc w:val="left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DE3425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Children can:</w:t>
                              </w:r>
                            </w:p>
                            <w:p w14:paraId="46795C5A" w14:textId="77777777" w:rsidR="004570FD" w:rsidRPr="00DE3425" w:rsidRDefault="004570FD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3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5" w:after="60" w:line="216" w:lineRule="auto"/>
                                <w:jc w:val="left"/>
                                <w:textAlignment w:val="auto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51" w:name="bookmark=id.34g0dwd" w:colFirst="0" w:colLast="0"/>
                              <w:bookmarkEnd w:id="51"/>
                              <w:r w:rsidRPr="00DE3425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notice links between cause and effect with support;</w:t>
                              </w:r>
                            </w:p>
                            <w:p w14:paraId="38D8C010" w14:textId="77777777" w:rsidR="004570FD" w:rsidRPr="00DE3425" w:rsidRDefault="004570FD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3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0" w:after="60" w:line="216" w:lineRule="auto"/>
                                <w:jc w:val="left"/>
                                <w:textAlignment w:val="auto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52" w:name="bookmark=id.1jlao46" w:colFirst="0" w:colLast="0"/>
                              <w:bookmarkEnd w:id="52"/>
                              <w:r w:rsidRPr="00DE3425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begin to notice patterns and relationships with support;</w:t>
                              </w:r>
                            </w:p>
                            <w:p w14:paraId="6E4CF7B5" w14:textId="77777777" w:rsidR="004570FD" w:rsidRPr="00DE3425" w:rsidRDefault="004570FD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3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3" w:after="60" w:line="216" w:lineRule="auto"/>
                                <w:jc w:val="left"/>
                                <w:textAlignment w:val="auto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53" w:name="bookmark=id.43ky6rz" w:colFirst="0" w:colLast="0"/>
                              <w:bookmarkEnd w:id="53"/>
                              <w:r w:rsidRPr="00DE3425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begin to draw simple conclusions;</w:t>
                              </w:r>
                            </w:p>
                            <w:p w14:paraId="19C7C90D" w14:textId="77777777" w:rsidR="004570FD" w:rsidRPr="00DE3425" w:rsidRDefault="004570FD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3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0" w:after="60" w:line="216" w:lineRule="auto"/>
                                <w:jc w:val="left"/>
                                <w:textAlignment w:val="auto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54" w:name="bookmark=id.2iq8gzs" w:colFirst="0" w:colLast="0"/>
                              <w:bookmarkEnd w:id="54"/>
                              <w:r w:rsidRPr="00DE3425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identify and discuss differences between their results;</w:t>
                              </w:r>
                            </w:p>
                            <w:p w14:paraId="2078B996" w14:textId="77777777" w:rsidR="004570FD" w:rsidRPr="00DE3425" w:rsidRDefault="004570FD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3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1" w:after="60" w:line="216" w:lineRule="auto"/>
                                <w:jc w:val="left"/>
                                <w:textAlignment w:val="auto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55" w:name="bookmark=id.xvir7l" w:colFirst="0" w:colLast="0"/>
                              <w:bookmarkEnd w:id="55"/>
                              <w:r w:rsidRPr="00DE3425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use simple and scientific language;</w:t>
                              </w:r>
                            </w:p>
                            <w:p w14:paraId="52747C5E" w14:textId="77777777" w:rsidR="004570FD" w:rsidRPr="00DE3425" w:rsidRDefault="004570FD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3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2" w:after="60" w:line="216" w:lineRule="auto"/>
                                <w:jc w:val="left"/>
                                <w:textAlignment w:val="auto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56" w:name="bookmark=id.3hv69ve" w:colFirst="0" w:colLast="0"/>
                              <w:bookmarkEnd w:id="56"/>
                              <w:r w:rsidRPr="00DE3425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read and spell scientific vocabulary at a level consistent with their increasing word reading and spelling knowledge</w:t>
                              </w:r>
                              <w:bookmarkStart w:id="57" w:name="bookmark=id.1x0gk37" w:colFirst="0" w:colLast="0"/>
                              <w:bookmarkEnd w:id="57"/>
                              <w:r w:rsidRPr="00DE3425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 xml:space="preserve"> at key stage 1;</w:t>
                              </w:r>
                            </w:p>
                            <w:p w14:paraId="3283FA6B" w14:textId="59D409EC" w:rsidR="004D309A" w:rsidRPr="00DE3425" w:rsidRDefault="004570FD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3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8" w:after="60" w:line="216" w:lineRule="auto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DE3425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talk about their findings to a variety of audiences in a variety of ways.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3204375" y="0"/>
                            <a:ext cx="3203575" cy="338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4FB2E7" w14:textId="77777777" w:rsidR="004570FD" w:rsidRPr="00DE3425" w:rsidRDefault="004570FD" w:rsidP="00E337AC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before="23" w:after="60" w:line="216" w:lineRule="auto"/>
                                <w:jc w:val="left"/>
                                <w:rPr>
                                  <w:rFonts w:ascii="Roboto" w:hAnsi="Roboto"/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DE3425">
                                <w:rPr>
                                  <w:rFonts w:ascii="Roboto" w:eastAsia="Roboto" w:hAnsi="Roboto" w:cs="Roboto"/>
                                  <w:b/>
                                  <w:sz w:val="18"/>
                                  <w:szCs w:val="18"/>
                                </w:rPr>
                                <w:t>Lower KS2 Science National Curriculum</w:t>
                              </w:r>
                            </w:p>
                            <w:p w14:paraId="5C59C16F" w14:textId="77777777" w:rsidR="005B3BB7" w:rsidRDefault="004570FD" w:rsidP="005B3BB7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jc w:val="left"/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</w:pPr>
                              <w:r w:rsidRPr="00DE3425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Using results to draw simple conclusions, make predictions for new values, suggest improvements and raise further questions.</w:t>
                              </w:r>
                              <w:bookmarkStart w:id="58" w:name="bookmark=id.2w5ecyt" w:colFirst="0" w:colLast="0"/>
                              <w:bookmarkEnd w:id="58"/>
                            </w:p>
                            <w:p w14:paraId="1E45A278" w14:textId="77777777" w:rsidR="005B3BB7" w:rsidRDefault="005B3BB7" w:rsidP="005B3BB7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jc w:val="left"/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</w:pPr>
                            </w:p>
                            <w:p w14:paraId="3CE53160" w14:textId="72A0B7CB" w:rsidR="005B3BB7" w:rsidRPr="005B3BB7" w:rsidRDefault="004570FD" w:rsidP="00E337AC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jc w:val="left"/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</w:pPr>
                              <w:r w:rsidRPr="00DE3425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Reporting on findings from enquiries, including oral and written explanations, displays or presentations of results</w:t>
                              </w:r>
                              <w:r w:rsidR="005B3BB7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DE3425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and conclusions.</w:t>
                              </w:r>
                            </w:p>
                            <w:p w14:paraId="12748A66" w14:textId="77777777" w:rsidR="005B3BB7" w:rsidRDefault="005B3BB7" w:rsidP="00E337AC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jc w:val="left"/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</w:pPr>
                            </w:p>
                            <w:p w14:paraId="6A21A5CC" w14:textId="3FA40585" w:rsidR="004570FD" w:rsidRPr="00DE3425" w:rsidRDefault="004570FD" w:rsidP="00E337AC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jc w:val="left"/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</w:pPr>
                              <w:r w:rsidRPr="00DE3425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>Identifying differences, similarities or changes related to simple scientific ideas and processes.</w:t>
                              </w:r>
                            </w:p>
                            <w:p w14:paraId="27E27155" w14:textId="77777777" w:rsidR="004570FD" w:rsidRPr="00DE3425" w:rsidRDefault="004570FD" w:rsidP="00E337AC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jc w:val="left"/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</w:pPr>
                            </w:p>
                            <w:p w14:paraId="352284C6" w14:textId="77777777" w:rsidR="004570FD" w:rsidRPr="00DE3425" w:rsidRDefault="004570FD" w:rsidP="00E337AC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jc w:val="left"/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</w:pPr>
                              <w:bookmarkStart w:id="59" w:name="bookmark=kix.n9ih9rhcvu3n" w:colFirst="0" w:colLast="0"/>
                              <w:bookmarkEnd w:id="59"/>
                              <w:r w:rsidRPr="00DE3425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>Using straightforward scientific evidence to answer questions or to support their findings.</w:t>
                              </w:r>
                            </w:p>
                            <w:p w14:paraId="084C70EE" w14:textId="77777777" w:rsidR="004570FD" w:rsidRPr="00DE3425" w:rsidRDefault="004570FD" w:rsidP="00E337AC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jc w:val="left"/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</w:pPr>
                            </w:p>
                            <w:p w14:paraId="77951B7F" w14:textId="77777777" w:rsidR="004570FD" w:rsidRPr="00DE3425" w:rsidRDefault="004570FD" w:rsidP="00E337AC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jc w:val="left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DE3425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Children can:</w:t>
                              </w:r>
                            </w:p>
                            <w:p w14:paraId="2E4CCA74" w14:textId="77777777" w:rsidR="004570FD" w:rsidRPr="00DE3425" w:rsidRDefault="004570FD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4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6" w:after="60" w:line="216" w:lineRule="auto"/>
                                <w:ind w:left="357" w:hanging="357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60" w:name="bookmark=id.1baon6m" w:colFirst="0" w:colLast="0"/>
                              <w:bookmarkEnd w:id="60"/>
                              <w:r w:rsidRPr="00DE3425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draw simple conclusions from their results;</w:t>
                              </w:r>
                            </w:p>
                            <w:p w14:paraId="52FF8C98" w14:textId="77777777" w:rsidR="004570FD" w:rsidRPr="00DE3425" w:rsidRDefault="004570FD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4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0" w:after="60" w:line="216" w:lineRule="auto"/>
                                <w:ind w:left="357" w:hanging="357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61" w:name="bookmark=id.3vac5uf" w:colFirst="0" w:colLast="0"/>
                              <w:bookmarkEnd w:id="61"/>
                              <w:r w:rsidRPr="00DE3425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make predictions;</w:t>
                              </w:r>
                            </w:p>
                            <w:p w14:paraId="30C195DC" w14:textId="77777777" w:rsidR="004570FD" w:rsidRPr="00DE3425" w:rsidRDefault="004570FD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4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3" w:after="60" w:line="216" w:lineRule="auto"/>
                                <w:ind w:left="357" w:hanging="357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62" w:name="bookmark=id.2afmg28" w:colFirst="0" w:colLast="0"/>
                              <w:bookmarkEnd w:id="62"/>
                              <w:r w:rsidRPr="00DE3425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suggest improvements to investigations;</w:t>
                              </w:r>
                            </w:p>
                            <w:p w14:paraId="254FBA76" w14:textId="12864931" w:rsidR="004570FD" w:rsidRPr="00DE3425" w:rsidRDefault="004570FD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4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0" w:after="60" w:line="216" w:lineRule="auto"/>
                                <w:ind w:left="357" w:hanging="357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63" w:name="bookmark=id.pkwqa1" w:colFirst="0" w:colLast="0"/>
                              <w:bookmarkEnd w:id="63"/>
                              <w:r w:rsidRPr="00DE3425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raise further questions which could be investigated;</w:t>
                              </w:r>
                            </w:p>
                            <w:p w14:paraId="7EB11801" w14:textId="77777777" w:rsidR="004570FD" w:rsidRPr="00DE3425" w:rsidRDefault="004570FD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4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4" w:after="60" w:line="216" w:lineRule="auto"/>
                                <w:ind w:left="357" w:hanging="357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64" w:name="bookmark=id.39kk8xu" w:colFirst="0" w:colLast="0"/>
                              <w:bookmarkEnd w:id="64"/>
                              <w:r w:rsidRPr="00DE3425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first talk about, and then go on to write about, what they</w:t>
                              </w:r>
                              <w:bookmarkStart w:id="65" w:name="bookmark=id.1opuj5n" w:colFirst="0" w:colLast="0"/>
                              <w:bookmarkEnd w:id="65"/>
                              <w:r w:rsidRPr="00DE3425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 xml:space="preserve"> have found out;</w:t>
                              </w:r>
                            </w:p>
                            <w:p w14:paraId="03BE4214" w14:textId="540F4405" w:rsidR="004570FD" w:rsidRPr="00DE3425" w:rsidRDefault="004570FD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4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after="60" w:line="216" w:lineRule="auto"/>
                                <w:ind w:left="357" w:hanging="357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DE3425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report and present their results and conclusions to others in written and oral forms with increasing confidence</w:t>
                              </w:r>
                              <w:r w:rsidRPr="00DE3425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>;</w:t>
                              </w:r>
                            </w:p>
                            <w:p w14:paraId="34F9A1A7" w14:textId="77777777" w:rsidR="004570FD" w:rsidRPr="00DE3425" w:rsidRDefault="004570FD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9" w:after="60" w:line="216" w:lineRule="auto"/>
                                <w:ind w:left="357" w:hanging="357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66" w:name="bookmark=kix.b2c4urys0n4y" w:colFirst="0" w:colLast="0"/>
                              <w:bookmarkEnd w:id="66"/>
                              <w:r w:rsidRPr="00DE3425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>make links between their own science results and other scientific evidence;</w:t>
                              </w:r>
                            </w:p>
                            <w:p w14:paraId="19723C3D" w14:textId="69840DE1" w:rsidR="004570FD" w:rsidRPr="00DE3425" w:rsidRDefault="004570FD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9" w:after="60" w:line="216" w:lineRule="auto"/>
                                <w:ind w:left="357" w:hanging="357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67" w:name="bookmark=kix.wpnza6nobvhh" w:colFirst="0" w:colLast="0"/>
                              <w:bookmarkEnd w:id="67"/>
                              <w:r w:rsidRPr="00DE3425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>identify similarities, differences, patterns and changes</w:t>
                              </w:r>
                              <w:bookmarkStart w:id="68" w:name="bookmark=kix.8li3ktc6dahb" w:colFirst="0" w:colLast="0"/>
                              <w:bookmarkStart w:id="69" w:name="bookmark=kix.ao3t8nmprtpz" w:colFirst="0" w:colLast="0"/>
                              <w:bookmarkEnd w:id="68"/>
                              <w:bookmarkEnd w:id="69"/>
                              <w:r w:rsidRPr="00DE3425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 xml:space="preserve"> relating to simple scientific ideas and processes;</w:t>
                              </w:r>
                            </w:p>
                            <w:p w14:paraId="4E7DAD4D" w14:textId="77777777" w:rsidR="004570FD" w:rsidRPr="00DE3425" w:rsidRDefault="004570FD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9" w:after="60" w:line="216" w:lineRule="auto"/>
                                <w:ind w:left="357" w:hanging="357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70" w:name="bookmark=kix.ccj29u3po9in" w:colFirst="0" w:colLast="0"/>
                              <w:bookmarkEnd w:id="70"/>
                              <w:r w:rsidRPr="00DE3425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>use straightforward scientific evidence to answer questions or support their findings;</w:t>
                              </w:r>
                            </w:p>
                            <w:p w14:paraId="466E4534" w14:textId="77777777" w:rsidR="004570FD" w:rsidRPr="00DE3425" w:rsidRDefault="004570FD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after="60" w:line="216" w:lineRule="auto"/>
                                <w:ind w:left="357" w:hanging="357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DE3425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>recognise when and how secondary sources might help them to answer questions that cannot be answered through practical investigations.</w:t>
                              </w:r>
                            </w:p>
                            <w:p w14:paraId="575188F7" w14:textId="5EFC337A" w:rsidR="004D309A" w:rsidRPr="00DE3425" w:rsidRDefault="004D309A" w:rsidP="009C350A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ind w:left="0" w:hanging="357"/>
                                <w:jc w:val="left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6408751" y="0"/>
                            <a:ext cx="3203575" cy="338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A025C6" w14:textId="77777777" w:rsidR="004570FD" w:rsidRPr="00DE3425" w:rsidRDefault="004570FD" w:rsidP="00E16908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before="23" w:after="60" w:line="216" w:lineRule="auto"/>
                                <w:jc w:val="left"/>
                                <w:rPr>
                                  <w:rFonts w:ascii="Roboto" w:hAnsi="Roboto"/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DE3425">
                                <w:rPr>
                                  <w:rFonts w:ascii="Roboto" w:eastAsia="Roboto" w:hAnsi="Roboto" w:cs="Roboto"/>
                                  <w:b/>
                                  <w:sz w:val="18"/>
                                  <w:szCs w:val="18"/>
                                </w:rPr>
                                <w:t>Upper KS2 Science National Curriculum</w:t>
                              </w:r>
                            </w:p>
                            <w:p w14:paraId="2CD5E576" w14:textId="77777777" w:rsidR="004570FD" w:rsidRPr="00DE3425" w:rsidRDefault="004570FD" w:rsidP="00E16908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jc w:val="left"/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</w:pPr>
                              <w:r w:rsidRPr="00DE3425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Reporting and presenting findings from enquiries, including conclusions, causal relationships and explanations of and a degree of trust in results, in oral and written forms such as displays and other presentations.</w:t>
                              </w:r>
                            </w:p>
                            <w:p w14:paraId="24D0B31D" w14:textId="77777777" w:rsidR="004570FD" w:rsidRPr="00DE3425" w:rsidRDefault="004570FD" w:rsidP="00E16908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jc w:val="left"/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</w:pPr>
                            </w:p>
                            <w:p w14:paraId="757431CE" w14:textId="77777777" w:rsidR="004570FD" w:rsidRPr="00DE3425" w:rsidRDefault="004570FD" w:rsidP="00E16908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jc w:val="left"/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</w:pPr>
                              <w:bookmarkStart w:id="71" w:name="bookmark=kix.1xdvaaklmb4c" w:colFirst="0" w:colLast="0"/>
                              <w:bookmarkEnd w:id="71"/>
                              <w:r w:rsidRPr="00DE3425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>Using test results to make predictions to set up further comparative and fair tests.</w:t>
                              </w:r>
                            </w:p>
                            <w:p w14:paraId="05A7969D" w14:textId="77777777" w:rsidR="004570FD" w:rsidRPr="00DE3425" w:rsidRDefault="004570FD" w:rsidP="00E16908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jc w:val="left"/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</w:pPr>
                            </w:p>
                            <w:p w14:paraId="0949B25F" w14:textId="77777777" w:rsidR="004570FD" w:rsidRPr="00DE3425" w:rsidRDefault="004570FD" w:rsidP="00E16908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jc w:val="left"/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</w:pPr>
                              <w:r w:rsidRPr="00DE3425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>Identifying scientific evidence that has been used to support or refute ideas or arguments.</w:t>
                              </w:r>
                            </w:p>
                            <w:p w14:paraId="6B4C95DD" w14:textId="77777777" w:rsidR="004570FD" w:rsidRPr="00DE3425" w:rsidRDefault="004570FD" w:rsidP="00E16908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jc w:val="left"/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</w:pPr>
                            </w:p>
                            <w:p w14:paraId="741E37B1" w14:textId="77777777" w:rsidR="004570FD" w:rsidRPr="00DE3425" w:rsidRDefault="004570FD" w:rsidP="00E16908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60" w:line="216" w:lineRule="auto"/>
                                <w:jc w:val="left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DE3425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Children can:</w:t>
                              </w:r>
                            </w:p>
                            <w:p w14:paraId="464B7D9B" w14:textId="77777777" w:rsidR="004570FD" w:rsidRPr="00DE3425" w:rsidRDefault="004570FD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5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6" w:after="60" w:line="216" w:lineRule="auto"/>
                                <w:ind w:left="357" w:hanging="357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72" w:name="bookmark=id.2nusc19" w:colFirst="0" w:colLast="0"/>
                              <w:bookmarkEnd w:id="72"/>
                              <w:r w:rsidRPr="00DE3425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notice patterns;</w:t>
                              </w:r>
                            </w:p>
                            <w:p w14:paraId="591E8A55" w14:textId="77777777" w:rsidR="004570FD" w:rsidRPr="00DE3425" w:rsidRDefault="004570FD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5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0" w:after="60" w:line="216" w:lineRule="auto"/>
                                <w:ind w:left="357" w:hanging="357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73" w:name="bookmark=id.1302m92" w:colFirst="0" w:colLast="0"/>
                              <w:bookmarkEnd w:id="73"/>
                              <w:r w:rsidRPr="00DE3425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draw conclusions based in their data and observations;</w:t>
                              </w:r>
                            </w:p>
                            <w:p w14:paraId="03ADD5B8" w14:textId="77777777" w:rsidR="004570FD" w:rsidRPr="00DE3425" w:rsidRDefault="004570FD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5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6" w:after="60" w:line="216" w:lineRule="auto"/>
                                <w:ind w:left="357" w:hanging="357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74" w:name="bookmark=id.3mzq4wv" w:colFirst="0" w:colLast="0"/>
                              <w:bookmarkEnd w:id="74"/>
                              <w:r w:rsidRPr="00DE3425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use their scientific knowledge and understanding to explain their findings;</w:t>
                              </w:r>
                            </w:p>
                            <w:p w14:paraId="3EECAA78" w14:textId="77777777" w:rsidR="004570FD" w:rsidRPr="00DE3425" w:rsidRDefault="004570FD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5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6" w:after="60" w:line="216" w:lineRule="auto"/>
                                <w:ind w:left="357" w:hanging="357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75" w:name="bookmark=id.2250f4o" w:colFirst="0" w:colLast="0"/>
                              <w:bookmarkEnd w:id="75"/>
                              <w:r w:rsidRPr="00DE3425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read, spell and pronounce scientific vocabulary correctly;</w:t>
                              </w:r>
                            </w:p>
                            <w:p w14:paraId="18548108" w14:textId="77777777" w:rsidR="004570FD" w:rsidRPr="00DE3425" w:rsidRDefault="004570FD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5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4" w:after="60" w:line="216" w:lineRule="auto"/>
                                <w:ind w:left="357" w:hanging="357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76" w:name="bookmark=id.haapch" w:colFirst="0" w:colLast="0"/>
                              <w:bookmarkEnd w:id="76"/>
                              <w:r w:rsidRPr="00DE3425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identify patterns that might be found in</w:t>
                              </w:r>
                              <w:r w:rsidRPr="00DE3425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DE3425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the natural environment;</w:t>
                              </w:r>
                            </w:p>
                            <w:p w14:paraId="7CE6D5A9" w14:textId="77777777" w:rsidR="004570FD" w:rsidRPr="00DE3425" w:rsidRDefault="004570FD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5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5" w:after="60" w:line="216" w:lineRule="auto"/>
                                <w:ind w:left="357" w:hanging="357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77" w:name="bookmark=id.319y80a" w:colFirst="0" w:colLast="0"/>
                              <w:bookmarkEnd w:id="77"/>
                              <w:r w:rsidRPr="00DE3425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look for different causal relationships in their data;</w:t>
                              </w:r>
                            </w:p>
                            <w:p w14:paraId="3E9FB8B8" w14:textId="77777777" w:rsidR="004570FD" w:rsidRPr="00DE3425" w:rsidRDefault="004570FD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5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6" w:after="60" w:line="216" w:lineRule="auto"/>
                                <w:ind w:left="357" w:hanging="357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78" w:name="bookmark=id.1gf8i83" w:colFirst="0" w:colLast="0"/>
                              <w:bookmarkEnd w:id="78"/>
                              <w:r w:rsidRPr="00DE3425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discuss the degree of trust they can have in a set of results;</w:t>
                              </w:r>
                            </w:p>
                            <w:p w14:paraId="55DBCDBB" w14:textId="29B945DA" w:rsidR="004570FD" w:rsidRPr="00DE3425" w:rsidRDefault="004570FD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5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9" w:after="60" w:line="216" w:lineRule="auto"/>
                                <w:ind w:left="357" w:hanging="357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79" w:name="bookmark=id.40ew0vw" w:colFirst="0" w:colLast="0"/>
                              <w:bookmarkStart w:id="80" w:name="bookmark=id.2fk6b3p" w:colFirst="0" w:colLast="0"/>
                              <w:bookmarkEnd w:id="79"/>
                              <w:bookmarkEnd w:id="80"/>
                              <w:r w:rsidRPr="00DE3425">
                                <w:rPr>
                                  <w:rFonts w:ascii="Roboto" w:eastAsia="Roboto" w:hAnsi="Roboto" w:cs="Roboto"/>
                                  <w:sz w:val="18"/>
                                  <w:szCs w:val="18"/>
                                </w:rPr>
                                <w:t>independently report and present their conclusions to others in oral and written forms</w:t>
                              </w:r>
                              <w:r w:rsidRPr="00DE3425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>;</w:t>
                              </w:r>
                            </w:p>
                            <w:p w14:paraId="6C705985" w14:textId="77777777" w:rsidR="004570FD" w:rsidRPr="00DE3425" w:rsidRDefault="004570FD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6" w:after="60" w:line="216" w:lineRule="auto"/>
                                <w:ind w:left="357" w:hanging="357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81" w:name="bookmark=kix.qvp73j3gdm13" w:colFirst="0" w:colLast="0"/>
                              <w:bookmarkEnd w:id="81"/>
                              <w:r w:rsidRPr="00DE3425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>use their test results to identify when further tests and observations may be needed;</w:t>
                              </w:r>
                            </w:p>
                            <w:p w14:paraId="540E913E" w14:textId="5E1A3CFF" w:rsidR="004570FD" w:rsidRPr="00DE3425" w:rsidRDefault="004570FD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6" w:after="60" w:line="216" w:lineRule="auto"/>
                                <w:ind w:left="357" w:hanging="357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82" w:name="bookmark=kix.qmexfvu4eb1y" w:colFirst="0" w:colLast="0"/>
                              <w:bookmarkEnd w:id="82"/>
                              <w:r w:rsidRPr="00DE3425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>use test results to make predictions for further tests;</w:t>
                              </w:r>
                            </w:p>
                            <w:p w14:paraId="4DE6C97F" w14:textId="77777777" w:rsidR="004570FD" w:rsidRPr="00DE3425" w:rsidRDefault="004570FD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8" w:after="60" w:line="216" w:lineRule="auto"/>
                                <w:ind w:left="357" w:hanging="357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83" w:name="bookmark=kix.qg7iku7np1jn" w:colFirst="0" w:colLast="0"/>
                              <w:bookmarkEnd w:id="83"/>
                              <w:r w:rsidRPr="00DE3425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>use primary and secondary sources evidence to justify ideas;</w:t>
                              </w:r>
                            </w:p>
                            <w:p w14:paraId="29CCDC0A" w14:textId="77777777" w:rsidR="004570FD" w:rsidRPr="00DE3425" w:rsidRDefault="004570FD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6" w:after="60" w:line="216" w:lineRule="auto"/>
                                <w:ind w:left="357" w:hanging="357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84" w:name="bookmark=kix.lpubi3wl8oou" w:colFirst="0" w:colLast="0"/>
                              <w:bookmarkEnd w:id="84"/>
                              <w:r w:rsidRPr="00DE3425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>identify evidence that refutes or supports their ideas;</w:t>
                              </w:r>
                            </w:p>
                            <w:p w14:paraId="33222960" w14:textId="77777777" w:rsidR="004570FD" w:rsidRPr="00DE3425" w:rsidRDefault="004570FD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2" w:after="60" w:line="216" w:lineRule="auto"/>
                                <w:ind w:left="357" w:hanging="357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85" w:name="bookmark=kix.scp6383vzouf" w:colFirst="0" w:colLast="0"/>
                              <w:bookmarkEnd w:id="85"/>
                              <w:r w:rsidRPr="00DE3425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>recognise where secondary sources will be most useful to research ideas and begin to separate opinion from fact;</w:t>
                              </w:r>
                            </w:p>
                            <w:p w14:paraId="409A1520" w14:textId="77777777" w:rsidR="004570FD" w:rsidRPr="00DE3425" w:rsidRDefault="004570FD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before="58" w:after="60" w:line="216" w:lineRule="auto"/>
                                <w:ind w:left="357" w:hanging="357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86" w:name="bookmark=kix.ohblqmz7sbc" w:colFirst="0" w:colLast="0"/>
                              <w:bookmarkEnd w:id="86"/>
                              <w:r w:rsidRPr="00DE3425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>use relevant scientific language and illustrations to discuss, communicate and justify their scientific ideas;</w:t>
                              </w:r>
                            </w:p>
                            <w:p w14:paraId="15AFC60B" w14:textId="722950E0" w:rsidR="004D309A" w:rsidRPr="00DE3425" w:rsidRDefault="004570FD" w:rsidP="009C350A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25"/>
                                </w:num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tabs>
                                  <w:tab w:val="left" w:pos="443"/>
                                  <w:tab w:val="left" w:pos="444"/>
                                </w:tabs>
                                <w:suppressAutoHyphens w:val="0"/>
                                <w:autoSpaceDE/>
                                <w:autoSpaceDN/>
                                <w:adjustRightInd/>
                                <w:spacing w:after="60" w:line="216" w:lineRule="auto"/>
                                <w:ind w:left="357" w:hanging="357"/>
                                <w:jc w:val="left"/>
                                <w:textAlignment w:val="auto"/>
                                <w:rPr>
                                  <w:rFonts w:ascii="Roboto" w:hAnsi="Roboto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87" w:name="bookmark=kix.xvaui5gqauyg" w:colFirst="0" w:colLast="0"/>
                              <w:bookmarkEnd w:id="87"/>
                              <w:r w:rsidRPr="00DE3425">
                                <w:rPr>
                                  <w:rFonts w:ascii="Roboto" w:hAnsi="Roboto"/>
                                  <w:sz w:val="18"/>
                                  <w:szCs w:val="18"/>
                                </w:rPr>
                                <w:t>talk about how scientific ideas have developed over time.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55C5C8" id="Group 240" o:spid="_x0000_s1095" style="position:absolute;left:0;text-align:left;margin-left:705.7pt;margin-top:.15pt;width:756.9pt;height:467.7pt;z-index:251796480;mso-position-horizontal:right;mso-position-horizontal-relative:margin;mso-height-relative:margin" coordsize="96123,3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">
                <v:rect id="Rectangle 241" o:spid="_x0000_s1096" style="position:absolute;width:32040;height:33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" fillcolor="white [3212]" strokecolor="#1c1c1c [3213]" strokeweight="1pt">
                  <v:textbox>
                    <w:txbxContent>
                      <w:p w14:paraId="0348CB48" w14:textId="77777777" w:rsidR="004570FD" w:rsidRPr="00DE3425" w:rsidRDefault="004570FD" w:rsidP="004570FD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before="23" w:after="60" w:line="216" w:lineRule="auto"/>
                          <w:jc w:val="left"/>
                          <w:rPr>
                            <w:b/>
                            <w:color w:val="000000"/>
                            <w:sz w:val="18"/>
                            <w:szCs w:val="18"/>
                          </w:rPr>
                        </w:pPr>
                        <w:r w:rsidRPr="00DE3425">
                          <w:rPr>
                            <w:rFonts w:ascii="Roboto" w:eastAsia="Roboto" w:hAnsi="Roboto" w:cs="Roboto"/>
                            <w:b/>
                            <w:sz w:val="18"/>
                            <w:szCs w:val="18"/>
                          </w:rPr>
                          <w:t>KS1 Science National Curriculum</w:t>
                        </w:r>
                      </w:p>
                      <w:p w14:paraId="1AAB343E" w14:textId="77777777" w:rsidR="004570FD" w:rsidRPr="00DE3425" w:rsidRDefault="004570FD" w:rsidP="004570FD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jc w:val="left"/>
                          <w:rPr>
                            <w:sz w:val="18"/>
                            <w:szCs w:val="18"/>
                          </w:rPr>
                        </w:pPr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Using their observations and ideas to suggest answers to questions.</w:t>
                        </w:r>
                      </w:p>
                      <w:p w14:paraId="34FFF303" w14:textId="77777777" w:rsidR="004570FD" w:rsidRPr="00DE3425" w:rsidRDefault="004570FD" w:rsidP="004570FD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jc w:val="left"/>
                          <w:rPr>
                            <w:sz w:val="18"/>
                            <w:szCs w:val="18"/>
                          </w:rPr>
                        </w:pPr>
                      </w:p>
                      <w:p w14:paraId="5A1A8551" w14:textId="77777777" w:rsidR="004570FD" w:rsidRPr="00DE3425" w:rsidRDefault="004570FD" w:rsidP="004570FD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jc w:val="left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Children can:</w:t>
                        </w:r>
                      </w:p>
                      <w:p w14:paraId="46795C5A" w14:textId="77777777" w:rsidR="004570FD" w:rsidRPr="00DE3425" w:rsidRDefault="004570FD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23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5" w:after="60" w:line="216" w:lineRule="auto"/>
                          <w:jc w:val="left"/>
                          <w:textAlignment w:val="auto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bookmarkStart w:id="139" w:name="bookmark=id.34g0dwd" w:colFirst="0" w:colLast="0"/>
                        <w:bookmarkEnd w:id="139"/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notice links between cause and effect with </w:t>
                        </w:r>
                        <w:proofErr w:type="gramStart"/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support;</w:t>
                        </w:r>
                        <w:proofErr w:type="gramEnd"/>
                      </w:p>
                      <w:p w14:paraId="38D8C010" w14:textId="77777777" w:rsidR="004570FD" w:rsidRPr="00DE3425" w:rsidRDefault="004570FD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23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0" w:after="60" w:line="216" w:lineRule="auto"/>
                          <w:jc w:val="left"/>
                          <w:textAlignment w:val="auto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bookmarkStart w:id="140" w:name="bookmark=id.1jlao46" w:colFirst="0" w:colLast="0"/>
                        <w:bookmarkEnd w:id="140"/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begin to notice patterns and relationships with </w:t>
                        </w:r>
                        <w:proofErr w:type="gramStart"/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support;</w:t>
                        </w:r>
                        <w:proofErr w:type="gramEnd"/>
                      </w:p>
                      <w:p w14:paraId="6E4CF7B5" w14:textId="77777777" w:rsidR="004570FD" w:rsidRPr="00DE3425" w:rsidRDefault="004570FD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23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3" w:after="60" w:line="216" w:lineRule="auto"/>
                          <w:jc w:val="left"/>
                          <w:textAlignment w:val="auto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bookmarkStart w:id="141" w:name="bookmark=id.43ky6rz" w:colFirst="0" w:colLast="0"/>
                        <w:bookmarkEnd w:id="141"/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begin to draw simple </w:t>
                        </w:r>
                        <w:proofErr w:type="gramStart"/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conclusions;</w:t>
                        </w:r>
                        <w:proofErr w:type="gramEnd"/>
                      </w:p>
                      <w:p w14:paraId="19C7C90D" w14:textId="77777777" w:rsidR="004570FD" w:rsidRPr="00DE3425" w:rsidRDefault="004570FD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23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0" w:after="60" w:line="216" w:lineRule="auto"/>
                          <w:jc w:val="left"/>
                          <w:textAlignment w:val="auto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bookmarkStart w:id="142" w:name="bookmark=id.2iq8gzs" w:colFirst="0" w:colLast="0"/>
                        <w:bookmarkEnd w:id="142"/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identify and discuss differences between their </w:t>
                        </w:r>
                        <w:proofErr w:type="gramStart"/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results;</w:t>
                        </w:r>
                        <w:proofErr w:type="gramEnd"/>
                      </w:p>
                      <w:p w14:paraId="2078B996" w14:textId="77777777" w:rsidR="004570FD" w:rsidRPr="00DE3425" w:rsidRDefault="004570FD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23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1" w:after="60" w:line="216" w:lineRule="auto"/>
                          <w:jc w:val="left"/>
                          <w:textAlignment w:val="auto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bookmarkStart w:id="143" w:name="bookmark=id.xvir7l" w:colFirst="0" w:colLast="0"/>
                        <w:bookmarkEnd w:id="143"/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use simple and scientific </w:t>
                        </w:r>
                        <w:proofErr w:type="gramStart"/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language;</w:t>
                        </w:r>
                        <w:proofErr w:type="gramEnd"/>
                      </w:p>
                      <w:p w14:paraId="52747C5E" w14:textId="77777777" w:rsidR="004570FD" w:rsidRPr="00DE3425" w:rsidRDefault="004570FD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23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2" w:after="60" w:line="216" w:lineRule="auto"/>
                          <w:jc w:val="left"/>
                          <w:textAlignment w:val="auto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bookmarkStart w:id="144" w:name="bookmark=id.3hv69ve" w:colFirst="0" w:colLast="0"/>
                        <w:bookmarkEnd w:id="144"/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read and spell scientific vocabulary at a level consistent with their increasing word reading and spelling knowledge</w:t>
                        </w:r>
                        <w:bookmarkStart w:id="145" w:name="bookmark=id.1x0gk37" w:colFirst="0" w:colLast="0"/>
                        <w:bookmarkEnd w:id="145"/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 at key stage </w:t>
                        </w:r>
                        <w:proofErr w:type="gramStart"/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1;</w:t>
                        </w:r>
                        <w:proofErr w:type="gramEnd"/>
                      </w:p>
                      <w:p w14:paraId="3283FA6B" w14:textId="59D409EC" w:rsidR="004D309A" w:rsidRPr="00DE3425" w:rsidRDefault="004570FD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23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8" w:after="60" w:line="216" w:lineRule="auto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talk about their findings to a variety of audiences in a variety of ways.</w:t>
                        </w:r>
                      </w:p>
                    </w:txbxContent>
                  </v:textbox>
                </v:rect>
                <v:rect id="Rectangle 242" o:spid="_x0000_s1097" style="position:absolute;left:32043;width:32036;height:33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" fillcolor="white [3212]" strokecolor="#1c1c1c [3213]" strokeweight="1pt">
                  <v:textbox>
                    <w:txbxContent>
                      <w:p w14:paraId="0C4FB2E7" w14:textId="77777777" w:rsidR="004570FD" w:rsidRPr="00DE3425" w:rsidRDefault="004570FD" w:rsidP="00E337AC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before="23" w:after="60" w:line="216" w:lineRule="auto"/>
                          <w:jc w:val="left"/>
                          <w:rPr>
                            <w:rFonts w:ascii="Roboto" w:hAnsi="Roboto"/>
                            <w:b/>
                            <w:color w:val="000000"/>
                            <w:sz w:val="18"/>
                            <w:szCs w:val="18"/>
                          </w:rPr>
                        </w:pPr>
                        <w:r w:rsidRPr="00DE3425">
                          <w:rPr>
                            <w:rFonts w:ascii="Roboto" w:eastAsia="Roboto" w:hAnsi="Roboto" w:cs="Roboto"/>
                            <w:b/>
                            <w:sz w:val="18"/>
                            <w:szCs w:val="18"/>
                          </w:rPr>
                          <w:t>Lower KS2 Science National Curriculum</w:t>
                        </w:r>
                      </w:p>
                      <w:p w14:paraId="5C59C16F" w14:textId="77777777" w:rsidR="005B3BB7" w:rsidRDefault="004570FD" w:rsidP="005B3BB7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jc w:val="left"/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</w:pPr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Using results to draw simple conclusions, make predictions for new values, suggest </w:t>
                        </w:r>
                        <w:proofErr w:type="gramStart"/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improvements</w:t>
                        </w:r>
                        <w:proofErr w:type="gramEnd"/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 and raise further questions.</w:t>
                        </w:r>
                        <w:bookmarkStart w:id="146" w:name="bookmark=id.2w5ecyt" w:colFirst="0" w:colLast="0"/>
                        <w:bookmarkEnd w:id="146"/>
                      </w:p>
                      <w:p w14:paraId="1E45A278" w14:textId="77777777" w:rsidR="005B3BB7" w:rsidRDefault="005B3BB7" w:rsidP="005B3BB7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jc w:val="left"/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</w:pPr>
                      </w:p>
                      <w:p w14:paraId="3CE53160" w14:textId="72A0B7CB" w:rsidR="005B3BB7" w:rsidRPr="005B3BB7" w:rsidRDefault="004570FD" w:rsidP="00E337AC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jc w:val="left"/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</w:pPr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Reporting on findings from enquiries, including oral and written explanations, displays or presentations of results</w:t>
                        </w:r>
                        <w:r w:rsidR="005B3BB7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 </w:t>
                        </w:r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and conclusions.</w:t>
                        </w:r>
                      </w:p>
                      <w:p w14:paraId="12748A66" w14:textId="77777777" w:rsidR="005B3BB7" w:rsidRDefault="005B3BB7" w:rsidP="00E337AC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jc w:val="left"/>
                          <w:rPr>
                            <w:rFonts w:ascii="Roboto" w:hAnsi="Roboto"/>
                            <w:sz w:val="18"/>
                            <w:szCs w:val="18"/>
                          </w:rPr>
                        </w:pPr>
                      </w:p>
                      <w:p w14:paraId="6A21A5CC" w14:textId="3FA40585" w:rsidR="004570FD" w:rsidRPr="00DE3425" w:rsidRDefault="004570FD" w:rsidP="00E337AC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jc w:val="left"/>
                          <w:rPr>
                            <w:rFonts w:ascii="Roboto" w:hAnsi="Roboto"/>
                            <w:sz w:val="18"/>
                            <w:szCs w:val="18"/>
                          </w:rPr>
                        </w:pPr>
                        <w:r w:rsidRPr="00DE3425">
                          <w:rPr>
                            <w:rFonts w:ascii="Roboto" w:hAnsi="Roboto"/>
                            <w:sz w:val="18"/>
                            <w:szCs w:val="18"/>
                          </w:rPr>
                          <w:t>Identifying differences, similarities or changes related to simple scientific ideas and processes.</w:t>
                        </w:r>
                      </w:p>
                      <w:p w14:paraId="27E27155" w14:textId="77777777" w:rsidR="004570FD" w:rsidRPr="00DE3425" w:rsidRDefault="004570FD" w:rsidP="00E337AC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jc w:val="left"/>
                          <w:rPr>
                            <w:rFonts w:ascii="Roboto" w:hAnsi="Roboto"/>
                            <w:sz w:val="18"/>
                            <w:szCs w:val="18"/>
                          </w:rPr>
                        </w:pPr>
                      </w:p>
                      <w:p w14:paraId="352284C6" w14:textId="77777777" w:rsidR="004570FD" w:rsidRPr="00DE3425" w:rsidRDefault="004570FD" w:rsidP="00E337AC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jc w:val="left"/>
                          <w:rPr>
                            <w:rFonts w:ascii="Roboto" w:hAnsi="Roboto"/>
                            <w:sz w:val="18"/>
                            <w:szCs w:val="18"/>
                          </w:rPr>
                        </w:pPr>
                        <w:bookmarkStart w:id="147" w:name="bookmark=kix.n9ih9rhcvu3n" w:colFirst="0" w:colLast="0"/>
                        <w:bookmarkEnd w:id="147"/>
                        <w:r w:rsidRPr="00DE3425">
                          <w:rPr>
                            <w:rFonts w:ascii="Roboto" w:hAnsi="Roboto"/>
                            <w:sz w:val="18"/>
                            <w:szCs w:val="18"/>
                          </w:rPr>
                          <w:t>Using straightforward scientific evidence to answer questions or to support their findings.</w:t>
                        </w:r>
                      </w:p>
                      <w:p w14:paraId="084C70EE" w14:textId="77777777" w:rsidR="004570FD" w:rsidRPr="00DE3425" w:rsidRDefault="004570FD" w:rsidP="00E337AC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jc w:val="left"/>
                          <w:rPr>
                            <w:rFonts w:ascii="Roboto" w:hAnsi="Roboto"/>
                            <w:sz w:val="18"/>
                            <w:szCs w:val="18"/>
                          </w:rPr>
                        </w:pPr>
                      </w:p>
                      <w:p w14:paraId="77951B7F" w14:textId="77777777" w:rsidR="004570FD" w:rsidRPr="00DE3425" w:rsidRDefault="004570FD" w:rsidP="00E337AC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jc w:val="left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Children can:</w:t>
                        </w:r>
                      </w:p>
                      <w:p w14:paraId="2E4CCA74" w14:textId="77777777" w:rsidR="004570FD" w:rsidRPr="00DE3425" w:rsidRDefault="004570FD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24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6" w:after="60" w:line="216" w:lineRule="auto"/>
                          <w:ind w:left="357" w:hanging="357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bookmarkStart w:id="148" w:name="bookmark=id.1baon6m" w:colFirst="0" w:colLast="0"/>
                        <w:bookmarkEnd w:id="148"/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draw simple conclusions from their </w:t>
                        </w:r>
                        <w:proofErr w:type="gramStart"/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results;</w:t>
                        </w:r>
                        <w:proofErr w:type="gramEnd"/>
                      </w:p>
                      <w:p w14:paraId="52FF8C98" w14:textId="77777777" w:rsidR="004570FD" w:rsidRPr="00DE3425" w:rsidRDefault="004570FD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24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0" w:after="60" w:line="216" w:lineRule="auto"/>
                          <w:ind w:left="357" w:hanging="357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bookmarkStart w:id="149" w:name="bookmark=id.3vac5uf" w:colFirst="0" w:colLast="0"/>
                        <w:bookmarkEnd w:id="149"/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make </w:t>
                        </w:r>
                        <w:proofErr w:type="gramStart"/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predictions;</w:t>
                        </w:r>
                        <w:proofErr w:type="gramEnd"/>
                      </w:p>
                      <w:p w14:paraId="30C195DC" w14:textId="77777777" w:rsidR="004570FD" w:rsidRPr="00DE3425" w:rsidRDefault="004570FD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24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3" w:after="60" w:line="216" w:lineRule="auto"/>
                          <w:ind w:left="357" w:hanging="357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bookmarkStart w:id="150" w:name="bookmark=id.2afmg28" w:colFirst="0" w:colLast="0"/>
                        <w:bookmarkEnd w:id="150"/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suggest improvements to </w:t>
                        </w:r>
                        <w:proofErr w:type="gramStart"/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investigations;</w:t>
                        </w:r>
                        <w:proofErr w:type="gramEnd"/>
                      </w:p>
                      <w:p w14:paraId="254FBA76" w14:textId="12864931" w:rsidR="004570FD" w:rsidRPr="00DE3425" w:rsidRDefault="004570FD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24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0" w:after="60" w:line="216" w:lineRule="auto"/>
                          <w:ind w:left="357" w:hanging="357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bookmarkStart w:id="151" w:name="bookmark=id.pkwqa1" w:colFirst="0" w:colLast="0"/>
                        <w:bookmarkEnd w:id="151"/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raise further questions which could be </w:t>
                        </w:r>
                        <w:proofErr w:type="gramStart"/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investigated;</w:t>
                        </w:r>
                        <w:proofErr w:type="gramEnd"/>
                      </w:p>
                      <w:p w14:paraId="7EB11801" w14:textId="77777777" w:rsidR="004570FD" w:rsidRPr="00DE3425" w:rsidRDefault="004570FD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24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4" w:after="60" w:line="216" w:lineRule="auto"/>
                          <w:ind w:left="357" w:hanging="357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bookmarkStart w:id="152" w:name="bookmark=id.39kk8xu" w:colFirst="0" w:colLast="0"/>
                        <w:bookmarkEnd w:id="152"/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first talk about, and then go on to write about, what they</w:t>
                        </w:r>
                        <w:bookmarkStart w:id="153" w:name="bookmark=id.1opuj5n" w:colFirst="0" w:colLast="0"/>
                        <w:bookmarkEnd w:id="153"/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 have found </w:t>
                        </w:r>
                        <w:proofErr w:type="gramStart"/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out;</w:t>
                        </w:r>
                        <w:proofErr w:type="gramEnd"/>
                      </w:p>
                      <w:p w14:paraId="03BE4214" w14:textId="540F4405" w:rsidR="004570FD" w:rsidRPr="00DE3425" w:rsidRDefault="004570FD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24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after="60" w:line="216" w:lineRule="auto"/>
                          <w:ind w:left="357" w:hanging="357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report and present their results and conclusions to others in written and oral forms with increasing </w:t>
                        </w:r>
                        <w:proofErr w:type="gramStart"/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confidence</w:t>
                        </w:r>
                        <w:r w:rsidRPr="00DE3425">
                          <w:rPr>
                            <w:rFonts w:ascii="Roboto" w:hAnsi="Roboto"/>
                            <w:sz w:val="18"/>
                            <w:szCs w:val="18"/>
                          </w:rPr>
                          <w:t>;</w:t>
                        </w:r>
                        <w:proofErr w:type="gramEnd"/>
                      </w:p>
                      <w:p w14:paraId="34F9A1A7" w14:textId="77777777" w:rsidR="004570FD" w:rsidRPr="00DE3425" w:rsidRDefault="004570FD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24"/>
                          </w:numP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9" w:after="60" w:line="216" w:lineRule="auto"/>
                          <w:ind w:left="357" w:hanging="357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bookmarkStart w:id="154" w:name="bookmark=kix.b2c4urys0n4y" w:colFirst="0" w:colLast="0"/>
                        <w:bookmarkEnd w:id="154"/>
                        <w:r w:rsidRPr="00DE3425">
                          <w:rPr>
                            <w:rFonts w:ascii="Roboto" w:hAnsi="Roboto"/>
                            <w:sz w:val="18"/>
                            <w:szCs w:val="18"/>
                          </w:rPr>
                          <w:t xml:space="preserve">make links between their own science results and other scientific </w:t>
                        </w:r>
                        <w:proofErr w:type="gramStart"/>
                        <w:r w:rsidRPr="00DE3425">
                          <w:rPr>
                            <w:rFonts w:ascii="Roboto" w:hAnsi="Roboto"/>
                            <w:sz w:val="18"/>
                            <w:szCs w:val="18"/>
                          </w:rPr>
                          <w:t>evidence;</w:t>
                        </w:r>
                        <w:proofErr w:type="gramEnd"/>
                      </w:p>
                      <w:p w14:paraId="19723C3D" w14:textId="69840DE1" w:rsidR="004570FD" w:rsidRPr="00DE3425" w:rsidRDefault="004570FD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24"/>
                          </w:numP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9" w:after="60" w:line="216" w:lineRule="auto"/>
                          <w:ind w:left="357" w:hanging="357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bookmarkStart w:id="155" w:name="bookmark=kix.wpnza6nobvhh" w:colFirst="0" w:colLast="0"/>
                        <w:bookmarkEnd w:id="155"/>
                        <w:r w:rsidRPr="00DE3425">
                          <w:rPr>
                            <w:rFonts w:ascii="Roboto" w:hAnsi="Roboto"/>
                            <w:sz w:val="18"/>
                            <w:szCs w:val="18"/>
                          </w:rPr>
                          <w:t>identify similarities, differences, patterns and changes</w:t>
                        </w:r>
                        <w:bookmarkStart w:id="156" w:name="bookmark=kix.8li3ktc6dahb" w:colFirst="0" w:colLast="0"/>
                        <w:bookmarkStart w:id="157" w:name="bookmark=kix.ao3t8nmprtpz" w:colFirst="0" w:colLast="0"/>
                        <w:bookmarkEnd w:id="156"/>
                        <w:bookmarkEnd w:id="157"/>
                        <w:r w:rsidRPr="00DE3425">
                          <w:rPr>
                            <w:rFonts w:ascii="Roboto" w:hAnsi="Roboto"/>
                            <w:sz w:val="18"/>
                            <w:szCs w:val="18"/>
                          </w:rPr>
                          <w:t xml:space="preserve"> relating to simple scientific ideas and </w:t>
                        </w:r>
                        <w:proofErr w:type="gramStart"/>
                        <w:r w:rsidRPr="00DE3425">
                          <w:rPr>
                            <w:rFonts w:ascii="Roboto" w:hAnsi="Roboto"/>
                            <w:sz w:val="18"/>
                            <w:szCs w:val="18"/>
                          </w:rPr>
                          <w:t>processes;</w:t>
                        </w:r>
                        <w:proofErr w:type="gramEnd"/>
                      </w:p>
                      <w:p w14:paraId="4E7DAD4D" w14:textId="77777777" w:rsidR="004570FD" w:rsidRPr="00DE3425" w:rsidRDefault="004570FD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24"/>
                          </w:numP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9" w:after="60" w:line="216" w:lineRule="auto"/>
                          <w:ind w:left="357" w:hanging="357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bookmarkStart w:id="158" w:name="bookmark=kix.ccj29u3po9in" w:colFirst="0" w:colLast="0"/>
                        <w:bookmarkEnd w:id="158"/>
                        <w:r w:rsidRPr="00DE3425">
                          <w:rPr>
                            <w:rFonts w:ascii="Roboto" w:hAnsi="Roboto"/>
                            <w:sz w:val="18"/>
                            <w:szCs w:val="18"/>
                          </w:rPr>
                          <w:t xml:space="preserve">use straightforward scientific evidence to answer questions or support their </w:t>
                        </w:r>
                        <w:proofErr w:type="gramStart"/>
                        <w:r w:rsidRPr="00DE3425">
                          <w:rPr>
                            <w:rFonts w:ascii="Roboto" w:hAnsi="Roboto"/>
                            <w:sz w:val="18"/>
                            <w:szCs w:val="18"/>
                          </w:rPr>
                          <w:t>findings;</w:t>
                        </w:r>
                        <w:proofErr w:type="gramEnd"/>
                      </w:p>
                      <w:p w14:paraId="466E4534" w14:textId="77777777" w:rsidR="004570FD" w:rsidRPr="00DE3425" w:rsidRDefault="004570FD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24"/>
                          </w:numP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after="60" w:line="216" w:lineRule="auto"/>
                          <w:ind w:left="357" w:hanging="357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r w:rsidRPr="00DE3425">
                          <w:rPr>
                            <w:rFonts w:ascii="Roboto" w:hAnsi="Roboto"/>
                            <w:sz w:val="18"/>
                            <w:szCs w:val="18"/>
                          </w:rPr>
                          <w:t>recognise when and how secondary sources might help them to answer questions that cannot be answered through practical investigations.</w:t>
                        </w:r>
                      </w:p>
                      <w:p w14:paraId="575188F7" w14:textId="5EFC337A" w:rsidR="004D309A" w:rsidRPr="00DE3425" w:rsidRDefault="004D309A" w:rsidP="009C350A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ind w:left="0" w:hanging="357"/>
                          <w:jc w:val="left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v:rect id="Rectangle 243" o:spid="_x0000_s1098" style="position:absolute;left:64087;width:32036;height:33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" fillcolor="white [3212]" strokecolor="#1c1c1c [3213]" strokeweight="1pt">
                  <v:textbox>
                    <w:txbxContent>
                      <w:p w14:paraId="3AA025C6" w14:textId="77777777" w:rsidR="004570FD" w:rsidRPr="00DE3425" w:rsidRDefault="004570FD" w:rsidP="00E16908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before="23" w:after="60" w:line="216" w:lineRule="auto"/>
                          <w:jc w:val="left"/>
                          <w:rPr>
                            <w:rFonts w:ascii="Roboto" w:hAnsi="Roboto"/>
                            <w:b/>
                            <w:color w:val="000000"/>
                            <w:sz w:val="18"/>
                            <w:szCs w:val="18"/>
                          </w:rPr>
                        </w:pPr>
                        <w:r w:rsidRPr="00DE3425">
                          <w:rPr>
                            <w:rFonts w:ascii="Roboto" w:eastAsia="Roboto" w:hAnsi="Roboto" w:cs="Roboto"/>
                            <w:b/>
                            <w:sz w:val="18"/>
                            <w:szCs w:val="18"/>
                          </w:rPr>
                          <w:t>Upper KS2 Science National Curriculum</w:t>
                        </w:r>
                      </w:p>
                      <w:p w14:paraId="2CD5E576" w14:textId="77777777" w:rsidR="004570FD" w:rsidRPr="00DE3425" w:rsidRDefault="004570FD" w:rsidP="00E16908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jc w:val="left"/>
                          <w:rPr>
                            <w:rFonts w:ascii="Roboto" w:hAnsi="Roboto"/>
                            <w:sz w:val="18"/>
                            <w:szCs w:val="18"/>
                          </w:rPr>
                        </w:pPr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Reporting and presenting findings from enquiries, including conclusions, causal </w:t>
                        </w:r>
                        <w:proofErr w:type="gramStart"/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relationships</w:t>
                        </w:r>
                        <w:proofErr w:type="gramEnd"/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 and explanations of and a degree of trust in results, in oral and written forms such as displays and other presentations.</w:t>
                        </w:r>
                      </w:p>
                      <w:p w14:paraId="24D0B31D" w14:textId="77777777" w:rsidR="004570FD" w:rsidRPr="00DE3425" w:rsidRDefault="004570FD" w:rsidP="00E16908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jc w:val="left"/>
                          <w:rPr>
                            <w:rFonts w:ascii="Roboto" w:hAnsi="Roboto"/>
                            <w:sz w:val="18"/>
                            <w:szCs w:val="18"/>
                          </w:rPr>
                        </w:pPr>
                      </w:p>
                      <w:p w14:paraId="757431CE" w14:textId="77777777" w:rsidR="004570FD" w:rsidRPr="00DE3425" w:rsidRDefault="004570FD" w:rsidP="00E16908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jc w:val="left"/>
                          <w:rPr>
                            <w:rFonts w:ascii="Roboto" w:hAnsi="Roboto"/>
                            <w:sz w:val="18"/>
                            <w:szCs w:val="18"/>
                          </w:rPr>
                        </w:pPr>
                        <w:bookmarkStart w:id="159" w:name="bookmark=kix.1xdvaaklmb4c" w:colFirst="0" w:colLast="0"/>
                        <w:bookmarkEnd w:id="159"/>
                        <w:r w:rsidRPr="00DE3425">
                          <w:rPr>
                            <w:rFonts w:ascii="Roboto" w:hAnsi="Roboto"/>
                            <w:sz w:val="18"/>
                            <w:szCs w:val="18"/>
                          </w:rPr>
                          <w:t>Using test results to make predictions to set up further comparative and fair tests.</w:t>
                        </w:r>
                      </w:p>
                      <w:p w14:paraId="05A7969D" w14:textId="77777777" w:rsidR="004570FD" w:rsidRPr="00DE3425" w:rsidRDefault="004570FD" w:rsidP="00E16908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jc w:val="left"/>
                          <w:rPr>
                            <w:rFonts w:ascii="Roboto" w:hAnsi="Roboto"/>
                            <w:sz w:val="18"/>
                            <w:szCs w:val="18"/>
                          </w:rPr>
                        </w:pPr>
                      </w:p>
                      <w:p w14:paraId="0949B25F" w14:textId="77777777" w:rsidR="004570FD" w:rsidRPr="00DE3425" w:rsidRDefault="004570FD" w:rsidP="00E16908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jc w:val="left"/>
                          <w:rPr>
                            <w:rFonts w:ascii="Roboto" w:hAnsi="Roboto"/>
                            <w:sz w:val="18"/>
                            <w:szCs w:val="18"/>
                          </w:rPr>
                        </w:pPr>
                        <w:r w:rsidRPr="00DE3425">
                          <w:rPr>
                            <w:rFonts w:ascii="Roboto" w:hAnsi="Roboto"/>
                            <w:sz w:val="18"/>
                            <w:szCs w:val="18"/>
                          </w:rPr>
                          <w:t>Identifying scientific evidence that has been used to support or refute ideas or arguments.</w:t>
                        </w:r>
                      </w:p>
                      <w:p w14:paraId="6B4C95DD" w14:textId="77777777" w:rsidR="004570FD" w:rsidRPr="00DE3425" w:rsidRDefault="004570FD" w:rsidP="00E16908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jc w:val="left"/>
                          <w:rPr>
                            <w:rFonts w:ascii="Roboto" w:hAnsi="Roboto"/>
                            <w:sz w:val="18"/>
                            <w:szCs w:val="18"/>
                          </w:rPr>
                        </w:pPr>
                      </w:p>
                      <w:p w14:paraId="741E37B1" w14:textId="77777777" w:rsidR="004570FD" w:rsidRPr="00DE3425" w:rsidRDefault="004570FD" w:rsidP="00E16908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60" w:line="216" w:lineRule="auto"/>
                          <w:jc w:val="left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Children can:</w:t>
                        </w:r>
                      </w:p>
                      <w:p w14:paraId="464B7D9B" w14:textId="77777777" w:rsidR="004570FD" w:rsidRPr="00DE3425" w:rsidRDefault="004570FD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25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6" w:after="60" w:line="216" w:lineRule="auto"/>
                          <w:ind w:left="357" w:hanging="357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bookmarkStart w:id="160" w:name="bookmark=id.2nusc19" w:colFirst="0" w:colLast="0"/>
                        <w:bookmarkEnd w:id="160"/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notice </w:t>
                        </w:r>
                        <w:proofErr w:type="gramStart"/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patterns;</w:t>
                        </w:r>
                        <w:proofErr w:type="gramEnd"/>
                      </w:p>
                      <w:p w14:paraId="591E8A55" w14:textId="77777777" w:rsidR="004570FD" w:rsidRPr="00DE3425" w:rsidRDefault="004570FD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25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0" w:after="60" w:line="216" w:lineRule="auto"/>
                          <w:ind w:left="357" w:hanging="357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bookmarkStart w:id="161" w:name="bookmark=id.1302m92" w:colFirst="0" w:colLast="0"/>
                        <w:bookmarkEnd w:id="161"/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draw conclusions based in their data and </w:t>
                        </w:r>
                        <w:proofErr w:type="gramStart"/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observations;</w:t>
                        </w:r>
                        <w:proofErr w:type="gramEnd"/>
                      </w:p>
                      <w:p w14:paraId="03ADD5B8" w14:textId="77777777" w:rsidR="004570FD" w:rsidRPr="00DE3425" w:rsidRDefault="004570FD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25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6" w:after="60" w:line="216" w:lineRule="auto"/>
                          <w:ind w:left="357" w:hanging="357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bookmarkStart w:id="162" w:name="bookmark=id.3mzq4wv" w:colFirst="0" w:colLast="0"/>
                        <w:bookmarkEnd w:id="162"/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use their scientific knowledge and understanding to explain their </w:t>
                        </w:r>
                        <w:proofErr w:type="gramStart"/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findings;</w:t>
                        </w:r>
                        <w:proofErr w:type="gramEnd"/>
                      </w:p>
                      <w:p w14:paraId="3EECAA78" w14:textId="77777777" w:rsidR="004570FD" w:rsidRPr="00DE3425" w:rsidRDefault="004570FD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25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6" w:after="60" w:line="216" w:lineRule="auto"/>
                          <w:ind w:left="357" w:hanging="357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bookmarkStart w:id="163" w:name="bookmark=id.2250f4o" w:colFirst="0" w:colLast="0"/>
                        <w:bookmarkEnd w:id="163"/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read, spell and pronounce scientific vocabulary </w:t>
                        </w:r>
                        <w:proofErr w:type="gramStart"/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correctly;</w:t>
                        </w:r>
                        <w:proofErr w:type="gramEnd"/>
                      </w:p>
                      <w:p w14:paraId="18548108" w14:textId="77777777" w:rsidR="004570FD" w:rsidRPr="00DE3425" w:rsidRDefault="004570FD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25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4" w:after="60" w:line="216" w:lineRule="auto"/>
                          <w:ind w:left="357" w:hanging="357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bookmarkStart w:id="164" w:name="bookmark=id.haapch" w:colFirst="0" w:colLast="0"/>
                        <w:bookmarkEnd w:id="164"/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identify patterns that might be found in</w:t>
                        </w:r>
                        <w:r w:rsidRPr="00DE3425">
                          <w:rPr>
                            <w:rFonts w:ascii="Roboto" w:hAnsi="Roboto"/>
                            <w:sz w:val="18"/>
                            <w:szCs w:val="18"/>
                          </w:rPr>
                          <w:t xml:space="preserve"> </w:t>
                        </w:r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the natural </w:t>
                        </w:r>
                        <w:proofErr w:type="gramStart"/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environment;</w:t>
                        </w:r>
                        <w:proofErr w:type="gramEnd"/>
                      </w:p>
                      <w:p w14:paraId="7CE6D5A9" w14:textId="77777777" w:rsidR="004570FD" w:rsidRPr="00DE3425" w:rsidRDefault="004570FD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25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5" w:after="60" w:line="216" w:lineRule="auto"/>
                          <w:ind w:left="357" w:hanging="357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bookmarkStart w:id="165" w:name="bookmark=id.319y80a" w:colFirst="0" w:colLast="0"/>
                        <w:bookmarkEnd w:id="165"/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look for different causal relationships in their </w:t>
                        </w:r>
                        <w:proofErr w:type="gramStart"/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data;</w:t>
                        </w:r>
                        <w:proofErr w:type="gramEnd"/>
                      </w:p>
                      <w:p w14:paraId="3E9FB8B8" w14:textId="77777777" w:rsidR="004570FD" w:rsidRPr="00DE3425" w:rsidRDefault="004570FD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25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6" w:after="60" w:line="216" w:lineRule="auto"/>
                          <w:ind w:left="357" w:hanging="357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bookmarkStart w:id="166" w:name="bookmark=id.1gf8i83" w:colFirst="0" w:colLast="0"/>
                        <w:bookmarkEnd w:id="166"/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discuss the degree of trust they can have in a set of </w:t>
                        </w:r>
                        <w:proofErr w:type="gramStart"/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results;</w:t>
                        </w:r>
                        <w:proofErr w:type="gramEnd"/>
                      </w:p>
                      <w:p w14:paraId="55DBCDBB" w14:textId="29B945DA" w:rsidR="004570FD" w:rsidRPr="00DE3425" w:rsidRDefault="004570FD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25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9" w:after="60" w:line="216" w:lineRule="auto"/>
                          <w:ind w:left="357" w:hanging="357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bookmarkStart w:id="167" w:name="bookmark=id.40ew0vw" w:colFirst="0" w:colLast="0"/>
                        <w:bookmarkStart w:id="168" w:name="bookmark=id.2fk6b3p" w:colFirst="0" w:colLast="0"/>
                        <w:bookmarkEnd w:id="167"/>
                        <w:bookmarkEnd w:id="168"/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 xml:space="preserve">independently report and present their conclusions to others in oral and written </w:t>
                        </w:r>
                        <w:proofErr w:type="gramStart"/>
                        <w:r w:rsidRPr="00DE3425">
                          <w:rPr>
                            <w:rFonts w:ascii="Roboto" w:eastAsia="Roboto" w:hAnsi="Roboto" w:cs="Roboto"/>
                            <w:sz w:val="18"/>
                            <w:szCs w:val="18"/>
                          </w:rPr>
                          <w:t>forms</w:t>
                        </w:r>
                        <w:r w:rsidRPr="00DE3425">
                          <w:rPr>
                            <w:rFonts w:ascii="Roboto" w:hAnsi="Roboto"/>
                            <w:sz w:val="18"/>
                            <w:szCs w:val="18"/>
                          </w:rPr>
                          <w:t>;</w:t>
                        </w:r>
                        <w:proofErr w:type="gramEnd"/>
                      </w:p>
                      <w:p w14:paraId="6C705985" w14:textId="77777777" w:rsidR="004570FD" w:rsidRPr="00DE3425" w:rsidRDefault="004570FD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25"/>
                          </w:numP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6" w:after="60" w:line="216" w:lineRule="auto"/>
                          <w:ind w:left="357" w:hanging="357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bookmarkStart w:id="169" w:name="bookmark=kix.qvp73j3gdm13" w:colFirst="0" w:colLast="0"/>
                        <w:bookmarkEnd w:id="169"/>
                        <w:r w:rsidRPr="00DE3425">
                          <w:rPr>
                            <w:rFonts w:ascii="Roboto" w:hAnsi="Roboto"/>
                            <w:sz w:val="18"/>
                            <w:szCs w:val="18"/>
                          </w:rPr>
                          <w:t xml:space="preserve">use their test results to identify when further tests and observations may be </w:t>
                        </w:r>
                        <w:proofErr w:type="gramStart"/>
                        <w:r w:rsidRPr="00DE3425">
                          <w:rPr>
                            <w:rFonts w:ascii="Roboto" w:hAnsi="Roboto"/>
                            <w:sz w:val="18"/>
                            <w:szCs w:val="18"/>
                          </w:rPr>
                          <w:t>needed;</w:t>
                        </w:r>
                        <w:proofErr w:type="gramEnd"/>
                      </w:p>
                      <w:p w14:paraId="540E913E" w14:textId="5E1A3CFF" w:rsidR="004570FD" w:rsidRPr="00DE3425" w:rsidRDefault="004570FD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25"/>
                          </w:numP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6" w:after="60" w:line="216" w:lineRule="auto"/>
                          <w:ind w:left="357" w:hanging="357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bookmarkStart w:id="170" w:name="bookmark=kix.qmexfvu4eb1y" w:colFirst="0" w:colLast="0"/>
                        <w:bookmarkEnd w:id="170"/>
                        <w:r w:rsidRPr="00DE3425">
                          <w:rPr>
                            <w:rFonts w:ascii="Roboto" w:hAnsi="Roboto"/>
                            <w:sz w:val="18"/>
                            <w:szCs w:val="18"/>
                          </w:rPr>
                          <w:t xml:space="preserve">use test results to make predictions for further </w:t>
                        </w:r>
                        <w:proofErr w:type="gramStart"/>
                        <w:r w:rsidRPr="00DE3425">
                          <w:rPr>
                            <w:rFonts w:ascii="Roboto" w:hAnsi="Roboto"/>
                            <w:sz w:val="18"/>
                            <w:szCs w:val="18"/>
                          </w:rPr>
                          <w:t>tests;</w:t>
                        </w:r>
                        <w:proofErr w:type="gramEnd"/>
                      </w:p>
                      <w:p w14:paraId="4DE6C97F" w14:textId="77777777" w:rsidR="004570FD" w:rsidRPr="00DE3425" w:rsidRDefault="004570FD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25"/>
                          </w:numP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8" w:after="60" w:line="216" w:lineRule="auto"/>
                          <w:ind w:left="357" w:hanging="357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bookmarkStart w:id="171" w:name="bookmark=kix.qg7iku7np1jn" w:colFirst="0" w:colLast="0"/>
                        <w:bookmarkEnd w:id="171"/>
                        <w:r w:rsidRPr="00DE3425">
                          <w:rPr>
                            <w:rFonts w:ascii="Roboto" w:hAnsi="Roboto"/>
                            <w:sz w:val="18"/>
                            <w:szCs w:val="18"/>
                          </w:rPr>
                          <w:t xml:space="preserve">use primary and secondary sources evidence to justify </w:t>
                        </w:r>
                        <w:proofErr w:type="gramStart"/>
                        <w:r w:rsidRPr="00DE3425">
                          <w:rPr>
                            <w:rFonts w:ascii="Roboto" w:hAnsi="Roboto"/>
                            <w:sz w:val="18"/>
                            <w:szCs w:val="18"/>
                          </w:rPr>
                          <w:t>ideas;</w:t>
                        </w:r>
                        <w:proofErr w:type="gramEnd"/>
                      </w:p>
                      <w:p w14:paraId="29CCDC0A" w14:textId="77777777" w:rsidR="004570FD" w:rsidRPr="00DE3425" w:rsidRDefault="004570FD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25"/>
                          </w:numP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6" w:after="60" w:line="216" w:lineRule="auto"/>
                          <w:ind w:left="357" w:hanging="357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bookmarkStart w:id="172" w:name="bookmark=kix.lpubi3wl8oou" w:colFirst="0" w:colLast="0"/>
                        <w:bookmarkEnd w:id="172"/>
                        <w:r w:rsidRPr="00DE3425">
                          <w:rPr>
                            <w:rFonts w:ascii="Roboto" w:hAnsi="Roboto"/>
                            <w:sz w:val="18"/>
                            <w:szCs w:val="18"/>
                          </w:rPr>
                          <w:t xml:space="preserve">identify evidence that refutes or supports their </w:t>
                        </w:r>
                        <w:proofErr w:type="gramStart"/>
                        <w:r w:rsidRPr="00DE3425">
                          <w:rPr>
                            <w:rFonts w:ascii="Roboto" w:hAnsi="Roboto"/>
                            <w:sz w:val="18"/>
                            <w:szCs w:val="18"/>
                          </w:rPr>
                          <w:t>ideas;</w:t>
                        </w:r>
                        <w:proofErr w:type="gramEnd"/>
                      </w:p>
                      <w:p w14:paraId="33222960" w14:textId="77777777" w:rsidR="004570FD" w:rsidRPr="00DE3425" w:rsidRDefault="004570FD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25"/>
                          </w:numP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2" w:after="60" w:line="216" w:lineRule="auto"/>
                          <w:ind w:left="357" w:hanging="357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bookmarkStart w:id="173" w:name="bookmark=kix.scp6383vzouf" w:colFirst="0" w:colLast="0"/>
                        <w:bookmarkEnd w:id="173"/>
                        <w:r w:rsidRPr="00DE3425">
                          <w:rPr>
                            <w:rFonts w:ascii="Roboto" w:hAnsi="Roboto"/>
                            <w:sz w:val="18"/>
                            <w:szCs w:val="18"/>
                          </w:rPr>
                          <w:t xml:space="preserve">recognise where secondary sources will be most useful to research ideas and begin to separate opinion from </w:t>
                        </w:r>
                        <w:proofErr w:type="gramStart"/>
                        <w:r w:rsidRPr="00DE3425">
                          <w:rPr>
                            <w:rFonts w:ascii="Roboto" w:hAnsi="Roboto"/>
                            <w:sz w:val="18"/>
                            <w:szCs w:val="18"/>
                          </w:rPr>
                          <w:t>fact;</w:t>
                        </w:r>
                        <w:proofErr w:type="gramEnd"/>
                      </w:p>
                      <w:p w14:paraId="409A1520" w14:textId="77777777" w:rsidR="004570FD" w:rsidRPr="00DE3425" w:rsidRDefault="004570FD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25"/>
                          </w:numP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before="58" w:after="60" w:line="216" w:lineRule="auto"/>
                          <w:ind w:left="357" w:hanging="357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bookmarkStart w:id="174" w:name="bookmark=kix.ohblqmz7sbc" w:colFirst="0" w:colLast="0"/>
                        <w:bookmarkEnd w:id="174"/>
                        <w:r w:rsidRPr="00DE3425">
                          <w:rPr>
                            <w:rFonts w:ascii="Roboto" w:hAnsi="Roboto"/>
                            <w:sz w:val="18"/>
                            <w:szCs w:val="18"/>
                          </w:rPr>
                          <w:t xml:space="preserve">use relevant scientific language and illustrations to discuss, communicate and justify their scientific </w:t>
                        </w:r>
                        <w:proofErr w:type="gramStart"/>
                        <w:r w:rsidRPr="00DE3425">
                          <w:rPr>
                            <w:rFonts w:ascii="Roboto" w:hAnsi="Roboto"/>
                            <w:sz w:val="18"/>
                            <w:szCs w:val="18"/>
                          </w:rPr>
                          <w:t>ideas;</w:t>
                        </w:r>
                        <w:proofErr w:type="gramEnd"/>
                      </w:p>
                      <w:p w14:paraId="15AFC60B" w14:textId="722950E0" w:rsidR="004D309A" w:rsidRPr="00DE3425" w:rsidRDefault="004570FD" w:rsidP="009C350A">
                        <w:pPr>
                          <w:pStyle w:val="ListParagraph"/>
                          <w:widowControl w:val="0"/>
                          <w:numPr>
                            <w:ilvl w:val="0"/>
                            <w:numId w:val="25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tabs>
                            <w:tab w:val="left" w:pos="443"/>
                            <w:tab w:val="left" w:pos="444"/>
                          </w:tabs>
                          <w:suppressAutoHyphens w:val="0"/>
                          <w:autoSpaceDE/>
                          <w:autoSpaceDN/>
                          <w:adjustRightInd/>
                          <w:spacing w:after="60" w:line="216" w:lineRule="auto"/>
                          <w:ind w:left="357" w:hanging="357"/>
                          <w:jc w:val="left"/>
                          <w:textAlignment w:val="auto"/>
                          <w:rPr>
                            <w:rFonts w:ascii="Roboto" w:hAnsi="Roboto"/>
                            <w:color w:val="000000"/>
                            <w:sz w:val="18"/>
                            <w:szCs w:val="18"/>
                          </w:rPr>
                        </w:pPr>
                        <w:bookmarkStart w:id="175" w:name="bookmark=kix.xvaui5gqauyg" w:colFirst="0" w:colLast="0"/>
                        <w:bookmarkEnd w:id="175"/>
                        <w:r w:rsidRPr="00DE3425">
                          <w:rPr>
                            <w:rFonts w:ascii="Roboto" w:hAnsi="Roboto"/>
                            <w:sz w:val="18"/>
                            <w:szCs w:val="18"/>
                          </w:rPr>
                          <w:t>talk about how scientific ideas have developed over time.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4D309A">
        <w:rPr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2FE56D48" wp14:editId="375CE497">
                <wp:simplePos x="0" y="0"/>
                <wp:positionH relativeFrom="page">
                  <wp:posOffset>689914</wp:posOffset>
                </wp:positionH>
                <wp:positionV relativeFrom="paragraph">
                  <wp:posOffset>-335915</wp:posOffset>
                </wp:positionV>
                <wp:extent cx="9612751" cy="335915"/>
                <wp:effectExtent l="0" t="0" r="26670" b="26035"/>
                <wp:wrapNone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2751" cy="335915"/>
                          <a:chOff x="0" y="0"/>
                          <a:chExt cx="9612751" cy="335915"/>
                        </a:xfrm>
                      </wpg:grpSpPr>
                      <wps:wsp>
                        <wps:cNvPr id="236" name="Rectangle 236"/>
                        <wps:cNvSpPr/>
                        <wps:spPr>
                          <a:xfrm>
                            <a:off x="0" y="0"/>
                            <a:ext cx="3203575" cy="335915"/>
                          </a:xfrm>
                          <a:prstGeom prst="rect">
                            <a:avLst/>
                          </a:prstGeom>
                          <a:solidFill>
                            <a:srgbClr val="D53362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9E80D5" w14:textId="77777777" w:rsidR="004D309A" w:rsidRPr="007D39CD" w:rsidRDefault="004D309A" w:rsidP="004D309A">
                              <w:pPr>
                                <w:jc w:val="center"/>
                                <w:rPr>
                                  <w:rFonts w:ascii="Roboto" w:hAnsi="Roboto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oboto" w:hAnsi="Roboto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KS1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3204375" y="0"/>
                            <a:ext cx="3203575" cy="335280"/>
                          </a:xfrm>
                          <a:prstGeom prst="rect">
                            <a:avLst/>
                          </a:prstGeom>
                          <a:solidFill>
                            <a:srgbClr val="D53362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577BCE" w14:textId="77777777" w:rsidR="004D309A" w:rsidRPr="007D39CD" w:rsidRDefault="004D309A" w:rsidP="004D309A">
                              <w:pPr>
                                <w:jc w:val="center"/>
                                <w:rPr>
                                  <w:rFonts w:ascii="Roboto" w:hAnsi="Roboto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oboto" w:hAnsi="Roboto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LKS2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6408751" y="0"/>
                            <a:ext cx="3204000" cy="335689"/>
                          </a:xfrm>
                          <a:prstGeom prst="rect">
                            <a:avLst/>
                          </a:prstGeom>
                          <a:solidFill>
                            <a:srgbClr val="D53362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E0341F" w14:textId="77777777" w:rsidR="004D309A" w:rsidRPr="007D39CD" w:rsidRDefault="004D309A" w:rsidP="004D309A">
                              <w:pPr>
                                <w:jc w:val="center"/>
                                <w:rPr>
                                  <w:rFonts w:ascii="Roboto" w:hAnsi="Roboto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oboto" w:hAnsi="Roboto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UKS2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E56D48" id="Group 235" o:spid="_x0000_s1099" style="position:absolute;left:0;text-align:left;margin-left:54.3pt;margin-top:-26.45pt;width:756.9pt;height:26.45pt;z-index:251794432;mso-position-horizontal-relative:page" coordsize="96127,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">
                <v:rect id="Rectangle 236" o:spid="_x0000_s1100" style="position:absolute;width:32035;height:3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" fillcolor="#d53362" strokecolor="#1c1c1c [3213]" strokeweight="1pt">
                  <v:textbox>
                    <w:txbxContent>
                      <w:p w14:paraId="1F9E80D5" w14:textId="77777777" w:rsidR="004D309A" w:rsidRPr="007D39CD" w:rsidRDefault="004D309A" w:rsidP="004D309A">
                        <w:pPr>
                          <w:jc w:val="center"/>
                          <w:rPr>
                            <w:rFonts w:ascii="Roboto" w:hAnsi="Roboto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oboto" w:hAnsi="Roboto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KS1</w:t>
                        </w:r>
                      </w:p>
                    </w:txbxContent>
                  </v:textbox>
                </v:rect>
                <v:rect id="Rectangle 237" o:spid="_x0000_s1101" style="position:absolute;left:32043;width:32036;height:33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" fillcolor="#d53362" strokecolor="#1c1c1c [3213]" strokeweight="1pt">
                  <v:textbox>
                    <w:txbxContent>
                      <w:p w14:paraId="74577BCE" w14:textId="77777777" w:rsidR="004D309A" w:rsidRPr="007D39CD" w:rsidRDefault="004D309A" w:rsidP="004D309A">
                        <w:pPr>
                          <w:jc w:val="center"/>
                          <w:rPr>
                            <w:rFonts w:ascii="Roboto" w:hAnsi="Roboto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oboto" w:hAnsi="Roboto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LKS2</w:t>
                        </w:r>
                      </w:p>
                    </w:txbxContent>
                  </v:textbox>
                </v:rect>
                <v:rect id="Rectangle 238" o:spid="_x0000_s1102" style="position:absolute;left:64087;width:32040;height:3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" fillcolor="#d53362" strokecolor="#1c1c1c [3213]" strokeweight="1pt">
                  <v:textbox>
                    <w:txbxContent>
                      <w:p w14:paraId="30E0341F" w14:textId="77777777" w:rsidR="004D309A" w:rsidRPr="007D39CD" w:rsidRDefault="004D309A" w:rsidP="004D309A">
                        <w:pPr>
                          <w:jc w:val="center"/>
                          <w:rPr>
                            <w:rFonts w:ascii="Roboto" w:hAnsi="Roboto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oboto" w:hAnsi="Roboto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UKS2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</w:p>
    <w:p w14:paraId="436A32AB" w14:textId="56116C58" w:rsidR="00200AEA" w:rsidRPr="00200AEA" w:rsidRDefault="0067771E" w:rsidP="003C0792">
      <w:pPr>
        <w:tabs>
          <w:tab w:val="left" w:pos="6097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757642BC" wp14:editId="0A0D6182">
                <wp:simplePos x="0" y="0"/>
                <wp:positionH relativeFrom="margin">
                  <wp:align>left</wp:align>
                </wp:positionH>
                <wp:positionV relativeFrom="paragraph">
                  <wp:posOffset>-395940</wp:posOffset>
                </wp:positionV>
                <wp:extent cx="9963150" cy="362309"/>
                <wp:effectExtent l="0" t="0" r="0" b="0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0" cy="3623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34D6F" w14:textId="06A11525" w:rsidR="0067771E" w:rsidRPr="0067771E" w:rsidRDefault="0067771E" w:rsidP="0067771E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sz w:val="32"/>
                                <w:szCs w:val="32"/>
                              </w:rPr>
                            </w:pPr>
                            <w:r w:rsidRPr="0067771E">
                              <w:rPr>
                                <w:rFonts w:ascii="Roboto" w:hAnsi="Roboto"/>
                                <w:b/>
                                <w:sz w:val="32"/>
                                <w:szCs w:val="32"/>
                              </w:rPr>
                              <w:t>Progression of Vocabulary - Working Scientifically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642BC" id="_x0000_s1103" type="#_x0000_t202" style="position:absolute;left:0;text-align:left;margin-left:0;margin-top:-31.2pt;width:784.5pt;height:28.55pt;z-index:2518087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" filled="f" stroked="f">
                <v:textbox>
                  <w:txbxContent>
                    <w:p w14:paraId="6E234D6F" w14:textId="06A11525" w:rsidR="0067771E" w:rsidRPr="0067771E" w:rsidRDefault="0067771E" w:rsidP="0067771E">
                      <w:pPr>
                        <w:jc w:val="center"/>
                        <w:rPr>
                          <w:rFonts w:ascii="Roboto" w:hAnsi="Roboto"/>
                          <w:b/>
                          <w:sz w:val="32"/>
                          <w:szCs w:val="32"/>
                        </w:rPr>
                      </w:pPr>
                      <w:r w:rsidRPr="0067771E">
                        <w:rPr>
                          <w:rFonts w:ascii="Roboto" w:hAnsi="Roboto"/>
                          <w:b/>
                          <w:sz w:val="32"/>
                          <w:szCs w:val="32"/>
                        </w:rPr>
                        <w:t>Progression of Vocabulary - Working Scientifically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44DE849" wp14:editId="5E5C66E7">
                <wp:simplePos x="0" y="0"/>
                <wp:positionH relativeFrom="column">
                  <wp:posOffset>6628765</wp:posOffset>
                </wp:positionH>
                <wp:positionV relativeFrom="paragraph">
                  <wp:posOffset>-33020</wp:posOffset>
                </wp:positionV>
                <wp:extent cx="3315335" cy="287655"/>
                <wp:effectExtent l="0" t="0" r="18415" b="17145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5335" cy="287655"/>
                        </a:xfrm>
                        <a:prstGeom prst="rect">
                          <a:avLst/>
                        </a:prstGeom>
                        <a:solidFill>
                          <a:srgbClr val="D5336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6A0BD3" w14:textId="77777777" w:rsidR="001D245C" w:rsidRPr="007D39CD" w:rsidRDefault="001D245C" w:rsidP="001D245C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UKS2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DE849" id="Rectangle 247" o:spid="_x0000_s1104" style="position:absolute;left:0;text-align:left;margin-left:521.95pt;margin-top:-2.6pt;width:261.05pt;height:22.65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" fillcolor="#d53362" strokecolor="#1c1c1c [3213]" strokeweight="1pt">
                <v:textbox>
                  <w:txbxContent>
                    <w:p w14:paraId="776A0BD3" w14:textId="77777777" w:rsidR="001D245C" w:rsidRPr="007D39CD" w:rsidRDefault="001D245C" w:rsidP="001D245C">
                      <w:pPr>
                        <w:jc w:val="center"/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UKS2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E782B8B" wp14:editId="19E48C0E">
                <wp:simplePos x="0" y="0"/>
                <wp:positionH relativeFrom="column">
                  <wp:posOffset>3313430</wp:posOffset>
                </wp:positionH>
                <wp:positionV relativeFrom="paragraph">
                  <wp:posOffset>-35560</wp:posOffset>
                </wp:positionV>
                <wp:extent cx="3314700" cy="287655"/>
                <wp:effectExtent l="0" t="0" r="19050" b="17145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287655"/>
                        </a:xfrm>
                        <a:prstGeom prst="rect">
                          <a:avLst/>
                        </a:prstGeom>
                        <a:solidFill>
                          <a:srgbClr val="D5336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6CE744" w14:textId="77777777" w:rsidR="001D245C" w:rsidRPr="007D39CD" w:rsidRDefault="001D245C" w:rsidP="001D245C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LKS2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782B8B" id="Rectangle 246" o:spid="_x0000_s1105" style="position:absolute;left:0;text-align:left;margin-left:260.9pt;margin-top:-2.8pt;width:261pt;height:22.65pt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" fillcolor="#d53362" strokecolor="#1c1c1c [3213]" strokeweight="1pt">
                <v:textbox>
                  <w:txbxContent>
                    <w:p w14:paraId="726CE744" w14:textId="77777777" w:rsidR="001D245C" w:rsidRPr="007D39CD" w:rsidRDefault="001D245C" w:rsidP="001D245C">
                      <w:pPr>
                        <w:jc w:val="center"/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LKS2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E15F207" wp14:editId="6FDDAA48">
                <wp:simplePos x="0" y="0"/>
                <wp:positionH relativeFrom="column">
                  <wp:posOffset>-1905</wp:posOffset>
                </wp:positionH>
                <wp:positionV relativeFrom="paragraph">
                  <wp:posOffset>-35560</wp:posOffset>
                </wp:positionV>
                <wp:extent cx="3314700" cy="287655"/>
                <wp:effectExtent l="0" t="0" r="19050" b="17145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287655"/>
                        </a:xfrm>
                        <a:prstGeom prst="rect">
                          <a:avLst/>
                        </a:prstGeom>
                        <a:solidFill>
                          <a:srgbClr val="D5336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36B5C4" w14:textId="77777777" w:rsidR="001D245C" w:rsidRPr="007D39CD" w:rsidRDefault="001D245C" w:rsidP="001D245C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KS1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15F207" id="Rectangle 245" o:spid="_x0000_s1106" style="position:absolute;left:0;text-align:left;margin-left:-.15pt;margin-top:-2.8pt;width:261pt;height:22.65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" fillcolor="#d53362" strokecolor="#1c1c1c [3213]" strokeweight="1pt">
                <v:textbox>
                  <w:txbxContent>
                    <w:p w14:paraId="5836B5C4" w14:textId="77777777" w:rsidR="001D245C" w:rsidRPr="007D39CD" w:rsidRDefault="001D245C" w:rsidP="001D245C">
                      <w:pPr>
                        <w:jc w:val="center"/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KS1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36A9E74" wp14:editId="36CD3203">
                <wp:simplePos x="0" y="0"/>
                <wp:positionH relativeFrom="column">
                  <wp:posOffset>6629400</wp:posOffset>
                </wp:positionH>
                <wp:positionV relativeFrom="paragraph">
                  <wp:posOffset>246380</wp:posOffset>
                </wp:positionV>
                <wp:extent cx="3314700" cy="5759450"/>
                <wp:effectExtent l="0" t="0" r="19050" b="12700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759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E2E2C0" w14:textId="77777777" w:rsidR="0067771E" w:rsidRPr="0067771E" w:rsidRDefault="0067771E" w:rsidP="0067771E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67771E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accuracy and precision</w:t>
                            </w:r>
                          </w:p>
                          <w:p w14:paraId="3E21EB7E" w14:textId="77777777" w:rsidR="0067771E" w:rsidRPr="0067771E" w:rsidRDefault="0067771E" w:rsidP="0067771E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67771E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 xml:space="preserve">bar graphs </w:t>
                            </w:r>
                          </w:p>
                          <w:p w14:paraId="36541179" w14:textId="77777777" w:rsidR="0067771E" w:rsidRPr="0067771E" w:rsidRDefault="0067771E" w:rsidP="0067771E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67771E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causal relationship</w:t>
                            </w:r>
                          </w:p>
                          <w:p w14:paraId="522F1A7C" w14:textId="77777777" w:rsidR="0067771E" w:rsidRPr="0067771E" w:rsidRDefault="0067771E" w:rsidP="0067771E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67771E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degree of trust</w:t>
                            </w:r>
                          </w:p>
                          <w:p w14:paraId="7417E47B" w14:textId="77777777" w:rsidR="0067771E" w:rsidRPr="0067771E" w:rsidRDefault="0067771E" w:rsidP="0067771E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67771E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dependent variable</w:t>
                            </w:r>
                          </w:p>
                          <w:p w14:paraId="53A52FEE" w14:textId="77777777" w:rsidR="0067771E" w:rsidRPr="0067771E" w:rsidRDefault="0067771E" w:rsidP="0067771E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67771E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 xml:space="preserve">independent variable </w:t>
                            </w:r>
                          </w:p>
                          <w:p w14:paraId="032C9103" w14:textId="77777777" w:rsidR="0067771E" w:rsidRPr="0067771E" w:rsidRDefault="0067771E" w:rsidP="0067771E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67771E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justify</w:t>
                            </w:r>
                          </w:p>
                          <w:p w14:paraId="5FC3C182" w14:textId="77777777" w:rsidR="0067771E" w:rsidRPr="0067771E" w:rsidRDefault="0067771E" w:rsidP="0067771E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67771E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line graphs</w:t>
                            </w:r>
                          </w:p>
                          <w:p w14:paraId="73E37284" w14:textId="77777777" w:rsidR="0067771E" w:rsidRPr="0067771E" w:rsidRDefault="0067771E" w:rsidP="0067771E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67771E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refute</w:t>
                            </w:r>
                          </w:p>
                          <w:p w14:paraId="77AD1E12" w14:textId="77777777" w:rsidR="0067771E" w:rsidRPr="0067771E" w:rsidRDefault="0067771E" w:rsidP="0067771E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67771E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repeat results</w:t>
                            </w:r>
                          </w:p>
                          <w:p w14:paraId="47679CF0" w14:textId="77777777" w:rsidR="0067771E" w:rsidRPr="0067771E" w:rsidRDefault="0067771E" w:rsidP="0067771E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67771E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scatter graphs</w:t>
                            </w:r>
                          </w:p>
                          <w:p w14:paraId="6CFC7B87" w14:textId="77777777" w:rsidR="0067771E" w:rsidRPr="0067771E" w:rsidRDefault="0067771E" w:rsidP="0067771E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67771E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support</w:t>
                            </w:r>
                          </w:p>
                          <w:p w14:paraId="7FB488EF" w14:textId="77FE8884" w:rsidR="001D245C" w:rsidRPr="0067771E" w:rsidRDefault="0067771E" w:rsidP="0067771E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67771E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variables (what do we change, what do we keep the same, how and what are we measuring?)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A9E74" id="Rectangle 251" o:spid="_x0000_s1107" style="position:absolute;left:0;text-align:left;margin-left:522pt;margin-top:19.4pt;width:261pt;height:453.5p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" fillcolor="white [3212]" strokecolor="#1c1c1c [3213]" strokeweight="1pt">
                <v:textbox>
                  <w:txbxContent>
                    <w:p w14:paraId="7FE2E2C0" w14:textId="77777777" w:rsidR="0067771E" w:rsidRPr="0067771E" w:rsidRDefault="0067771E" w:rsidP="0067771E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67771E">
                        <w:rPr>
                          <w:rFonts w:ascii="Roboto" w:hAnsi="Roboto"/>
                          <w:sz w:val="18"/>
                          <w:szCs w:val="18"/>
                        </w:rPr>
                        <w:t>accuracy and precision</w:t>
                      </w:r>
                    </w:p>
                    <w:p w14:paraId="3E21EB7E" w14:textId="77777777" w:rsidR="0067771E" w:rsidRPr="0067771E" w:rsidRDefault="0067771E" w:rsidP="0067771E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67771E">
                        <w:rPr>
                          <w:rFonts w:ascii="Roboto" w:hAnsi="Roboto"/>
                          <w:sz w:val="18"/>
                          <w:szCs w:val="18"/>
                        </w:rPr>
                        <w:t xml:space="preserve">bar graphs </w:t>
                      </w:r>
                    </w:p>
                    <w:p w14:paraId="36541179" w14:textId="77777777" w:rsidR="0067771E" w:rsidRPr="0067771E" w:rsidRDefault="0067771E" w:rsidP="0067771E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67771E">
                        <w:rPr>
                          <w:rFonts w:ascii="Roboto" w:hAnsi="Roboto"/>
                          <w:sz w:val="18"/>
                          <w:szCs w:val="18"/>
                        </w:rPr>
                        <w:t>causal relationship</w:t>
                      </w:r>
                    </w:p>
                    <w:p w14:paraId="522F1A7C" w14:textId="77777777" w:rsidR="0067771E" w:rsidRPr="0067771E" w:rsidRDefault="0067771E" w:rsidP="0067771E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67771E">
                        <w:rPr>
                          <w:rFonts w:ascii="Roboto" w:hAnsi="Roboto"/>
                          <w:sz w:val="18"/>
                          <w:szCs w:val="18"/>
                        </w:rPr>
                        <w:t>degree of trust</w:t>
                      </w:r>
                    </w:p>
                    <w:p w14:paraId="7417E47B" w14:textId="77777777" w:rsidR="0067771E" w:rsidRPr="0067771E" w:rsidRDefault="0067771E" w:rsidP="0067771E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67771E">
                        <w:rPr>
                          <w:rFonts w:ascii="Roboto" w:hAnsi="Roboto"/>
                          <w:sz w:val="18"/>
                          <w:szCs w:val="18"/>
                        </w:rPr>
                        <w:t>dependent variable</w:t>
                      </w:r>
                    </w:p>
                    <w:p w14:paraId="53A52FEE" w14:textId="77777777" w:rsidR="0067771E" w:rsidRPr="0067771E" w:rsidRDefault="0067771E" w:rsidP="0067771E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67771E">
                        <w:rPr>
                          <w:rFonts w:ascii="Roboto" w:hAnsi="Roboto"/>
                          <w:sz w:val="18"/>
                          <w:szCs w:val="18"/>
                        </w:rPr>
                        <w:t xml:space="preserve">independent variable </w:t>
                      </w:r>
                    </w:p>
                    <w:p w14:paraId="032C9103" w14:textId="77777777" w:rsidR="0067771E" w:rsidRPr="0067771E" w:rsidRDefault="0067771E" w:rsidP="0067771E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67771E">
                        <w:rPr>
                          <w:rFonts w:ascii="Roboto" w:hAnsi="Roboto"/>
                          <w:sz w:val="18"/>
                          <w:szCs w:val="18"/>
                        </w:rPr>
                        <w:t>justify</w:t>
                      </w:r>
                    </w:p>
                    <w:p w14:paraId="5FC3C182" w14:textId="77777777" w:rsidR="0067771E" w:rsidRPr="0067771E" w:rsidRDefault="0067771E" w:rsidP="0067771E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67771E">
                        <w:rPr>
                          <w:rFonts w:ascii="Roboto" w:hAnsi="Roboto"/>
                          <w:sz w:val="18"/>
                          <w:szCs w:val="18"/>
                        </w:rPr>
                        <w:t>line graphs</w:t>
                      </w:r>
                    </w:p>
                    <w:p w14:paraId="73E37284" w14:textId="77777777" w:rsidR="0067771E" w:rsidRPr="0067771E" w:rsidRDefault="0067771E" w:rsidP="0067771E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67771E">
                        <w:rPr>
                          <w:rFonts w:ascii="Roboto" w:hAnsi="Roboto"/>
                          <w:sz w:val="18"/>
                          <w:szCs w:val="18"/>
                        </w:rPr>
                        <w:t>refute</w:t>
                      </w:r>
                    </w:p>
                    <w:p w14:paraId="77AD1E12" w14:textId="77777777" w:rsidR="0067771E" w:rsidRPr="0067771E" w:rsidRDefault="0067771E" w:rsidP="0067771E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67771E">
                        <w:rPr>
                          <w:rFonts w:ascii="Roboto" w:hAnsi="Roboto"/>
                          <w:sz w:val="18"/>
                          <w:szCs w:val="18"/>
                        </w:rPr>
                        <w:t>repeat results</w:t>
                      </w:r>
                    </w:p>
                    <w:p w14:paraId="47679CF0" w14:textId="77777777" w:rsidR="0067771E" w:rsidRPr="0067771E" w:rsidRDefault="0067771E" w:rsidP="0067771E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67771E">
                        <w:rPr>
                          <w:rFonts w:ascii="Roboto" w:hAnsi="Roboto"/>
                          <w:sz w:val="18"/>
                          <w:szCs w:val="18"/>
                        </w:rPr>
                        <w:t>scatter graphs</w:t>
                      </w:r>
                    </w:p>
                    <w:p w14:paraId="6CFC7B87" w14:textId="77777777" w:rsidR="0067771E" w:rsidRPr="0067771E" w:rsidRDefault="0067771E" w:rsidP="0067771E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67771E">
                        <w:rPr>
                          <w:rFonts w:ascii="Roboto" w:hAnsi="Roboto"/>
                          <w:sz w:val="18"/>
                          <w:szCs w:val="18"/>
                        </w:rPr>
                        <w:t>support</w:t>
                      </w:r>
                    </w:p>
                    <w:p w14:paraId="7FB488EF" w14:textId="77FE8884" w:rsidR="001D245C" w:rsidRPr="0067771E" w:rsidRDefault="0067771E" w:rsidP="0067771E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67771E">
                        <w:rPr>
                          <w:rFonts w:ascii="Roboto" w:hAnsi="Roboto"/>
                          <w:sz w:val="18"/>
                          <w:szCs w:val="18"/>
                        </w:rPr>
                        <w:t>variables (what do we change, what do we keep the same, how and what are we measuring?)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379C30B" wp14:editId="365D5D33">
                <wp:simplePos x="0" y="0"/>
                <wp:positionH relativeFrom="column">
                  <wp:posOffset>3313430</wp:posOffset>
                </wp:positionH>
                <wp:positionV relativeFrom="paragraph">
                  <wp:posOffset>244475</wp:posOffset>
                </wp:positionV>
                <wp:extent cx="3314700" cy="5759450"/>
                <wp:effectExtent l="0" t="0" r="19050" b="12700"/>
                <wp:wrapNone/>
                <wp:docPr id="25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759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592381" w14:textId="77777777" w:rsidR="004E5209" w:rsidRPr="004E5209" w:rsidRDefault="004E5209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4E5209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 xml:space="preserve">accurate </w:t>
                            </w:r>
                          </w:p>
                          <w:p w14:paraId="5FB40878" w14:textId="77777777" w:rsidR="004E5209" w:rsidRPr="004E5209" w:rsidRDefault="004E5209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4E5209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bar chart</w:t>
                            </w:r>
                          </w:p>
                          <w:p w14:paraId="18B5C022" w14:textId="77777777" w:rsidR="004E5209" w:rsidRPr="004E5209" w:rsidRDefault="004E5209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4E5209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chart</w:t>
                            </w:r>
                          </w:p>
                          <w:p w14:paraId="0F989858" w14:textId="77777777" w:rsidR="004E5209" w:rsidRPr="004E5209" w:rsidRDefault="004E5209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4E5209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classify</w:t>
                            </w:r>
                          </w:p>
                          <w:p w14:paraId="6C192016" w14:textId="77777777" w:rsidR="004E5209" w:rsidRPr="004E5209" w:rsidRDefault="004E5209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4E5209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comparative test</w:t>
                            </w:r>
                          </w:p>
                          <w:p w14:paraId="1AF0EE12" w14:textId="77777777" w:rsidR="004E5209" w:rsidRPr="004E5209" w:rsidRDefault="004E5209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4E5209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 xml:space="preserve">conclusion (What have we found out?) </w:t>
                            </w:r>
                          </w:p>
                          <w:p w14:paraId="27E9E89B" w14:textId="77777777" w:rsidR="004E5209" w:rsidRPr="004E5209" w:rsidRDefault="004E5209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4E5209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criteria</w:t>
                            </w:r>
                          </w:p>
                          <w:p w14:paraId="538D4166" w14:textId="77777777" w:rsidR="004E5209" w:rsidRPr="004E5209" w:rsidRDefault="004E5209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4E5209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data</w:t>
                            </w:r>
                          </w:p>
                          <w:p w14:paraId="6D12BDA5" w14:textId="77777777" w:rsidR="004E5209" w:rsidRPr="004E5209" w:rsidRDefault="004E5209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4E5209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develop</w:t>
                            </w:r>
                          </w:p>
                          <w:p w14:paraId="030249BF" w14:textId="77777777" w:rsidR="004E5209" w:rsidRPr="004E5209" w:rsidRDefault="004E5209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4E5209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 xml:space="preserve">diagram        </w:t>
                            </w:r>
                          </w:p>
                          <w:p w14:paraId="09D3DFF5" w14:textId="77777777" w:rsidR="004E5209" w:rsidRPr="004E5209" w:rsidRDefault="004E5209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4E5209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 xml:space="preserve">evaluate </w:t>
                            </w:r>
                          </w:p>
                          <w:p w14:paraId="20437CFF" w14:textId="77777777" w:rsidR="004E5209" w:rsidRPr="004E5209" w:rsidRDefault="004E5209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4E5209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evidence</w:t>
                            </w:r>
                          </w:p>
                          <w:p w14:paraId="581EF594" w14:textId="77777777" w:rsidR="004E5209" w:rsidRPr="004E5209" w:rsidRDefault="004E5209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4E5209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 xml:space="preserve">explanation </w:t>
                            </w:r>
                          </w:p>
                          <w:p w14:paraId="36C00D24" w14:textId="77777777" w:rsidR="004E5209" w:rsidRPr="004E5209" w:rsidRDefault="004E5209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4E5209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 xml:space="preserve">key </w:t>
                            </w:r>
                          </w:p>
                          <w:p w14:paraId="00C4DC1F" w14:textId="77777777" w:rsidR="004E5209" w:rsidRPr="004E5209" w:rsidRDefault="004E5209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4E5209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 xml:space="preserve">making a test fair </w:t>
                            </w:r>
                          </w:p>
                          <w:p w14:paraId="1B3D5407" w14:textId="77777777" w:rsidR="004E5209" w:rsidRPr="004E5209" w:rsidRDefault="004E5209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4E5209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 xml:space="preserve">method </w:t>
                            </w:r>
                          </w:p>
                          <w:p w14:paraId="1ACD3DF4" w14:textId="77777777" w:rsidR="004E5209" w:rsidRPr="004E5209" w:rsidRDefault="004E5209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4E5209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observations</w:t>
                            </w:r>
                          </w:p>
                          <w:p w14:paraId="4ECE7B77" w14:textId="77777777" w:rsidR="004E5209" w:rsidRPr="004E5209" w:rsidRDefault="004E5209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4E5209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 xml:space="preserve">plan (What will we do?) </w:t>
                            </w:r>
                          </w:p>
                          <w:p w14:paraId="626360CD" w14:textId="77777777" w:rsidR="004E5209" w:rsidRPr="004E5209" w:rsidRDefault="004E5209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4E5209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practical enquiry</w:t>
                            </w:r>
                          </w:p>
                          <w:p w14:paraId="19859575" w14:textId="77777777" w:rsidR="004E5209" w:rsidRPr="004E5209" w:rsidRDefault="004E5209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4E5209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prediction (What do you think will happen?)</w:t>
                            </w:r>
                          </w:p>
                          <w:p w14:paraId="34C35C15" w14:textId="77777777" w:rsidR="004E5209" w:rsidRPr="004E5209" w:rsidRDefault="004E5209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4E5209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 xml:space="preserve">primary sources </w:t>
                            </w:r>
                          </w:p>
                          <w:p w14:paraId="45B05C68" w14:textId="77777777" w:rsidR="004E5209" w:rsidRPr="004E5209" w:rsidRDefault="004E5209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4E5209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questioning</w:t>
                            </w:r>
                          </w:p>
                          <w:p w14:paraId="19D5E643" w14:textId="77777777" w:rsidR="004E5209" w:rsidRPr="004E5209" w:rsidRDefault="004E5209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4E5209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reasoning</w:t>
                            </w:r>
                          </w:p>
                          <w:p w14:paraId="3DEF6212" w14:textId="77777777" w:rsidR="004E5209" w:rsidRPr="004E5209" w:rsidRDefault="004E5209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4E5209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relationships</w:t>
                            </w:r>
                          </w:p>
                          <w:p w14:paraId="23921C31" w14:textId="77777777" w:rsidR="004E5209" w:rsidRPr="004E5209" w:rsidRDefault="004E5209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4E5209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results (What happened?)</w:t>
                            </w:r>
                          </w:p>
                          <w:p w14:paraId="37503A80" w14:textId="77777777" w:rsidR="004E5209" w:rsidRPr="004E5209" w:rsidRDefault="004E5209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4E5209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secondary sources</w:t>
                            </w:r>
                          </w:p>
                          <w:p w14:paraId="1BE10AE8" w14:textId="77777777" w:rsidR="004E5209" w:rsidRPr="004E5209" w:rsidRDefault="004E5209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4E5209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standard units</w:t>
                            </w:r>
                          </w:p>
                          <w:p w14:paraId="236C27EC" w14:textId="77777777" w:rsidR="004E5209" w:rsidRPr="004E5209" w:rsidRDefault="004E5209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4E5209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table</w:t>
                            </w:r>
                          </w:p>
                          <w:p w14:paraId="741A2C64" w14:textId="074440B6" w:rsidR="001D245C" w:rsidRPr="004E5209" w:rsidRDefault="004E5209" w:rsidP="004E5209"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4E5209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What do we change, what do we keep the same, what are we measuring?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9C30B" id="Rectangle 250" o:spid="_x0000_s1108" style="position:absolute;left:0;text-align:left;margin-left:260.9pt;margin-top:19.25pt;width:261pt;height:453.5pt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" fillcolor="white [3212]" strokecolor="#1c1c1c [3213]" strokeweight="1pt">
                <v:textbox>
                  <w:txbxContent>
                    <w:p w14:paraId="7D592381" w14:textId="77777777" w:rsidR="004E5209" w:rsidRPr="004E5209" w:rsidRDefault="004E5209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4E5209">
                        <w:rPr>
                          <w:rFonts w:ascii="Roboto" w:hAnsi="Roboto"/>
                          <w:sz w:val="18"/>
                          <w:szCs w:val="18"/>
                        </w:rPr>
                        <w:t xml:space="preserve">accurate </w:t>
                      </w:r>
                    </w:p>
                    <w:p w14:paraId="5FB40878" w14:textId="77777777" w:rsidR="004E5209" w:rsidRPr="004E5209" w:rsidRDefault="004E5209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4E5209">
                        <w:rPr>
                          <w:rFonts w:ascii="Roboto" w:hAnsi="Roboto"/>
                          <w:sz w:val="18"/>
                          <w:szCs w:val="18"/>
                        </w:rPr>
                        <w:t>bar chart</w:t>
                      </w:r>
                    </w:p>
                    <w:p w14:paraId="18B5C022" w14:textId="77777777" w:rsidR="004E5209" w:rsidRPr="004E5209" w:rsidRDefault="004E5209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4E5209">
                        <w:rPr>
                          <w:rFonts w:ascii="Roboto" w:hAnsi="Roboto"/>
                          <w:sz w:val="18"/>
                          <w:szCs w:val="18"/>
                        </w:rPr>
                        <w:t>chart</w:t>
                      </w:r>
                    </w:p>
                    <w:p w14:paraId="0F989858" w14:textId="77777777" w:rsidR="004E5209" w:rsidRPr="004E5209" w:rsidRDefault="004E5209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4E5209">
                        <w:rPr>
                          <w:rFonts w:ascii="Roboto" w:hAnsi="Roboto"/>
                          <w:sz w:val="18"/>
                          <w:szCs w:val="18"/>
                        </w:rPr>
                        <w:t>classify</w:t>
                      </w:r>
                    </w:p>
                    <w:p w14:paraId="6C192016" w14:textId="77777777" w:rsidR="004E5209" w:rsidRPr="004E5209" w:rsidRDefault="004E5209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4E5209">
                        <w:rPr>
                          <w:rFonts w:ascii="Roboto" w:hAnsi="Roboto"/>
                          <w:sz w:val="18"/>
                          <w:szCs w:val="18"/>
                        </w:rPr>
                        <w:t>comparative test</w:t>
                      </w:r>
                    </w:p>
                    <w:p w14:paraId="1AF0EE12" w14:textId="77777777" w:rsidR="004E5209" w:rsidRPr="004E5209" w:rsidRDefault="004E5209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4E5209">
                        <w:rPr>
                          <w:rFonts w:ascii="Roboto" w:hAnsi="Roboto"/>
                          <w:sz w:val="18"/>
                          <w:szCs w:val="18"/>
                        </w:rPr>
                        <w:t xml:space="preserve">conclusion (What have we found out?) </w:t>
                      </w:r>
                    </w:p>
                    <w:p w14:paraId="27E9E89B" w14:textId="77777777" w:rsidR="004E5209" w:rsidRPr="004E5209" w:rsidRDefault="004E5209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4E5209">
                        <w:rPr>
                          <w:rFonts w:ascii="Roboto" w:hAnsi="Roboto"/>
                          <w:sz w:val="18"/>
                          <w:szCs w:val="18"/>
                        </w:rPr>
                        <w:t>criteria</w:t>
                      </w:r>
                    </w:p>
                    <w:p w14:paraId="538D4166" w14:textId="77777777" w:rsidR="004E5209" w:rsidRPr="004E5209" w:rsidRDefault="004E5209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4E5209">
                        <w:rPr>
                          <w:rFonts w:ascii="Roboto" w:hAnsi="Roboto"/>
                          <w:sz w:val="18"/>
                          <w:szCs w:val="18"/>
                        </w:rPr>
                        <w:t>data</w:t>
                      </w:r>
                    </w:p>
                    <w:p w14:paraId="6D12BDA5" w14:textId="77777777" w:rsidR="004E5209" w:rsidRPr="004E5209" w:rsidRDefault="004E5209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4E5209">
                        <w:rPr>
                          <w:rFonts w:ascii="Roboto" w:hAnsi="Roboto"/>
                          <w:sz w:val="18"/>
                          <w:szCs w:val="18"/>
                        </w:rPr>
                        <w:t>develop</w:t>
                      </w:r>
                    </w:p>
                    <w:p w14:paraId="030249BF" w14:textId="77777777" w:rsidR="004E5209" w:rsidRPr="004E5209" w:rsidRDefault="004E5209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4E5209">
                        <w:rPr>
                          <w:rFonts w:ascii="Roboto" w:hAnsi="Roboto"/>
                          <w:sz w:val="18"/>
                          <w:szCs w:val="18"/>
                        </w:rPr>
                        <w:t xml:space="preserve">diagram        </w:t>
                      </w:r>
                    </w:p>
                    <w:p w14:paraId="09D3DFF5" w14:textId="77777777" w:rsidR="004E5209" w:rsidRPr="004E5209" w:rsidRDefault="004E5209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4E5209">
                        <w:rPr>
                          <w:rFonts w:ascii="Roboto" w:hAnsi="Roboto"/>
                          <w:sz w:val="18"/>
                          <w:szCs w:val="18"/>
                        </w:rPr>
                        <w:t xml:space="preserve">evaluate </w:t>
                      </w:r>
                    </w:p>
                    <w:p w14:paraId="20437CFF" w14:textId="77777777" w:rsidR="004E5209" w:rsidRPr="004E5209" w:rsidRDefault="004E5209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4E5209">
                        <w:rPr>
                          <w:rFonts w:ascii="Roboto" w:hAnsi="Roboto"/>
                          <w:sz w:val="18"/>
                          <w:szCs w:val="18"/>
                        </w:rPr>
                        <w:t>evidence</w:t>
                      </w:r>
                    </w:p>
                    <w:p w14:paraId="581EF594" w14:textId="77777777" w:rsidR="004E5209" w:rsidRPr="004E5209" w:rsidRDefault="004E5209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4E5209">
                        <w:rPr>
                          <w:rFonts w:ascii="Roboto" w:hAnsi="Roboto"/>
                          <w:sz w:val="18"/>
                          <w:szCs w:val="18"/>
                        </w:rPr>
                        <w:t xml:space="preserve">explanation </w:t>
                      </w:r>
                    </w:p>
                    <w:p w14:paraId="36C00D24" w14:textId="77777777" w:rsidR="004E5209" w:rsidRPr="004E5209" w:rsidRDefault="004E5209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4E5209">
                        <w:rPr>
                          <w:rFonts w:ascii="Roboto" w:hAnsi="Roboto"/>
                          <w:sz w:val="18"/>
                          <w:szCs w:val="18"/>
                        </w:rPr>
                        <w:t xml:space="preserve">key </w:t>
                      </w:r>
                    </w:p>
                    <w:p w14:paraId="00C4DC1F" w14:textId="77777777" w:rsidR="004E5209" w:rsidRPr="004E5209" w:rsidRDefault="004E5209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4E5209">
                        <w:rPr>
                          <w:rFonts w:ascii="Roboto" w:hAnsi="Roboto"/>
                          <w:sz w:val="18"/>
                          <w:szCs w:val="18"/>
                        </w:rPr>
                        <w:t xml:space="preserve">making a test fair </w:t>
                      </w:r>
                    </w:p>
                    <w:p w14:paraId="1B3D5407" w14:textId="77777777" w:rsidR="004E5209" w:rsidRPr="004E5209" w:rsidRDefault="004E5209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4E5209">
                        <w:rPr>
                          <w:rFonts w:ascii="Roboto" w:hAnsi="Roboto"/>
                          <w:sz w:val="18"/>
                          <w:szCs w:val="18"/>
                        </w:rPr>
                        <w:t xml:space="preserve">method </w:t>
                      </w:r>
                    </w:p>
                    <w:p w14:paraId="1ACD3DF4" w14:textId="77777777" w:rsidR="004E5209" w:rsidRPr="004E5209" w:rsidRDefault="004E5209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4E5209">
                        <w:rPr>
                          <w:rFonts w:ascii="Roboto" w:hAnsi="Roboto"/>
                          <w:sz w:val="18"/>
                          <w:szCs w:val="18"/>
                        </w:rPr>
                        <w:t>observations</w:t>
                      </w:r>
                    </w:p>
                    <w:p w14:paraId="4ECE7B77" w14:textId="77777777" w:rsidR="004E5209" w:rsidRPr="004E5209" w:rsidRDefault="004E5209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4E5209">
                        <w:rPr>
                          <w:rFonts w:ascii="Roboto" w:hAnsi="Roboto"/>
                          <w:sz w:val="18"/>
                          <w:szCs w:val="18"/>
                        </w:rPr>
                        <w:t xml:space="preserve">plan (What will we do?) </w:t>
                      </w:r>
                    </w:p>
                    <w:p w14:paraId="626360CD" w14:textId="77777777" w:rsidR="004E5209" w:rsidRPr="004E5209" w:rsidRDefault="004E5209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4E5209">
                        <w:rPr>
                          <w:rFonts w:ascii="Roboto" w:hAnsi="Roboto"/>
                          <w:sz w:val="18"/>
                          <w:szCs w:val="18"/>
                        </w:rPr>
                        <w:t>practical enquiry</w:t>
                      </w:r>
                    </w:p>
                    <w:p w14:paraId="19859575" w14:textId="77777777" w:rsidR="004E5209" w:rsidRPr="004E5209" w:rsidRDefault="004E5209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4E5209">
                        <w:rPr>
                          <w:rFonts w:ascii="Roboto" w:hAnsi="Roboto"/>
                          <w:sz w:val="18"/>
                          <w:szCs w:val="18"/>
                        </w:rPr>
                        <w:t>prediction (What do you think will happen?)</w:t>
                      </w:r>
                    </w:p>
                    <w:p w14:paraId="34C35C15" w14:textId="77777777" w:rsidR="004E5209" w:rsidRPr="004E5209" w:rsidRDefault="004E5209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4E5209">
                        <w:rPr>
                          <w:rFonts w:ascii="Roboto" w:hAnsi="Roboto"/>
                          <w:sz w:val="18"/>
                          <w:szCs w:val="18"/>
                        </w:rPr>
                        <w:t xml:space="preserve">primary sources </w:t>
                      </w:r>
                    </w:p>
                    <w:p w14:paraId="45B05C68" w14:textId="77777777" w:rsidR="004E5209" w:rsidRPr="004E5209" w:rsidRDefault="004E5209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4E5209">
                        <w:rPr>
                          <w:rFonts w:ascii="Roboto" w:hAnsi="Roboto"/>
                          <w:sz w:val="18"/>
                          <w:szCs w:val="18"/>
                        </w:rPr>
                        <w:t>questioning</w:t>
                      </w:r>
                    </w:p>
                    <w:p w14:paraId="19D5E643" w14:textId="77777777" w:rsidR="004E5209" w:rsidRPr="004E5209" w:rsidRDefault="004E5209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4E5209">
                        <w:rPr>
                          <w:rFonts w:ascii="Roboto" w:hAnsi="Roboto"/>
                          <w:sz w:val="18"/>
                          <w:szCs w:val="18"/>
                        </w:rPr>
                        <w:t>reasoning</w:t>
                      </w:r>
                    </w:p>
                    <w:p w14:paraId="3DEF6212" w14:textId="77777777" w:rsidR="004E5209" w:rsidRPr="004E5209" w:rsidRDefault="004E5209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4E5209">
                        <w:rPr>
                          <w:rFonts w:ascii="Roboto" w:hAnsi="Roboto"/>
                          <w:sz w:val="18"/>
                          <w:szCs w:val="18"/>
                        </w:rPr>
                        <w:t>relationships</w:t>
                      </w:r>
                    </w:p>
                    <w:p w14:paraId="23921C31" w14:textId="77777777" w:rsidR="004E5209" w:rsidRPr="004E5209" w:rsidRDefault="004E5209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4E5209">
                        <w:rPr>
                          <w:rFonts w:ascii="Roboto" w:hAnsi="Roboto"/>
                          <w:sz w:val="18"/>
                          <w:szCs w:val="18"/>
                        </w:rPr>
                        <w:t>results (What happened?)</w:t>
                      </w:r>
                    </w:p>
                    <w:p w14:paraId="37503A80" w14:textId="77777777" w:rsidR="004E5209" w:rsidRPr="004E5209" w:rsidRDefault="004E5209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4E5209">
                        <w:rPr>
                          <w:rFonts w:ascii="Roboto" w:hAnsi="Roboto"/>
                          <w:sz w:val="18"/>
                          <w:szCs w:val="18"/>
                        </w:rPr>
                        <w:t>secondary sources</w:t>
                      </w:r>
                    </w:p>
                    <w:p w14:paraId="1BE10AE8" w14:textId="77777777" w:rsidR="004E5209" w:rsidRPr="004E5209" w:rsidRDefault="004E5209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4E5209">
                        <w:rPr>
                          <w:rFonts w:ascii="Roboto" w:hAnsi="Roboto"/>
                          <w:sz w:val="18"/>
                          <w:szCs w:val="18"/>
                        </w:rPr>
                        <w:t>standard units</w:t>
                      </w:r>
                    </w:p>
                    <w:p w14:paraId="236C27EC" w14:textId="77777777" w:rsidR="004E5209" w:rsidRPr="004E5209" w:rsidRDefault="004E5209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4E5209">
                        <w:rPr>
                          <w:rFonts w:ascii="Roboto" w:hAnsi="Roboto"/>
                          <w:sz w:val="18"/>
                          <w:szCs w:val="18"/>
                        </w:rPr>
                        <w:t>table</w:t>
                      </w:r>
                    </w:p>
                    <w:p w14:paraId="741A2C64" w14:textId="074440B6" w:rsidR="001D245C" w:rsidRPr="004E5209" w:rsidRDefault="004E5209" w:rsidP="004E5209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60" w:line="216" w:lineRule="auto"/>
                        <w:jc w:val="left"/>
                        <w:rPr>
                          <w:rFonts w:ascii="Roboto" w:hAnsi="Roboto"/>
                          <w:color w:val="000000"/>
                          <w:sz w:val="18"/>
                          <w:szCs w:val="18"/>
                        </w:rPr>
                      </w:pPr>
                      <w:r w:rsidRPr="004E5209">
                        <w:rPr>
                          <w:rFonts w:ascii="Roboto" w:hAnsi="Roboto"/>
                          <w:sz w:val="18"/>
                          <w:szCs w:val="18"/>
                        </w:rPr>
                        <w:t>What do we change, what do we keep the same, what are we measuring?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A9AA1B5" wp14:editId="5E9FA0A4">
                <wp:simplePos x="0" y="0"/>
                <wp:positionH relativeFrom="column">
                  <wp:posOffset>-1905</wp:posOffset>
                </wp:positionH>
                <wp:positionV relativeFrom="paragraph">
                  <wp:posOffset>247319</wp:posOffset>
                </wp:positionV>
                <wp:extent cx="3315335" cy="5759450"/>
                <wp:effectExtent l="0" t="0" r="18415" b="12700"/>
                <wp:wrapNone/>
                <wp:docPr id="249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5335" cy="5759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FED233" w14:textId="77777777" w:rsidR="002B3BB1" w:rsidRPr="002B3BB1" w:rsidRDefault="002B3BB1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2B3BB1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aim</w:t>
                            </w:r>
                          </w:p>
                          <w:p w14:paraId="39D2C6A5" w14:textId="77777777" w:rsidR="002B3BB1" w:rsidRPr="002B3BB1" w:rsidRDefault="002B3BB1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2B3BB1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answers</w:t>
                            </w:r>
                          </w:p>
                          <w:p w14:paraId="661B72CB" w14:textId="77777777" w:rsidR="002B3BB1" w:rsidRPr="002B3BB1" w:rsidRDefault="002B3BB1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2B3BB1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block diagrams</w:t>
                            </w:r>
                          </w:p>
                          <w:p w14:paraId="460FC131" w14:textId="77777777" w:rsidR="002B3BB1" w:rsidRPr="002B3BB1" w:rsidRDefault="002B3BB1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2B3BB1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changes</w:t>
                            </w:r>
                          </w:p>
                          <w:p w14:paraId="657360C5" w14:textId="77777777" w:rsidR="002B3BB1" w:rsidRPr="002B3BB1" w:rsidRDefault="002B3BB1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2B3BB1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compare</w:t>
                            </w:r>
                          </w:p>
                          <w:p w14:paraId="16545BF5" w14:textId="77777777" w:rsidR="002B3BB1" w:rsidRPr="002B3BB1" w:rsidRDefault="002B3BB1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2B3BB1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describe</w:t>
                            </w:r>
                          </w:p>
                          <w:p w14:paraId="3D58792E" w14:textId="77777777" w:rsidR="002B3BB1" w:rsidRPr="002B3BB1" w:rsidRDefault="002B3BB1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2B3BB1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difference</w:t>
                            </w:r>
                          </w:p>
                          <w:p w14:paraId="062DB5E0" w14:textId="77777777" w:rsidR="002B3BB1" w:rsidRPr="002B3BB1" w:rsidRDefault="002B3BB1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2B3BB1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different</w:t>
                            </w:r>
                          </w:p>
                          <w:p w14:paraId="22A715E3" w14:textId="77777777" w:rsidR="002B3BB1" w:rsidRPr="002B3BB1" w:rsidRDefault="002B3BB1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2B3BB1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enquiry</w:t>
                            </w:r>
                          </w:p>
                          <w:p w14:paraId="7EFF7230" w14:textId="77777777" w:rsidR="002B3BB1" w:rsidRPr="002B3BB1" w:rsidRDefault="002B3BB1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2B3BB1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equipment</w:t>
                            </w:r>
                          </w:p>
                          <w:p w14:paraId="28CC9BA4" w14:textId="77777777" w:rsidR="002B3BB1" w:rsidRPr="002B3BB1" w:rsidRDefault="002B3BB1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2B3BB1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experience</w:t>
                            </w:r>
                          </w:p>
                          <w:p w14:paraId="4C7BB453" w14:textId="77777777" w:rsidR="002B3BB1" w:rsidRPr="002B3BB1" w:rsidRDefault="002B3BB1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2B3BB1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explore</w:t>
                            </w:r>
                          </w:p>
                          <w:p w14:paraId="40C1B483" w14:textId="77777777" w:rsidR="002B3BB1" w:rsidRPr="002B3BB1" w:rsidRDefault="002B3BB1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2B3BB1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findings</w:t>
                            </w:r>
                          </w:p>
                          <w:p w14:paraId="6236CFB1" w14:textId="77777777" w:rsidR="002B3BB1" w:rsidRPr="002B3BB1" w:rsidRDefault="002B3BB1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2B3BB1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gather</w:t>
                            </w:r>
                          </w:p>
                          <w:p w14:paraId="6BCAABCA" w14:textId="77777777" w:rsidR="002B3BB1" w:rsidRPr="002B3BB1" w:rsidRDefault="002B3BB1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2B3BB1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group</w:t>
                            </w:r>
                          </w:p>
                          <w:p w14:paraId="592D5333" w14:textId="77777777" w:rsidR="002B3BB1" w:rsidRPr="002B3BB1" w:rsidRDefault="002B3BB1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2B3BB1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identify (name)</w:t>
                            </w:r>
                          </w:p>
                          <w:p w14:paraId="3ADDBE3E" w14:textId="77777777" w:rsidR="002B3BB1" w:rsidRPr="002B3BB1" w:rsidRDefault="002B3BB1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2B3BB1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investigate</w:t>
                            </w:r>
                          </w:p>
                          <w:p w14:paraId="67D82DE2" w14:textId="77777777" w:rsidR="002B3BB1" w:rsidRPr="002B3BB1" w:rsidRDefault="002B3BB1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2B3BB1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measure</w:t>
                            </w:r>
                          </w:p>
                          <w:p w14:paraId="6B651D60" w14:textId="77777777" w:rsidR="002B3BB1" w:rsidRPr="002B3BB1" w:rsidRDefault="002B3BB1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2B3BB1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notice</w:t>
                            </w:r>
                          </w:p>
                          <w:p w14:paraId="2124E9C2" w14:textId="77777777" w:rsidR="002B3BB1" w:rsidRPr="002B3BB1" w:rsidRDefault="002B3BB1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2B3BB1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 xml:space="preserve">observe </w:t>
                            </w:r>
                          </w:p>
                          <w:p w14:paraId="202870F3" w14:textId="77777777" w:rsidR="002B3BB1" w:rsidRPr="002B3BB1" w:rsidRDefault="002B3BB1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2B3BB1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patterns</w:t>
                            </w:r>
                          </w:p>
                          <w:p w14:paraId="4A81D9F7" w14:textId="77777777" w:rsidR="002B3BB1" w:rsidRPr="002B3BB1" w:rsidRDefault="002B3BB1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2B3BB1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pictograms</w:t>
                            </w:r>
                          </w:p>
                          <w:p w14:paraId="7293C1B4" w14:textId="77777777" w:rsidR="002B3BB1" w:rsidRPr="002B3BB1" w:rsidRDefault="002B3BB1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2B3BB1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questions</w:t>
                            </w:r>
                          </w:p>
                          <w:p w14:paraId="297B0297" w14:textId="77777777" w:rsidR="002B3BB1" w:rsidRPr="002B3BB1" w:rsidRDefault="002B3BB1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2B3BB1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record</w:t>
                            </w:r>
                          </w:p>
                          <w:p w14:paraId="6F1F196B" w14:textId="77777777" w:rsidR="002B3BB1" w:rsidRPr="002B3BB1" w:rsidRDefault="002B3BB1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2B3BB1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same</w:t>
                            </w:r>
                          </w:p>
                          <w:p w14:paraId="171F116A" w14:textId="77777777" w:rsidR="002B3BB1" w:rsidRPr="002B3BB1" w:rsidRDefault="002B3BB1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2B3BB1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similarity</w:t>
                            </w:r>
                          </w:p>
                          <w:p w14:paraId="1DEBC695" w14:textId="77777777" w:rsidR="002B3BB1" w:rsidRPr="002B3BB1" w:rsidRDefault="002B3BB1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2B3BB1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simple tables</w:t>
                            </w:r>
                          </w:p>
                          <w:p w14:paraId="792E0902" w14:textId="77777777" w:rsidR="002B3BB1" w:rsidRPr="002B3BB1" w:rsidRDefault="002B3BB1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2B3BB1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sort</w:t>
                            </w:r>
                          </w:p>
                          <w:p w14:paraId="761C8B7B" w14:textId="77777777" w:rsidR="002B3BB1" w:rsidRPr="002B3BB1" w:rsidRDefault="002B3BB1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2B3BB1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sorting diagrams</w:t>
                            </w:r>
                          </w:p>
                          <w:p w14:paraId="401FF454" w14:textId="77777777" w:rsidR="002B3BB1" w:rsidRPr="002B3BB1" w:rsidRDefault="002B3BB1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2B3BB1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tally charts</w:t>
                            </w:r>
                          </w:p>
                          <w:p w14:paraId="24ED2417" w14:textId="77777777" w:rsidR="002B3BB1" w:rsidRPr="002B3BB1" w:rsidRDefault="002B3BB1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2B3BB1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test</w:t>
                            </w:r>
                          </w:p>
                          <w:p w14:paraId="388E5D93" w14:textId="77777777" w:rsidR="002B3BB1" w:rsidRPr="002B3BB1" w:rsidRDefault="002B3BB1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2B3BB1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What will we do? (plan)</w:t>
                            </w:r>
                          </w:p>
                          <w:p w14:paraId="48A8945D" w14:textId="77777777" w:rsidR="002B3BB1" w:rsidRPr="002B3BB1" w:rsidRDefault="002B3BB1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2B3BB1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What do you think will happen? (prediction)</w:t>
                            </w:r>
                          </w:p>
                          <w:p w14:paraId="065083F6" w14:textId="77777777" w:rsidR="002B3BB1" w:rsidRPr="002B3BB1" w:rsidRDefault="002B3BB1" w:rsidP="004E5209">
                            <w:pPr>
                              <w:spacing w:after="60" w:line="216" w:lineRule="auto"/>
                              <w:jc w:val="left"/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</w:pPr>
                            <w:r w:rsidRPr="002B3BB1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What happened? (results)</w:t>
                            </w:r>
                          </w:p>
                          <w:p w14:paraId="689C6E5C" w14:textId="59E3357B" w:rsidR="001D245C" w:rsidRPr="002B3BB1" w:rsidRDefault="002B3BB1" w:rsidP="004E5209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left" w:pos="443"/>
                                <w:tab w:val="left" w:pos="444"/>
                              </w:tabs>
                              <w:suppressAutoHyphens w:val="0"/>
                              <w:autoSpaceDE/>
                              <w:autoSpaceDN/>
                              <w:adjustRightInd/>
                              <w:spacing w:before="58" w:after="60" w:line="216" w:lineRule="auto"/>
                              <w:jc w:val="left"/>
                              <w:textAlignment w:val="auto"/>
                              <w:rPr>
                                <w:rFonts w:ascii="Roboto" w:hAnsi="Roboto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2B3BB1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What have we found out? (conclusion)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AA1B5" id="Rectangle 249" o:spid="_x0000_s1109" style="position:absolute;left:0;text-align:left;margin-left:-.15pt;margin-top:19.45pt;width:261.05pt;height:453.5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" fillcolor="white [3212]" strokecolor="#1c1c1c [3213]" strokeweight="1pt">
                <v:textbox>
                  <w:txbxContent>
                    <w:p w14:paraId="3BFED233" w14:textId="77777777" w:rsidR="002B3BB1" w:rsidRPr="002B3BB1" w:rsidRDefault="002B3BB1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2B3BB1">
                        <w:rPr>
                          <w:rFonts w:ascii="Roboto" w:hAnsi="Roboto"/>
                          <w:sz w:val="18"/>
                          <w:szCs w:val="18"/>
                        </w:rPr>
                        <w:t>aim</w:t>
                      </w:r>
                    </w:p>
                    <w:p w14:paraId="39D2C6A5" w14:textId="77777777" w:rsidR="002B3BB1" w:rsidRPr="002B3BB1" w:rsidRDefault="002B3BB1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2B3BB1">
                        <w:rPr>
                          <w:rFonts w:ascii="Roboto" w:hAnsi="Roboto"/>
                          <w:sz w:val="18"/>
                          <w:szCs w:val="18"/>
                        </w:rPr>
                        <w:t>answers</w:t>
                      </w:r>
                    </w:p>
                    <w:p w14:paraId="661B72CB" w14:textId="77777777" w:rsidR="002B3BB1" w:rsidRPr="002B3BB1" w:rsidRDefault="002B3BB1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2B3BB1">
                        <w:rPr>
                          <w:rFonts w:ascii="Roboto" w:hAnsi="Roboto"/>
                          <w:sz w:val="18"/>
                          <w:szCs w:val="18"/>
                        </w:rPr>
                        <w:t>block diagrams</w:t>
                      </w:r>
                    </w:p>
                    <w:p w14:paraId="460FC131" w14:textId="77777777" w:rsidR="002B3BB1" w:rsidRPr="002B3BB1" w:rsidRDefault="002B3BB1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2B3BB1">
                        <w:rPr>
                          <w:rFonts w:ascii="Roboto" w:hAnsi="Roboto"/>
                          <w:sz w:val="18"/>
                          <w:szCs w:val="18"/>
                        </w:rPr>
                        <w:t>changes</w:t>
                      </w:r>
                    </w:p>
                    <w:p w14:paraId="657360C5" w14:textId="77777777" w:rsidR="002B3BB1" w:rsidRPr="002B3BB1" w:rsidRDefault="002B3BB1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2B3BB1">
                        <w:rPr>
                          <w:rFonts w:ascii="Roboto" w:hAnsi="Roboto"/>
                          <w:sz w:val="18"/>
                          <w:szCs w:val="18"/>
                        </w:rPr>
                        <w:t>compare</w:t>
                      </w:r>
                    </w:p>
                    <w:p w14:paraId="16545BF5" w14:textId="77777777" w:rsidR="002B3BB1" w:rsidRPr="002B3BB1" w:rsidRDefault="002B3BB1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2B3BB1">
                        <w:rPr>
                          <w:rFonts w:ascii="Roboto" w:hAnsi="Roboto"/>
                          <w:sz w:val="18"/>
                          <w:szCs w:val="18"/>
                        </w:rPr>
                        <w:t>describe</w:t>
                      </w:r>
                    </w:p>
                    <w:p w14:paraId="3D58792E" w14:textId="77777777" w:rsidR="002B3BB1" w:rsidRPr="002B3BB1" w:rsidRDefault="002B3BB1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2B3BB1">
                        <w:rPr>
                          <w:rFonts w:ascii="Roboto" w:hAnsi="Roboto"/>
                          <w:sz w:val="18"/>
                          <w:szCs w:val="18"/>
                        </w:rPr>
                        <w:t>difference</w:t>
                      </w:r>
                    </w:p>
                    <w:p w14:paraId="062DB5E0" w14:textId="77777777" w:rsidR="002B3BB1" w:rsidRPr="002B3BB1" w:rsidRDefault="002B3BB1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2B3BB1">
                        <w:rPr>
                          <w:rFonts w:ascii="Roboto" w:hAnsi="Roboto"/>
                          <w:sz w:val="18"/>
                          <w:szCs w:val="18"/>
                        </w:rPr>
                        <w:t>different</w:t>
                      </w:r>
                    </w:p>
                    <w:p w14:paraId="22A715E3" w14:textId="77777777" w:rsidR="002B3BB1" w:rsidRPr="002B3BB1" w:rsidRDefault="002B3BB1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2B3BB1">
                        <w:rPr>
                          <w:rFonts w:ascii="Roboto" w:hAnsi="Roboto"/>
                          <w:sz w:val="18"/>
                          <w:szCs w:val="18"/>
                        </w:rPr>
                        <w:t>enquiry</w:t>
                      </w:r>
                    </w:p>
                    <w:p w14:paraId="7EFF7230" w14:textId="77777777" w:rsidR="002B3BB1" w:rsidRPr="002B3BB1" w:rsidRDefault="002B3BB1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2B3BB1">
                        <w:rPr>
                          <w:rFonts w:ascii="Roboto" w:hAnsi="Roboto"/>
                          <w:sz w:val="18"/>
                          <w:szCs w:val="18"/>
                        </w:rPr>
                        <w:t>equipment</w:t>
                      </w:r>
                    </w:p>
                    <w:p w14:paraId="28CC9BA4" w14:textId="77777777" w:rsidR="002B3BB1" w:rsidRPr="002B3BB1" w:rsidRDefault="002B3BB1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2B3BB1">
                        <w:rPr>
                          <w:rFonts w:ascii="Roboto" w:hAnsi="Roboto"/>
                          <w:sz w:val="18"/>
                          <w:szCs w:val="18"/>
                        </w:rPr>
                        <w:t>experience</w:t>
                      </w:r>
                    </w:p>
                    <w:p w14:paraId="4C7BB453" w14:textId="77777777" w:rsidR="002B3BB1" w:rsidRPr="002B3BB1" w:rsidRDefault="002B3BB1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2B3BB1">
                        <w:rPr>
                          <w:rFonts w:ascii="Roboto" w:hAnsi="Roboto"/>
                          <w:sz w:val="18"/>
                          <w:szCs w:val="18"/>
                        </w:rPr>
                        <w:t>explore</w:t>
                      </w:r>
                    </w:p>
                    <w:p w14:paraId="40C1B483" w14:textId="77777777" w:rsidR="002B3BB1" w:rsidRPr="002B3BB1" w:rsidRDefault="002B3BB1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2B3BB1">
                        <w:rPr>
                          <w:rFonts w:ascii="Roboto" w:hAnsi="Roboto"/>
                          <w:sz w:val="18"/>
                          <w:szCs w:val="18"/>
                        </w:rPr>
                        <w:t>findings</w:t>
                      </w:r>
                    </w:p>
                    <w:p w14:paraId="6236CFB1" w14:textId="77777777" w:rsidR="002B3BB1" w:rsidRPr="002B3BB1" w:rsidRDefault="002B3BB1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2B3BB1">
                        <w:rPr>
                          <w:rFonts w:ascii="Roboto" w:hAnsi="Roboto"/>
                          <w:sz w:val="18"/>
                          <w:szCs w:val="18"/>
                        </w:rPr>
                        <w:t>gather</w:t>
                      </w:r>
                    </w:p>
                    <w:p w14:paraId="6BCAABCA" w14:textId="77777777" w:rsidR="002B3BB1" w:rsidRPr="002B3BB1" w:rsidRDefault="002B3BB1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2B3BB1">
                        <w:rPr>
                          <w:rFonts w:ascii="Roboto" w:hAnsi="Roboto"/>
                          <w:sz w:val="18"/>
                          <w:szCs w:val="18"/>
                        </w:rPr>
                        <w:t>group</w:t>
                      </w:r>
                    </w:p>
                    <w:p w14:paraId="592D5333" w14:textId="77777777" w:rsidR="002B3BB1" w:rsidRPr="002B3BB1" w:rsidRDefault="002B3BB1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2B3BB1">
                        <w:rPr>
                          <w:rFonts w:ascii="Roboto" w:hAnsi="Roboto"/>
                          <w:sz w:val="18"/>
                          <w:szCs w:val="18"/>
                        </w:rPr>
                        <w:t>identify (name)</w:t>
                      </w:r>
                    </w:p>
                    <w:p w14:paraId="3ADDBE3E" w14:textId="77777777" w:rsidR="002B3BB1" w:rsidRPr="002B3BB1" w:rsidRDefault="002B3BB1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2B3BB1">
                        <w:rPr>
                          <w:rFonts w:ascii="Roboto" w:hAnsi="Roboto"/>
                          <w:sz w:val="18"/>
                          <w:szCs w:val="18"/>
                        </w:rPr>
                        <w:t>investigate</w:t>
                      </w:r>
                    </w:p>
                    <w:p w14:paraId="67D82DE2" w14:textId="77777777" w:rsidR="002B3BB1" w:rsidRPr="002B3BB1" w:rsidRDefault="002B3BB1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2B3BB1">
                        <w:rPr>
                          <w:rFonts w:ascii="Roboto" w:hAnsi="Roboto"/>
                          <w:sz w:val="18"/>
                          <w:szCs w:val="18"/>
                        </w:rPr>
                        <w:t>measure</w:t>
                      </w:r>
                    </w:p>
                    <w:p w14:paraId="6B651D60" w14:textId="77777777" w:rsidR="002B3BB1" w:rsidRPr="002B3BB1" w:rsidRDefault="002B3BB1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2B3BB1">
                        <w:rPr>
                          <w:rFonts w:ascii="Roboto" w:hAnsi="Roboto"/>
                          <w:sz w:val="18"/>
                          <w:szCs w:val="18"/>
                        </w:rPr>
                        <w:t>notice</w:t>
                      </w:r>
                    </w:p>
                    <w:p w14:paraId="2124E9C2" w14:textId="77777777" w:rsidR="002B3BB1" w:rsidRPr="002B3BB1" w:rsidRDefault="002B3BB1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2B3BB1">
                        <w:rPr>
                          <w:rFonts w:ascii="Roboto" w:hAnsi="Roboto"/>
                          <w:sz w:val="18"/>
                          <w:szCs w:val="18"/>
                        </w:rPr>
                        <w:t xml:space="preserve">observe </w:t>
                      </w:r>
                    </w:p>
                    <w:p w14:paraId="202870F3" w14:textId="77777777" w:rsidR="002B3BB1" w:rsidRPr="002B3BB1" w:rsidRDefault="002B3BB1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2B3BB1">
                        <w:rPr>
                          <w:rFonts w:ascii="Roboto" w:hAnsi="Roboto"/>
                          <w:sz w:val="18"/>
                          <w:szCs w:val="18"/>
                        </w:rPr>
                        <w:t>patterns</w:t>
                      </w:r>
                    </w:p>
                    <w:p w14:paraId="4A81D9F7" w14:textId="77777777" w:rsidR="002B3BB1" w:rsidRPr="002B3BB1" w:rsidRDefault="002B3BB1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2B3BB1">
                        <w:rPr>
                          <w:rFonts w:ascii="Roboto" w:hAnsi="Roboto"/>
                          <w:sz w:val="18"/>
                          <w:szCs w:val="18"/>
                        </w:rPr>
                        <w:t>pictograms</w:t>
                      </w:r>
                    </w:p>
                    <w:p w14:paraId="7293C1B4" w14:textId="77777777" w:rsidR="002B3BB1" w:rsidRPr="002B3BB1" w:rsidRDefault="002B3BB1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2B3BB1">
                        <w:rPr>
                          <w:rFonts w:ascii="Roboto" w:hAnsi="Roboto"/>
                          <w:sz w:val="18"/>
                          <w:szCs w:val="18"/>
                        </w:rPr>
                        <w:t>questions</w:t>
                      </w:r>
                    </w:p>
                    <w:p w14:paraId="297B0297" w14:textId="77777777" w:rsidR="002B3BB1" w:rsidRPr="002B3BB1" w:rsidRDefault="002B3BB1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2B3BB1">
                        <w:rPr>
                          <w:rFonts w:ascii="Roboto" w:hAnsi="Roboto"/>
                          <w:sz w:val="18"/>
                          <w:szCs w:val="18"/>
                        </w:rPr>
                        <w:t>record</w:t>
                      </w:r>
                    </w:p>
                    <w:p w14:paraId="6F1F196B" w14:textId="77777777" w:rsidR="002B3BB1" w:rsidRPr="002B3BB1" w:rsidRDefault="002B3BB1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2B3BB1">
                        <w:rPr>
                          <w:rFonts w:ascii="Roboto" w:hAnsi="Roboto"/>
                          <w:sz w:val="18"/>
                          <w:szCs w:val="18"/>
                        </w:rPr>
                        <w:t>same</w:t>
                      </w:r>
                    </w:p>
                    <w:p w14:paraId="171F116A" w14:textId="77777777" w:rsidR="002B3BB1" w:rsidRPr="002B3BB1" w:rsidRDefault="002B3BB1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2B3BB1">
                        <w:rPr>
                          <w:rFonts w:ascii="Roboto" w:hAnsi="Roboto"/>
                          <w:sz w:val="18"/>
                          <w:szCs w:val="18"/>
                        </w:rPr>
                        <w:t>similarity</w:t>
                      </w:r>
                    </w:p>
                    <w:p w14:paraId="1DEBC695" w14:textId="77777777" w:rsidR="002B3BB1" w:rsidRPr="002B3BB1" w:rsidRDefault="002B3BB1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2B3BB1">
                        <w:rPr>
                          <w:rFonts w:ascii="Roboto" w:hAnsi="Roboto"/>
                          <w:sz w:val="18"/>
                          <w:szCs w:val="18"/>
                        </w:rPr>
                        <w:t>simple tables</w:t>
                      </w:r>
                    </w:p>
                    <w:p w14:paraId="792E0902" w14:textId="77777777" w:rsidR="002B3BB1" w:rsidRPr="002B3BB1" w:rsidRDefault="002B3BB1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2B3BB1">
                        <w:rPr>
                          <w:rFonts w:ascii="Roboto" w:hAnsi="Roboto"/>
                          <w:sz w:val="18"/>
                          <w:szCs w:val="18"/>
                        </w:rPr>
                        <w:t>sort</w:t>
                      </w:r>
                    </w:p>
                    <w:p w14:paraId="761C8B7B" w14:textId="77777777" w:rsidR="002B3BB1" w:rsidRPr="002B3BB1" w:rsidRDefault="002B3BB1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2B3BB1">
                        <w:rPr>
                          <w:rFonts w:ascii="Roboto" w:hAnsi="Roboto"/>
                          <w:sz w:val="18"/>
                          <w:szCs w:val="18"/>
                        </w:rPr>
                        <w:t>sorting diagrams</w:t>
                      </w:r>
                    </w:p>
                    <w:p w14:paraId="401FF454" w14:textId="77777777" w:rsidR="002B3BB1" w:rsidRPr="002B3BB1" w:rsidRDefault="002B3BB1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2B3BB1">
                        <w:rPr>
                          <w:rFonts w:ascii="Roboto" w:hAnsi="Roboto"/>
                          <w:sz w:val="18"/>
                          <w:szCs w:val="18"/>
                        </w:rPr>
                        <w:t>tally charts</w:t>
                      </w:r>
                    </w:p>
                    <w:p w14:paraId="24ED2417" w14:textId="77777777" w:rsidR="002B3BB1" w:rsidRPr="002B3BB1" w:rsidRDefault="002B3BB1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2B3BB1">
                        <w:rPr>
                          <w:rFonts w:ascii="Roboto" w:hAnsi="Roboto"/>
                          <w:sz w:val="18"/>
                          <w:szCs w:val="18"/>
                        </w:rPr>
                        <w:t>test</w:t>
                      </w:r>
                    </w:p>
                    <w:p w14:paraId="388E5D93" w14:textId="77777777" w:rsidR="002B3BB1" w:rsidRPr="002B3BB1" w:rsidRDefault="002B3BB1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2B3BB1">
                        <w:rPr>
                          <w:rFonts w:ascii="Roboto" w:hAnsi="Roboto"/>
                          <w:sz w:val="18"/>
                          <w:szCs w:val="18"/>
                        </w:rPr>
                        <w:t>What will we do? (plan)</w:t>
                      </w:r>
                    </w:p>
                    <w:p w14:paraId="48A8945D" w14:textId="77777777" w:rsidR="002B3BB1" w:rsidRPr="002B3BB1" w:rsidRDefault="002B3BB1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2B3BB1">
                        <w:rPr>
                          <w:rFonts w:ascii="Roboto" w:hAnsi="Roboto"/>
                          <w:sz w:val="18"/>
                          <w:szCs w:val="18"/>
                        </w:rPr>
                        <w:t>What do you think will happen? (prediction)</w:t>
                      </w:r>
                    </w:p>
                    <w:p w14:paraId="065083F6" w14:textId="77777777" w:rsidR="002B3BB1" w:rsidRPr="002B3BB1" w:rsidRDefault="002B3BB1" w:rsidP="004E5209">
                      <w:pPr>
                        <w:spacing w:after="60" w:line="216" w:lineRule="auto"/>
                        <w:jc w:val="left"/>
                        <w:rPr>
                          <w:rFonts w:ascii="Roboto" w:hAnsi="Roboto"/>
                          <w:sz w:val="18"/>
                          <w:szCs w:val="18"/>
                        </w:rPr>
                      </w:pPr>
                      <w:r w:rsidRPr="002B3BB1">
                        <w:rPr>
                          <w:rFonts w:ascii="Roboto" w:hAnsi="Roboto"/>
                          <w:sz w:val="18"/>
                          <w:szCs w:val="18"/>
                        </w:rPr>
                        <w:t>What happened? (results)</w:t>
                      </w:r>
                    </w:p>
                    <w:p w14:paraId="689C6E5C" w14:textId="59E3357B" w:rsidR="001D245C" w:rsidRPr="002B3BB1" w:rsidRDefault="002B3BB1" w:rsidP="004E5209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left" w:pos="443"/>
                          <w:tab w:val="left" w:pos="444"/>
                        </w:tabs>
                        <w:suppressAutoHyphens w:val="0"/>
                        <w:autoSpaceDE/>
                        <w:autoSpaceDN/>
                        <w:adjustRightInd/>
                        <w:spacing w:before="58" w:after="60" w:line="216" w:lineRule="auto"/>
                        <w:jc w:val="left"/>
                        <w:textAlignment w:val="auto"/>
                        <w:rPr>
                          <w:rFonts w:ascii="Roboto" w:hAnsi="Roboto"/>
                          <w:color w:val="000000"/>
                          <w:sz w:val="18"/>
                          <w:szCs w:val="18"/>
                        </w:rPr>
                      </w:pPr>
                      <w:r w:rsidRPr="002B3BB1">
                        <w:rPr>
                          <w:rFonts w:ascii="Roboto" w:hAnsi="Roboto"/>
                          <w:sz w:val="18"/>
                          <w:szCs w:val="18"/>
                        </w:rPr>
                        <w:t>What have we found out? (conclusion)</w:t>
                      </w:r>
                    </w:p>
                  </w:txbxContent>
                </v:textbox>
              </v:rect>
            </w:pict>
          </mc:Fallback>
        </mc:AlternateContent>
      </w:r>
    </w:p>
    <w:sectPr w:rsidR="00200AEA" w:rsidRPr="00200AEA" w:rsidSect="00A61E8B">
      <w:pgSz w:w="16838" w:h="11906" w:orient="landscape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1C882" w14:textId="77777777" w:rsidR="00902B81" w:rsidRDefault="00902B81" w:rsidP="00DD5720">
      <w:r>
        <w:separator/>
      </w:r>
    </w:p>
  </w:endnote>
  <w:endnote w:type="continuationSeparator" w:id="0">
    <w:p w14:paraId="07EC06C8" w14:textId="77777777" w:rsidR="00902B81" w:rsidRDefault="00902B81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charset w:val="00"/>
    <w:family w:val="auto"/>
    <w:pitch w:val="variable"/>
    <w:sig w:usb0="E00002FF" w:usb1="5000205B" w:usb2="00000020" w:usb3="00000000" w:csb0="0000019F" w:csb1="00000000"/>
    <w:embedRegular r:id="rId1" w:fontKey="{46F0BDFC-080E-4CEA-AD29-134E2AE7A096}"/>
    <w:embedBold r:id="rId2" w:fontKey="{6AB8065F-7F89-4165-897B-00AC10E8FC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BF712DC-3C69-489D-B666-2C23863C5798}"/>
    <w:embedBold r:id="rId4" w:fontKey="{5B036D87-F912-4EC9-A284-334902F0CEEF}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5" w:fontKey="{80056368-8EAA-489E-BF8B-C42AC41E563A}"/>
    <w:embedBold r:id="rId6" w:fontKey="{0A972E59-E090-4DA4-8C36-0B44D2804017}"/>
    <w:embedItalic r:id="rId7" w:fontKey="{D05365DE-0E4A-4B9C-A716-E20D777099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 Infant Rg">
    <w:altName w:val="﷽﷽﷽﷽﷽﷽﷽﷽Infant Rg"/>
    <w:panose1 w:val="00000000000000000000"/>
    <w:charset w:val="00"/>
    <w:family w:val="auto"/>
    <w:notTrueType/>
    <w:pitch w:val="variable"/>
    <w:sig w:usb0="800000AF" w:usb1="4000004A" w:usb2="00000010" w:usb3="00000000" w:csb0="00000001" w:csb1="00000000"/>
  </w:font>
  <w:font w:name="BPreplay">
    <w:altName w:val="﷽﷽﷽﷽﷽﷽﷽﷽"/>
    <w:panose1 w:val="00000000000000000000"/>
    <w:charset w:val="00"/>
    <w:family w:val="auto"/>
    <w:notTrueType/>
    <w:pitch w:val="variable"/>
    <w:sig w:usb0="8000008B" w:usb1="0000004A" w:usb2="00000000" w:usb3="00000000" w:csb0="00000009" w:csb1="00000000"/>
  </w:font>
  <w:font w:name="Twinkl SemiBold">
    <w:altName w:val="Calibri"/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charset w:val="4D"/>
    <w:family w:val="auto"/>
    <w:pitch w:val="variable"/>
    <w:sig w:usb0="A00000AF" w:usb1="5000205B" w:usb2="00000000" w:usb3="00000000" w:csb0="00000093" w:csb1="00000000"/>
    <w:embedBold r:id="rId8" w:fontKey="{D3FA46C7-668D-4814-B32F-31F547876654}"/>
  </w:font>
  <w:font w:name="Tuffy">
    <w:altName w:val="﷽﷽﷽﷽﷽﷽■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ECF07AFE-9341-4658-B4EF-78D49F3D4B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B0FE8" w14:textId="02D6641A" w:rsidR="00DC190B" w:rsidRDefault="00DC190B" w:rsidP="003D26A6">
    <w:pPr>
      <w:pStyle w:val="Header"/>
    </w:pPr>
  </w:p>
  <w:p w14:paraId="5DFDFF70" w14:textId="3D3F48ED" w:rsidR="007215F9" w:rsidRDefault="007215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78897" w14:textId="77777777" w:rsidR="00E92EE0" w:rsidRDefault="00E92EE0" w:rsidP="003D26A6">
    <w:pPr>
      <w:pStyle w:val="Header"/>
    </w:pPr>
  </w:p>
  <w:p w14:paraId="5E2FE6D0" w14:textId="77777777" w:rsidR="00E92EE0" w:rsidRDefault="00E92E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E4B91D" w14:textId="77777777" w:rsidR="00902B81" w:rsidRDefault="00902B81" w:rsidP="00DD5720">
      <w:r>
        <w:separator/>
      </w:r>
    </w:p>
  </w:footnote>
  <w:footnote w:type="continuationSeparator" w:id="0">
    <w:p w14:paraId="53D7433D" w14:textId="77777777" w:rsidR="00902B81" w:rsidRDefault="00902B81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901AB" w14:textId="75CAFE14" w:rsidR="00E92EE0" w:rsidRDefault="00E92EE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486446F" wp14:editId="28239E23">
          <wp:simplePos x="0" y="0"/>
          <wp:positionH relativeFrom="column">
            <wp:posOffset>-359410</wp:posOffset>
          </wp:positionH>
          <wp:positionV relativeFrom="page">
            <wp:posOffset>0</wp:posOffset>
          </wp:positionV>
          <wp:extent cx="10690225" cy="755967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225" cy="755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2CB99" w14:textId="3FDD8783" w:rsidR="00E92EE0" w:rsidRDefault="0083281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4323ED9C" wp14:editId="5C562BB6">
              <wp:simplePos x="0" y="0"/>
              <wp:positionH relativeFrom="margin">
                <wp:posOffset>5908675</wp:posOffset>
              </wp:positionH>
              <wp:positionV relativeFrom="paragraph">
                <wp:posOffset>-335280</wp:posOffset>
              </wp:positionV>
              <wp:extent cx="4063365" cy="278130"/>
              <wp:effectExtent l="0" t="0" r="0" b="7620"/>
              <wp:wrapNone/>
              <wp:docPr id="11" name="Freeform: 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3365" cy="2781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044315" h="259080" extrusionOk="0">
                            <a:moveTo>
                              <a:pt x="0" y="0"/>
                            </a:moveTo>
                            <a:lnTo>
                              <a:pt x="0" y="259080"/>
                            </a:lnTo>
                            <a:lnTo>
                              <a:pt x="4044315" y="259080"/>
                            </a:lnTo>
                            <a:lnTo>
                              <a:pt x="404431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90FABA" w14:textId="77777777" w:rsidR="00832818" w:rsidRDefault="00832818" w:rsidP="00832818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Roboto" w:eastAsia="Roboto" w:hAnsi="Roboto" w:cs="Roboto"/>
                              <w:b/>
                              <w:color w:val="FFFFFF"/>
                              <w:sz w:val="22"/>
                            </w:rPr>
                            <w:t>Working Scientifically Progression Map</w:t>
                          </w:r>
                        </w:p>
                      </w:txbxContent>
                    </wps:txbx>
                    <wps:bodyPr spcFirstLastPara="1" wrap="square" lIns="114300" tIns="45700" rIns="11430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23ED9C" id="_x0000_s1110" style="position:absolute;left:0;text-align:left;margin-left:465.25pt;margin-top:-26.4pt;width:319.95pt;height:21.9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4044315,259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" adj="-11796480,,5400" path="m,l,259080r4044315,l4044315,,,xe" filled="f" stroked="f">
              <v:stroke joinstyle="miter"/>
              <v:formulas/>
              <v:path arrowok="t" o:extrusionok="f" o:connecttype="custom" textboxrect="0,0,4044315,259080"/>
              <v:textbox inset="9pt,1.2694mm,9pt,1.2694mm">
                <w:txbxContent>
                  <w:p w14:paraId="2490FABA" w14:textId="77777777" w:rsidR="00832818" w:rsidRDefault="00832818" w:rsidP="00832818">
                    <w:pPr>
                      <w:jc w:val="right"/>
                      <w:textDirection w:val="btLr"/>
                    </w:pPr>
                    <w:r>
                      <w:rPr>
                        <w:rFonts w:ascii="Roboto" w:eastAsia="Roboto" w:hAnsi="Roboto" w:cs="Roboto"/>
                        <w:b/>
                        <w:color w:val="FFFFFF"/>
                        <w:sz w:val="22"/>
                      </w:rPr>
                      <w:t>Working Scientifically Progression Map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E92EE0">
      <w:rPr>
        <w:noProof/>
      </w:rPr>
      <w:drawing>
        <wp:anchor distT="0" distB="0" distL="114300" distR="114300" simplePos="0" relativeHeight="251661312" behindDoc="1" locked="0" layoutInCell="1" allowOverlap="1" wp14:anchorId="44E95DE3" wp14:editId="027FBE04">
          <wp:simplePos x="0" y="0"/>
          <wp:positionH relativeFrom="column">
            <wp:posOffset>-360045</wp:posOffset>
          </wp:positionH>
          <wp:positionV relativeFrom="page">
            <wp:posOffset>3</wp:posOffset>
          </wp:positionV>
          <wp:extent cx="10690225" cy="7559668"/>
          <wp:effectExtent l="0" t="0" r="0" b="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225" cy="75596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D2582"/>
    <w:multiLevelType w:val="hybridMultilevel"/>
    <w:tmpl w:val="43B606DE"/>
    <w:lvl w:ilvl="0" w:tplc="ABF8CBF6">
      <w:start w:val="1"/>
      <w:numFmt w:val="lowerLetter"/>
      <w:lvlText w:val="%1"/>
      <w:lvlJc w:val="left"/>
      <w:pPr>
        <w:ind w:left="360" w:hanging="360"/>
      </w:pPr>
      <w:rPr>
        <w:rFonts w:ascii="Roboto" w:hAnsi="Roboto" w:hint="default"/>
        <w:b/>
        <w:i w:val="0"/>
        <w:color w:val="BFBFBF" w:themeColor="background1" w:themeShade="BF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534D58"/>
    <w:multiLevelType w:val="hybridMultilevel"/>
    <w:tmpl w:val="F5E4D1C2"/>
    <w:lvl w:ilvl="0" w:tplc="ABF8CBF6">
      <w:start w:val="1"/>
      <w:numFmt w:val="lowerLetter"/>
      <w:lvlText w:val="%1"/>
      <w:lvlJc w:val="left"/>
      <w:pPr>
        <w:ind w:left="360" w:hanging="360"/>
      </w:pPr>
      <w:rPr>
        <w:rFonts w:ascii="Roboto" w:hAnsi="Roboto" w:hint="default"/>
        <w:b/>
        <w:i w:val="0"/>
        <w:color w:val="BFBFBF" w:themeColor="background1" w:themeShade="BF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02D1C11"/>
    <w:multiLevelType w:val="hybridMultilevel"/>
    <w:tmpl w:val="BC0A51C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57E1D5D"/>
    <w:multiLevelType w:val="hybridMultilevel"/>
    <w:tmpl w:val="6FAC93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233E3A"/>
    <w:multiLevelType w:val="hybridMultilevel"/>
    <w:tmpl w:val="136ED30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6C30FF3"/>
    <w:multiLevelType w:val="hybridMultilevel"/>
    <w:tmpl w:val="2624B5F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C2650D7"/>
    <w:multiLevelType w:val="hybridMultilevel"/>
    <w:tmpl w:val="38DA51F2"/>
    <w:lvl w:ilvl="0" w:tplc="ABF8CBF6">
      <w:start w:val="1"/>
      <w:numFmt w:val="lowerLetter"/>
      <w:lvlText w:val="%1"/>
      <w:lvlJc w:val="left"/>
      <w:pPr>
        <w:ind w:left="363" w:hanging="360"/>
      </w:pPr>
      <w:rPr>
        <w:rFonts w:ascii="Roboto" w:hAnsi="Roboto" w:hint="default"/>
        <w:b/>
        <w:i w:val="0"/>
        <w:color w:val="BFBFBF" w:themeColor="background1" w:themeShade="BF"/>
      </w:rPr>
    </w:lvl>
    <w:lvl w:ilvl="1" w:tplc="08090019" w:tentative="1">
      <w:start w:val="1"/>
      <w:numFmt w:val="lowerLetter"/>
      <w:lvlText w:val="%2."/>
      <w:lvlJc w:val="left"/>
      <w:pPr>
        <w:ind w:left="1083" w:hanging="360"/>
      </w:pPr>
    </w:lvl>
    <w:lvl w:ilvl="2" w:tplc="0809001B" w:tentative="1">
      <w:start w:val="1"/>
      <w:numFmt w:val="lowerRoman"/>
      <w:lvlText w:val="%3."/>
      <w:lvlJc w:val="right"/>
      <w:pPr>
        <w:ind w:left="1803" w:hanging="180"/>
      </w:pPr>
    </w:lvl>
    <w:lvl w:ilvl="3" w:tplc="0809000F" w:tentative="1">
      <w:start w:val="1"/>
      <w:numFmt w:val="decimal"/>
      <w:lvlText w:val="%4."/>
      <w:lvlJc w:val="left"/>
      <w:pPr>
        <w:ind w:left="2523" w:hanging="360"/>
      </w:pPr>
    </w:lvl>
    <w:lvl w:ilvl="4" w:tplc="08090019" w:tentative="1">
      <w:start w:val="1"/>
      <w:numFmt w:val="lowerLetter"/>
      <w:lvlText w:val="%5."/>
      <w:lvlJc w:val="left"/>
      <w:pPr>
        <w:ind w:left="3243" w:hanging="360"/>
      </w:pPr>
    </w:lvl>
    <w:lvl w:ilvl="5" w:tplc="0809001B" w:tentative="1">
      <w:start w:val="1"/>
      <w:numFmt w:val="lowerRoman"/>
      <w:lvlText w:val="%6."/>
      <w:lvlJc w:val="right"/>
      <w:pPr>
        <w:ind w:left="3963" w:hanging="180"/>
      </w:pPr>
    </w:lvl>
    <w:lvl w:ilvl="6" w:tplc="0809000F" w:tentative="1">
      <w:start w:val="1"/>
      <w:numFmt w:val="decimal"/>
      <w:lvlText w:val="%7."/>
      <w:lvlJc w:val="left"/>
      <w:pPr>
        <w:ind w:left="4683" w:hanging="360"/>
      </w:pPr>
    </w:lvl>
    <w:lvl w:ilvl="7" w:tplc="08090019" w:tentative="1">
      <w:start w:val="1"/>
      <w:numFmt w:val="lowerLetter"/>
      <w:lvlText w:val="%8."/>
      <w:lvlJc w:val="left"/>
      <w:pPr>
        <w:ind w:left="5403" w:hanging="360"/>
      </w:pPr>
    </w:lvl>
    <w:lvl w:ilvl="8" w:tplc="080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8" w15:restartNumberingAfterBreak="0">
    <w:nsid w:val="42E502A6"/>
    <w:multiLevelType w:val="hybridMultilevel"/>
    <w:tmpl w:val="A0C29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262BBF"/>
    <w:multiLevelType w:val="hybridMultilevel"/>
    <w:tmpl w:val="EE7A6E14"/>
    <w:lvl w:ilvl="0" w:tplc="ABF8CBF6">
      <w:start w:val="1"/>
      <w:numFmt w:val="lowerLetter"/>
      <w:lvlText w:val="%1"/>
      <w:lvlJc w:val="left"/>
      <w:pPr>
        <w:ind w:left="720" w:hanging="360"/>
      </w:pPr>
      <w:rPr>
        <w:rFonts w:ascii="Roboto" w:hAnsi="Roboto" w:hint="default"/>
        <w:b/>
        <w:i w:val="0"/>
        <w:color w:val="BFBFBF" w:themeColor="background1" w:themeShade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B32C7E"/>
    <w:multiLevelType w:val="hybridMultilevel"/>
    <w:tmpl w:val="2A927B5E"/>
    <w:lvl w:ilvl="0" w:tplc="ABF8CBF6">
      <w:start w:val="1"/>
      <w:numFmt w:val="lowerLetter"/>
      <w:lvlText w:val="%1"/>
      <w:lvlJc w:val="left"/>
      <w:pPr>
        <w:ind w:left="720" w:hanging="360"/>
      </w:pPr>
      <w:rPr>
        <w:rFonts w:ascii="Roboto" w:hAnsi="Roboto" w:hint="default"/>
        <w:b/>
        <w:i w:val="0"/>
        <w:color w:val="BFBFBF" w:themeColor="background1" w:themeShade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EF0B7A"/>
    <w:multiLevelType w:val="hybridMultilevel"/>
    <w:tmpl w:val="026C4A10"/>
    <w:lvl w:ilvl="0" w:tplc="ABF8CBF6">
      <w:start w:val="1"/>
      <w:numFmt w:val="lowerLetter"/>
      <w:lvlText w:val="%1"/>
      <w:lvlJc w:val="left"/>
      <w:pPr>
        <w:ind w:left="360" w:hanging="360"/>
      </w:pPr>
      <w:rPr>
        <w:rFonts w:ascii="Roboto" w:hAnsi="Roboto" w:hint="default"/>
        <w:b/>
        <w:i w:val="0"/>
        <w:color w:val="BFBFBF" w:themeColor="background1" w:themeShade="BF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21650F0"/>
    <w:multiLevelType w:val="hybridMultilevel"/>
    <w:tmpl w:val="9F645A6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53C1C67"/>
    <w:multiLevelType w:val="hybridMultilevel"/>
    <w:tmpl w:val="9DDCAAB6"/>
    <w:lvl w:ilvl="0" w:tplc="ABF8CBF6">
      <w:start w:val="1"/>
      <w:numFmt w:val="lowerLetter"/>
      <w:lvlText w:val="%1"/>
      <w:lvlJc w:val="left"/>
      <w:pPr>
        <w:ind w:left="720" w:hanging="360"/>
      </w:pPr>
      <w:rPr>
        <w:rFonts w:ascii="Roboto" w:hAnsi="Roboto" w:hint="default"/>
        <w:b/>
        <w:i w:val="0"/>
        <w:color w:val="BFBFBF" w:themeColor="background1" w:themeShade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4A08D0"/>
    <w:multiLevelType w:val="hybridMultilevel"/>
    <w:tmpl w:val="9CD655A2"/>
    <w:lvl w:ilvl="0" w:tplc="ABF8CBF6">
      <w:start w:val="1"/>
      <w:numFmt w:val="lowerLetter"/>
      <w:lvlText w:val="%1"/>
      <w:lvlJc w:val="left"/>
      <w:pPr>
        <w:ind w:left="363" w:hanging="360"/>
      </w:pPr>
      <w:rPr>
        <w:rFonts w:ascii="Roboto" w:hAnsi="Roboto" w:hint="default"/>
        <w:b/>
        <w:i w:val="0"/>
        <w:color w:val="BFBFBF" w:themeColor="background1" w:themeShade="BF"/>
      </w:rPr>
    </w:lvl>
    <w:lvl w:ilvl="1" w:tplc="08090019" w:tentative="1">
      <w:start w:val="1"/>
      <w:numFmt w:val="lowerLetter"/>
      <w:lvlText w:val="%2."/>
      <w:lvlJc w:val="left"/>
      <w:pPr>
        <w:ind w:left="1083" w:hanging="360"/>
      </w:pPr>
    </w:lvl>
    <w:lvl w:ilvl="2" w:tplc="0809001B" w:tentative="1">
      <w:start w:val="1"/>
      <w:numFmt w:val="lowerRoman"/>
      <w:lvlText w:val="%3."/>
      <w:lvlJc w:val="right"/>
      <w:pPr>
        <w:ind w:left="1803" w:hanging="180"/>
      </w:pPr>
    </w:lvl>
    <w:lvl w:ilvl="3" w:tplc="0809000F" w:tentative="1">
      <w:start w:val="1"/>
      <w:numFmt w:val="decimal"/>
      <w:lvlText w:val="%4."/>
      <w:lvlJc w:val="left"/>
      <w:pPr>
        <w:ind w:left="2523" w:hanging="360"/>
      </w:pPr>
    </w:lvl>
    <w:lvl w:ilvl="4" w:tplc="08090019" w:tentative="1">
      <w:start w:val="1"/>
      <w:numFmt w:val="lowerLetter"/>
      <w:lvlText w:val="%5."/>
      <w:lvlJc w:val="left"/>
      <w:pPr>
        <w:ind w:left="3243" w:hanging="360"/>
      </w:pPr>
    </w:lvl>
    <w:lvl w:ilvl="5" w:tplc="0809001B" w:tentative="1">
      <w:start w:val="1"/>
      <w:numFmt w:val="lowerRoman"/>
      <w:lvlText w:val="%6."/>
      <w:lvlJc w:val="right"/>
      <w:pPr>
        <w:ind w:left="3963" w:hanging="180"/>
      </w:pPr>
    </w:lvl>
    <w:lvl w:ilvl="6" w:tplc="0809000F" w:tentative="1">
      <w:start w:val="1"/>
      <w:numFmt w:val="decimal"/>
      <w:lvlText w:val="%7."/>
      <w:lvlJc w:val="left"/>
      <w:pPr>
        <w:ind w:left="4683" w:hanging="360"/>
      </w:pPr>
    </w:lvl>
    <w:lvl w:ilvl="7" w:tplc="08090019" w:tentative="1">
      <w:start w:val="1"/>
      <w:numFmt w:val="lowerLetter"/>
      <w:lvlText w:val="%8."/>
      <w:lvlJc w:val="left"/>
      <w:pPr>
        <w:ind w:left="5403" w:hanging="360"/>
      </w:pPr>
    </w:lvl>
    <w:lvl w:ilvl="8" w:tplc="080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5" w15:restartNumberingAfterBreak="0">
    <w:nsid w:val="5A78070C"/>
    <w:multiLevelType w:val="hybridMultilevel"/>
    <w:tmpl w:val="078AAE4C"/>
    <w:lvl w:ilvl="0" w:tplc="544C7C32">
      <w:numFmt w:val="bullet"/>
      <w:lvlText w:val="-"/>
      <w:lvlJc w:val="left"/>
      <w:pPr>
        <w:ind w:left="830" w:hanging="360"/>
      </w:pPr>
      <w:rPr>
        <w:rFonts w:ascii="Roboto" w:eastAsia="Calibri" w:hAnsi="Roboto" w:cs="Twinkl" w:hint="default"/>
      </w:rPr>
    </w:lvl>
    <w:lvl w:ilvl="1" w:tplc="080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6" w15:restartNumberingAfterBreak="0">
    <w:nsid w:val="5CE20639"/>
    <w:multiLevelType w:val="hybridMultilevel"/>
    <w:tmpl w:val="BBF2BF76"/>
    <w:lvl w:ilvl="0" w:tplc="ABF8CBF6">
      <w:start w:val="1"/>
      <w:numFmt w:val="lowerLetter"/>
      <w:lvlText w:val="%1"/>
      <w:lvlJc w:val="left"/>
      <w:pPr>
        <w:ind w:left="720" w:hanging="360"/>
      </w:pPr>
      <w:rPr>
        <w:rFonts w:ascii="Roboto" w:hAnsi="Roboto" w:hint="default"/>
        <w:b/>
        <w:i w:val="0"/>
        <w:color w:val="BFBFBF" w:themeColor="background1" w:themeShade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F062B6"/>
    <w:multiLevelType w:val="hybridMultilevel"/>
    <w:tmpl w:val="3B1CE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0954A1B"/>
    <w:multiLevelType w:val="hybridMultilevel"/>
    <w:tmpl w:val="4490D542"/>
    <w:lvl w:ilvl="0" w:tplc="ABF8CBF6">
      <w:start w:val="1"/>
      <w:numFmt w:val="lowerLetter"/>
      <w:lvlText w:val="%1"/>
      <w:lvlJc w:val="left"/>
      <w:pPr>
        <w:ind w:left="360" w:hanging="360"/>
      </w:pPr>
      <w:rPr>
        <w:rFonts w:ascii="Roboto" w:hAnsi="Roboto" w:hint="default"/>
        <w:b/>
        <w:i w:val="0"/>
        <w:color w:val="BFBFBF" w:themeColor="background1" w:themeShade="BF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101792B"/>
    <w:multiLevelType w:val="hybridMultilevel"/>
    <w:tmpl w:val="6ADCFD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E36AA4"/>
    <w:multiLevelType w:val="hybridMultilevel"/>
    <w:tmpl w:val="BA3E5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4602E8"/>
    <w:multiLevelType w:val="hybridMultilevel"/>
    <w:tmpl w:val="3A44C326"/>
    <w:lvl w:ilvl="0" w:tplc="ABF8CBF6">
      <w:start w:val="1"/>
      <w:numFmt w:val="lowerLetter"/>
      <w:lvlText w:val="%1"/>
      <w:lvlJc w:val="left"/>
      <w:pPr>
        <w:ind w:left="720" w:hanging="360"/>
      </w:pPr>
      <w:rPr>
        <w:rFonts w:ascii="Roboto" w:hAnsi="Roboto" w:hint="default"/>
        <w:b/>
        <w:i w:val="0"/>
        <w:color w:val="BFBFBF" w:themeColor="background1" w:themeShade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2419E6"/>
    <w:multiLevelType w:val="hybridMultilevel"/>
    <w:tmpl w:val="8D4636B6"/>
    <w:lvl w:ilvl="0" w:tplc="08090001">
      <w:start w:val="1"/>
      <w:numFmt w:val="bullet"/>
      <w:lvlText w:val=""/>
      <w:lvlJc w:val="left"/>
      <w:pPr>
        <w:ind w:left="13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91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7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3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50" w:hanging="360"/>
      </w:pPr>
      <w:rPr>
        <w:rFonts w:ascii="Wingdings" w:hAnsi="Wingdings" w:hint="default"/>
      </w:rPr>
    </w:lvl>
  </w:abstractNum>
  <w:abstractNum w:abstractNumId="24" w15:restartNumberingAfterBreak="0">
    <w:nsid w:val="7FC158A2"/>
    <w:multiLevelType w:val="hybridMultilevel"/>
    <w:tmpl w:val="29506722"/>
    <w:lvl w:ilvl="0" w:tplc="ABF8CBF6">
      <w:start w:val="1"/>
      <w:numFmt w:val="lowerLetter"/>
      <w:lvlText w:val="%1"/>
      <w:lvlJc w:val="left"/>
      <w:pPr>
        <w:ind w:left="720" w:hanging="360"/>
      </w:pPr>
      <w:rPr>
        <w:rFonts w:ascii="Roboto" w:hAnsi="Roboto" w:hint="default"/>
        <w:b/>
        <w:i w:val="0"/>
        <w:color w:val="BFBFBF" w:themeColor="background1" w:themeShade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8"/>
  </w:num>
  <w:num w:numId="3">
    <w:abstractNumId w:val="20"/>
  </w:num>
  <w:num w:numId="4">
    <w:abstractNumId w:val="3"/>
  </w:num>
  <w:num w:numId="5">
    <w:abstractNumId w:val="6"/>
  </w:num>
  <w:num w:numId="6">
    <w:abstractNumId w:val="5"/>
  </w:num>
  <w:num w:numId="7">
    <w:abstractNumId w:val="15"/>
  </w:num>
  <w:num w:numId="8">
    <w:abstractNumId w:val="23"/>
  </w:num>
  <w:num w:numId="9">
    <w:abstractNumId w:val="8"/>
  </w:num>
  <w:num w:numId="10">
    <w:abstractNumId w:val="12"/>
  </w:num>
  <w:num w:numId="11">
    <w:abstractNumId w:val="4"/>
  </w:num>
  <w:num w:numId="12">
    <w:abstractNumId w:val="17"/>
  </w:num>
  <w:num w:numId="13">
    <w:abstractNumId w:val="21"/>
  </w:num>
  <w:num w:numId="14">
    <w:abstractNumId w:val="22"/>
  </w:num>
  <w:num w:numId="15">
    <w:abstractNumId w:val="13"/>
  </w:num>
  <w:num w:numId="16">
    <w:abstractNumId w:val="7"/>
  </w:num>
  <w:num w:numId="17">
    <w:abstractNumId w:val="16"/>
  </w:num>
  <w:num w:numId="18">
    <w:abstractNumId w:val="14"/>
  </w:num>
  <w:num w:numId="19">
    <w:abstractNumId w:val="2"/>
  </w:num>
  <w:num w:numId="20">
    <w:abstractNumId w:val="11"/>
  </w:num>
  <w:num w:numId="21">
    <w:abstractNumId w:val="24"/>
  </w:num>
  <w:num w:numId="22">
    <w:abstractNumId w:val="19"/>
  </w:num>
  <w:num w:numId="23">
    <w:abstractNumId w:val="0"/>
  </w:num>
  <w:num w:numId="24">
    <w:abstractNumId w:val="9"/>
  </w:num>
  <w:num w:numId="25">
    <w:abstractNumId w:val="1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298"/>
    <w:rsid w:val="00025835"/>
    <w:rsid w:val="0003405A"/>
    <w:rsid w:val="00037C22"/>
    <w:rsid w:val="00067C79"/>
    <w:rsid w:val="0009052A"/>
    <w:rsid w:val="00092492"/>
    <w:rsid w:val="000A7858"/>
    <w:rsid w:val="000B678B"/>
    <w:rsid w:val="000D0905"/>
    <w:rsid w:val="000F227B"/>
    <w:rsid w:val="000F2B07"/>
    <w:rsid w:val="000F793E"/>
    <w:rsid w:val="00173124"/>
    <w:rsid w:val="00190479"/>
    <w:rsid w:val="001A77C9"/>
    <w:rsid w:val="001A77E0"/>
    <w:rsid w:val="001B7D7D"/>
    <w:rsid w:val="001C26C1"/>
    <w:rsid w:val="001D245C"/>
    <w:rsid w:val="001F71F1"/>
    <w:rsid w:val="00200AEA"/>
    <w:rsid w:val="00203298"/>
    <w:rsid w:val="00254D95"/>
    <w:rsid w:val="00272BB7"/>
    <w:rsid w:val="00283D04"/>
    <w:rsid w:val="00290305"/>
    <w:rsid w:val="002B3BB1"/>
    <w:rsid w:val="002C7289"/>
    <w:rsid w:val="003118CF"/>
    <w:rsid w:val="00326698"/>
    <w:rsid w:val="00344899"/>
    <w:rsid w:val="00361D15"/>
    <w:rsid w:val="0036519E"/>
    <w:rsid w:val="00390382"/>
    <w:rsid w:val="003A6A65"/>
    <w:rsid w:val="003B4DC0"/>
    <w:rsid w:val="003B6906"/>
    <w:rsid w:val="003B6F00"/>
    <w:rsid w:val="003C0267"/>
    <w:rsid w:val="003C0792"/>
    <w:rsid w:val="003C33C9"/>
    <w:rsid w:val="003D26A6"/>
    <w:rsid w:val="003D30A7"/>
    <w:rsid w:val="003F21E5"/>
    <w:rsid w:val="003F39D5"/>
    <w:rsid w:val="00411653"/>
    <w:rsid w:val="00412284"/>
    <w:rsid w:val="00414D5E"/>
    <w:rsid w:val="004570FD"/>
    <w:rsid w:val="004642CC"/>
    <w:rsid w:val="0049466F"/>
    <w:rsid w:val="004D107E"/>
    <w:rsid w:val="004D309A"/>
    <w:rsid w:val="004E4F58"/>
    <w:rsid w:val="004E5017"/>
    <w:rsid w:val="004E5209"/>
    <w:rsid w:val="004F0EE8"/>
    <w:rsid w:val="005144BA"/>
    <w:rsid w:val="005206B4"/>
    <w:rsid w:val="00522CBD"/>
    <w:rsid w:val="005504C5"/>
    <w:rsid w:val="00553E0E"/>
    <w:rsid w:val="005A3494"/>
    <w:rsid w:val="005B3BB7"/>
    <w:rsid w:val="005C4467"/>
    <w:rsid w:val="005D036E"/>
    <w:rsid w:val="005D1993"/>
    <w:rsid w:val="00601AF5"/>
    <w:rsid w:val="00633848"/>
    <w:rsid w:val="00633A95"/>
    <w:rsid w:val="0066258A"/>
    <w:rsid w:val="0067771E"/>
    <w:rsid w:val="00681952"/>
    <w:rsid w:val="00685052"/>
    <w:rsid w:val="006D108B"/>
    <w:rsid w:val="007215F9"/>
    <w:rsid w:val="00722B47"/>
    <w:rsid w:val="00763739"/>
    <w:rsid w:val="0077178F"/>
    <w:rsid w:val="0077702A"/>
    <w:rsid w:val="007A6A68"/>
    <w:rsid w:val="007B27A2"/>
    <w:rsid w:val="007D39CD"/>
    <w:rsid w:val="00803479"/>
    <w:rsid w:val="00832818"/>
    <w:rsid w:val="00864643"/>
    <w:rsid w:val="00872C5C"/>
    <w:rsid w:val="00874EB6"/>
    <w:rsid w:val="00886FE1"/>
    <w:rsid w:val="008C138D"/>
    <w:rsid w:val="008C227E"/>
    <w:rsid w:val="008D07F7"/>
    <w:rsid w:val="008E4DFF"/>
    <w:rsid w:val="008E51CB"/>
    <w:rsid w:val="008F0955"/>
    <w:rsid w:val="00902B81"/>
    <w:rsid w:val="00953BC1"/>
    <w:rsid w:val="00957008"/>
    <w:rsid w:val="00980C27"/>
    <w:rsid w:val="0098564A"/>
    <w:rsid w:val="009861A2"/>
    <w:rsid w:val="0099473A"/>
    <w:rsid w:val="009C350A"/>
    <w:rsid w:val="009C47B0"/>
    <w:rsid w:val="009D6608"/>
    <w:rsid w:val="009E4127"/>
    <w:rsid w:val="009F5EEC"/>
    <w:rsid w:val="00A00327"/>
    <w:rsid w:val="00A221A5"/>
    <w:rsid w:val="00A431AD"/>
    <w:rsid w:val="00A51EEE"/>
    <w:rsid w:val="00A61E8B"/>
    <w:rsid w:val="00A65412"/>
    <w:rsid w:val="00A72ECB"/>
    <w:rsid w:val="00AC3604"/>
    <w:rsid w:val="00B35A32"/>
    <w:rsid w:val="00B53856"/>
    <w:rsid w:val="00B8626B"/>
    <w:rsid w:val="00BB28C5"/>
    <w:rsid w:val="00BC7FFB"/>
    <w:rsid w:val="00BF1190"/>
    <w:rsid w:val="00BF5D18"/>
    <w:rsid w:val="00C07C4D"/>
    <w:rsid w:val="00C30F9C"/>
    <w:rsid w:val="00C3716A"/>
    <w:rsid w:val="00C85BE7"/>
    <w:rsid w:val="00C93C52"/>
    <w:rsid w:val="00C94B83"/>
    <w:rsid w:val="00CA3011"/>
    <w:rsid w:val="00CC0F47"/>
    <w:rsid w:val="00CE75AA"/>
    <w:rsid w:val="00CF513F"/>
    <w:rsid w:val="00D557C1"/>
    <w:rsid w:val="00D90104"/>
    <w:rsid w:val="00DA34C2"/>
    <w:rsid w:val="00DC190B"/>
    <w:rsid w:val="00DD5720"/>
    <w:rsid w:val="00DE17B4"/>
    <w:rsid w:val="00DE3425"/>
    <w:rsid w:val="00E00229"/>
    <w:rsid w:val="00E07E26"/>
    <w:rsid w:val="00E1404D"/>
    <w:rsid w:val="00E1443E"/>
    <w:rsid w:val="00E16908"/>
    <w:rsid w:val="00E27963"/>
    <w:rsid w:val="00E337AC"/>
    <w:rsid w:val="00E376AA"/>
    <w:rsid w:val="00E62A7F"/>
    <w:rsid w:val="00E75651"/>
    <w:rsid w:val="00E92EE0"/>
    <w:rsid w:val="00EB6D1C"/>
    <w:rsid w:val="00ED71A2"/>
    <w:rsid w:val="00EE3823"/>
    <w:rsid w:val="00F376A9"/>
    <w:rsid w:val="00F6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A206DA"/>
  <w15:chartTrackingRefBased/>
  <w15:docId w15:val="{DD046027-A53E-4993-A601-B8DC19D55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winkl.co.uk/resource/learning-in-eyfs-what-subject-leaders-need-to-know-resource-pack-t-tp-2548825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twinkl.co.uk/resource/learning-in-eyfs-what-subject-leaders-need-to-know-resource-pack-t-tp-2548825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%23%20Resource%20Templates%20and%20Actions\!G%20Drive\General\Activity%20Sheet%20Template\%23Word\Activity%20Sheet%20Template%20Landscape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7D8413-BA31-4C8D-97C1-33567498F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Landscape</Template>
  <TotalTime>0</TotalTime>
  <Pages>9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Ridsdale</dc:creator>
  <cp:keywords/>
  <dc:description/>
  <cp:lastModifiedBy>Kettleshulme St James Head</cp:lastModifiedBy>
  <cp:revision>2</cp:revision>
  <cp:lastPrinted>2014-02-20T09:55:00Z</cp:lastPrinted>
  <dcterms:created xsi:type="dcterms:W3CDTF">2023-04-17T10:43:00Z</dcterms:created>
  <dcterms:modified xsi:type="dcterms:W3CDTF">2023-04-17T10:43:00Z</dcterms:modified>
</cp:coreProperties>
</file>