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A1F2D4" w14:textId="3D6E15F4" w:rsidR="003C6CD9" w:rsidRPr="00847F15" w:rsidRDefault="00CF70A8">
      <w:pPr>
        <w:sectPr w:rsidR="003C6CD9" w:rsidRPr="00847F15" w:rsidSect="00847F15">
          <w:pgSz w:w="16840" w:h="11907" w:orient="landscape" w:code="9"/>
          <w:pgMar w:top="1440" w:right="1440" w:bottom="1440" w:left="1440" w:header="709" w:footer="709" w:gutter="0"/>
          <w:cols w:space="708"/>
          <w:docGrid w:linePitch="360"/>
        </w:sectPr>
      </w:pP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42880" behindDoc="0" locked="0" layoutInCell="1" allowOverlap="1" wp14:anchorId="4066DBD3" wp14:editId="434D0F60">
                <wp:simplePos x="0" y="0"/>
                <wp:positionH relativeFrom="leftMargin">
                  <wp:align>right</wp:align>
                </wp:positionH>
                <wp:positionV relativeFrom="paragraph">
                  <wp:posOffset>4284980</wp:posOffset>
                </wp:positionV>
                <wp:extent cx="844550" cy="346710"/>
                <wp:effectExtent l="0" t="0" r="0" b="0"/>
                <wp:wrapNone/>
                <wp:docPr id="1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550" cy="3467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018496" w14:textId="1AA1929E" w:rsidR="003723EF" w:rsidRPr="003723EF" w:rsidRDefault="003723EF" w:rsidP="003723EF">
                            <w:pPr>
                              <w:jc w:val="center"/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</w:pPr>
                            <w:r w:rsidRPr="003723EF"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  <w:t>Present Day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66DBD3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15.3pt;margin-top:337.4pt;width:66.5pt;height:27.3pt;z-index:251642880;visibility:visible;mso-wrap-style:square;mso-width-percent:0;mso-height-percent:0;mso-wrap-distance-left:9pt;mso-wrap-distance-top:3.6pt;mso-wrap-distance-right:9pt;mso-wrap-distance-bottom:3.6pt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" filled="f" stroked="f">
                <v:textbox>
                  <w:txbxContent>
                    <w:p w14:paraId="15018496" w14:textId="1AA1929E" w:rsidR="003723EF" w:rsidRPr="003723EF" w:rsidRDefault="003723EF" w:rsidP="003723EF">
                      <w:pPr>
                        <w:jc w:val="center"/>
                        <w:rPr>
                          <w:rFonts w:ascii="SF Cartoonist Hand" w:hAnsi="SF Cartoonist Hand"/>
                          <w:sz w:val="20"/>
                          <w:szCs w:val="18"/>
                        </w:rPr>
                      </w:pPr>
                      <w:r w:rsidRPr="003723EF">
                        <w:rPr>
                          <w:rFonts w:ascii="SF Cartoonist Hand" w:hAnsi="SF Cartoonist Hand"/>
                          <w:sz w:val="20"/>
                          <w:szCs w:val="18"/>
                        </w:rPr>
                        <w:t>Present Day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853824" behindDoc="0" locked="0" layoutInCell="1" allowOverlap="1" wp14:anchorId="7D8C1C91" wp14:editId="6E1DB469">
                <wp:simplePos x="0" y="0"/>
                <wp:positionH relativeFrom="column">
                  <wp:posOffset>2744394</wp:posOffset>
                </wp:positionH>
                <wp:positionV relativeFrom="paragraph">
                  <wp:posOffset>3795090</wp:posOffset>
                </wp:positionV>
                <wp:extent cx="844550" cy="600276"/>
                <wp:effectExtent l="0" t="0" r="0" b="0"/>
                <wp:wrapNone/>
                <wp:docPr id="1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550" cy="6002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F69979" w14:textId="73858C18" w:rsidR="005B22ED" w:rsidRDefault="005B22ED" w:rsidP="005B22ED">
                            <w:pPr>
                              <w:spacing w:after="0"/>
                              <w:jc w:val="center"/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  <w:t>Mary</w:t>
                            </w:r>
                          </w:p>
                          <w:p w14:paraId="655C5F0A" w14:textId="51CE1B86" w:rsidR="005B22ED" w:rsidRDefault="005B22ED" w:rsidP="005B22ED">
                            <w:pPr>
                              <w:spacing w:after="0"/>
                              <w:jc w:val="center"/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  <w:t>Seacole</w:t>
                            </w:r>
                          </w:p>
                          <w:p w14:paraId="5E6A8628" w14:textId="506239A5" w:rsidR="005B22ED" w:rsidRPr="003723EF" w:rsidRDefault="000D5A85" w:rsidP="005B22ED">
                            <w:pPr>
                              <w:spacing w:after="0"/>
                              <w:jc w:val="center"/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  <w:t xml:space="preserve">is </w:t>
                            </w:r>
                            <w:r w:rsidR="005B22ED"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  <w:t>born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8C1C91" id="_x0000_s1027" type="#_x0000_t202" style="position:absolute;margin-left:216.1pt;margin-top:298.85pt;width:66.5pt;height:47.25pt;z-index:251853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" filled="f" stroked="f">
                <v:textbox>
                  <w:txbxContent>
                    <w:p w14:paraId="1BF69979" w14:textId="73858C18" w:rsidR="005B22ED" w:rsidRDefault="005B22ED" w:rsidP="005B22ED">
                      <w:pPr>
                        <w:spacing w:after="0"/>
                        <w:jc w:val="center"/>
                        <w:rPr>
                          <w:rFonts w:ascii="SF Cartoonist Hand" w:hAnsi="SF Cartoonist Hand"/>
                          <w:sz w:val="20"/>
                          <w:szCs w:val="18"/>
                        </w:rPr>
                      </w:pPr>
                      <w:r>
                        <w:rPr>
                          <w:rFonts w:ascii="SF Cartoonist Hand" w:hAnsi="SF Cartoonist Hand"/>
                          <w:sz w:val="20"/>
                          <w:szCs w:val="18"/>
                        </w:rPr>
                        <w:t>Mary</w:t>
                      </w:r>
                    </w:p>
                    <w:p w14:paraId="655C5F0A" w14:textId="51CE1B86" w:rsidR="005B22ED" w:rsidRDefault="005B22ED" w:rsidP="005B22ED">
                      <w:pPr>
                        <w:spacing w:after="0"/>
                        <w:jc w:val="center"/>
                        <w:rPr>
                          <w:rFonts w:ascii="SF Cartoonist Hand" w:hAnsi="SF Cartoonist Hand"/>
                          <w:sz w:val="20"/>
                          <w:szCs w:val="18"/>
                        </w:rPr>
                      </w:pPr>
                      <w:r>
                        <w:rPr>
                          <w:rFonts w:ascii="SF Cartoonist Hand" w:hAnsi="SF Cartoonist Hand"/>
                          <w:sz w:val="20"/>
                          <w:szCs w:val="18"/>
                        </w:rPr>
                        <w:t>Seacole</w:t>
                      </w:r>
                    </w:p>
                    <w:p w14:paraId="5E6A8628" w14:textId="506239A5" w:rsidR="005B22ED" w:rsidRPr="003723EF" w:rsidRDefault="000D5A85" w:rsidP="005B22ED">
                      <w:pPr>
                        <w:spacing w:after="0"/>
                        <w:jc w:val="center"/>
                        <w:rPr>
                          <w:rFonts w:ascii="SF Cartoonist Hand" w:hAnsi="SF Cartoonist Hand"/>
                          <w:sz w:val="20"/>
                          <w:szCs w:val="18"/>
                        </w:rPr>
                      </w:pPr>
                      <w:r>
                        <w:rPr>
                          <w:rFonts w:ascii="SF Cartoonist Hand" w:hAnsi="SF Cartoonist Hand"/>
                          <w:sz w:val="20"/>
                          <w:szCs w:val="18"/>
                        </w:rPr>
                        <w:t xml:space="preserve">is </w:t>
                      </w:r>
                      <w:r w:rsidR="005B22ED">
                        <w:rPr>
                          <w:rFonts w:ascii="SF Cartoonist Hand" w:hAnsi="SF Cartoonist Hand"/>
                          <w:sz w:val="20"/>
                          <w:szCs w:val="18"/>
                        </w:rPr>
                        <w:t>born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76000" behindDoc="0" locked="0" layoutInCell="1" allowOverlap="1" wp14:anchorId="0802E887" wp14:editId="5B473ACC">
                <wp:simplePos x="0" y="0"/>
                <wp:positionH relativeFrom="column">
                  <wp:posOffset>6746037</wp:posOffset>
                </wp:positionH>
                <wp:positionV relativeFrom="paragraph">
                  <wp:posOffset>3786150</wp:posOffset>
                </wp:positionV>
                <wp:extent cx="844550" cy="635547"/>
                <wp:effectExtent l="0" t="0" r="0" b="0"/>
                <wp:wrapNone/>
                <wp:docPr id="126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550" cy="6355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17DA22" w14:textId="377C026A" w:rsidR="00214266" w:rsidRDefault="00214266" w:rsidP="00214266">
                            <w:pPr>
                              <w:spacing w:after="0"/>
                              <w:jc w:val="center"/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  <w:t>Norton</w:t>
                            </w:r>
                          </w:p>
                          <w:p w14:paraId="2B758017" w14:textId="358E29B6" w:rsidR="00214266" w:rsidRDefault="00214266" w:rsidP="00214266">
                            <w:pPr>
                              <w:spacing w:after="0"/>
                              <w:jc w:val="center"/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  <w:t>Priory</w:t>
                            </w:r>
                          </w:p>
                          <w:p w14:paraId="29E2FC1E" w14:textId="7CF83235" w:rsidR="00214266" w:rsidRPr="003723EF" w:rsidRDefault="00214266" w:rsidP="00214266">
                            <w:pPr>
                              <w:spacing w:after="0"/>
                              <w:jc w:val="center"/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  <w:t>established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02E887" id="_x0000_s1028" type="#_x0000_t202" style="position:absolute;margin-left:531.2pt;margin-top:298.1pt;width:66.5pt;height:50.05pt;z-index:251776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" filled="f" stroked="f">
                <v:textbox>
                  <w:txbxContent>
                    <w:p w14:paraId="5F17DA22" w14:textId="377C026A" w:rsidR="00214266" w:rsidRDefault="00214266" w:rsidP="00214266">
                      <w:pPr>
                        <w:spacing w:after="0"/>
                        <w:jc w:val="center"/>
                        <w:rPr>
                          <w:rFonts w:ascii="SF Cartoonist Hand" w:hAnsi="SF Cartoonist Hand"/>
                          <w:sz w:val="20"/>
                          <w:szCs w:val="18"/>
                        </w:rPr>
                      </w:pPr>
                      <w:r>
                        <w:rPr>
                          <w:rFonts w:ascii="SF Cartoonist Hand" w:hAnsi="SF Cartoonist Hand"/>
                          <w:sz w:val="20"/>
                          <w:szCs w:val="18"/>
                        </w:rPr>
                        <w:t>Norton</w:t>
                      </w:r>
                    </w:p>
                    <w:p w14:paraId="2B758017" w14:textId="358E29B6" w:rsidR="00214266" w:rsidRDefault="00214266" w:rsidP="00214266">
                      <w:pPr>
                        <w:spacing w:after="0"/>
                        <w:jc w:val="center"/>
                        <w:rPr>
                          <w:rFonts w:ascii="SF Cartoonist Hand" w:hAnsi="SF Cartoonist Hand"/>
                          <w:sz w:val="20"/>
                          <w:szCs w:val="18"/>
                        </w:rPr>
                      </w:pPr>
                      <w:r>
                        <w:rPr>
                          <w:rFonts w:ascii="SF Cartoonist Hand" w:hAnsi="SF Cartoonist Hand"/>
                          <w:sz w:val="20"/>
                          <w:szCs w:val="18"/>
                        </w:rPr>
                        <w:t>Priory</w:t>
                      </w:r>
                    </w:p>
                    <w:p w14:paraId="29E2FC1E" w14:textId="7CF83235" w:rsidR="00214266" w:rsidRPr="003723EF" w:rsidRDefault="00214266" w:rsidP="00214266">
                      <w:pPr>
                        <w:spacing w:after="0"/>
                        <w:jc w:val="center"/>
                        <w:rPr>
                          <w:rFonts w:ascii="SF Cartoonist Hand" w:hAnsi="SF Cartoonist Hand"/>
                          <w:sz w:val="20"/>
                          <w:szCs w:val="18"/>
                        </w:rPr>
                      </w:pPr>
                      <w:r>
                        <w:rPr>
                          <w:rFonts w:ascii="SF Cartoonist Hand" w:hAnsi="SF Cartoonist Hand"/>
                          <w:sz w:val="20"/>
                          <w:szCs w:val="18"/>
                        </w:rPr>
                        <w:t>established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73952" behindDoc="1" locked="0" layoutInCell="1" allowOverlap="1" wp14:anchorId="16993F03" wp14:editId="764FDA00">
                <wp:simplePos x="0" y="0"/>
                <wp:positionH relativeFrom="column">
                  <wp:posOffset>6835318</wp:posOffset>
                </wp:positionH>
                <wp:positionV relativeFrom="paragraph">
                  <wp:posOffset>3721075</wp:posOffset>
                </wp:positionV>
                <wp:extent cx="683895" cy="693420"/>
                <wp:effectExtent l="0" t="0" r="14605" b="17780"/>
                <wp:wrapNone/>
                <wp:docPr id="125" name="Oval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3895" cy="69342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FEF05D9" id="Oval 125" o:spid="_x0000_s1026" style="position:absolute;margin-left:538.2pt;margin-top:293pt;width:53.85pt;height:54.6pt;z-index:-251542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" fillcolor="#70ad47 [3209]" strokecolor="#375623 [1609]" strokeweight="1pt">
                <v:stroke joinstyle="miter"/>
              </v:oval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857920" behindDoc="0" locked="0" layoutInCell="1" allowOverlap="1" wp14:anchorId="7F7C84AB" wp14:editId="3D2D32BF">
                <wp:simplePos x="0" y="0"/>
                <wp:positionH relativeFrom="column">
                  <wp:posOffset>7556042</wp:posOffset>
                </wp:positionH>
                <wp:positionV relativeFrom="paragraph">
                  <wp:posOffset>3839845</wp:posOffset>
                </wp:positionV>
                <wp:extent cx="760781" cy="534010"/>
                <wp:effectExtent l="0" t="0" r="0" b="0"/>
                <wp:wrapNone/>
                <wp:docPr id="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0781" cy="534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2415B4" w14:textId="36A09E99" w:rsidR="000D5A85" w:rsidRPr="003723EF" w:rsidRDefault="00CF70A8" w:rsidP="000D5A85">
                            <w:pPr>
                              <w:spacing w:after="0"/>
                              <w:jc w:val="center"/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  <w:t>Castle building began in Britain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7C84AB" id="_x0000_s1029" type="#_x0000_t202" style="position:absolute;margin-left:594.95pt;margin-top:302.35pt;width:59.9pt;height:42.05pt;z-index:2518579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" filled="f" stroked="f">
                <v:textbox>
                  <w:txbxContent>
                    <w:p w14:paraId="202415B4" w14:textId="36A09E99" w:rsidR="000D5A85" w:rsidRPr="003723EF" w:rsidRDefault="00CF70A8" w:rsidP="000D5A85">
                      <w:pPr>
                        <w:spacing w:after="0"/>
                        <w:jc w:val="center"/>
                        <w:rPr>
                          <w:rFonts w:ascii="SF Cartoonist Hand" w:hAnsi="SF Cartoonist Hand"/>
                          <w:sz w:val="20"/>
                          <w:szCs w:val="18"/>
                        </w:rPr>
                      </w:pPr>
                      <w:r>
                        <w:rPr>
                          <w:rFonts w:ascii="SF Cartoonist Hand" w:hAnsi="SF Cartoonist Hand"/>
                          <w:sz w:val="20"/>
                          <w:szCs w:val="18"/>
                        </w:rPr>
                        <w:t>Castle building began in Britain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855872" behindDoc="1" locked="0" layoutInCell="1" allowOverlap="1" wp14:anchorId="73A707C2" wp14:editId="477F3C7B">
                <wp:simplePos x="0" y="0"/>
                <wp:positionH relativeFrom="column">
                  <wp:posOffset>7594092</wp:posOffset>
                </wp:positionH>
                <wp:positionV relativeFrom="paragraph">
                  <wp:posOffset>3730625</wp:posOffset>
                </wp:positionV>
                <wp:extent cx="684297" cy="693967"/>
                <wp:effectExtent l="0" t="0" r="14605" b="17780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4297" cy="693967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1962028" id="Oval 1" o:spid="_x0000_s1026" style="position:absolute;margin-left:597.95pt;margin-top:293.75pt;width:53.9pt;height:54.65pt;z-index:-251460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" fillcolor="#ffc000 [3207]" strokecolor="#7f5f00 [1607]" strokeweight="1pt">
                <v:stroke joinstyle="miter"/>
              </v:oval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859968" behindDoc="0" locked="0" layoutInCell="1" allowOverlap="1" wp14:anchorId="317A412A" wp14:editId="61F4BC24">
                <wp:simplePos x="0" y="0"/>
                <wp:positionH relativeFrom="column">
                  <wp:posOffset>7442911</wp:posOffset>
                </wp:positionH>
                <wp:positionV relativeFrom="paragraph">
                  <wp:posOffset>4404360</wp:posOffset>
                </wp:positionV>
                <wp:extent cx="1173584" cy="370390"/>
                <wp:effectExtent l="0" t="0" r="0" b="0"/>
                <wp:wrapNone/>
                <wp:docPr id="1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3584" cy="370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D90FE4" w14:textId="4E3DC579" w:rsidR="000D5A85" w:rsidRPr="003723EF" w:rsidRDefault="00CF70A8" w:rsidP="00CF70A8">
                            <w:pPr>
                              <w:spacing w:after="0"/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  <w:t xml:space="preserve">        </w:t>
                            </w:r>
                            <w:r w:rsidR="000D5A85"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  <w:t>1</w:t>
                            </w:r>
                            <w:r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  <w:t>066</w:t>
                            </w:r>
                            <w:r w:rsidR="000D5A85"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  <w:t xml:space="preserve"> AD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7A412A" id="_x0000_s1030" type="#_x0000_t202" style="position:absolute;margin-left:586.05pt;margin-top:346.8pt;width:92.4pt;height:29.15pt;z-index:2518599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" filled="f" stroked="f">
                <v:textbox>
                  <w:txbxContent>
                    <w:p w14:paraId="48D90FE4" w14:textId="4E3DC579" w:rsidR="000D5A85" w:rsidRPr="003723EF" w:rsidRDefault="00CF70A8" w:rsidP="00CF70A8">
                      <w:pPr>
                        <w:spacing w:after="0"/>
                        <w:rPr>
                          <w:rFonts w:ascii="SF Cartoonist Hand" w:hAnsi="SF Cartoonist Hand"/>
                          <w:sz w:val="20"/>
                          <w:szCs w:val="18"/>
                        </w:rPr>
                      </w:pPr>
                      <w:r>
                        <w:rPr>
                          <w:rFonts w:ascii="SF Cartoonist Hand" w:hAnsi="SF Cartoonist Hand"/>
                          <w:sz w:val="20"/>
                          <w:szCs w:val="18"/>
                        </w:rPr>
                        <w:t xml:space="preserve">        </w:t>
                      </w:r>
                      <w:r w:rsidR="000D5A85">
                        <w:rPr>
                          <w:rFonts w:ascii="SF Cartoonist Hand" w:hAnsi="SF Cartoonist Hand"/>
                          <w:sz w:val="20"/>
                          <w:szCs w:val="18"/>
                        </w:rPr>
                        <w:t>1</w:t>
                      </w:r>
                      <w:r>
                        <w:rPr>
                          <w:rFonts w:ascii="SF Cartoonist Hand" w:hAnsi="SF Cartoonist Hand"/>
                          <w:sz w:val="20"/>
                          <w:szCs w:val="18"/>
                        </w:rPr>
                        <w:t>066</w:t>
                      </w:r>
                      <w:r w:rsidR="000D5A85">
                        <w:rPr>
                          <w:rFonts w:ascii="SF Cartoonist Hand" w:hAnsi="SF Cartoonist Hand"/>
                          <w:sz w:val="20"/>
                          <w:szCs w:val="18"/>
                        </w:rPr>
                        <w:t xml:space="preserve"> AD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 wp14:anchorId="328A3566" wp14:editId="0E2C001C">
                <wp:simplePos x="0" y="0"/>
                <wp:positionH relativeFrom="column">
                  <wp:posOffset>130201</wp:posOffset>
                </wp:positionH>
                <wp:positionV relativeFrom="paragraph">
                  <wp:posOffset>390804</wp:posOffset>
                </wp:positionV>
                <wp:extent cx="1173584" cy="370390"/>
                <wp:effectExtent l="0" t="0" r="0" b="0"/>
                <wp:wrapNone/>
                <wp:docPr id="8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3584" cy="370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7CC6CC" w14:textId="5CDBEF78" w:rsidR="00B67EF6" w:rsidRDefault="00B67EF6" w:rsidP="00B67EF6">
                            <w:pPr>
                              <w:spacing w:after="0"/>
                              <w:jc w:val="center"/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  <w:t>Approximately</w:t>
                            </w:r>
                          </w:p>
                          <w:p w14:paraId="7C7EBAB6" w14:textId="036AE0FA" w:rsidR="00B67EF6" w:rsidRPr="003723EF" w:rsidRDefault="00B67EF6" w:rsidP="00B67EF6">
                            <w:pPr>
                              <w:spacing w:after="0"/>
                              <w:jc w:val="center"/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  <w:t>8,000-10,000</w:t>
                            </w:r>
                            <w:r w:rsidR="002E24CB"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  <w:t>BC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8A3566" id="_x0000_s1031" type="#_x0000_t202" style="position:absolute;margin-left:10.25pt;margin-top:30.75pt;width:92.4pt;height:29.15pt;z-index:251704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" filled="f" stroked="f">
                <v:textbox>
                  <w:txbxContent>
                    <w:p w14:paraId="697CC6CC" w14:textId="5CDBEF78" w:rsidR="00B67EF6" w:rsidRDefault="00B67EF6" w:rsidP="00B67EF6">
                      <w:pPr>
                        <w:spacing w:after="0"/>
                        <w:jc w:val="center"/>
                        <w:rPr>
                          <w:rFonts w:ascii="SF Cartoonist Hand" w:hAnsi="SF Cartoonist Hand"/>
                          <w:sz w:val="20"/>
                          <w:szCs w:val="18"/>
                        </w:rPr>
                      </w:pPr>
                      <w:r>
                        <w:rPr>
                          <w:rFonts w:ascii="SF Cartoonist Hand" w:hAnsi="SF Cartoonist Hand"/>
                          <w:sz w:val="20"/>
                          <w:szCs w:val="18"/>
                        </w:rPr>
                        <w:t>Approximately</w:t>
                      </w:r>
                    </w:p>
                    <w:p w14:paraId="7C7EBAB6" w14:textId="036AE0FA" w:rsidR="00B67EF6" w:rsidRPr="003723EF" w:rsidRDefault="00B67EF6" w:rsidP="00B67EF6">
                      <w:pPr>
                        <w:spacing w:after="0"/>
                        <w:jc w:val="center"/>
                        <w:rPr>
                          <w:rFonts w:ascii="SF Cartoonist Hand" w:hAnsi="SF Cartoonist Hand"/>
                          <w:sz w:val="20"/>
                          <w:szCs w:val="18"/>
                        </w:rPr>
                      </w:pPr>
                      <w:r>
                        <w:rPr>
                          <w:rFonts w:ascii="SF Cartoonist Hand" w:hAnsi="SF Cartoonist Hand"/>
                          <w:sz w:val="20"/>
                          <w:szCs w:val="18"/>
                        </w:rPr>
                        <w:t>8,000-10,000</w:t>
                      </w:r>
                      <w:r w:rsidR="002E24CB">
                        <w:rPr>
                          <w:rFonts w:ascii="SF Cartoonist Hand" w:hAnsi="SF Cartoonist Hand"/>
                          <w:sz w:val="20"/>
                          <w:szCs w:val="18"/>
                        </w:rPr>
                        <w:t xml:space="preserve"> </w:t>
                      </w:r>
                      <w:r>
                        <w:rPr>
                          <w:rFonts w:ascii="SF Cartoonist Hand" w:hAnsi="SF Cartoonist Hand"/>
                          <w:sz w:val="20"/>
                          <w:szCs w:val="18"/>
                        </w:rPr>
                        <w:t>BC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841536" behindDoc="0" locked="0" layoutInCell="1" allowOverlap="1" wp14:anchorId="6FA3927D" wp14:editId="19A98ACA">
                <wp:simplePos x="0" y="0"/>
                <wp:positionH relativeFrom="column">
                  <wp:posOffset>683362</wp:posOffset>
                </wp:positionH>
                <wp:positionV relativeFrom="paragraph">
                  <wp:posOffset>-189332</wp:posOffset>
                </wp:positionV>
                <wp:extent cx="799642" cy="555585"/>
                <wp:effectExtent l="0" t="0" r="0" b="0"/>
                <wp:wrapNone/>
                <wp:docPr id="5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9642" cy="555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64B5DE" w14:textId="3A6153F3" w:rsidR="005F53BC" w:rsidRPr="003723EF" w:rsidRDefault="00CF70A8" w:rsidP="005F53BC">
                            <w:pPr>
                              <w:spacing w:after="0"/>
                              <w:jc w:val="center"/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  <w:t>First structures built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A3927D" id="_x0000_s1032" type="#_x0000_t202" style="position:absolute;margin-left:53.8pt;margin-top:-14.9pt;width:62.95pt;height:43.75pt;z-index:251841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" filled="f" stroked="f">
                <v:textbox>
                  <w:txbxContent>
                    <w:p w14:paraId="3664B5DE" w14:textId="3A6153F3" w:rsidR="005F53BC" w:rsidRPr="003723EF" w:rsidRDefault="00CF70A8" w:rsidP="005F53BC">
                      <w:pPr>
                        <w:spacing w:after="0"/>
                        <w:jc w:val="center"/>
                        <w:rPr>
                          <w:rFonts w:ascii="SF Cartoonist Hand" w:hAnsi="SF Cartoonist Hand"/>
                          <w:sz w:val="20"/>
                          <w:szCs w:val="18"/>
                        </w:rPr>
                      </w:pPr>
                      <w:r>
                        <w:rPr>
                          <w:rFonts w:ascii="SF Cartoonist Hand" w:hAnsi="SF Cartoonist Hand"/>
                          <w:sz w:val="20"/>
                          <w:szCs w:val="18"/>
                        </w:rPr>
                        <w:t>First structures built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839488" behindDoc="1" locked="0" layoutInCell="1" allowOverlap="1" wp14:anchorId="18191D92" wp14:editId="3C67BB18">
                <wp:simplePos x="0" y="0"/>
                <wp:positionH relativeFrom="column">
                  <wp:posOffset>746659</wp:posOffset>
                </wp:positionH>
                <wp:positionV relativeFrom="paragraph">
                  <wp:posOffset>-272161</wp:posOffset>
                </wp:positionV>
                <wp:extent cx="684297" cy="693967"/>
                <wp:effectExtent l="0" t="0" r="14605" b="17780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4297" cy="693967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9B90FC0" id="Oval 4" o:spid="_x0000_s1026" style="position:absolute;margin-left:58.8pt;margin-top:-21.45pt;width:53.9pt;height:54.65pt;z-index:-251476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" fillcolor="#ed7d31 [3205]" strokecolor="#823b0b [1605]" strokeweight="1pt">
                <v:stroke joinstyle="miter"/>
              </v:oval>
            </w:pict>
          </mc:Fallback>
        </mc:AlternateContent>
      </w:r>
      <w:r w:rsidR="006F5F27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816960" behindDoc="0" locked="0" layoutInCell="1" allowOverlap="1" wp14:anchorId="7FD954C5" wp14:editId="10C82409">
                <wp:simplePos x="0" y="0"/>
                <wp:positionH relativeFrom="column">
                  <wp:posOffset>-156845</wp:posOffset>
                </wp:positionH>
                <wp:positionV relativeFrom="paragraph">
                  <wp:posOffset>4402455</wp:posOffset>
                </wp:positionV>
                <wp:extent cx="1173584" cy="370390"/>
                <wp:effectExtent l="0" t="0" r="0" b="0"/>
                <wp:wrapNone/>
                <wp:docPr id="15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3584" cy="370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F967D4" w14:textId="68884B1F" w:rsidR="00E06083" w:rsidRPr="003723EF" w:rsidRDefault="00E06083" w:rsidP="00E06083">
                            <w:pPr>
                              <w:spacing w:after="0"/>
                              <w:jc w:val="center"/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  <w:t>1939 AD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D954C5" id="_x0000_s1033" type="#_x0000_t202" style="position:absolute;margin-left:-12.35pt;margin-top:346.65pt;width:92.4pt;height:29.15pt;z-index:251816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" filled="f" stroked="f">
                <v:textbox>
                  <w:txbxContent>
                    <w:p w14:paraId="1BF967D4" w14:textId="68884B1F" w:rsidR="00E06083" w:rsidRPr="003723EF" w:rsidRDefault="00E06083" w:rsidP="00E06083">
                      <w:pPr>
                        <w:spacing w:after="0"/>
                        <w:jc w:val="center"/>
                        <w:rPr>
                          <w:rFonts w:ascii="SF Cartoonist Hand" w:hAnsi="SF Cartoonist Hand"/>
                          <w:sz w:val="20"/>
                          <w:szCs w:val="18"/>
                        </w:rPr>
                      </w:pPr>
                      <w:r>
                        <w:rPr>
                          <w:rFonts w:ascii="SF Cartoonist Hand" w:hAnsi="SF Cartoonist Hand"/>
                          <w:sz w:val="20"/>
                          <w:szCs w:val="18"/>
                        </w:rPr>
                        <w:t>1939 AD</w:t>
                      </w:r>
                    </w:p>
                  </w:txbxContent>
                </v:textbox>
              </v:shape>
            </w:pict>
          </mc:Fallback>
        </mc:AlternateContent>
      </w:r>
      <w:r w:rsidR="00976435">
        <w:rPr>
          <w:rFonts w:ascii="Times New Roman" w:hAnsi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1BBE18FE" wp14:editId="1DF4AA8D">
                <wp:simplePos x="0" y="0"/>
                <wp:positionH relativeFrom="column">
                  <wp:posOffset>6233159</wp:posOffset>
                </wp:positionH>
                <wp:positionV relativeFrom="paragraph">
                  <wp:posOffset>4625340</wp:posOffset>
                </wp:positionV>
                <wp:extent cx="107315" cy="152400"/>
                <wp:effectExtent l="38100" t="38100" r="26035" b="19050"/>
                <wp:wrapNone/>
                <wp:docPr id="31" name="Straight Arrow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07315" cy="1524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7030A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23B327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1" o:spid="_x0000_s1026" type="#_x0000_t32" style="position:absolute;margin-left:490.8pt;margin-top:364.2pt;width:8.45pt;height:12pt;flip:x y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" strokecolor="#7030a0" strokeweight=".5pt">
                <v:stroke endarrow="block" joinstyle="miter"/>
              </v:shape>
            </w:pict>
          </mc:Fallback>
        </mc:AlternateContent>
      </w:r>
      <w:r w:rsidR="00976435">
        <w:rPr>
          <w:rFonts w:ascii="Times New Roman" w:hAnsi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6525F543" wp14:editId="16ED4593">
                <wp:simplePos x="0" y="0"/>
                <wp:positionH relativeFrom="column">
                  <wp:posOffset>4693919</wp:posOffset>
                </wp:positionH>
                <wp:positionV relativeFrom="paragraph">
                  <wp:posOffset>4617720</wp:posOffset>
                </wp:positionV>
                <wp:extent cx="182880" cy="190500"/>
                <wp:effectExtent l="38100" t="38100" r="26670" b="19050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880" cy="1905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7030A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B61D17" id="Straight Arrow Connector 17" o:spid="_x0000_s1026" type="#_x0000_t32" style="position:absolute;margin-left:369.6pt;margin-top:363.6pt;width:14.4pt;height:15pt;flip:x y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" strokecolor="#7030a0" strokeweight=".5pt">
                <v:stroke endarrow="block" joinstyle="miter"/>
              </v:shape>
            </w:pict>
          </mc:Fallback>
        </mc:AlternateContent>
      </w:r>
      <w:r w:rsidR="00976435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866112" behindDoc="0" locked="0" layoutInCell="1" allowOverlap="1" wp14:anchorId="69D4CB61" wp14:editId="09537034">
                <wp:simplePos x="0" y="0"/>
                <wp:positionH relativeFrom="column">
                  <wp:posOffset>5805805</wp:posOffset>
                </wp:positionH>
                <wp:positionV relativeFrom="paragraph">
                  <wp:posOffset>5471160</wp:posOffset>
                </wp:positionV>
                <wp:extent cx="1173480" cy="255471"/>
                <wp:effectExtent l="0" t="0" r="0" b="0"/>
                <wp:wrapNone/>
                <wp:docPr id="15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3480" cy="25547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76F7D2" w14:textId="0088C292" w:rsidR="005B5156" w:rsidRPr="003723EF" w:rsidRDefault="005B5156" w:rsidP="005B5156">
                            <w:pPr>
                              <w:spacing w:after="0"/>
                              <w:jc w:val="center"/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  <w:t>1485 AD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D4CB61" id="_x0000_s1028" type="#_x0000_t202" style="position:absolute;margin-left:457.15pt;margin-top:430.8pt;width:92.4pt;height:20.1pt;z-index:2518661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" filled="f" stroked="f">
                <v:textbox>
                  <w:txbxContent>
                    <w:p w14:paraId="4E76F7D2" w14:textId="0088C292" w:rsidR="005B5156" w:rsidRPr="003723EF" w:rsidRDefault="005B5156" w:rsidP="005B5156">
                      <w:pPr>
                        <w:spacing w:after="0"/>
                        <w:jc w:val="center"/>
                        <w:rPr>
                          <w:rFonts w:ascii="SF Cartoonist Hand" w:hAnsi="SF Cartoonist Hand"/>
                          <w:sz w:val="20"/>
                          <w:szCs w:val="18"/>
                        </w:rPr>
                      </w:pPr>
                      <w:r>
                        <w:rPr>
                          <w:rFonts w:ascii="SF Cartoonist Hand" w:hAnsi="SF Cartoonist Hand"/>
                          <w:sz w:val="20"/>
                          <w:szCs w:val="18"/>
                        </w:rPr>
                        <w:t>1485</w:t>
                      </w:r>
                      <w:r>
                        <w:rPr>
                          <w:rFonts w:ascii="SF Cartoonist Hand" w:hAnsi="SF Cartoonist Hand"/>
                          <w:sz w:val="20"/>
                          <w:szCs w:val="18"/>
                        </w:rPr>
                        <w:t xml:space="preserve"> AD</w:t>
                      </w:r>
                    </w:p>
                  </w:txbxContent>
                </v:textbox>
              </v:shape>
            </w:pict>
          </mc:Fallback>
        </mc:AlternateContent>
      </w:r>
      <w:r w:rsidR="00976435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864064" behindDoc="0" locked="0" layoutInCell="1" allowOverlap="1" wp14:anchorId="1BB66718" wp14:editId="11B892E1">
                <wp:simplePos x="0" y="0"/>
                <wp:positionH relativeFrom="column">
                  <wp:posOffset>5953760</wp:posOffset>
                </wp:positionH>
                <wp:positionV relativeFrom="paragraph">
                  <wp:posOffset>4847590</wp:posOffset>
                </wp:positionV>
                <wp:extent cx="844550" cy="532436"/>
                <wp:effectExtent l="0" t="0" r="0" b="0"/>
                <wp:wrapNone/>
                <wp:docPr id="1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550" cy="5324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3618E8" w14:textId="44E23F2E" w:rsidR="005B5156" w:rsidRDefault="005B5156" w:rsidP="005B5156">
                            <w:pPr>
                              <w:spacing w:after="0"/>
                              <w:jc w:val="center"/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  <w:t>Henry VII</w:t>
                            </w:r>
                          </w:p>
                          <w:p w14:paraId="369E982F" w14:textId="2BC4219B" w:rsidR="005B5156" w:rsidRDefault="005B5156" w:rsidP="005B5156">
                            <w:pPr>
                              <w:spacing w:after="0"/>
                              <w:jc w:val="center"/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  <w:t>becomes</w:t>
                            </w:r>
                          </w:p>
                          <w:p w14:paraId="1E49FF64" w14:textId="4C8B3645" w:rsidR="005B5156" w:rsidRDefault="005B5156" w:rsidP="005B5156">
                            <w:pPr>
                              <w:spacing w:after="0"/>
                              <w:jc w:val="center"/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  <w:t>King</w:t>
                            </w:r>
                          </w:p>
                          <w:p w14:paraId="69665DD6" w14:textId="77777777" w:rsidR="005B5156" w:rsidRPr="003723EF" w:rsidRDefault="005B5156" w:rsidP="005B5156">
                            <w:pPr>
                              <w:jc w:val="center"/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B66718" id="_x0000_s1029" type="#_x0000_t202" style="position:absolute;margin-left:468.8pt;margin-top:381.7pt;width:66.5pt;height:41.9pt;z-index:2518640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" filled="f" stroked="f">
                <v:textbox>
                  <w:txbxContent>
                    <w:p w14:paraId="4F3618E8" w14:textId="44E23F2E" w:rsidR="005B5156" w:rsidRDefault="005B5156" w:rsidP="005B5156">
                      <w:pPr>
                        <w:spacing w:after="0"/>
                        <w:jc w:val="center"/>
                        <w:rPr>
                          <w:rFonts w:ascii="SF Cartoonist Hand" w:hAnsi="SF Cartoonist Hand"/>
                          <w:sz w:val="20"/>
                          <w:szCs w:val="18"/>
                        </w:rPr>
                      </w:pPr>
                      <w:r>
                        <w:rPr>
                          <w:rFonts w:ascii="SF Cartoonist Hand" w:hAnsi="SF Cartoonist Hand"/>
                          <w:sz w:val="20"/>
                          <w:szCs w:val="18"/>
                        </w:rPr>
                        <w:t>Henry VII</w:t>
                      </w:r>
                    </w:p>
                    <w:p w14:paraId="369E982F" w14:textId="2BC4219B" w:rsidR="005B5156" w:rsidRDefault="005B5156" w:rsidP="005B5156">
                      <w:pPr>
                        <w:spacing w:after="0"/>
                        <w:jc w:val="center"/>
                        <w:rPr>
                          <w:rFonts w:ascii="SF Cartoonist Hand" w:hAnsi="SF Cartoonist Hand"/>
                          <w:sz w:val="20"/>
                          <w:szCs w:val="18"/>
                        </w:rPr>
                      </w:pPr>
                      <w:proofErr w:type="gramStart"/>
                      <w:r>
                        <w:rPr>
                          <w:rFonts w:ascii="SF Cartoonist Hand" w:hAnsi="SF Cartoonist Hand"/>
                          <w:sz w:val="20"/>
                          <w:szCs w:val="18"/>
                        </w:rPr>
                        <w:t>becomes</w:t>
                      </w:r>
                      <w:proofErr w:type="gramEnd"/>
                    </w:p>
                    <w:p w14:paraId="1E49FF64" w14:textId="4C8B3645" w:rsidR="005B5156" w:rsidRDefault="005B5156" w:rsidP="005B5156">
                      <w:pPr>
                        <w:spacing w:after="0"/>
                        <w:jc w:val="center"/>
                        <w:rPr>
                          <w:rFonts w:ascii="SF Cartoonist Hand" w:hAnsi="SF Cartoonist Hand"/>
                          <w:sz w:val="20"/>
                          <w:szCs w:val="18"/>
                        </w:rPr>
                      </w:pPr>
                      <w:r>
                        <w:rPr>
                          <w:rFonts w:ascii="SF Cartoonist Hand" w:hAnsi="SF Cartoonist Hand"/>
                          <w:sz w:val="20"/>
                          <w:szCs w:val="18"/>
                        </w:rPr>
                        <w:t>King</w:t>
                      </w:r>
                    </w:p>
                    <w:p w14:paraId="69665DD6" w14:textId="77777777" w:rsidR="005B5156" w:rsidRPr="003723EF" w:rsidRDefault="005B5156" w:rsidP="005B5156">
                      <w:pPr>
                        <w:jc w:val="center"/>
                        <w:rPr>
                          <w:rFonts w:ascii="SF Cartoonist Hand" w:hAnsi="SF Cartoonist Hand"/>
                          <w:sz w:val="20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76435">
        <w:rPr>
          <w:rFonts w:ascii="Times New Roman" w:hAnsi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862016" behindDoc="1" locked="0" layoutInCell="1" allowOverlap="1" wp14:anchorId="537FAC70" wp14:editId="7F40D33A">
                <wp:simplePos x="0" y="0"/>
                <wp:positionH relativeFrom="column">
                  <wp:posOffset>6021705</wp:posOffset>
                </wp:positionH>
                <wp:positionV relativeFrom="paragraph">
                  <wp:posOffset>4782185</wp:posOffset>
                </wp:positionV>
                <wp:extent cx="684297" cy="693967"/>
                <wp:effectExtent l="0" t="0" r="20955" b="11430"/>
                <wp:wrapNone/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4297" cy="693967"/>
                        </a:xfrm>
                        <a:prstGeom prst="ellipse">
                          <a:avLst/>
                        </a:prstGeom>
                        <a:solidFill>
                          <a:srgbClr val="FDA9E3"/>
                        </a:solidFill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E3F1613" id="Oval 13" o:spid="_x0000_s1026" style="position:absolute;margin-left:474.15pt;margin-top:376.55pt;width:53.9pt;height:54.65pt;z-index:-25145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" fillcolor="#fda9e3" strokecolor="#7030a0" strokeweight="1pt">
                <v:stroke joinstyle="miter"/>
              </v:oval>
            </w:pict>
          </mc:Fallback>
        </mc:AlternateContent>
      </w:r>
      <w:r w:rsidR="00CF3289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877376" behindDoc="0" locked="0" layoutInCell="1" allowOverlap="1" wp14:anchorId="5CA5D118" wp14:editId="06E2A39A">
                <wp:simplePos x="0" y="0"/>
                <wp:positionH relativeFrom="column">
                  <wp:posOffset>3741420</wp:posOffset>
                </wp:positionH>
                <wp:positionV relativeFrom="paragraph">
                  <wp:posOffset>4945380</wp:posOffset>
                </wp:positionV>
                <wp:extent cx="844550" cy="647700"/>
                <wp:effectExtent l="0" t="0" r="0" b="0"/>
                <wp:wrapNone/>
                <wp:docPr id="27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550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A04ECA" w14:textId="2DE1B621" w:rsidR="002B0493" w:rsidRPr="005B5156" w:rsidRDefault="002B0493" w:rsidP="002B0493">
                            <w:pPr>
                              <w:spacing w:after="0"/>
                              <w:jc w:val="center"/>
                              <w:rPr>
                                <w:rFonts w:ascii="SF Cartoonist Hand" w:hAnsi="SF Cartoonist Hand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SF Cartoonist Hand" w:hAnsi="SF Cartoonist Hand"/>
                                <w:sz w:val="18"/>
                                <w:szCs w:val="18"/>
                              </w:rPr>
                              <w:t>Anne</w:t>
                            </w:r>
                            <w:r w:rsidRPr="005B5156">
                              <w:rPr>
                                <w:rFonts w:ascii="SF Cartoonist Hand" w:hAnsi="SF Cartoonist Hand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53FB6DA7" w14:textId="77777777" w:rsidR="002B0493" w:rsidRPr="005B5156" w:rsidRDefault="002B0493" w:rsidP="002B0493">
                            <w:pPr>
                              <w:spacing w:after="0"/>
                              <w:jc w:val="center"/>
                              <w:rPr>
                                <w:rFonts w:ascii="SF Cartoonist Hand" w:hAnsi="SF Cartoonist Hand"/>
                                <w:sz w:val="18"/>
                                <w:szCs w:val="18"/>
                              </w:rPr>
                            </w:pPr>
                            <w:r w:rsidRPr="005B5156">
                              <w:rPr>
                                <w:rFonts w:ascii="SF Cartoonist Hand" w:hAnsi="SF Cartoonist Hand"/>
                                <w:sz w:val="18"/>
                                <w:szCs w:val="18"/>
                              </w:rPr>
                              <w:t>becomes</w:t>
                            </w:r>
                          </w:p>
                          <w:p w14:paraId="6FAA8A70" w14:textId="5C398ED3" w:rsidR="002B0493" w:rsidRDefault="002B0493" w:rsidP="002B0493">
                            <w:pPr>
                              <w:spacing w:after="0"/>
                              <w:jc w:val="center"/>
                              <w:rPr>
                                <w:rFonts w:ascii="SF Cartoonist Hand" w:hAnsi="SF Cartoonist Hand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SF Cartoonist Hand" w:hAnsi="SF Cartoonist Hand"/>
                                <w:sz w:val="18"/>
                                <w:szCs w:val="18"/>
                              </w:rPr>
                              <w:t>Queen</w:t>
                            </w:r>
                          </w:p>
                          <w:p w14:paraId="6A8A693B" w14:textId="77777777" w:rsidR="002B0493" w:rsidRPr="003723EF" w:rsidRDefault="002B0493" w:rsidP="002B0493">
                            <w:pPr>
                              <w:jc w:val="center"/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A5D118" id="_x0000_s1030" type="#_x0000_t202" style="position:absolute;margin-left:294.6pt;margin-top:389.4pt;width:66.5pt;height:51pt;z-index:2518773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" filled="f" stroked="f">
                <v:textbox>
                  <w:txbxContent>
                    <w:p w14:paraId="4FA04ECA" w14:textId="2DE1B621" w:rsidR="002B0493" w:rsidRPr="005B5156" w:rsidRDefault="002B0493" w:rsidP="002B0493">
                      <w:pPr>
                        <w:spacing w:after="0"/>
                        <w:jc w:val="center"/>
                        <w:rPr>
                          <w:rFonts w:ascii="SF Cartoonist Hand" w:hAnsi="SF Cartoonist Hand"/>
                          <w:sz w:val="18"/>
                          <w:szCs w:val="18"/>
                        </w:rPr>
                      </w:pPr>
                      <w:r>
                        <w:rPr>
                          <w:rFonts w:ascii="SF Cartoonist Hand" w:hAnsi="SF Cartoonist Hand"/>
                          <w:sz w:val="18"/>
                          <w:szCs w:val="18"/>
                        </w:rPr>
                        <w:t>Anne</w:t>
                      </w:r>
                      <w:r w:rsidRPr="005B5156">
                        <w:rPr>
                          <w:rFonts w:ascii="SF Cartoonist Hand" w:hAnsi="SF Cartoonist Hand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53FB6DA7" w14:textId="77777777" w:rsidR="002B0493" w:rsidRPr="005B5156" w:rsidRDefault="002B0493" w:rsidP="002B0493">
                      <w:pPr>
                        <w:spacing w:after="0"/>
                        <w:jc w:val="center"/>
                        <w:rPr>
                          <w:rFonts w:ascii="SF Cartoonist Hand" w:hAnsi="SF Cartoonist Hand"/>
                          <w:sz w:val="18"/>
                          <w:szCs w:val="18"/>
                        </w:rPr>
                      </w:pPr>
                      <w:proofErr w:type="gramStart"/>
                      <w:r w:rsidRPr="005B5156">
                        <w:rPr>
                          <w:rFonts w:ascii="SF Cartoonist Hand" w:hAnsi="SF Cartoonist Hand"/>
                          <w:sz w:val="18"/>
                          <w:szCs w:val="18"/>
                        </w:rPr>
                        <w:t>becomes</w:t>
                      </w:r>
                      <w:proofErr w:type="gramEnd"/>
                    </w:p>
                    <w:p w14:paraId="6FAA8A70" w14:textId="5C398ED3" w:rsidR="002B0493" w:rsidRDefault="002B0493" w:rsidP="002B0493">
                      <w:pPr>
                        <w:spacing w:after="0"/>
                        <w:jc w:val="center"/>
                        <w:rPr>
                          <w:rFonts w:ascii="SF Cartoonist Hand" w:hAnsi="SF Cartoonist Hand"/>
                          <w:sz w:val="18"/>
                          <w:szCs w:val="18"/>
                        </w:rPr>
                      </w:pPr>
                      <w:r>
                        <w:rPr>
                          <w:rFonts w:ascii="SF Cartoonist Hand" w:hAnsi="SF Cartoonist Hand"/>
                          <w:sz w:val="18"/>
                          <w:szCs w:val="18"/>
                        </w:rPr>
                        <w:t>Queen</w:t>
                      </w:r>
                    </w:p>
                    <w:p w14:paraId="6A8A693B" w14:textId="77777777" w:rsidR="002B0493" w:rsidRPr="003723EF" w:rsidRDefault="002B0493" w:rsidP="002B0493">
                      <w:pPr>
                        <w:jc w:val="center"/>
                        <w:rPr>
                          <w:rFonts w:ascii="SF Cartoonist Hand" w:hAnsi="SF Cartoonist Hand"/>
                          <w:sz w:val="20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F3289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871232" behindDoc="0" locked="0" layoutInCell="1" allowOverlap="1" wp14:anchorId="4449236C" wp14:editId="439130B2">
                <wp:simplePos x="0" y="0"/>
                <wp:positionH relativeFrom="column">
                  <wp:posOffset>4469130</wp:posOffset>
                </wp:positionH>
                <wp:positionV relativeFrom="paragraph">
                  <wp:posOffset>4930140</wp:posOffset>
                </wp:positionV>
                <wp:extent cx="844550" cy="647700"/>
                <wp:effectExtent l="0" t="0" r="0" b="0"/>
                <wp:wrapNone/>
                <wp:docPr id="2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550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3BEA2B" w14:textId="7430DB3C" w:rsidR="005B5156" w:rsidRPr="005B5156" w:rsidRDefault="005B5156" w:rsidP="005B5156">
                            <w:pPr>
                              <w:spacing w:after="0"/>
                              <w:jc w:val="center"/>
                              <w:rPr>
                                <w:rFonts w:ascii="SF Cartoonist Hand" w:hAnsi="SF Cartoonist Hand"/>
                                <w:sz w:val="18"/>
                                <w:szCs w:val="18"/>
                              </w:rPr>
                            </w:pPr>
                            <w:r w:rsidRPr="005B5156">
                              <w:rPr>
                                <w:rFonts w:ascii="SF Cartoonist Hand" w:hAnsi="SF Cartoonist Hand"/>
                                <w:sz w:val="18"/>
                                <w:szCs w:val="18"/>
                              </w:rPr>
                              <w:t xml:space="preserve">Charles I </w:t>
                            </w:r>
                          </w:p>
                          <w:p w14:paraId="11577B8B" w14:textId="1FD53B2F" w:rsidR="005B5156" w:rsidRPr="005B5156" w:rsidRDefault="005B5156" w:rsidP="005B5156">
                            <w:pPr>
                              <w:spacing w:after="0"/>
                              <w:jc w:val="center"/>
                              <w:rPr>
                                <w:rFonts w:ascii="SF Cartoonist Hand" w:hAnsi="SF Cartoonist Hand"/>
                                <w:sz w:val="18"/>
                                <w:szCs w:val="18"/>
                              </w:rPr>
                            </w:pPr>
                            <w:r w:rsidRPr="005B5156">
                              <w:rPr>
                                <w:rFonts w:ascii="SF Cartoonist Hand" w:hAnsi="SF Cartoonist Hand"/>
                                <w:sz w:val="18"/>
                                <w:szCs w:val="18"/>
                              </w:rPr>
                              <w:t>becomes</w:t>
                            </w:r>
                          </w:p>
                          <w:p w14:paraId="46A9217B" w14:textId="33662BAA" w:rsidR="005B5156" w:rsidRDefault="005B5156" w:rsidP="005B5156">
                            <w:pPr>
                              <w:spacing w:after="0"/>
                              <w:jc w:val="center"/>
                              <w:rPr>
                                <w:rFonts w:ascii="SF Cartoonist Hand" w:hAnsi="SF Cartoonist Hand"/>
                                <w:sz w:val="18"/>
                                <w:szCs w:val="18"/>
                              </w:rPr>
                            </w:pPr>
                            <w:r w:rsidRPr="005B5156">
                              <w:rPr>
                                <w:rFonts w:ascii="SF Cartoonist Hand" w:hAnsi="SF Cartoonist Hand"/>
                                <w:sz w:val="18"/>
                                <w:szCs w:val="18"/>
                              </w:rPr>
                              <w:t>King</w:t>
                            </w:r>
                          </w:p>
                          <w:p w14:paraId="43931FD4" w14:textId="77777777" w:rsidR="005B5156" w:rsidRPr="003723EF" w:rsidRDefault="005B5156" w:rsidP="005B5156">
                            <w:pPr>
                              <w:jc w:val="center"/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49236C" id="_x0000_s1031" type="#_x0000_t202" style="position:absolute;margin-left:351.9pt;margin-top:388.2pt;width:66.5pt;height:51pt;z-index:2518712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" filled="f" stroked="f">
                <v:textbox>
                  <w:txbxContent>
                    <w:p w14:paraId="063BEA2B" w14:textId="7430DB3C" w:rsidR="005B5156" w:rsidRPr="005B5156" w:rsidRDefault="005B5156" w:rsidP="005B5156">
                      <w:pPr>
                        <w:spacing w:after="0"/>
                        <w:jc w:val="center"/>
                        <w:rPr>
                          <w:rFonts w:ascii="SF Cartoonist Hand" w:hAnsi="SF Cartoonist Hand"/>
                          <w:sz w:val="18"/>
                          <w:szCs w:val="18"/>
                        </w:rPr>
                      </w:pPr>
                      <w:r w:rsidRPr="005B5156">
                        <w:rPr>
                          <w:rFonts w:ascii="SF Cartoonist Hand" w:hAnsi="SF Cartoonist Hand"/>
                          <w:sz w:val="18"/>
                          <w:szCs w:val="18"/>
                        </w:rPr>
                        <w:t xml:space="preserve">Charles I </w:t>
                      </w:r>
                    </w:p>
                    <w:p w14:paraId="11577B8B" w14:textId="1FD53B2F" w:rsidR="005B5156" w:rsidRPr="005B5156" w:rsidRDefault="005B5156" w:rsidP="005B5156">
                      <w:pPr>
                        <w:spacing w:after="0"/>
                        <w:jc w:val="center"/>
                        <w:rPr>
                          <w:rFonts w:ascii="SF Cartoonist Hand" w:hAnsi="SF Cartoonist Hand"/>
                          <w:sz w:val="18"/>
                          <w:szCs w:val="18"/>
                        </w:rPr>
                      </w:pPr>
                      <w:proofErr w:type="gramStart"/>
                      <w:r w:rsidRPr="005B5156">
                        <w:rPr>
                          <w:rFonts w:ascii="SF Cartoonist Hand" w:hAnsi="SF Cartoonist Hand"/>
                          <w:sz w:val="18"/>
                          <w:szCs w:val="18"/>
                        </w:rPr>
                        <w:t>becomes</w:t>
                      </w:r>
                      <w:proofErr w:type="gramEnd"/>
                    </w:p>
                    <w:p w14:paraId="46A9217B" w14:textId="33662BAA" w:rsidR="005B5156" w:rsidRDefault="005B5156" w:rsidP="005B5156">
                      <w:pPr>
                        <w:spacing w:after="0"/>
                        <w:jc w:val="center"/>
                        <w:rPr>
                          <w:rFonts w:ascii="SF Cartoonist Hand" w:hAnsi="SF Cartoonist Hand"/>
                          <w:sz w:val="18"/>
                          <w:szCs w:val="18"/>
                        </w:rPr>
                      </w:pPr>
                      <w:r w:rsidRPr="005B5156">
                        <w:rPr>
                          <w:rFonts w:ascii="SF Cartoonist Hand" w:hAnsi="SF Cartoonist Hand"/>
                          <w:sz w:val="18"/>
                          <w:szCs w:val="18"/>
                        </w:rPr>
                        <w:t>King</w:t>
                      </w:r>
                    </w:p>
                    <w:p w14:paraId="43931FD4" w14:textId="77777777" w:rsidR="005B5156" w:rsidRPr="003723EF" w:rsidRDefault="005B5156" w:rsidP="005B5156">
                      <w:pPr>
                        <w:jc w:val="center"/>
                        <w:rPr>
                          <w:rFonts w:ascii="SF Cartoonist Hand" w:hAnsi="SF Cartoonist Hand"/>
                          <w:sz w:val="20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F3289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883520" behindDoc="0" locked="0" layoutInCell="1" allowOverlap="1" wp14:anchorId="77EA722F" wp14:editId="0700E2D2">
                <wp:simplePos x="0" y="0"/>
                <wp:positionH relativeFrom="column">
                  <wp:posOffset>3589020</wp:posOffset>
                </wp:positionH>
                <wp:positionV relativeFrom="paragraph">
                  <wp:posOffset>5501640</wp:posOffset>
                </wp:positionV>
                <wp:extent cx="1173480" cy="255471"/>
                <wp:effectExtent l="0" t="0" r="0" b="0"/>
                <wp:wrapNone/>
                <wp:docPr id="3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3480" cy="25547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A64A42" w14:textId="4E88AC5C" w:rsidR="00CF3289" w:rsidRPr="003723EF" w:rsidRDefault="00145B4C" w:rsidP="00CF3289">
                            <w:pPr>
                              <w:spacing w:after="0"/>
                              <w:jc w:val="center"/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  <w:t>1702</w:t>
                            </w:r>
                            <w:r w:rsidR="00CF3289"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  <w:t xml:space="preserve"> AD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EA722F" id="_x0000_s1032" type="#_x0000_t202" style="position:absolute;margin-left:282.6pt;margin-top:433.2pt;width:92.4pt;height:20.1pt;z-index:2518835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" filled="f" stroked="f">
                <v:textbox>
                  <w:txbxContent>
                    <w:p w14:paraId="19A64A42" w14:textId="4E88AC5C" w:rsidR="00CF3289" w:rsidRPr="003723EF" w:rsidRDefault="00145B4C" w:rsidP="00CF3289">
                      <w:pPr>
                        <w:spacing w:after="0"/>
                        <w:jc w:val="center"/>
                        <w:rPr>
                          <w:rFonts w:ascii="SF Cartoonist Hand" w:hAnsi="SF Cartoonist Hand"/>
                          <w:sz w:val="20"/>
                          <w:szCs w:val="18"/>
                        </w:rPr>
                      </w:pPr>
                      <w:r>
                        <w:rPr>
                          <w:rFonts w:ascii="SF Cartoonist Hand" w:hAnsi="SF Cartoonist Hand"/>
                          <w:sz w:val="20"/>
                          <w:szCs w:val="18"/>
                        </w:rPr>
                        <w:t>1702</w:t>
                      </w:r>
                      <w:r w:rsidR="00CF3289">
                        <w:rPr>
                          <w:rFonts w:ascii="SF Cartoonist Hand" w:hAnsi="SF Cartoonist Hand"/>
                          <w:sz w:val="20"/>
                          <w:szCs w:val="18"/>
                        </w:rPr>
                        <w:t xml:space="preserve"> </w:t>
                      </w:r>
                      <w:r w:rsidR="00CF3289">
                        <w:rPr>
                          <w:rFonts w:ascii="SF Cartoonist Hand" w:hAnsi="SF Cartoonist Hand"/>
                          <w:sz w:val="20"/>
                          <w:szCs w:val="18"/>
                        </w:rPr>
                        <w:t>AD</w:t>
                      </w:r>
                    </w:p>
                  </w:txbxContent>
                </v:textbox>
              </v:shape>
            </w:pict>
          </mc:Fallback>
        </mc:AlternateContent>
      </w:r>
      <w:r w:rsidR="00CF3289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881472" behindDoc="0" locked="0" layoutInCell="1" allowOverlap="1" wp14:anchorId="1C0BE780" wp14:editId="42883519">
                <wp:simplePos x="0" y="0"/>
                <wp:positionH relativeFrom="column">
                  <wp:posOffset>4312920</wp:posOffset>
                </wp:positionH>
                <wp:positionV relativeFrom="paragraph">
                  <wp:posOffset>5509260</wp:posOffset>
                </wp:positionV>
                <wp:extent cx="1173480" cy="255471"/>
                <wp:effectExtent l="0" t="0" r="0" b="0"/>
                <wp:wrapNone/>
                <wp:docPr id="2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3480" cy="25547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405A07" w14:textId="79950ABC" w:rsidR="00CF3289" w:rsidRPr="003723EF" w:rsidRDefault="00CF3289" w:rsidP="00CF3289">
                            <w:pPr>
                              <w:spacing w:after="0"/>
                              <w:jc w:val="center"/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  <w:t>1625 AD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0BE780" id="_x0000_s1033" type="#_x0000_t202" style="position:absolute;margin-left:339.6pt;margin-top:433.8pt;width:92.4pt;height:20.1pt;z-index:2518814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" filled="f" stroked="f">
                <v:textbox>
                  <w:txbxContent>
                    <w:p w14:paraId="7C405A07" w14:textId="79950ABC" w:rsidR="00CF3289" w:rsidRPr="003723EF" w:rsidRDefault="00CF3289" w:rsidP="00CF3289">
                      <w:pPr>
                        <w:spacing w:after="0"/>
                        <w:jc w:val="center"/>
                        <w:rPr>
                          <w:rFonts w:ascii="SF Cartoonist Hand" w:hAnsi="SF Cartoonist Hand"/>
                          <w:sz w:val="20"/>
                          <w:szCs w:val="18"/>
                        </w:rPr>
                      </w:pPr>
                      <w:r>
                        <w:rPr>
                          <w:rFonts w:ascii="SF Cartoonist Hand" w:hAnsi="SF Cartoonist Hand"/>
                          <w:sz w:val="20"/>
                          <w:szCs w:val="18"/>
                        </w:rPr>
                        <w:t>1625</w:t>
                      </w:r>
                      <w:r>
                        <w:rPr>
                          <w:rFonts w:ascii="SF Cartoonist Hand" w:hAnsi="SF Cartoonist Hand"/>
                          <w:sz w:val="20"/>
                          <w:szCs w:val="18"/>
                        </w:rPr>
                        <w:t xml:space="preserve"> AD</w:t>
                      </w:r>
                    </w:p>
                  </w:txbxContent>
                </v:textbox>
              </v:shape>
            </w:pict>
          </mc:Fallback>
        </mc:AlternateContent>
      </w:r>
      <w:r w:rsidR="002B0493">
        <w:rPr>
          <w:rFonts w:ascii="Times New Roman" w:hAnsi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873280" behindDoc="1" locked="0" layoutInCell="1" allowOverlap="1" wp14:anchorId="4C88CE92" wp14:editId="185A936B">
                <wp:simplePos x="0" y="0"/>
                <wp:positionH relativeFrom="column">
                  <wp:posOffset>4532630</wp:posOffset>
                </wp:positionH>
                <wp:positionV relativeFrom="paragraph">
                  <wp:posOffset>4815840</wp:posOffset>
                </wp:positionV>
                <wp:extent cx="684297" cy="693967"/>
                <wp:effectExtent l="0" t="0" r="20955" b="11430"/>
                <wp:wrapNone/>
                <wp:docPr id="25" name="Oval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4297" cy="693967"/>
                        </a:xfrm>
                        <a:prstGeom prst="ellipse">
                          <a:avLst/>
                        </a:prstGeom>
                        <a:solidFill>
                          <a:srgbClr val="FDA9E3"/>
                        </a:solidFill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E19A3A3" id="Oval 25" o:spid="_x0000_s1026" style="position:absolute;margin-left:356.9pt;margin-top:379.2pt;width:53.9pt;height:54.65pt;z-index:-25144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" fillcolor="#fda9e3" strokecolor="#7030a0" strokeweight="1pt">
                <v:stroke joinstyle="miter"/>
              </v:oval>
            </w:pict>
          </mc:Fallback>
        </mc:AlternateContent>
      </w:r>
      <w:r w:rsidR="002B0493">
        <w:rPr>
          <w:rFonts w:ascii="Times New Roman" w:hAnsi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7D5752EC" wp14:editId="5DB0C8D3">
                <wp:simplePos x="0" y="0"/>
                <wp:positionH relativeFrom="column">
                  <wp:posOffset>4183380</wp:posOffset>
                </wp:positionH>
                <wp:positionV relativeFrom="paragraph">
                  <wp:posOffset>4617720</wp:posOffset>
                </wp:positionV>
                <wp:extent cx="45719" cy="228600"/>
                <wp:effectExtent l="38100" t="38100" r="50165" b="19050"/>
                <wp:wrapNone/>
                <wp:docPr id="28" name="Straight Arrow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719" cy="2286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7030A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0810DA" id="Straight Arrow Connector 28" o:spid="_x0000_s1026" type="#_x0000_t32" style="position:absolute;margin-left:329.4pt;margin-top:363.6pt;width:3.6pt;height:18pt;flip:y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" strokecolor="#7030a0" strokeweight=".5pt">
                <v:stroke endarrow="block" joinstyle="miter"/>
              </v:shape>
            </w:pict>
          </mc:Fallback>
        </mc:AlternateContent>
      </w:r>
      <w:r w:rsidR="002B0493">
        <w:rPr>
          <w:rFonts w:ascii="Times New Roman" w:hAnsi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875328" behindDoc="1" locked="0" layoutInCell="1" allowOverlap="1" wp14:anchorId="43CD2648" wp14:editId="127390ED">
                <wp:simplePos x="0" y="0"/>
                <wp:positionH relativeFrom="column">
                  <wp:posOffset>3808730</wp:posOffset>
                </wp:positionH>
                <wp:positionV relativeFrom="paragraph">
                  <wp:posOffset>4838700</wp:posOffset>
                </wp:positionV>
                <wp:extent cx="684297" cy="693967"/>
                <wp:effectExtent l="0" t="0" r="20955" b="11430"/>
                <wp:wrapNone/>
                <wp:docPr id="26" name="Oval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4297" cy="693967"/>
                        </a:xfrm>
                        <a:prstGeom prst="ellipse">
                          <a:avLst/>
                        </a:prstGeom>
                        <a:solidFill>
                          <a:srgbClr val="FDA9E3"/>
                        </a:solidFill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55B15EC" id="Oval 26" o:spid="_x0000_s1026" style="position:absolute;margin-left:299.9pt;margin-top:381pt;width:53.9pt;height:54.65pt;z-index:-25144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" fillcolor="#fda9e3" strokecolor="#7030a0" strokeweight="1pt">
                <v:stroke joinstyle="miter"/>
              </v:oval>
            </w:pict>
          </mc:Fallback>
        </mc:AlternateContent>
      </w:r>
      <w:r w:rsidR="00976435" w:rsidRPr="00847F15">
        <w:rPr>
          <w:noProof/>
          <w:lang w:eastAsia="en-GB"/>
        </w:rPr>
        <w:drawing>
          <wp:anchor distT="0" distB="0" distL="114300" distR="114300" simplePos="0" relativeHeight="251662336" behindDoc="1" locked="0" layoutInCell="1" allowOverlap="1" wp14:anchorId="1D16AA82" wp14:editId="20DCD08D">
            <wp:simplePos x="0" y="0"/>
            <wp:positionH relativeFrom="page">
              <wp:align>right</wp:align>
            </wp:positionH>
            <wp:positionV relativeFrom="paragraph">
              <wp:posOffset>-860425</wp:posOffset>
            </wp:positionV>
            <wp:extent cx="10293350" cy="7281545"/>
            <wp:effectExtent l="0" t="0" r="0" b="0"/>
            <wp:wrapNone/>
            <wp:docPr id="79" name="Picture 79" descr="T2-H-5100A-Editable-Timeline-PDF-A3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T2-H-5100A-Editable-Timeline-PDF-A3-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93350" cy="7281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5156">
        <w:rPr>
          <w:rFonts w:ascii="Times New Roman" w:hAnsi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32992" behindDoc="1" locked="0" layoutInCell="1" allowOverlap="1" wp14:anchorId="6EF10E8A" wp14:editId="24486205">
                <wp:simplePos x="0" y="0"/>
                <wp:positionH relativeFrom="column">
                  <wp:posOffset>4617720</wp:posOffset>
                </wp:positionH>
                <wp:positionV relativeFrom="paragraph">
                  <wp:posOffset>3787140</wp:posOffset>
                </wp:positionV>
                <wp:extent cx="630555" cy="632460"/>
                <wp:effectExtent l="0" t="0" r="17145" b="15240"/>
                <wp:wrapNone/>
                <wp:docPr id="99" name="Oval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0555" cy="63246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C91C28B" id="Oval 99" o:spid="_x0000_s1026" style="position:absolute;margin-left:363.6pt;margin-top:298.2pt;width:49.65pt;height:49.8pt;z-index:-251583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" fillcolor="#ffc000 [3207]" strokecolor="#7f5f00 [1607]" strokeweight="1pt">
                <v:stroke joinstyle="miter"/>
              </v:oval>
            </w:pict>
          </mc:Fallback>
        </mc:AlternateContent>
      </w:r>
      <w:r w:rsidR="005B5156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806720" behindDoc="0" locked="0" layoutInCell="1" allowOverlap="1" wp14:anchorId="647C93D1" wp14:editId="1C32A697">
                <wp:simplePos x="0" y="0"/>
                <wp:positionH relativeFrom="column">
                  <wp:posOffset>5193665</wp:posOffset>
                </wp:positionH>
                <wp:positionV relativeFrom="paragraph">
                  <wp:posOffset>4403725</wp:posOffset>
                </wp:positionV>
                <wp:extent cx="1173480" cy="255471"/>
                <wp:effectExtent l="0" t="0" r="0" b="0"/>
                <wp:wrapNone/>
                <wp:docPr id="145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3480" cy="25547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AE7A90" w14:textId="059447B0" w:rsidR="00E06083" w:rsidRPr="003723EF" w:rsidRDefault="005B5156" w:rsidP="00E06083">
                            <w:pPr>
                              <w:spacing w:after="0"/>
                              <w:jc w:val="center"/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  <w:t>1509</w:t>
                            </w:r>
                            <w:r w:rsidR="00E06083"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  <w:t xml:space="preserve"> AD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7C93D1" id="_x0000_s1034" type="#_x0000_t202" style="position:absolute;margin-left:408.95pt;margin-top:346.75pt;width:92.4pt;height:20.1pt;z-index:251806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" filled="f" stroked="f">
                <v:textbox>
                  <w:txbxContent>
                    <w:p w14:paraId="18AE7A90" w14:textId="059447B0" w:rsidR="00E06083" w:rsidRPr="003723EF" w:rsidRDefault="005B5156" w:rsidP="00E06083">
                      <w:pPr>
                        <w:spacing w:after="0"/>
                        <w:jc w:val="center"/>
                        <w:rPr>
                          <w:rFonts w:ascii="SF Cartoonist Hand" w:hAnsi="SF Cartoonist Hand"/>
                          <w:sz w:val="20"/>
                          <w:szCs w:val="18"/>
                        </w:rPr>
                      </w:pPr>
                      <w:r>
                        <w:rPr>
                          <w:rFonts w:ascii="SF Cartoonist Hand" w:hAnsi="SF Cartoonist Hand"/>
                          <w:sz w:val="20"/>
                          <w:szCs w:val="18"/>
                        </w:rPr>
                        <w:t>1509</w:t>
                      </w:r>
                      <w:r w:rsidR="00E06083">
                        <w:rPr>
                          <w:rFonts w:ascii="SF Cartoonist Hand" w:hAnsi="SF Cartoonist Hand"/>
                          <w:sz w:val="20"/>
                          <w:szCs w:val="18"/>
                        </w:rPr>
                        <w:t xml:space="preserve"> AD</w:t>
                      </w:r>
                    </w:p>
                  </w:txbxContent>
                </v:textbox>
              </v:shape>
            </w:pict>
          </mc:Fallback>
        </mc:AlternateContent>
      </w:r>
      <w:r w:rsidR="005B5156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78048" behindDoc="0" locked="0" layoutInCell="1" allowOverlap="1" wp14:anchorId="28AF4CFF" wp14:editId="2007E139">
                <wp:simplePos x="0" y="0"/>
                <wp:positionH relativeFrom="column">
                  <wp:posOffset>5332095</wp:posOffset>
                </wp:positionH>
                <wp:positionV relativeFrom="paragraph">
                  <wp:posOffset>3825240</wp:posOffset>
                </wp:positionV>
                <wp:extent cx="844550" cy="571500"/>
                <wp:effectExtent l="0" t="0" r="0" b="0"/>
                <wp:wrapNone/>
                <wp:docPr id="127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55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AEE368" w14:textId="464DB710" w:rsidR="000D5A85" w:rsidRDefault="000D5A85" w:rsidP="00214266">
                            <w:pPr>
                              <w:spacing w:after="0"/>
                              <w:jc w:val="center"/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  <w:t xml:space="preserve">Henry VIII </w:t>
                            </w:r>
                          </w:p>
                          <w:p w14:paraId="2E74B2A3" w14:textId="611BB276" w:rsidR="000D5A85" w:rsidRDefault="000D5A85" w:rsidP="00214266">
                            <w:pPr>
                              <w:spacing w:after="0"/>
                              <w:jc w:val="center"/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  <w:t>Becomes</w:t>
                            </w:r>
                          </w:p>
                          <w:p w14:paraId="28E56C42" w14:textId="2C207248" w:rsidR="000D5A85" w:rsidRPr="003723EF" w:rsidRDefault="000D5A85" w:rsidP="00214266">
                            <w:pPr>
                              <w:spacing w:after="0"/>
                              <w:jc w:val="center"/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  <w:t>King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AF4CFF" id="_x0000_s1035" type="#_x0000_t202" style="position:absolute;margin-left:419.85pt;margin-top:301.2pt;width:66.5pt;height:45pt;z-index:251778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SsuuQIAAMI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" filled="f" stroked="f">
                <v:textbox>
                  <w:txbxContent>
                    <w:p w14:paraId="6CAEE368" w14:textId="464DB710" w:rsidR="000D5A85" w:rsidRDefault="000D5A85" w:rsidP="00214266">
                      <w:pPr>
                        <w:spacing w:after="0"/>
                        <w:jc w:val="center"/>
                        <w:rPr>
                          <w:rFonts w:ascii="SF Cartoonist Hand" w:hAnsi="SF Cartoonist Hand"/>
                          <w:sz w:val="20"/>
                          <w:szCs w:val="18"/>
                        </w:rPr>
                      </w:pPr>
                      <w:r>
                        <w:rPr>
                          <w:rFonts w:ascii="SF Cartoonist Hand" w:hAnsi="SF Cartoonist Hand"/>
                          <w:sz w:val="20"/>
                          <w:szCs w:val="18"/>
                        </w:rPr>
                        <w:t xml:space="preserve">Henry VIII </w:t>
                      </w:r>
                    </w:p>
                    <w:p w14:paraId="2E74B2A3" w14:textId="611BB276" w:rsidR="000D5A85" w:rsidRDefault="000D5A85" w:rsidP="00214266">
                      <w:pPr>
                        <w:spacing w:after="0"/>
                        <w:jc w:val="center"/>
                        <w:rPr>
                          <w:rFonts w:ascii="SF Cartoonist Hand" w:hAnsi="SF Cartoonist Hand"/>
                          <w:sz w:val="20"/>
                          <w:szCs w:val="18"/>
                        </w:rPr>
                      </w:pPr>
                      <w:r>
                        <w:rPr>
                          <w:rFonts w:ascii="SF Cartoonist Hand" w:hAnsi="SF Cartoonist Hand"/>
                          <w:sz w:val="20"/>
                          <w:szCs w:val="18"/>
                        </w:rPr>
                        <w:t>Becomes</w:t>
                      </w:r>
                    </w:p>
                    <w:p w14:paraId="28E56C42" w14:textId="2C207248" w:rsidR="000D5A85" w:rsidRPr="003723EF" w:rsidRDefault="000D5A85" w:rsidP="00214266">
                      <w:pPr>
                        <w:spacing w:after="0"/>
                        <w:jc w:val="center"/>
                        <w:rPr>
                          <w:rFonts w:ascii="SF Cartoonist Hand" w:hAnsi="SF Cartoonist Hand"/>
                          <w:sz w:val="20"/>
                          <w:szCs w:val="18"/>
                        </w:rPr>
                      </w:pPr>
                      <w:r>
                        <w:rPr>
                          <w:rFonts w:ascii="SF Cartoonist Hand" w:hAnsi="SF Cartoonist Hand"/>
                          <w:sz w:val="20"/>
                          <w:szCs w:val="18"/>
                        </w:rPr>
                        <w:t>King</w:t>
                      </w:r>
                    </w:p>
                  </w:txbxContent>
                </v:textbox>
              </v:shape>
            </w:pict>
          </mc:Fallback>
        </mc:AlternateContent>
      </w:r>
      <w:r w:rsidR="005B5156">
        <w:rPr>
          <w:rFonts w:ascii="Times New Roman" w:hAnsi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71904" behindDoc="1" locked="0" layoutInCell="1" allowOverlap="1" wp14:anchorId="69AC5563" wp14:editId="1474CBC9">
                <wp:simplePos x="0" y="0"/>
                <wp:positionH relativeFrom="column">
                  <wp:posOffset>5414645</wp:posOffset>
                </wp:positionH>
                <wp:positionV relativeFrom="paragraph">
                  <wp:posOffset>3723005</wp:posOffset>
                </wp:positionV>
                <wp:extent cx="683895" cy="693420"/>
                <wp:effectExtent l="0" t="0" r="20955" b="11430"/>
                <wp:wrapNone/>
                <wp:docPr id="124" name="Oval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3895" cy="693420"/>
                        </a:xfrm>
                        <a:prstGeom prst="ellipse">
                          <a:avLst/>
                        </a:prstGeom>
                        <a:solidFill>
                          <a:srgbClr val="46D3EA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057592F" id="Oval 124" o:spid="_x0000_s1026" style="position:absolute;margin-left:426.35pt;margin-top:293.15pt;width:53.85pt;height:54.6pt;z-index:-25154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" fillcolor="#46d3ea" strokecolor="#1f4d78 [1604]" strokeweight="1pt">
                <v:stroke joinstyle="miter"/>
              </v:oval>
            </w:pict>
          </mc:Fallback>
        </mc:AlternateContent>
      </w:r>
      <w:r w:rsidR="000D5A85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84192" behindDoc="0" locked="0" layoutInCell="1" allowOverlap="1" wp14:anchorId="4A196922" wp14:editId="269B01E9">
                <wp:simplePos x="0" y="0"/>
                <wp:positionH relativeFrom="column">
                  <wp:posOffset>3503930</wp:posOffset>
                </wp:positionH>
                <wp:positionV relativeFrom="paragraph">
                  <wp:posOffset>3799840</wp:posOffset>
                </wp:positionV>
                <wp:extent cx="844550" cy="635547"/>
                <wp:effectExtent l="0" t="0" r="0" b="0"/>
                <wp:wrapNone/>
                <wp:docPr id="13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550" cy="6355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9D3559" w14:textId="2EBD5B0E" w:rsidR="00214266" w:rsidRDefault="00214266" w:rsidP="00214266">
                            <w:pPr>
                              <w:spacing w:after="0"/>
                              <w:jc w:val="center"/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  <w:t xml:space="preserve">Industrial </w:t>
                            </w:r>
                          </w:p>
                          <w:p w14:paraId="315AE24E" w14:textId="6C57F800" w:rsidR="00214266" w:rsidRDefault="00214266" w:rsidP="00214266">
                            <w:pPr>
                              <w:spacing w:after="0"/>
                              <w:jc w:val="center"/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  <w:t>Revolution</w:t>
                            </w:r>
                          </w:p>
                          <w:p w14:paraId="05D200D4" w14:textId="3B21B80A" w:rsidR="000D5A85" w:rsidRDefault="000D5A85" w:rsidP="00214266">
                            <w:pPr>
                              <w:spacing w:after="0"/>
                              <w:jc w:val="center"/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  <w:t>begins</w:t>
                            </w:r>
                          </w:p>
                          <w:p w14:paraId="1AE75B25" w14:textId="413F81FC" w:rsidR="005B22ED" w:rsidRPr="003723EF" w:rsidRDefault="005B22ED" w:rsidP="00214266">
                            <w:pPr>
                              <w:spacing w:after="0"/>
                              <w:jc w:val="center"/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196922" id="_x0000_s1042" type="#_x0000_t202" style="position:absolute;margin-left:275.9pt;margin-top:299.2pt;width:66.5pt;height:50.05pt;z-index:251784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" filled="f" stroked="f">
                <v:textbox>
                  <w:txbxContent>
                    <w:p w14:paraId="2D9D3559" w14:textId="2EBD5B0E" w:rsidR="00214266" w:rsidRDefault="00214266" w:rsidP="00214266">
                      <w:pPr>
                        <w:spacing w:after="0"/>
                        <w:jc w:val="center"/>
                        <w:rPr>
                          <w:rFonts w:ascii="SF Cartoonist Hand" w:hAnsi="SF Cartoonist Hand"/>
                          <w:sz w:val="20"/>
                          <w:szCs w:val="18"/>
                        </w:rPr>
                      </w:pPr>
                      <w:r>
                        <w:rPr>
                          <w:rFonts w:ascii="SF Cartoonist Hand" w:hAnsi="SF Cartoonist Hand"/>
                          <w:sz w:val="20"/>
                          <w:szCs w:val="18"/>
                        </w:rPr>
                        <w:t xml:space="preserve">Industrial </w:t>
                      </w:r>
                    </w:p>
                    <w:p w14:paraId="315AE24E" w14:textId="6C57F800" w:rsidR="00214266" w:rsidRDefault="00214266" w:rsidP="00214266">
                      <w:pPr>
                        <w:spacing w:after="0"/>
                        <w:jc w:val="center"/>
                        <w:rPr>
                          <w:rFonts w:ascii="SF Cartoonist Hand" w:hAnsi="SF Cartoonist Hand"/>
                          <w:sz w:val="20"/>
                          <w:szCs w:val="18"/>
                        </w:rPr>
                      </w:pPr>
                      <w:r>
                        <w:rPr>
                          <w:rFonts w:ascii="SF Cartoonist Hand" w:hAnsi="SF Cartoonist Hand"/>
                          <w:sz w:val="20"/>
                          <w:szCs w:val="18"/>
                        </w:rPr>
                        <w:t>Revolution</w:t>
                      </w:r>
                    </w:p>
                    <w:p w14:paraId="05D200D4" w14:textId="3B21B80A" w:rsidR="000D5A85" w:rsidRDefault="000D5A85" w:rsidP="00214266">
                      <w:pPr>
                        <w:spacing w:after="0"/>
                        <w:jc w:val="center"/>
                        <w:rPr>
                          <w:rFonts w:ascii="SF Cartoonist Hand" w:hAnsi="SF Cartoonist Hand"/>
                          <w:sz w:val="20"/>
                          <w:szCs w:val="18"/>
                        </w:rPr>
                      </w:pPr>
                      <w:r>
                        <w:rPr>
                          <w:rFonts w:ascii="SF Cartoonist Hand" w:hAnsi="SF Cartoonist Hand"/>
                          <w:sz w:val="20"/>
                          <w:szCs w:val="18"/>
                        </w:rPr>
                        <w:t>begins</w:t>
                      </w:r>
                    </w:p>
                    <w:p w14:paraId="1AE75B25" w14:textId="413F81FC" w:rsidR="005B22ED" w:rsidRPr="003723EF" w:rsidRDefault="005B22ED" w:rsidP="00214266">
                      <w:pPr>
                        <w:spacing w:after="0"/>
                        <w:jc w:val="center"/>
                        <w:rPr>
                          <w:rFonts w:ascii="SF Cartoonist Hand" w:hAnsi="SF Cartoonist Hand"/>
                          <w:sz w:val="20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D5A85">
        <w:rPr>
          <w:rFonts w:ascii="Times New Roman" w:hAnsi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97663" behindDoc="1" locked="0" layoutInCell="1" allowOverlap="1" wp14:anchorId="2512F3BD" wp14:editId="689D0B27">
                <wp:simplePos x="0" y="0"/>
                <wp:positionH relativeFrom="leftMargin">
                  <wp:posOffset>104775</wp:posOffset>
                </wp:positionH>
                <wp:positionV relativeFrom="paragraph">
                  <wp:posOffset>4082415</wp:posOffset>
                </wp:positionV>
                <wp:extent cx="684297" cy="693967"/>
                <wp:effectExtent l="0" t="0" r="20955" b="11430"/>
                <wp:wrapNone/>
                <wp:docPr id="80" name="Oval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4297" cy="693967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7731922" id="Oval 80" o:spid="_x0000_s1026" style="position:absolute;margin-left:8.25pt;margin-top:321.45pt;width:53.9pt;height:54.65pt;z-index:-251618817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" fillcolor="red" strokecolor="#c00000" strokeweight="1pt">
                <v:stroke joinstyle="miter"/>
                <w10:wrap anchorx="margin"/>
              </v:oval>
            </w:pict>
          </mc:Fallback>
        </mc:AlternateContent>
      </w:r>
      <w:r w:rsidR="000D5A85">
        <w:rPr>
          <w:rFonts w:ascii="Times New Roman" w:hAnsi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35040" behindDoc="1" locked="0" layoutInCell="1" allowOverlap="1" wp14:anchorId="665E0D7B" wp14:editId="37CA1138">
                <wp:simplePos x="0" y="0"/>
                <wp:positionH relativeFrom="column">
                  <wp:posOffset>83820</wp:posOffset>
                </wp:positionH>
                <wp:positionV relativeFrom="paragraph">
                  <wp:posOffset>3735705</wp:posOffset>
                </wp:positionV>
                <wp:extent cx="684297" cy="693967"/>
                <wp:effectExtent l="0" t="0" r="20955" b="11430"/>
                <wp:wrapNone/>
                <wp:docPr id="100" name="Oval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4297" cy="693967"/>
                        </a:xfrm>
                        <a:prstGeom prst="ellipse">
                          <a:avLst/>
                        </a:prstGeom>
                        <a:solidFill>
                          <a:srgbClr val="FDA9E3"/>
                        </a:solidFill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D4E072D" id="Oval 100" o:spid="_x0000_s1026" style="position:absolute;margin-left:6.6pt;margin-top:294.15pt;width:53.9pt;height:54.65pt;z-index:-251581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" fillcolor="#fda9e3" strokecolor="#7030a0" strokeweight="1pt">
                <v:stroke joinstyle="miter"/>
              </v:oval>
            </w:pict>
          </mc:Fallback>
        </mc:AlternateContent>
      </w:r>
      <w:r w:rsidR="000D5A85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88288" behindDoc="0" locked="0" layoutInCell="1" allowOverlap="1" wp14:anchorId="417BAA12" wp14:editId="7B8CDED5">
                <wp:simplePos x="0" y="0"/>
                <wp:positionH relativeFrom="margin">
                  <wp:align>left</wp:align>
                </wp:positionH>
                <wp:positionV relativeFrom="paragraph">
                  <wp:posOffset>3876675</wp:posOffset>
                </wp:positionV>
                <wp:extent cx="844550" cy="635547"/>
                <wp:effectExtent l="0" t="0" r="0" b="0"/>
                <wp:wrapNone/>
                <wp:docPr id="13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550" cy="6355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700F58" w14:textId="120B2330" w:rsidR="00214266" w:rsidRDefault="00214266" w:rsidP="00214266">
                            <w:pPr>
                              <w:spacing w:after="0"/>
                              <w:jc w:val="center"/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  <w:t>WW2</w:t>
                            </w:r>
                          </w:p>
                          <w:p w14:paraId="5051AF3E" w14:textId="55F7E9D1" w:rsidR="00214266" w:rsidRPr="003723EF" w:rsidRDefault="00214266" w:rsidP="00214266">
                            <w:pPr>
                              <w:spacing w:after="0"/>
                              <w:jc w:val="center"/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  <w:t>begins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7BAA12" id="_x0000_s1039" type="#_x0000_t202" style="position:absolute;margin-left:0;margin-top:305.25pt;width:66.5pt;height:50.05pt;z-index:251788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" filled="f" stroked="f">
                <v:textbox>
                  <w:txbxContent>
                    <w:p w14:paraId="4C700F58" w14:textId="120B2330" w:rsidR="00214266" w:rsidRDefault="00214266" w:rsidP="00214266">
                      <w:pPr>
                        <w:spacing w:after="0"/>
                        <w:jc w:val="center"/>
                        <w:rPr>
                          <w:rFonts w:ascii="SF Cartoonist Hand" w:hAnsi="SF Cartoonist Hand"/>
                          <w:sz w:val="20"/>
                          <w:szCs w:val="18"/>
                        </w:rPr>
                      </w:pPr>
                      <w:r>
                        <w:rPr>
                          <w:rFonts w:ascii="SF Cartoonist Hand" w:hAnsi="SF Cartoonist Hand"/>
                          <w:sz w:val="20"/>
                          <w:szCs w:val="18"/>
                        </w:rPr>
                        <w:t>WW2</w:t>
                      </w:r>
                    </w:p>
                    <w:p w14:paraId="5051AF3E" w14:textId="55F7E9D1" w:rsidR="00214266" w:rsidRPr="003723EF" w:rsidRDefault="00214266" w:rsidP="00214266">
                      <w:pPr>
                        <w:spacing w:after="0"/>
                        <w:jc w:val="center"/>
                        <w:rPr>
                          <w:rFonts w:ascii="SF Cartoonist Hand" w:hAnsi="SF Cartoonist Hand"/>
                          <w:sz w:val="20"/>
                          <w:szCs w:val="18"/>
                        </w:rPr>
                      </w:pPr>
                      <w:proofErr w:type="gramStart"/>
                      <w:r>
                        <w:rPr>
                          <w:rFonts w:ascii="SF Cartoonist Hand" w:hAnsi="SF Cartoonist Hand"/>
                          <w:sz w:val="20"/>
                          <w:szCs w:val="18"/>
                        </w:rPr>
                        <w:t>begins</w:t>
                      </w:r>
                      <w:proofErr w:type="gram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5B22ED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826176" behindDoc="0" locked="0" layoutInCell="1" allowOverlap="1" wp14:anchorId="4FA681CA" wp14:editId="42EAEFD6">
                <wp:simplePos x="0" y="0"/>
                <wp:positionH relativeFrom="column">
                  <wp:posOffset>1962150</wp:posOffset>
                </wp:positionH>
                <wp:positionV relativeFrom="paragraph">
                  <wp:posOffset>4403725</wp:posOffset>
                </wp:positionV>
                <wp:extent cx="1173584" cy="370390"/>
                <wp:effectExtent l="0" t="0" r="0" b="0"/>
                <wp:wrapNone/>
                <wp:docPr id="157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3584" cy="370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19FF50" w14:textId="6A2FA885" w:rsidR="00FB14D9" w:rsidRPr="003723EF" w:rsidRDefault="00FB14D9" w:rsidP="00FB14D9">
                            <w:pPr>
                              <w:spacing w:after="0"/>
                              <w:jc w:val="center"/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  <w:t>1820 AD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A681CA" id="_x0000_s1040" type="#_x0000_t202" style="position:absolute;margin-left:154.5pt;margin-top:346.75pt;width:92.4pt;height:29.15pt;z-index:251826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" filled="f" stroked="f">
                <v:textbox>
                  <w:txbxContent>
                    <w:p w14:paraId="6D19FF50" w14:textId="6A2FA885" w:rsidR="00FB14D9" w:rsidRPr="003723EF" w:rsidRDefault="00FB14D9" w:rsidP="00FB14D9">
                      <w:pPr>
                        <w:spacing w:after="0"/>
                        <w:jc w:val="center"/>
                        <w:rPr>
                          <w:rFonts w:ascii="SF Cartoonist Hand" w:hAnsi="SF Cartoonist Hand"/>
                          <w:sz w:val="20"/>
                          <w:szCs w:val="18"/>
                        </w:rPr>
                      </w:pPr>
                      <w:r>
                        <w:rPr>
                          <w:rFonts w:ascii="SF Cartoonist Hand" w:hAnsi="SF Cartoonist Hand"/>
                          <w:sz w:val="20"/>
                          <w:szCs w:val="18"/>
                        </w:rPr>
                        <w:t>1820 AD</w:t>
                      </w:r>
                    </w:p>
                  </w:txbxContent>
                </v:textbox>
              </v:shape>
            </w:pict>
          </mc:Fallback>
        </mc:AlternateContent>
      </w:r>
      <w:r w:rsidR="005B22ED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810816" behindDoc="0" locked="0" layoutInCell="1" allowOverlap="1" wp14:anchorId="7947E40B" wp14:editId="11ABBE40">
                <wp:simplePos x="0" y="0"/>
                <wp:positionH relativeFrom="column">
                  <wp:posOffset>2576195</wp:posOffset>
                </wp:positionH>
                <wp:positionV relativeFrom="paragraph">
                  <wp:posOffset>4394835</wp:posOffset>
                </wp:positionV>
                <wp:extent cx="1173584" cy="370390"/>
                <wp:effectExtent l="0" t="0" r="0" b="0"/>
                <wp:wrapNone/>
                <wp:docPr id="147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3584" cy="370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107270" w14:textId="10220D83" w:rsidR="00E06083" w:rsidRPr="003723EF" w:rsidRDefault="005B22ED" w:rsidP="00E06083">
                            <w:pPr>
                              <w:spacing w:after="0"/>
                              <w:jc w:val="center"/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  <w:t>1805 AD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47E40B" id="_x0000_s1045" type="#_x0000_t202" style="position:absolute;margin-left:202.85pt;margin-top:346.05pt;width:92.4pt;height:29.15pt;z-index:251810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" filled="f" stroked="f">
                <v:textbox>
                  <w:txbxContent>
                    <w:p w14:paraId="3B107270" w14:textId="10220D83" w:rsidR="00E06083" w:rsidRPr="003723EF" w:rsidRDefault="005B22ED" w:rsidP="00E06083">
                      <w:pPr>
                        <w:spacing w:after="0"/>
                        <w:jc w:val="center"/>
                        <w:rPr>
                          <w:rFonts w:ascii="SF Cartoonist Hand" w:hAnsi="SF Cartoonist Hand"/>
                          <w:sz w:val="20"/>
                          <w:szCs w:val="18"/>
                        </w:rPr>
                      </w:pPr>
                      <w:r>
                        <w:rPr>
                          <w:rFonts w:ascii="SF Cartoonist Hand" w:hAnsi="SF Cartoonist Hand"/>
                          <w:sz w:val="20"/>
                          <w:szCs w:val="18"/>
                        </w:rPr>
                        <w:t>1805 AD</w:t>
                      </w:r>
                    </w:p>
                  </w:txbxContent>
                </v:textbox>
              </v:shape>
            </w:pict>
          </mc:Fallback>
        </mc:AlternateContent>
      </w:r>
      <w:r w:rsidR="005B22ED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812864" behindDoc="0" locked="0" layoutInCell="1" allowOverlap="1" wp14:anchorId="18D35127" wp14:editId="1B888722">
                <wp:simplePos x="0" y="0"/>
                <wp:positionH relativeFrom="column">
                  <wp:posOffset>3338195</wp:posOffset>
                </wp:positionH>
                <wp:positionV relativeFrom="paragraph">
                  <wp:posOffset>4394835</wp:posOffset>
                </wp:positionV>
                <wp:extent cx="1173584" cy="370390"/>
                <wp:effectExtent l="0" t="0" r="0" b="0"/>
                <wp:wrapNone/>
                <wp:docPr id="148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3584" cy="370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80370B" w14:textId="21511823" w:rsidR="00E06083" w:rsidRPr="003723EF" w:rsidRDefault="005B22ED" w:rsidP="00E06083">
                            <w:pPr>
                              <w:spacing w:after="0"/>
                              <w:jc w:val="center"/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  <w:t xml:space="preserve"> </w:t>
                            </w:r>
                            <w:r w:rsidR="00E06083"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  <w:t>1760 AD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D35127" id="_x0000_s1043" type="#_x0000_t202" style="position:absolute;margin-left:262.85pt;margin-top:346.05pt;width:92.4pt;height:29.15pt;z-index:251812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" filled="f" stroked="f">
                <v:textbox>
                  <w:txbxContent>
                    <w:p w14:paraId="2180370B" w14:textId="21511823" w:rsidR="00E06083" w:rsidRPr="003723EF" w:rsidRDefault="005B22ED" w:rsidP="00E06083">
                      <w:pPr>
                        <w:spacing w:after="0"/>
                        <w:jc w:val="center"/>
                        <w:rPr>
                          <w:rFonts w:ascii="SF Cartoonist Hand" w:hAnsi="SF Cartoonist Hand"/>
                          <w:sz w:val="20"/>
                          <w:szCs w:val="18"/>
                        </w:rPr>
                      </w:pPr>
                      <w:r>
                        <w:rPr>
                          <w:rFonts w:ascii="SF Cartoonist Hand" w:hAnsi="SF Cartoonist Hand"/>
                          <w:sz w:val="20"/>
                          <w:szCs w:val="18"/>
                        </w:rPr>
                        <w:t xml:space="preserve"> </w:t>
                      </w:r>
                      <w:r w:rsidR="00E06083">
                        <w:rPr>
                          <w:rFonts w:ascii="SF Cartoonist Hand" w:hAnsi="SF Cartoonist Hand"/>
                          <w:sz w:val="20"/>
                          <w:szCs w:val="18"/>
                        </w:rPr>
                        <w:t>1760 AD</w:t>
                      </w:r>
                    </w:p>
                  </w:txbxContent>
                </v:textbox>
              </v:shape>
            </w:pict>
          </mc:Fallback>
        </mc:AlternateContent>
      </w:r>
      <w:r w:rsidR="005B22ED">
        <w:rPr>
          <w:rFonts w:ascii="Times New Roman" w:hAnsi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39136" behindDoc="1" locked="0" layoutInCell="1" allowOverlap="1" wp14:anchorId="5465B6D2" wp14:editId="4F2E3C59">
                <wp:simplePos x="0" y="0"/>
                <wp:positionH relativeFrom="column">
                  <wp:posOffset>3565525</wp:posOffset>
                </wp:positionH>
                <wp:positionV relativeFrom="paragraph">
                  <wp:posOffset>3714750</wp:posOffset>
                </wp:positionV>
                <wp:extent cx="683895" cy="693420"/>
                <wp:effectExtent l="0" t="0" r="20955" b="11430"/>
                <wp:wrapNone/>
                <wp:docPr id="102" name="Oval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3895" cy="693420"/>
                        </a:xfrm>
                        <a:prstGeom prst="ellipse">
                          <a:avLst/>
                        </a:prstGeom>
                        <a:solidFill>
                          <a:srgbClr val="CC00CC"/>
                        </a:solidFill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D0CA4C8" id="Oval 102" o:spid="_x0000_s1026" style="position:absolute;margin-left:280.75pt;margin-top:292.5pt;width:53.85pt;height:54.6pt;z-index:-251577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" fillcolor="#c0c" strokecolor="#002060" strokeweight="1pt">
                <v:stroke joinstyle="miter"/>
              </v:oval>
            </w:pict>
          </mc:Fallback>
        </mc:AlternateContent>
      </w:r>
      <w:r w:rsidR="005B22ED">
        <w:rPr>
          <w:rFonts w:ascii="Times New Roman" w:hAnsi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851776" behindDoc="1" locked="0" layoutInCell="1" allowOverlap="1" wp14:anchorId="524CDF9F" wp14:editId="3BCDFE6B">
                <wp:simplePos x="0" y="0"/>
                <wp:positionH relativeFrom="column">
                  <wp:posOffset>2819400</wp:posOffset>
                </wp:positionH>
                <wp:positionV relativeFrom="paragraph">
                  <wp:posOffset>3726180</wp:posOffset>
                </wp:positionV>
                <wp:extent cx="684297" cy="693967"/>
                <wp:effectExtent l="0" t="0" r="14605" b="17780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4297" cy="693967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A0446F4" id="Oval 3" o:spid="_x0000_s1026" style="position:absolute;margin-left:222pt;margin-top:293.4pt;width:53.9pt;height:54.65pt;z-index:-251464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" fillcolor="#ffc000 [3207]" strokecolor="#7f5f00 [1607]" strokeweight="1pt">
                <v:stroke joinstyle="miter"/>
              </v:oval>
            </w:pict>
          </mc:Fallback>
        </mc:AlternateContent>
      </w:r>
      <w:r w:rsidR="005B22ED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849728" behindDoc="0" locked="0" layoutInCell="1" allowOverlap="1" wp14:anchorId="705EED5E" wp14:editId="68A631C6">
                <wp:simplePos x="0" y="0"/>
                <wp:positionH relativeFrom="column">
                  <wp:posOffset>4505960</wp:posOffset>
                </wp:positionH>
                <wp:positionV relativeFrom="paragraph">
                  <wp:posOffset>3073400</wp:posOffset>
                </wp:positionV>
                <wp:extent cx="1173584" cy="279191"/>
                <wp:effectExtent l="0" t="0" r="0" b="6985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3584" cy="2791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F0FB22" w14:textId="0434AD59" w:rsidR="00BA38F6" w:rsidRPr="003723EF" w:rsidRDefault="00BA38F6" w:rsidP="00BA38F6">
                            <w:pPr>
                              <w:spacing w:after="0"/>
                              <w:jc w:val="center"/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  <w:t>500 BC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5EED5E" id="_x0000_s1044" type="#_x0000_t202" style="position:absolute;margin-left:354.8pt;margin-top:242pt;width:92.4pt;height:22pt;z-index:251849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" filled="f" stroked="f">
                <v:textbox>
                  <w:txbxContent>
                    <w:p w14:paraId="57F0FB22" w14:textId="0434AD59" w:rsidR="00BA38F6" w:rsidRPr="003723EF" w:rsidRDefault="00BA38F6" w:rsidP="00BA38F6">
                      <w:pPr>
                        <w:spacing w:after="0"/>
                        <w:jc w:val="center"/>
                        <w:rPr>
                          <w:rFonts w:ascii="SF Cartoonist Hand" w:hAnsi="SF Cartoonist Hand"/>
                          <w:sz w:val="20"/>
                          <w:szCs w:val="18"/>
                        </w:rPr>
                      </w:pPr>
                      <w:r>
                        <w:rPr>
                          <w:rFonts w:ascii="SF Cartoonist Hand" w:hAnsi="SF Cartoonist Hand"/>
                          <w:sz w:val="20"/>
                          <w:szCs w:val="18"/>
                        </w:rPr>
                        <w:t>500 BC</w:t>
                      </w:r>
                    </w:p>
                  </w:txbxContent>
                </v:textbox>
              </v:shape>
            </w:pict>
          </mc:Fallback>
        </mc:AlternateContent>
      </w:r>
      <w:r w:rsidR="005B22ED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847680" behindDoc="0" locked="0" layoutInCell="1" allowOverlap="1" wp14:anchorId="3C728EE2" wp14:editId="4AD07024">
                <wp:simplePos x="0" y="0"/>
                <wp:positionH relativeFrom="column">
                  <wp:posOffset>4808492</wp:posOffset>
                </wp:positionH>
                <wp:positionV relativeFrom="paragraph">
                  <wp:posOffset>2558052</wp:posOffset>
                </wp:positionV>
                <wp:extent cx="642257" cy="413657"/>
                <wp:effectExtent l="0" t="0" r="0" b="5715"/>
                <wp:wrapNone/>
                <wp:docPr id="8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257" cy="41365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BD2B42" w14:textId="2998A7C9" w:rsidR="00BA38F6" w:rsidRPr="003723EF" w:rsidRDefault="005F53BC" w:rsidP="00BA38F6">
                            <w:pPr>
                              <w:spacing w:after="0"/>
                              <w:jc w:val="center"/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  <w:t>First toy</w:t>
                            </w:r>
                            <w:r w:rsidR="00BA38F6"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  <w:t xml:space="preserve"> made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728EE2" id="_x0000_s1045" type="#_x0000_t202" style="position:absolute;margin-left:378.6pt;margin-top:201.4pt;width:50.55pt;height:32.55pt;z-index:251847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" filled="f" stroked="f">
                <v:textbox>
                  <w:txbxContent>
                    <w:p w14:paraId="27BD2B42" w14:textId="2998A7C9" w:rsidR="00BA38F6" w:rsidRPr="003723EF" w:rsidRDefault="005F53BC" w:rsidP="00BA38F6">
                      <w:pPr>
                        <w:spacing w:after="0"/>
                        <w:jc w:val="center"/>
                        <w:rPr>
                          <w:rFonts w:ascii="SF Cartoonist Hand" w:hAnsi="SF Cartoonist Hand"/>
                          <w:sz w:val="20"/>
                          <w:szCs w:val="18"/>
                        </w:rPr>
                      </w:pPr>
                      <w:r>
                        <w:rPr>
                          <w:rFonts w:ascii="SF Cartoonist Hand" w:hAnsi="SF Cartoonist Hand"/>
                          <w:sz w:val="20"/>
                          <w:szCs w:val="18"/>
                        </w:rPr>
                        <w:t>First toy</w:t>
                      </w:r>
                      <w:r w:rsidR="00BA38F6">
                        <w:rPr>
                          <w:rFonts w:ascii="SF Cartoonist Hand" w:hAnsi="SF Cartoonist Hand"/>
                          <w:sz w:val="20"/>
                          <w:szCs w:val="18"/>
                        </w:rPr>
                        <w:t xml:space="preserve"> made</w:t>
                      </w:r>
                    </w:p>
                  </w:txbxContent>
                </v:textbox>
              </v:shape>
            </w:pict>
          </mc:Fallback>
        </mc:AlternateContent>
      </w:r>
      <w:r w:rsidR="005B22ED">
        <w:rPr>
          <w:rFonts w:ascii="Times New Roman" w:hAnsi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845632" behindDoc="1" locked="0" layoutInCell="1" allowOverlap="1" wp14:anchorId="5C3601ED" wp14:editId="396AEE8B">
                <wp:simplePos x="0" y="0"/>
                <wp:positionH relativeFrom="column">
                  <wp:posOffset>4774747</wp:posOffset>
                </wp:positionH>
                <wp:positionV relativeFrom="paragraph">
                  <wp:posOffset>2386420</wp:posOffset>
                </wp:positionV>
                <wp:extent cx="684297" cy="693967"/>
                <wp:effectExtent l="0" t="0" r="14605" b="17780"/>
                <wp:wrapNone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4297" cy="693967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584D867" id="Oval 7" o:spid="_x0000_s1026" style="position:absolute;margin-left:375.95pt;margin-top:187.9pt;width:53.9pt;height:54.65pt;z-index:-25147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" fillcolor="#ed7d31 [3205]" strokecolor="#823b0b [1605]" strokeweight="1pt">
                <v:stroke joinstyle="miter"/>
              </v:oval>
            </w:pict>
          </mc:Fallback>
        </mc:AlternateContent>
      </w:r>
      <w:r w:rsidR="005F53BC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843584" behindDoc="0" locked="0" layoutInCell="1" allowOverlap="1" wp14:anchorId="6502A5F5" wp14:editId="4F8AA6BF">
                <wp:simplePos x="0" y="0"/>
                <wp:positionH relativeFrom="column">
                  <wp:posOffset>5899785</wp:posOffset>
                </wp:positionH>
                <wp:positionV relativeFrom="paragraph">
                  <wp:posOffset>1736816</wp:posOffset>
                </wp:positionV>
                <wp:extent cx="1173584" cy="279191"/>
                <wp:effectExtent l="0" t="0" r="0" b="6985"/>
                <wp:wrapNone/>
                <wp:docPr id="6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3584" cy="2791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F6BDDE" w14:textId="65F33119" w:rsidR="005F53BC" w:rsidRPr="003723EF" w:rsidRDefault="005F53BC" w:rsidP="005F53BC">
                            <w:pPr>
                              <w:spacing w:after="0"/>
                              <w:jc w:val="center"/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02A5F5" id="_x0000_s1049" type="#_x0000_t202" style="position:absolute;margin-left:464.55pt;margin-top:136.75pt;width:92.4pt;height:22pt;z-index:251843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" filled="f" stroked="f">
                <v:textbox>
                  <w:txbxContent>
                    <w:p w14:paraId="71F6BDDE" w14:textId="65F33119" w:rsidR="005F53BC" w:rsidRPr="003723EF" w:rsidRDefault="005F53BC" w:rsidP="005F53BC">
                      <w:pPr>
                        <w:spacing w:after="0"/>
                        <w:jc w:val="center"/>
                        <w:rPr>
                          <w:rFonts w:ascii="SF Cartoonist Hand" w:hAnsi="SF Cartoonist Hand"/>
                          <w:sz w:val="20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12D3D">
        <w:rPr>
          <w:noProof/>
          <w:lang w:eastAsia="en-GB"/>
        </w:rPr>
        <w:drawing>
          <wp:anchor distT="0" distB="0" distL="114300" distR="114300" simplePos="0" relativeHeight="251827200" behindDoc="0" locked="0" layoutInCell="1" allowOverlap="1" wp14:anchorId="07AC35A6" wp14:editId="407DB4B5">
            <wp:simplePos x="0" y="0"/>
            <wp:positionH relativeFrom="column">
              <wp:posOffset>6705388</wp:posOffset>
            </wp:positionH>
            <wp:positionV relativeFrom="paragraph">
              <wp:posOffset>-668655</wp:posOffset>
            </wp:positionV>
            <wp:extent cx="921596" cy="921596"/>
            <wp:effectExtent l="0" t="0" r="0" b="0"/>
            <wp:wrapNone/>
            <wp:docPr id="166" name="Picture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Picture 16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1596" cy="9215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4980">
        <w:rPr>
          <w:rFonts w:ascii="Times New Roman" w:hAnsi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831296" behindDoc="0" locked="0" layoutInCell="1" allowOverlap="1" wp14:anchorId="4AA17775" wp14:editId="318A6A08">
                <wp:simplePos x="0" y="0"/>
                <wp:positionH relativeFrom="column">
                  <wp:posOffset>55880</wp:posOffset>
                </wp:positionH>
                <wp:positionV relativeFrom="paragraph">
                  <wp:posOffset>5015018</wp:posOffset>
                </wp:positionV>
                <wp:extent cx="2349500" cy="398780"/>
                <wp:effectExtent l="0" t="0" r="0" b="1270"/>
                <wp:wrapNone/>
                <wp:docPr id="8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9500" cy="398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BF86BC" w14:textId="1E357696" w:rsidR="00EB46F5" w:rsidRPr="00847F15" w:rsidRDefault="00EB46F5" w:rsidP="00EB46F5">
                            <w:pPr>
                              <w:rPr>
                                <w:rFonts w:ascii="SF Cartoonist Hand" w:hAnsi="SF Cartoonist Hand"/>
                                <w:b/>
                                <w:szCs w:val="40"/>
                              </w:rPr>
                            </w:pPr>
                            <w:r>
                              <w:rPr>
                                <w:rFonts w:ascii="SF Cartoonist Hand" w:hAnsi="SF Cartoonist Hand"/>
                                <w:b/>
                                <w:szCs w:val="40"/>
                              </w:rPr>
                              <w:t>Year 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A17775" id="_x0000_s1048" type="#_x0000_t202" style="position:absolute;margin-left:4.4pt;margin-top:394.9pt;width:185pt;height:31.4pt;z-index:251831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" filled="f" stroked="f">
                <v:textbox>
                  <w:txbxContent>
                    <w:p w14:paraId="50BF86BC" w14:textId="1E357696" w:rsidR="00EB46F5" w:rsidRPr="00847F15" w:rsidRDefault="00EB46F5" w:rsidP="00EB46F5">
                      <w:pPr>
                        <w:rPr>
                          <w:rFonts w:ascii="SF Cartoonist Hand" w:hAnsi="SF Cartoonist Hand"/>
                          <w:b/>
                          <w:szCs w:val="40"/>
                        </w:rPr>
                      </w:pPr>
                      <w:r>
                        <w:rPr>
                          <w:rFonts w:ascii="SF Cartoonist Hand" w:hAnsi="SF Cartoonist Hand"/>
                          <w:b/>
                          <w:szCs w:val="40"/>
                        </w:rPr>
                        <w:t>Year R</w:t>
                      </w:r>
                    </w:p>
                  </w:txbxContent>
                </v:textbox>
              </v:shape>
            </w:pict>
          </mc:Fallback>
        </mc:AlternateContent>
      </w:r>
      <w:r w:rsidR="00874980">
        <w:rPr>
          <w:rFonts w:ascii="Times New Roman" w:hAnsi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566D79BB" wp14:editId="26128C6D">
                <wp:simplePos x="0" y="0"/>
                <wp:positionH relativeFrom="column">
                  <wp:posOffset>57150</wp:posOffset>
                </wp:positionH>
                <wp:positionV relativeFrom="paragraph">
                  <wp:posOffset>5317067</wp:posOffset>
                </wp:positionV>
                <wp:extent cx="2349500" cy="398780"/>
                <wp:effectExtent l="0" t="0" r="0" b="1270"/>
                <wp:wrapNone/>
                <wp:docPr id="7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9500" cy="398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6C567F" w14:textId="2EBC8FDD" w:rsidR="00847F15" w:rsidRPr="00847F15" w:rsidRDefault="00A05759" w:rsidP="00847F15">
                            <w:pPr>
                              <w:rPr>
                                <w:rFonts w:ascii="SF Cartoonist Hand" w:hAnsi="SF Cartoonist Hand"/>
                                <w:b/>
                                <w:szCs w:val="40"/>
                              </w:rPr>
                            </w:pPr>
                            <w:r>
                              <w:rPr>
                                <w:rFonts w:ascii="SF Cartoonist Hand" w:hAnsi="SF Cartoonist Hand"/>
                                <w:b/>
                                <w:szCs w:val="40"/>
                              </w:rPr>
                              <w:t>Year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6D79BB" id="_x0000_s1049" type="#_x0000_t202" style="position:absolute;margin-left:4.5pt;margin-top:418.65pt;width:185pt;height:31.4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" filled="f" stroked="f">
                <v:textbox>
                  <w:txbxContent>
                    <w:p w14:paraId="3F6C567F" w14:textId="2EBC8FDD" w:rsidR="00847F15" w:rsidRPr="00847F15" w:rsidRDefault="00A05759" w:rsidP="00847F15">
                      <w:pPr>
                        <w:rPr>
                          <w:rFonts w:ascii="SF Cartoonist Hand" w:hAnsi="SF Cartoonist Hand"/>
                          <w:b/>
                          <w:szCs w:val="40"/>
                        </w:rPr>
                      </w:pPr>
                      <w:r>
                        <w:rPr>
                          <w:rFonts w:ascii="SF Cartoonist Hand" w:hAnsi="SF Cartoonist Hand"/>
                          <w:b/>
                          <w:szCs w:val="40"/>
                        </w:rPr>
                        <w:t>Year 1</w:t>
                      </w:r>
                    </w:p>
                  </w:txbxContent>
                </v:textbox>
              </v:shape>
            </w:pict>
          </mc:Fallback>
        </mc:AlternateContent>
      </w:r>
      <w:r w:rsidR="00874980">
        <w:rPr>
          <w:rFonts w:ascii="Times New Roman" w:hAnsi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6B17E903" wp14:editId="30A1EB12">
                <wp:simplePos x="0" y="0"/>
                <wp:positionH relativeFrom="column">
                  <wp:posOffset>1268307</wp:posOffset>
                </wp:positionH>
                <wp:positionV relativeFrom="paragraph">
                  <wp:posOffset>5320454</wp:posOffset>
                </wp:positionV>
                <wp:extent cx="2349500" cy="398780"/>
                <wp:effectExtent l="0" t="0" r="0" b="1270"/>
                <wp:wrapNone/>
                <wp:docPr id="7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9500" cy="398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7710AF" w14:textId="3E81A9CE" w:rsidR="00847F15" w:rsidRDefault="00A05759" w:rsidP="00847F15">
                            <w:pPr>
                              <w:rPr>
                                <w:rFonts w:ascii="SF Cartoonist Hand" w:hAnsi="SF Cartoonist Hand"/>
                                <w:b/>
                                <w:szCs w:val="40"/>
                              </w:rPr>
                            </w:pPr>
                            <w:r>
                              <w:rPr>
                                <w:rFonts w:ascii="SF Cartoonist Hand" w:hAnsi="SF Cartoonist Hand"/>
                                <w:b/>
                                <w:szCs w:val="40"/>
                              </w:rPr>
                              <w:t>Year 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17E903" id="_x0000_s1050" type="#_x0000_t202" style="position:absolute;margin-left:99.85pt;margin-top:418.95pt;width:185pt;height:31.4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" filled="f" stroked="f">
                <v:textbox>
                  <w:txbxContent>
                    <w:p w14:paraId="237710AF" w14:textId="3E81A9CE" w:rsidR="00847F15" w:rsidRDefault="00A05759" w:rsidP="00847F15">
                      <w:pPr>
                        <w:rPr>
                          <w:rFonts w:ascii="SF Cartoonist Hand" w:hAnsi="SF Cartoonist Hand"/>
                          <w:b/>
                          <w:szCs w:val="40"/>
                        </w:rPr>
                      </w:pPr>
                      <w:r>
                        <w:rPr>
                          <w:rFonts w:ascii="SF Cartoonist Hand" w:hAnsi="SF Cartoonist Hand"/>
                          <w:b/>
                          <w:szCs w:val="40"/>
                        </w:rPr>
                        <w:t>Year 4</w:t>
                      </w:r>
                    </w:p>
                  </w:txbxContent>
                </v:textbox>
              </v:shape>
            </w:pict>
          </mc:Fallback>
        </mc:AlternateContent>
      </w:r>
      <w:r w:rsidR="00874980">
        <w:rPr>
          <w:rFonts w:ascii="Times New Roman" w:hAnsi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7FE0BD8C" wp14:editId="4EC3D13A">
                <wp:simplePos x="0" y="0"/>
                <wp:positionH relativeFrom="column">
                  <wp:posOffset>24553</wp:posOffset>
                </wp:positionH>
                <wp:positionV relativeFrom="paragraph">
                  <wp:posOffset>5632874</wp:posOffset>
                </wp:positionV>
                <wp:extent cx="2349500" cy="398780"/>
                <wp:effectExtent l="0" t="0" r="0" b="1270"/>
                <wp:wrapNone/>
                <wp:docPr id="7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9500" cy="398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A68224" w14:textId="5C0ED0CA" w:rsidR="00847F15" w:rsidRDefault="00A05759" w:rsidP="00847F15">
                            <w:pPr>
                              <w:rPr>
                                <w:rFonts w:ascii="SF Cartoonist Hand" w:hAnsi="SF Cartoonist Hand"/>
                                <w:b/>
                                <w:szCs w:val="40"/>
                              </w:rPr>
                            </w:pPr>
                            <w:r>
                              <w:rPr>
                                <w:rFonts w:ascii="SF Cartoonist Hand" w:hAnsi="SF Cartoonist Hand"/>
                                <w:b/>
                                <w:szCs w:val="40"/>
                              </w:rPr>
                              <w:t>Year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E0BD8C" id="_x0000_s1051" type="#_x0000_t202" style="position:absolute;margin-left:1.95pt;margin-top:443.55pt;width:185pt;height:31.4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" filled="f" stroked="f">
                <v:textbox>
                  <w:txbxContent>
                    <w:p w14:paraId="6FA68224" w14:textId="5C0ED0CA" w:rsidR="00847F15" w:rsidRDefault="00A05759" w:rsidP="00847F15">
                      <w:pPr>
                        <w:rPr>
                          <w:rFonts w:ascii="SF Cartoonist Hand" w:hAnsi="SF Cartoonist Hand"/>
                          <w:b/>
                          <w:szCs w:val="40"/>
                        </w:rPr>
                      </w:pPr>
                      <w:r>
                        <w:rPr>
                          <w:rFonts w:ascii="SF Cartoonist Hand" w:hAnsi="SF Cartoonist Hand"/>
                          <w:b/>
                          <w:szCs w:val="40"/>
                        </w:rPr>
                        <w:t>Year 2</w:t>
                      </w:r>
                    </w:p>
                  </w:txbxContent>
                </v:textbox>
              </v:shape>
            </w:pict>
          </mc:Fallback>
        </mc:AlternateContent>
      </w:r>
      <w:r w:rsidR="00874980">
        <w:rPr>
          <w:rFonts w:ascii="Times New Roman" w:hAnsi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52FD2494" wp14:editId="493E870B">
                <wp:simplePos x="0" y="0"/>
                <wp:positionH relativeFrom="column">
                  <wp:posOffset>1299421</wp:posOffset>
                </wp:positionH>
                <wp:positionV relativeFrom="paragraph">
                  <wp:posOffset>5953760</wp:posOffset>
                </wp:positionV>
                <wp:extent cx="2349500" cy="398780"/>
                <wp:effectExtent l="0" t="0" r="0" b="1270"/>
                <wp:wrapNone/>
                <wp:docPr id="77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9500" cy="398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A3EA87" w14:textId="7EBEC786" w:rsidR="00847F15" w:rsidRDefault="00A05759" w:rsidP="00847F15">
                            <w:pPr>
                              <w:rPr>
                                <w:rFonts w:ascii="SF Cartoonist Hand" w:hAnsi="SF Cartoonist Hand"/>
                                <w:b/>
                                <w:szCs w:val="40"/>
                              </w:rPr>
                            </w:pPr>
                            <w:r>
                              <w:rPr>
                                <w:rFonts w:ascii="SF Cartoonist Hand" w:hAnsi="SF Cartoonist Hand"/>
                                <w:b/>
                                <w:szCs w:val="40"/>
                              </w:rPr>
                              <w:t>Year 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FD2494" id="_x0000_s1052" type="#_x0000_t202" style="position:absolute;margin-left:102.3pt;margin-top:468.8pt;width:185pt;height:31.4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" filled="f" stroked="f">
                <v:textbox>
                  <w:txbxContent>
                    <w:p w14:paraId="53A3EA87" w14:textId="7EBEC786" w:rsidR="00847F15" w:rsidRDefault="00A05759" w:rsidP="00847F15">
                      <w:pPr>
                        <w:rPr>
                          <w:rFonts w:ascii="SF Cartoonist Hand" w:hAnsi="SF Cartoonist Hand"/>
                          <w:b/>
                          <w:szCs w:val="40"/>
                        </w:rPr>
                      </w:pPr>
                      <w:r>
                        <w:rPr>
                          <w:rFonts w:ascii="SF Cartoonist Hand" w:hAnsi="SF Cartoonist Hand"/>
                          <w:b/>
                          <w:szCs w:val="40"/>
                        </w:rPr>
                        <w:t>Year 6</w:t>
                      </w:r>
                    </w:p>
                  </w:txbxContent>
                </v:textbox>
              </v:shape>
            </w:pict>
          </mc:Fallback>
        </mc:AlternateContent>
      </w:r>
      <w:r w:rsidR="00874980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60640" behindDoc="0" locked="0" layoutInCell="1" allowOverlap="1" wp14:anchorId="38BE2C98" wp14:editId="7ECF9D30">
                <wp:simplePos x="0" y="0"/>
                <wp:positionH relativeFrom="column">
                  <wp:posOffset>8232352</wp:posOffset>
                </wp:positionH>
                <wp:positionV relativeFrom="paragraph">
                  <wp:posOffset>3756237</wp:posOffset>
                </wp:positionV>
                <wp:extent cx="844550" cy="532436"/>
                <wp:effectExtent l="0" t="0" r="0" b="0"/>
                <wp:wrapNone/>
                <wp:docPr id="115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550" cy="5324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6525FB" w14:textId="2BB2A0C0" w:rsidR="005B6C7C" w:rsidRDefault="005B6C7C" w:rsidP="005B6C7C">
                            <w:pPr>
                              <w:spacing w:after="0"/>
                              <w:jc w:val="center"/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  <w:t>Vikings</w:t>
                            </w:r>
                          </w:p>
                          <w:p w14:paraId="0A6F0639" w14:textId="77777777" w:rsidR="005B6C7C" w:rsidRDefault="005B6C7C" w:rsidP="005B6C7C">
                            <w:pPr>
                              <w:spacing w:after="0"/>
                              <w:jc w:val="center"/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  <w:t>invade</w:t>
                            </w:r>
                          </w:p>
                          <w:p w14:paraId="604E6BE2" w14:textId="77777777" w:rsidR="005B6C7C" w:rsidRDefault="005B6C7C" w:rsidP="005B6C7C">
                            <w:pPr>
                              <w:spacing w:after="0"/>
                              <w:jc w:val="center"/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  <w:t>Britain</w:t>
                            </w:r>
                          </w:p>
                          <w:p w14:paraId="3B8D9944" w14:textId="77777777" w:rsidR="005B6C7C" w:rsidRPr="003723EF" w:rsidRDefault="005B6C7C" w:rsidP="005B6C7C">
                            <w:pPr>
                              <w:jc w:val="center"/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BE2C98" id="_x0000_s1053" type="#_x0000_t202" style="position:absolute;margin-left:648.2pt;margin-top:295.75pt;width:66.5pt;height:41.9pt;z-index:251760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nC1uAIAAMI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" filled="f" stroked="f">
                <v:textbox>
                  <w:txbxContent>
                    <w:p w14:paraId="736525FB" w14:textId="2BB2A0C0" w:rsidR="005B6C7C" w:rsidRDefault="005B6C7C" w:rsidP="005B6C7C">
                      <w:pPr>
                        <w:spacing w:after="0"/>
                        <w:jc w:val="center"/>
                        <w:rPr>
                          <w:rFonts w:ascii="SF Cartoonist Hand" w:hAnsi="SF Cartoonist Hand"/>
                          <w:sz w:val="20"/>
                          <w:szCs w:val="18"/>
                        </w:rPr>
                      </w:pPr>
                      <w:r>
                        <w:rPr>
                          <w:rFonts w:ascii="SF Cartoonist Hand" w:hAnsi="SF Cartoonist Hand"/>
                          <w:sz w:val="20"/>
                          <w:szCs w:val="18"/>
                        </w:rPr>
                        <w:t>Vikings</w:t>
                      </w:r>
                    </w:p>
                    <w:p w14:paraId="0A6F0639" w14:textId="77777777" w:rsidR="005B6C7C" w:rsidRDefault="005B6C7C" w:rsidP="005B6C7C">
                      <w:pPr>
                        <w:spacing w:after="0"/>
                        <w:jc w:val="center"/>
                        <w:rPr>
                          <w:rFonts w:ascii="SF Cartoonist Hand" w:hAnsi="SF Cartoonist Hand"/>
                          <w:sz w:val="20"/>
                          <w:szCs w:val="18"/>
                        </w:rPr>
                      </w:pPr>
                      <w:proofErr w:type="gramStart"/>
                      <w:r>
                        <w:rPr>
                          <w:rFonts w:ascii="SF Cartoonist Hand" w:hAnsi="SF Cartoonist Hand"/>
                          <w:sz w:val="20"/>
                          <w:szCs w:val="18"/>
                        </w:rPr>
                        <w:t>invade</w:t>
                      </w:r>
                      <w:proofErr w:type="gramEnd"/>
                    </w:p>
                    <w:p w14:paraId="604E6BE2" w14:textId="77777777" w:rsidR="005B6C7C" w:rsidRDefault="005B6C7C" w:rsidP="005B6C7C">
                      <w:pPr>
                        <w:spacing w:after="0"/>
                        <w:jc w:val="center"/>
                        <w:rPr>
                          <w:rFonts w:ascii="SF Cartoonist Hand" w:hAnsi="SF Cartoonist Hand"/>
                          <w:sz w:val="20"/>
                          <w:szCs w:val="18"/>
                        </w:rPr>
                      </w:pPr>
                      <w:r>
                        <w:rPr>
                          <w:rFonts w:ascii="SF Cartoonist Hand" w:hAnsi="SF Cartoonist Hand"/>
                          <w:sz w:val="20"/>
                          <w:szCs w:val="18"/>
                        </w:rPr>
                        <w:t>Britain</w:t>
                      </w:r>
                    </w:p>
                    <w:p w14:paraId="3B8D9944" w14:textId="77777777" w:rsidR="005B6C7C" w:rsidRPr="003723EF" w:rsidRDefault="005B6C7C" w:rsidP="005B6C7C">
                      <w:pPr>
                        <w:jc w:val="center"/>
                        <w:rPr>
                          <w:rFonts w:ascii="SF Cartoonist Hand" w:hAnsi="SF Cartoonist Hand"/>
                          <w:sz w:val="20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74980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49376" behindDoc="0" locked="0" layoutInCell="1" allowOverlap="1" wp14:anchorId="6FCF785A" wp14:editId="7DCE45BA">
                <wp:simplePos x="0" y="0"/>
                <wp:positionH relativeFrom="column">
                  <wp:posOffset>-596477</wp:posOffset>
                </wp:positionH>
                <wp:positionV relativeFrom="paragraph">
                  <wp:posOffset>1500081</wp:posOffset>
                </wp:positionV>
                <wp:extent cx="844550" cy="786018"/>
                <wp:effectExtent l="0" t="0" r="0" b="0"/>
                <wp:wrapNone/>
                <wp:docPr id="10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550" cy="7860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13F277" w14:textId="77777777" w:rsidR="005B6C7C" w:rsidRPr="003723EF" w:rsidRDefault="005B6C7C" w:rsidP="005B6C7C">
                            <w:pPr>
                              <w:spacing w:after="0"/>
                              <w:jc w:val="center"/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</w:pPr>
                          </w:p>
                          <w:p w14:paraId="394973AE" w14:textId="2EC62455" w:rsidR="005B6C7C" w:rsidRDefault="005B6C7C" w:rsidP="005B6C7C">
                            <w:pPr>
                              <w:spacing w:after="0"/>
                              <w:jc w:val="center"/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  <w:t xml:space="preserve"> Maya</w:t>
                            </w:r>
                          </w:p>
                          <w:p w14:paraId="51E7B9BE" w14:textId="77777777" w:rsidR="005B6C7C" w:rsidRDefault="005B6C7C" w:rsidP="005B6C7C">
                            <w:pPr>
                              <w:spacing w:after="0"/>
                              <w:jc w:val="center"/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  <w:t>Civilisation</w:t>
                            </w:r>
                          </w:p>
                          <w:p w14:paraId="41CD9E91" w14:textId="77777777" w:rsidR="005B6C7C" w:rsidRPr="005B6C7C" w:rsidRDefault="005B6C7C" w:rsidP="005B6C7C">
                            <w:pPr>
                              <w:spacing w:after="0"/>
                              <w:jc w:val="center"/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  <w:t>begins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CF785A" id="_x0000_s1054" type="#_x0000_t202" style="position:absolute;margin-left:-46.95pt;margin-top:118.1pt;width:66.5pt;height:61.9pt;z-index:2517493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" filled="f" stroked="f">
                <v:textbox>
                  <w:txbxContent>
                    <w:p w14:paraId="1513F277" w14:textId="77777777" w:rsidR="005B6C7C" w:rsidRPr="003723EF" w:rsidRDefault="005B6C7C" w:rsidP="005B6C7C">
                      <w:pPr>
                        <w:spacing w:after="0"/>
                        <w:jc w:val="center"/>
                        <w:rPr>
                          <w:rFonts w:ascii="SF Cartoonist Hand" w:hAnsi="SF Cartoonist Hand"/>
                          <w:sz w:val="20"/>
                          <w:szCs w:val="18"/>
                        </w:rPr>
                      </w:pPr>
                    </w:p>
                    <w:p w14:paraId="394973AE" w14:textId="2EC62455" w:rsidR="005B6C7C" w:rsidRDefault="005B6C7C" w:rsidP="005B6C7C">
                      <w:pPr>
                        <w:spacing w:after="0"/>
                        <w:jc w:val="center"/>
                        <w:rPr>
                          <w:rFonts w:ascii="SF Cartoonist Hand" w:hAnsi="SF Cartoonist Hand"/>
                          <w:sz w:val="20"/>
                          <w:szCs w:val="18"/>
                        </w:rPr>
                      </w:pPr>
                      <w:r>
                        <w:rPr>
                          <w:rFonts w:ascii="SF Cartoonist Hand" w:hAnsi="SF Cartoonist Hand"/>
                          <w:sz w:val="20"/>
                          <w:szCs w:val="18"/>
                        </w:rPr>
                        <w:t xml:space="preserve"> Maya</w:t>
                      </w:r>
                    </w:p>
                    <w:p w14:paraId="51E7B9BE" w14:textId="77777777" w:rsidR="005B6C7C" w:rsidRDefault="005B6C7C" w:rsidP="005B6C7C">
                      <w:pPr>
                        <w:spacing w:after="0"/>
                        <w:jc w:val="center"/>
                        <w:rPr>
                          <w:rFonts w:ascii="SF Cartoonist Hand" w:hAnsi="SF Cartoonist Hand"/>
                          <w:sz w:val="20"/>
                          <w:szCs w:val="18"/>
                        </w:rPr>
                      </w:pPr>
                      <w:r>
                        <w:rPr>
                          <w:rFonts w:ascii="SF Cartoonist Hand" w:hAnsi="SF Cartoonist Hand"/>
                          <w:sz w:val="20"/>
                          <w:szCs w:val="18"/>
                        </w:rPr>
                        <w:t>Civilisation</w:t>
                      </w:r>
                    </w:p>
                    <w:p w14:paraId="41CD9E91" w14:textId="77777777" w:rsidR="005B6C7C" w:rsidRPr="005B6C7C" w:rsidRDefault="005B6C7C" w:rsidP="005B6C7C">
                      <w:pPr>
                        <w:spacing w:after="0"/>
                        <w:jc w:val="center"/>
                        <w:rPr>
                          <w:rFonts w:ascii="SF Cartoonist Hand" w:hAnsi="SF Cartoonist Hand"/>
                          <w:sz w:val="20"/>
                          <w:szCs w:val="18"/>
                        </w:rPr>
                      </w:pPr>
                      <w:proofErr w:type="gramStart"/>
                      <w:r>
                        <w:rPr>
                          <w:rFonts w:ascii="SF Cartoonist Hand" w:hAnsi="SF Cartoonist Hand"/>
                          <w:sz w:val="20"/>
                          <w:szCs w:val="18"/>
                        </w:rPr>
                        <w:t>begins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874980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58592" behindDoc="0" locked="0" layoutInCell="1" allowOverlap="1" wp14:anchorId="4B0FE8F9" wp14:editId="6D55E42F">
                <wp:simplePos x="0" y="0"/>
                <wp:positionH relativeFrom="column">
                  <wp:posOffset>8317019</wp:posOffset>
                </wp:positionH>
                <wp:positionV relativeFrom="paragraph">
                  <wp:posOffset>2491317</wp:posOffset>
                </wp:positionV>
                <wp:extent cx="844550" cy="635000"/>
                <wp:effectExtent l="0" t="0" r="0" b="0"/>
                <wp:wrapNone/>
                <wp:docPr id="11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550" cy="63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496ED5" w14:textId="7BB6B98F" w:rsidR="005B6C7C" w:rsidRDefault="005B6C7C" w:rsidP="005B6C7C">
                            <w:pPr>
                              <w:spacing w:after="0"/>
                              <w:jc w:val="center"/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  <w:t>Anglo-Saxons</w:t>
                            </w:r>
                          </w:p>
                          <w:p w14:paraId="042D9D8D" w14:textId="77777777" w:rsidR="005B6C7C" w:rsidRDefault="005B6C7C" w:rsidP="005B6C7C">
                            <w:pPr>
                              <w:spacing w:after="0"/>
                              <w:jc w:val="center"/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  <w:t>invade</w:t>
                            </w:r>
                          </w:p>
                          <w:p w14:paraId="6501D83A" w14:textId="77777777" w:rsidR="005B6C7C" w:rsidRDefault="005B6C7C" w:rsidP="005B6C7C">
                            <w:pPr>
                              <w:spacing w:after="0"/>
                              <w:jc w:val="center"/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  <w:t>Britain</w:t>
                            </w:r>
                          </w:p>
                          <w:p w14:paraId="12D11725" w14:textId="77777777" w:rsidR="005B6C7C" w:rsidRPr="003723EF" w:rsidRDefault="005B6C7C" w:rsidP="005B6C7C">
                            <w:pPr>
                              <w:jc w:val="center"/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0FE8F9" id="_x0000_s1055" type="#_x0000_t202" style="position:absolute;margin-left:654.9pt;margin-top:196.15pt;width:66.5pt;height:50pt;z-index:2517585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" filled="f" stroked="f">
                <v:textbox>
                  <w:txbxContent>
                    <w:p w14:paraId="08496ED5" w14:textId="7BB6B98F" w:rsidR="005B6C7C" w:rsidRDefault="005B6C7C" w:rsidP="005B6C7C">
                      <w:pPr>
                        <w:spacing w:after="0"/>
                        <w:jc w:val="center"/>
                        <w:rPr>
                          <w:rFonts w:ascii="SF Cartoonist Hand" w:hAnsi="SF Cartoonist Hand"/>
                          <w:sz w:val="20"/>
                          <w:szCs w:val="18"/>
                        </w:rPr>
                      </w:pPr>
                      <w:r>
                        <w:rPr>
                          <w:rFonts w:ascii="SF Cartoonist Hand" w:hAnsi="SF Cartoonist Hand"/>
                          <w:sz w:val="20"/>
                          <w:szCs w:val="18"/>
                        </w:rPr>
                        <w:t>Anglo-Saxons</w:t>
                      </w:r>
                    </w:p>
                    <w:p w14:paraId="042D9D8D" w14:textId="77777777" w:rsidR="005B6C7C" w:rsidRDefault="005B6C7C" w:rsidP="005B6C7C">
                      <w:pPr>
                        <w:spacing w:after="0"/>
                        <w:jc w:val="center"/>
                        <w:rPr>
                          <w:rFonts w:ascii="SF Cartoonist Hand" w:hAnsi="SF Cartoonist Hand"/>
                          <w:sz w:val="20"/>
                          <w:szCs w:val="18"/>
                        </w:rPr>
                      </w:pPr>
                      <w:proofErr w:type="gramStart"/>
                      <w:r>
                        <w:rPr>
                          <w:rFonts w:ascii="SF Cartoonist Hand" w:hAnsi="SF Cartoonist Hand"/>
                          <w:sz w:val="20"/>
                          <w:szCs w:val="18"/>
                        </w:rPr>
                        <w:t>invade</w:t>
                      </w:r>
                      <w:proofErr w:type="gramEnd"/>
                    </w:p>
                    <w:p w14:paraId="6501D83A" w14:textId="77777777" w:rsidR="005B6C7C" w:rsidRDefault="005B6C7C" w:rsidP="005B6C7C">
                      <w:pPr>
                        <w:spacing w:after="0"/>
                        <w:jc w:val="center"/>
                        <w:rPr>
                          <w:rFonts w:ascii="SF Cartoonist Hand" w:hAnsi="SF Cartoonist Hand"/>
                          <w:sz w:val="20"/>
                          <w:szCs w:val="18"/>
                        </w:rPr>
                      </w:pPr>
                      <w:r>
                        <w:rPr>
                          <w:rFonts w:ascii="SF Cartoonist Hand" w:hAnsi="SF Cartoonist Hand"/>
                          <w:sz w:val="20"/>
                          <w:szCs w:val="18"/>
                        </w:rPr>
                        <w:t>Britain</w:t>
                      </w:r>
                    </w:p>
                    <w:p w14:paraId="12D11725" w14:textId="77777777" w:rsidR="005B6C7C" w:rsidRPr="003723EF" w:rsidRDefault="005B6C7C" w:rsidP="005B6C7C">
                      <w:pPr>
                        <w:jc w:val="center"/>
                        <w:rPr>
                          <w:rFonts w:ascii="SF Cartoonist Hand" w:hAnsi="SF Cartoonist Hand"/>
                          <w:sz w:val="20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66BCE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47328" behindDoc="0" locked="0" layoutInCell="1" allowOverlap="1" wp14:anchorId="40402D37" wp14:editId="131FC368">
                <wp:simplePos x="0" y="0"/>
                <wp:positionH relativeFrom="column">
                  <wp:posOffset>307763</wp:posOffset>
                </wp:positionH>
                <wp:positionV relativeFrom="paragraph">
                  <wp:posOffset>976207</wp:posOffset>
                </wp:positionV>
                <wp:extent cx="844550" cy="785495"/>
                <wp:effectExtent l="0" t="0" r="0" b="0"/>
                <wp:wrapNone/>
                <wp:docPr id="107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550" cy="785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26E2CA" w14:textId="77777777" w:rsidR="002E24CB" w:rsidRPr="003723EF" w:rsidRDefault="002E24CB" w:rsidP="002E24CB">
                            <w:pPr>
                              <w:spacing w:after="0"/>
                              <w:jc w:val="center"/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</w:pPr>
                          </w:p>
                          <w:p w14:paraId="6C24B88B" w14:textId="1D1FE205" w:rsidR="002E24CB" w:rsidRPr="00496F97" w:rsidRDefault="005B6C7C" w:rsidP="002E24CB">
                            <w:pPr>
                              <w:spacing w:after="0"/>
                              <w:jc w:val="center"/>
                              <w:rPr>
                                <w:rFonts w:ascii="SF Cartoonist Hand" w:hAnsi="SF Cartoonist Hand"/>
                                <w:sz w:val="18"/>
                                <w:szCs w:val="18"/>
                              </w:rPr>
                            </w:pPr>
                            <w:r w:rsidRPr="00496F97">
                              <w:rPr>
                                <w:rFonts w:ascii="SF Cartoonist Hand" w:hAnsi="SF Cartoonist Hand"/>
                                <w:sz w:val="18"/>
                                <w:szCs w:val="18"/>
                              </w:rPr>
                              <w:t>Ancient Greek</w:t>
                            </w:r>
                          </w:p>
                          <w:p w14:paraId="2EA25C69" w14:textId="77777777" w:rsidR="005B6C7C" w:rsidRPr="00496F97" w:rsidRDefault="005B6C7C" w:rsidP="005B6C7C">
                            <w:pPr>
                              <w:spacing w:after="0"/>
                              <w:jc w:val="center"/>
                              <w:rPr>
                                <w:rFonts w:ascii="SF Cartoonist Hand" w:hAnsi="SF Cartoonist Hand"/>
                                <w:sz w:val="18"/>
                                <w:szCs w:val="18"/>
                              </w:rPr>
                            </w:pPr>
                            <w:r w:rsidRPr="00496F97">
                              <w:rPr>
                                <w:rFonts w:ascii="SF Cartoonist Hand" w:hAnsi="SF Cartoonist Hand"/>
                                <w:sz w:val="18"/>
                                <w:szCs w:val="18"/>
                              </w:rPr>
                              <w:t>Civilisation</w:t>
                            </w:r>
                          </w:p>
                          <w:p w14:paraId="07F5D603" w14:textId="6567F241" w:rsidR="005B6C7C" w:rsidRPr="00496F97" w:rsidRDefault="005B6C7C" w:rsidP="005B6C7C">
                            <w:pPr>
                              <w:spacing w:after="0"/>
                              <w:jc w:val="center"/>
                              <w:rPr>
                                <w:rFonts w:ascii="SF Cartoonist Hand" w:hAnsi="SF Cartoonist Hand"/>
                                <w:sz w:val="18"/>
                                <w:szCs w:val="18"/>
                              </w:rPr>
                            </w:pPr>
                            <w:r w:rsidRPr="00496F97">
                              <w:rPr>
                                <w:rFonts w:ascii="SF Cartoonist Hand" w:hAnsi="SF Cartoonist Hand"/>
                                <w:sz w:val="18"/>
                                <w:szCs w:val="18"/>
                              </w:rPr>
                              <w:t>begins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402D37" id="_x0000_s1056" type="#_x0000_t202" style="position:absolute;margin-left:24.25pt;margin-top:76.85pt;width:66.5pt;height:61.85pt;z-index:2517473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" filled="f" stroked="f">
                <v:textbox>
                  <w:txbxContent>
                    <w:p w14:paraId="6D26E2CA" w14:textId="77777777" w:rsidR="002E24CB" w:rsidRPr="003723EF" w:rsidRDefault="002E24CB" w:rsidP="002E24CB">
                      <w:pPr>
                        <w:spacing w:after="0"/>
                        <w:jc w:val="center"/>
                        <w:rPr>
                          <w:rFonts w:ascii="SF Cartoonist Hand" w:hAnsi="SF Cartoonist Hand"/>
                          <w:sz w:val="20"/>
                          <w:szCs w:val="18"/>
                        </w:rPr>
                      </w:pPr>
                    </w:p>
                    <w:p w14:paraId="6C24B88B" w14:textId="1D1FE205" w:rsidR="002E24CB" w:rsidRPr="00496F97" w:rsidRDefault="005B6C7C" w:rsidP="002E24CB">
                      <w:pPr>
                        <w:spacing w:after="0"/>
                        <w:jc w:val="center"/>
                        <w:rPr>
                          <w:rFonts w:ascii="SF Cartoonist Hand" w:hAnsi="SF Cartoonist Hand"/>
                          <w:sz w:val="18"/>
                          <w:szCs w:val="18"/>
                        </w:rPr>
                      </w:pPr>
                      <w:r w:rsidRPr="00496F97">
                        <w:rPr>
                          <w:rFonts w:ascii="SF Cartoonist Hand" w:hAnsi="SF Cartoonist Hand"/>
                          <w:sz w:val="18"/>
                          <w:szCs w:val="18"/>
                        </w:rPr>
                        <w:t>Ancient Greek</w:t>
                      </w:r>
                    </w:p>
                    <w:p w14:paraId="2EA25C69" w14:textId="77777777" w:rsidR="005B6C7C" w:rsidRPr="00496F97" w:rsidRDefault="005B6C7C" w:rsidP="005B6C7C">
                      <w:pPr>
                        <w:spacing w:after="0"/>
                        <w:jc w:val="center"/>
                        <w:rPr>
                          <w:rFonts w:ascii="SF Cartoonist Hand" w:hAnsi="SF Cartoonist Hand"/>
                          <w:sz w:val="18"/>
                          <w:szCs w:val="18"/>
                        </w:rPr>
                      </w:pPr>
                      <w:r w:rsidRPr="00496F97">
                        <w:rPr>
                          <w:rFonts w:ascii="SF Cartoonist Hand" w:hAnsi="SF Cartoonist Hand"/>
                          <w:sz w:val="18"/>
                          <w:szCs w:val="18"/>
                        </w:rPr>
                        <w:t>Civilisation</w:t>
                      </w:r>
                    </w:p>
                    <w:p w14:paraId="07F5D603" w14:textId="6567F241" w:rsidR="005B6C7C" w:rsidRPr="00496F97" w:rsidRDefault="005B6C7C" w:rsidP="005B6C7C">
                      <w:pPr>
                        <w:spacing w:after="0"/>
                        <w:jc w:val="center"/>
                        <w:rPr>
                          <w:rFonts w:ascii="SF Cartoonist Hand" w:hAnsi="SF Cartoonist Hand"/>
                          <w:sz w:val="18"/>
                          <w:szCs w:val="18"/>
                        </w:rPr>
                      </w:pPr>
                      <w:proofErr w:type="gramStart"/>
                      <w:r w:rsidRPr="00496F97">
                        <w:rPr>
                          <w:rFonts w:ascii="SF Cartoonist Hand" w:hAnsi="SF Cartoonist Hand"/>
                          <w:sz w:val="18"/>
                          <w:szCs w:val="18"/>
                        </w:rPr>
                        <w:t>begins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666BCE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96480" behindDoc="0" locked="0" layoutInCell="1" allowOverlap="1" wp14:anchorId="58A2E4BB" wp14:editId="449828A6">
                <wp:simplePos x="0" y="0"/>
                <wp:positionH relativeFrom="column">
                  <wp:posOffset>3529753</wp:posOffset>
                </wp:positionH>
                <wp:positionV relativeFrom="paragraph">
                  <wp:posOffset>3066203</wp:posOffset>
                </wp:positionV>
                <wp:extent cx="1173584" cy="370390"/>
                <wp:effectExtent l="0" t="0" r="0" b="0"/>
                <wp:wrapNone/>
                <wp:docPr id="138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3584" cy="370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596C2B" w14:textId="3E58ECC9" w:rsidR="00E06083" w:rsidRPr="003723EF" w:rsidRDefault="00E06083" w:rsidP="00E06083">
                            <w:pPr>
                              <w:spacing w:after="0"/>
                              <w:jc w:val="center"/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  <w:t>700 BC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A2E4BB" id="_x0000_s1057" type="#_x0000_t202" style="position:absolute;margin-left:277.95pt;margin-top:241.45pt;width:92.4pt;height:29.15pt;z-index:251796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" filled="f" stroked="f">
                <v:textbox>
                  <w:txbxContent>
                    <w:p w14:paraId="69596C2B" w14:textId="3E58ECC9" w:rsidR="00E06083" w:rsidRPr="003723EF" w:rsidRDefault="00E06083" w:rsidP="00E06083">
                      <w:pPr>
                        <w:spacing w:after="0"/>
                        <w:jc w:val="center"/>
                        <w:rPr>
                          <w:rFonts w:ascii="SF Cartoonist Hand" w:hAnsi="SF Cartoonist Hand"/>
                          <w:sz w:val="20"/>
                          <w:szCs w:val="18"/>
                        </w:rPr>
                      </w:pPr>
                      <w:r>
                        <w:rPr>
                          <w:rFonts w:ascii="SF Cartoonist Hand" w:hAnsi="SF Cartoonist Hand"/>
                          <w:sz w:val="20"/>
                          <w:szCs w:val="18"/>
                        </w:rPr>
                        <w:t>700 BC</w:t>
                      </w:r>
                    </w:p>
                  </w:txbxContent>
                </v:textbox>
              </v:shape>
            </w:pict>
          </mc:Fallback>
        </mc:AlternateContent>
      </w:r>
      <w:r w:rsidR="00666BCE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90336" behindDoc="0" locked="0" layoutInCell="1" allowOverlap="1" wp14:anchorId="4AFA85CB" wp14:editId="1C5C472B">
                <wp:simplePos x="0" y="0"/>
                <wp:positionH relativeFrom="column">
                  <wp:posOffset>245321</wp:posOffset>
                </wp:positionH>
                <wp:positionV relativeFrom="paragraph">
                  <wp:posOffset>1737572</wp:posOffset>
                </wp:positionV>
                <wp:extent cx="1173584" cy="370390"/>
                <wp:effectExtent l="0" t="0" r="0" b="0"/>
                <wp:wrapNone/>
                <wp:docPr id="13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3584" cy="370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AA3C41" w14:textId="5A17E20F" w:rsidR="00214266" w:rsidRPr="003723EF" w:rsidRDefault="00214266" w:rsidP="00214266">
                            <w:pPr>
                              <w:spacing w:after="0"/>
                              <w:jc w:val="center"/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  <w:t>2200 BC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FA85CB" id="_x0000_s1058" type="#_x0000_t202" style="position:absolute;margin-left:19.3pt;margin-top:136.8pt;width:92.4pt;height:29.15pt;z-index:251790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" filled="f" stroked="f">
                <v:textbox>
                  <w:txbxContent>
                    <w:p w14:paraId="4CAA3C41" w14:textId="5A17E20F" w:rsidR="00214266" w:rsidRPr="003723EF" w:rsidRDefault="00214266" w:rsidP="00214266">
                      <w:pPr>
                        <w:spacing w:after="0"/>
                        <w:jc w:val="center"/>
                        <w:rPr>
                          <w:rFonts w:ascii="SF Cartoonist Hand" w:hAnsi="SF Cartoonist Hand"/>
                          <w:sz w:val="20"/>
                          <w:szCs w:val="18"/>
                        </w:rPr>
                      </w:pPr>
                      <w:r>
                        <w:rPr>
                          <w:rFonts w:ascii="SF Cartoonist Hand" w:hAnsi="SF Cartoonist Hand"/>
                          <w:sz w:val="20"/>
                          <w:szCs w:val="18"/>
                        </w:rPr>
                        <w:t>2200 BC</w:t>
                      </w:r>
                    </w:p>
                  </w:txbxContent>
                </v:textbox>
              </v:shape>
            </w:pict>
          </mc:Fallback>
        </mc:AlternateContent>
      </w:r>
      <w:r w:rsidR="00666BCE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6981D53F" wp14:editId="1B22EE73">
                <wp:simplePos x="0" y="0"/>
                <wp:positionH relativeFrom="column">
                  <wp:posOffset>-33232</wp:posOffset>
                </wp:positionH>
                <wp:positionV relativeFrom="paragraph">
                  <wp:posOffset>-142875</wp:posOffset>
                </wp:positionV>
                <wp:extent cx="844550" cy="577127"/>
                <wp:effectExtent l="0" t="0" r="0" b="0"/>
                <wp:wrapNone/>
                <wp:docPr id="8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550" cy="57712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DF5C6A" w14:textId="636372A7" w:rsidR="00B67EF6" w:rsidRDefault="00B67EF6" w:rsidP="00B67EF6">
                            <w:pPr>
                              <w:spacing w:after="0"/>
                              <w:jc w:val="center"/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  <w:t>Stone Age</w:t>
                            </w:r>
                          </w:p>
                          <w:p w14:paraId="7932682D" w14:textId="4952FD74" w:rsidR="00B67EF6" w:rsidRDefault="00B67EF6" w:rsidP="00B67EF6">
                            <w:pPr>
                              <w:spacing w:after="0"/>
                              <w:jc w:val="center"/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  <w:t>begins</w:t>
                            </w:r>
                          </w:p>
                          <w:p w14:paraId="48515844" w14:textId="77777777" w:rsidR="00B67EF6" w:rsidRPr="003723EF" w:rsidRDefault="00B67EF6" w:rsidP="00B67EF6">
                            <w:pPr>
                              <w:jc w:val="center"/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81D53F" id="_x0000_s1059" type="#_x0000_t202" style="position:absolute;margin-left:-2.6pt;margin-top:-11.25pt;width:66.5pt;height:45.45pt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" filled="f" stroked="f">
                <v:textbox>
                  <w:txbxContent>
                    <w:p w14:paraId="2ADF5C6A" w14:textId="636372A7" w:rsidR="00B67EF6" w:rsidRDefault="00B67EF6" w:rsidP="00B67EF6">
                      <w:pPr>
                        <w:spacing w:after="0"/>
                        <w:jc w:val="center"/>
                        <w:rPr>
                          <w:rFonts w:ascii="SF Cartoonist Hand" w:hAnsi="SF Cartoonist Hand"/>
                          <w:sz w:val="20"/>
                          <w:szCs w:val="18"/>
                        </w:rPr>
                      </w:pPr>
                      <w:r>
                        <w:rPr>
                          <w:rFonts w:ascii="SF Cartoonist Hand" w:hAnsi="SF Cartoonist Hand"/>
                          <w:sz w:val="20"/>
                          <w:szCs w:val="18"/>
                        </w:rPr>
                        <w:t>Stone Age</w:t>
                      </w:r>
                    </w:p>
                    <w:p w14:paraId="7932682D" w14:textId="4952FD74" w:rsidR="00B67EF6" w:rsidRDefault="00B67EF6" w:rsidP="00B67EF6">
                      <w:pPr>
                        <w:spacing w:after="0"/>
                        <w:jc w:val="center"/>
                        <w:rPr>
                          <w:rFonts w:ascii="SF Cartoonist Hand" w:hAnsi="SF Cartoonist Hand"/>
                          <w:sz w:val="20"/>
                          <w:szCs w:val="18"/>
                        </w:rPr>
                      </w:pPr>
                      <w:proofErr w:type="gramStart"/>
                      <w:r>
                        <w:rPr>
                          <w:rFonts w:ascii="SF Cartoonist Hand" w:hAnsi="SF Cartoonist Hand"/>
                          <w:sz w:val="20"/>
                          <w:szCs w:val="18"/>
                        </w:rPr>
                        <w:t>begins</w:t>
                      </w:r>
                      <w:proofErr w:type="gramEnd"/>
                    </w:p>
                    <w:p w14:paraId="48515844" w14:textId="77777777" w:rsidR="00B67EF6" w:rsidRPr="003723EF" w:rsidRDefault="00B67EF6" w:rsidP="00B67EF6">
                      <w:pPr>
                        <w:jc w:val="center"/>
                        <w:rPr>
                          <w:rFonts w:ascii="SF Cartoonist Hand" w:hAnsi="SF Cartoonist Hand"/>
                          <w:sz w:val="20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66BCE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56544" behindDoc="0" locked="0" layoutInCell="1" allowOverlap="1" wp14:anchorId="0958DB46" wp14:editId="2622839A">
                <wp:simplePos x="0" y="0"/>
                <wp:positionH relativeFrom="column">
                  <wp:posOffset>6784975</wp:posOffset>
                </wp:positionH>
                <wp:positionV relativeFrom="paragraph">
                  <wp:posOffset>2467610</wp:posOffset>
                </wp:positionV>
                <wp:extent cx="730193" cy="567160"/>
                <wp:effectExtent l="0" t="0" r="0" b="0"/>
                <wp:wrapNone/>
                <wp:docPr id="11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0193" cy="56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B5C26A" w14:textId="3AA6A123" w:rsidR="005B6C7C" w:rsidRDefault="005B6C7C" w:rsidP="005B6C7C">
                            <w:pPr>
                              <w:spacing w:after="0"/>
                              <w:jc w:val="center"/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  <w:t>Romans</w:t>
                            </w:r>
                          </w:p>
                          <w:p w14:paraId="71F04D7F" w14:textId="5680AF74" w:rsidR="005B6C7C" w:rsidRDefault="005B6C7C" w:rsidP="005B6C7C">
                            <w:pPr>
                              <w:spacing w:after="0"/>
                              <w:jc w:val="center"/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  <w:t>invade</w:t>
                            </w:r>
                          </w:p>
                          <w:p w14:paraId="7C42D636" w14:textId="29A7F59C" w:rsidR="005B6C7C" w:rsidRDefault="005B6C7C" w:rsidP="005B6C7C">
                            <w:pPr>
                              <w:spacing w:after="0"/>
                              <w:jc w:val="center"/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  <w:t>Britain</w:t>
                            </w:r>
                          </w:p>
                          <w:p w14:paraId="2AD9FE0B" w14:textId="77777777" w:rsidR="005B6C7C" w:rsidRPr="003723EF" w:rsidRDefault="005B6C7C" w:rsidP="005B6C7C">
                            <w:pPr>
                              <w:jc w:val="center"/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58DB46" id="_x0000_s1060" type="#_x0000_t202" style="position:absolute;margin-left:534.25pt;margin-top:194.3pt;width:57.5pt;height:44.65pt;z-index:2517565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" filled="f" stroked="f">
                <v:textbox>
                  <w:txbxContent>
                    <w:p w14:paraId="62B5C26A" w14:textId="3AA6A123" w:rsidR="005B6C7C" w:rsidRDefault="005B6C7C" w:rsidP="005B6C7C">
                      <w:pPr>
                        <w:spacing w:after="0"/>
                        <w:jc w:val="center"/>
                        <w:rPr>
                          <w:rFonts w:ascii="SF Cartoonist Hand" w:hAnsi="SF Cartoonist Hand"/>
                          <w:sz w:val="20"/>
                          <w:szCs w:val="18"/>
                        </w:rPr>
                      </w:pPr>
                      <w:r>
                        <w:rPr>
                          <w:rFonts w:ascii="SF Cartoonist Hand" w:hAnsi="SF Cartoonist Hand"/>
                          <w:sz w:val="20"/>
                          <w:szCs w:val="18"/>
                        </w:rPr>
                        <w:t>Romans</w:t>
                      </w:r>
                    </w:p>
                    <w:p w14:paraId="71F04D7F" w14:textId="5680AF74" w:rsidR="005B6C7C" w:rsidRDefault="005B6C7C" w:rsidP="005B6C7C">
                      <w:pPr>
                        <w:spacing w:after="0"/>
                        <w:jc w:val="center"/>
                        <w:rPr>
                          <w:rFonts w:ascii="SF Cartoonist Hand" w:hAnsi="SF Cartoonist Hand"/>
                          <w:sz w:val="20"/>
                          <w:szCs w:val="18"/>
                        </w:rPr>
                      </w:pPr>
                      <w:proofErr w:type="gramStart"/>
                      <w:r>
                        <w:rPr>
                          <w:rFonts w:ascii="SF Cartoonist Hand" w:hAnsi="SF Cartoonist Hand"/>
                          <w:sz w:val="20"/>
                          <w:szCs w:val="18"/>
                        </w:rPr>
                        <w:t>invade</w:t>
                      </w:r>
                      <w:proofErr w:type="gramEnd"/>
                    </w:p>
                    <w:p w14:paraId="7C42D636" w14:textId="29A7F59C" w:rsidR="005B6C7C" w:rsidRDefault="005B6C7C" w:rsidP="005B6C7C">
                      <w:pPr>
                        <w:spacing w:after="0"/>
                        <w:jc w:val="center"/>
                        <w:rPr>
                          <w:rFonts w:ascii="SF Cartoonist Hand" w:hAnsi="SF Cartoonist Hand"/>
                          <w:sz w:val="20"/>
                          <w:szCs w:val="18"/>
                        </w:rPr>
                      </w:pPr>
                      <w:r>
                        <w:rPr>
                          <w:rFonts w:ascii="SF Cartoonist Hand" w:hAnsi="SF Cartoonist Hand"/>
                          <w:sz w:val="20"/>
                          <w:szCs w:val="18"/>
                        </w:rPr>
                        <w:t>Britain</w:t>
                      </w:r>
                    </w:p>
                    <w:p w14:paraId="2AD9FE0B" w14:textId="77777777" w:rsidR="005B6C7C" w:rsidRPr="003723EF" w:rsidRDefault="005B6C7C" w:rsidP="005B6C7C">
                      <w:pPr>
                        <w:jc w:val="center"/>
                        <w:rPr>
                          <w:rFonts w:ascii="SF Cartoonist Hand" w:hAnsi="SF Cartoonist Hand"/>
                          <w:sz w:val="20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66BCE">
        <w:rPr>
          <w:rFonts w:ascii="Times New Roman" w:hAnsi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09440" behindDoc="1" locked="0" layoutInCell="1" allowOverlap="1" wp14:anchorId="6812D72D" wp14:editId="151F6BE9">
                <wp:simplePos x="0" y="0"/>
                <wp:positionH relativeFrom="column">
                  <wp:posOffset>-525357</wp:posOffset>
                </wp:positionH>
                <wp:positionV relativeFrom="paragraph">
                  <wp:posOffset>1590464</wp:posOffset>
                </wp:positionV>
                <wp:extent cx="684297" cy="693967"/>
                <wp:effectExtent l="0" t="0" r="20955" b="11430"/>
                <wp:wrapNone/>
                <wp:docPr id="87" name="Oval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4297" cy="693967"/>
                        </a:xfrm>
                        <a:prstGeom prst="ellipse">
                          <a:avLst/>
                        </a:prstGeom>
                        <a:solidFill>
                          <a:srgbClr val="CC00CC"/>
                        </a:solidFill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A2E5EAA" id="Oval 87" o:spid="_x0000_s1026" style="position:absolute;margin-left:-41.35pt;margin-top:125.25pt;width:53.9pt;height:54.65pt;z-index:-25160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" fillcolor="#c0c" strokecolor="#002060" strokeweight="1pt">
                <v:stroke joinstyle="miter"/>
              </v:oval>
            </w:pict>
          </mc:Fallback>
        </mc:AlternateContent>
      </w:r>
      <w:r w:rsidR="00666BCE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43232" behindDoc="0" locked="0" layoutInCell="1" allowOverlap="1" wp14:anchorId="7D78228F" wp14:editId="717B8FA0">
                <wp:simplePos x="0" y="0"/>
                <wp:positionH relativeFrom="column">
                  <wp:posOffset>4985385</wp:posOffset>
                </wp:positionH>
                <wp:positionV relativeFrom="paragraph">
                  <wp:posOffset>1099185</wp:posOffset>
                </wp:positionV>
                <wp:extent cx="799642" cy="555585"/>
                <wp:effectExtent l="0" t="0" r="0" b="0"/>
                <wp:wrapNone/>
                <wp:docPr id="105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9642" cy="555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C5CF53" w14:textId="715E812F" w:rsidR="002E24CB" w:rsidRDefault="002E24CB" w:rsidP="002E24CB">
                            <w:pPr>
                              <w:spacing w:after="0"/>
                              <w:jc w:val="center"/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  <w:t>Dynastic</w:t>
                            </w:r>
                          </w:p>
                          <w:p w14:paraId="518ED911" w14:textId="2EAAB394" w:rsidR="002E24CB" w:rsidRDefault="002E24CB" w:rsidP="002E24CB">
                            <w:pPr>
                              <w:spacing w:after="0"/>
                              <w:jc w:val="center"/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  <w:t xml:space="preserve">Egypt </w:t>
                            </w:r>
                          </w:p>
                          <w:p w14:paraId="65B80E01" w14:textId="0A6BA15D" w:rsidR="002E24CB" w:rsidRPr="003723EF" w:rsidRDefault="002E24CB" w:rsidP="002E24CB">
                            <w:pPr>
                              <w:spacing w:after="0"/>
                              <w:jc w:val="center"/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  <w:t>begins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78228F" id="_x0000_s1061" type="#_x0000_t202" style="position:absolute;margin-left:392.55pt;margin-top:86.55pt;width:62.95pt;height:43.75pt;z-index:2517432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" filled="f" stroked="f">
                <v:textbox>
                  <w:txbxContent>
                    <w:p w14:paraId="10C5CF53" w14:textId="715E812F" w:rsidR="002E24CB" w:rsidRDefault="002E24CB" w:rsidP="002E24CB">
                      <w:pPr>
                        <w:spacing w:after="0"/>
                        <w:jc w:val="center"/>
                        <w:rPr>
                          <w:rFonts w:ascii="SF Cartoonist Hand" w:hAnsi="SF Cartoonist Hand"/>
                          <w:sz w:val="20"/>
                          <w:szCs w:val="18"/>
                        </w:rPr>
                      </w:pPr>
                      <w:r>
                        <w:rPr>
                          <w:rFonts w:ascii="SF Cartoonist Hand" w:hAnsi="SF Cartoonist Hand"/>
                          <w:sz w:val="20"/>
                          <w:szCs w:val="18"/>
                        </w:rPr>
                        <w:t>Dynastic</w:t>
                      </w:r>
                    </w:p>
                    <w:p w14:paraId="518ED911" w14:textId="2EAAB394" w:rsidR="002E24CB" w:rsidRDefault="002E24CB" w:rsidP="002E24CB">
                      <w:pPr>
                        <w:spacing w:after="0"/>
                        <w:jc w:val="center"/>
                        <w:rPr>
                          <w:rFonts w:ascii="SF Cartoonist Hand" w:hAnsi="SF Cartoonist Hand"/>
                          <w:sz w:val="20"/>
                          <w:szCs w:val="18"/>
                        </w:rPr>
                      </w:pPr>
                      <w:r>
                        <w:rPr>
                          <w:rFonts w:ascii="SF Cartoonist Hand" w:hAnsi="SF Cartoonist Hand"/>
                          <w:sz w:val="20"/>
                          <w:szCs w:val="18"/>
                        </w:rPr>
                        <w:t xml:space="preserve">Egypt </w:t>
                      </w:r>
                    </w:p>
                    <w:p w14:paraId="65B80E01" w14:textId="0A6BA15D" w:rsidR="002E24CB" w:rsidRPr="003723EF" w:rsidRDefault="002E24CB" w:rsidP="002E24CB">
                      <w:pPr>
                        <w:spacing w:after="0"/>
                        <w:jc w:val="center"/>
                        <w:rPr>
                          <w:rFonts w:ascii="SF Cartoonist Hand" w:hAnsi="SF Cartoonist Hand"/>
                          <w:sz w:val="20"/>
                          <w:szCs w:val="18"/>
                        </w:rPr>
                      </w:pPr>
                      <w:proofErr w:type="gramStart"/>
                      <w:r>
                        <w:rPr>
                          <w:rFonts w:ascii="SF Cartoonist Hand" w:hAnsi="SF Cartoonist Hand"/>
                          <w:sz w:val="20"/>
                          <w:szCs w:val="18"/>
                        </w:rPr>
                        <w:t>begins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666BCE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94432" behindDoc="0" locked="0" layoutInCell="1" allowOverlap="1" wp14:anchorId="2DBC92C8" wp14:editId="2C41DFFE">
                <wp:simplePos x="0" y="0"/>
                <wp:positionH relativeFrom="column">
                  <wp:posOffset>2766060</wp:posOffset>
                </wp:positionH>
                <wp:positionV relativeFrom="paragraph">
                  <wp:posOffset>3067685</wp:posOffset>
                </wp:positionV>
                <wp:extent cx="1173584" cy="370390"/>
                <wp:effectExtent l="0" t="0" r="0" b="0"/>
                <wp:wrapNone/>
                <wp:docPr id="137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3584" cy="370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EFF94B" w14:textId="58CC6E82" w:rsidR="00214266" w:rsidRPr="003723EF" w:rsidRDefault="00E06083" w:rsidP="00214266">
                            <w:pPr>
                              <w:spacing w:after="0"/>
                              <w:jc w:val="center"/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  <w:t>750</w:t>
                            </w:r>
                            <w:r w:rsidR="00214266"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  <w:t xml:space="preserve"> BC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BC92C8" id="_x0000_s1062" type="#_x0000_t202" style="position:absolute;margin-left:217.8pt;margin-top:241.55pt;width:92.4pt;height:29.15pt;z-index:251794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" filled="f" stroked="f">
                <v:textbox>
                  <w:txbxContent>
                    <w:p w14:paraId="09EFF94B" w14:textId="58CC6E82" w:rsidR="00214266" w:rsidRPr="003723EF" w:rsidRDefault="00E06083" w:rsidP="00214266">
                      <w:pPr>
                        <w:spacing w:after="0"/>
                        <w:jc w:val="center"/>
                        <w:rPr>
                          <w:rFonts w:ascii="SF Cartoonist Hand" w:hAnsi="SF Cartoonist Hand"/>
                          <w:sz w:val="20"/>
                          <w:szCs w:val="18"/>
                        </w:rPr>
                      </w:pPr>
                      <w:r>
                        <w:rPr>
                          <w:rFonts w:ascii="SF Cartoonist Hand" w:hAnsi="SF Cartoonist Hand"/>
                          <w:sz w:val="20"/>
                          <w:szCs w:val="18"/>
                        </w:rPr>
                        <w:t>750</w:t>
                      </w:r>
                      <w:r w:rsidR="00214266">
                        <w:rPr>
                          <w:rFonts w:ascii="SF Cartoonist Hand" w:hAnsi="SF Cartoonist Hand"/>
                          <w:sz w:val="20"/>
                          <w:szCs w:val="18"/>
                        </w:rPr>
                        <w:t xml:space="preserve"> BC</w:t>
                      </w:r>
                    </w:p>
                  </w:txbxContent>
                </v:textbox>
              </v:shape>
            </w:pict>
          </mc:Fallback>
        </mc:AlternateContent>
      </w:r>
      <w:r w:rsidR="00666BCE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802624" behindDoc="0" locked="0" layoutInCell="1" allowOverlap="1" wp14:anchorId="25E56F29" wp14:editId="763AD848">
                <wp:simplePos x="0" y="0"/>
                <wp:positionH relativeFrom="column">
                  <wp:posOffset>7900035</wp:posOffset>
                </wp:positionH>
                <wp:positionV relativeFrom="paragraph">
                  <wp:posOffset>4402031</wp:posOffset>
                </wp:positionV>
                <wp:extent cx="1173584" cy="370390"/>
                <wp:effectExtent l="0" t="0" r="0" b="0"/>
                <wp:wrapNone/>
                <wp:docPr id="14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3584" cy="370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7FDCD5" w14:textId="75C2303B" w:rsidR="00E06083" w:rsidRPr="003723EF" w:rsidRDefault="00E06083" w:rsidP="00E06083">
                            <w:pPr>
                              <w:spacing w:after="0"/>
                              <w:jc w:val="center"/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  <w:t xml:space="preserve">793 </w:t>
                            </w:r>
                            <w:proofErr w:type="gramStart"/>
                            <w:r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  <w:t>AD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E56F29" id="_x0000_s1063" type="#_x0000_t202" style="position:absolute;margin-left:622.05pt;margin-top:346.6pt;width:92.4pt;height:29.15pt;z-index:251802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" filled="f" stroked="f">
                <v:textbox>
                  <w:txbxContent>
                    <w:p w14:paraId="387FDCD5" w14:textId="75C2303B" w:rsidR="00E06083" w:rsidRPr="003723EF" w:rsidRDefault="00E06083" w:rsidP="00E06083">
                      <w:pPr>
                        <w:spacing w:after="0"/>
                        <w:jc w:val="center"/>
                        <w:rPr>
                          <w:rFonts w:ascii="SF Cartoonist Hand" w:hAnsi="SF Cartoonist Hand"/>
                          <w:sz w:val="20"/>
                          <w:szCs w:val="18"/>
                        </w:rPr>
                      </w:pPr>
                      <w:r>
                        <w:rPr>
                          <w:rFonts w:ascii="SF Cartoonist Hand" w:hAnsi="SF Cartoonist Hand"/>
                          <w:sz w:val="20"/>
                          <w:szCs w:val="18"/>
                        </w:rPr>
                        <w:t>793 AD</w:t>
                      </w:r>
                    </w:p>
                  </w:txbxContent>
                </v:textbox>
              </v:shape>
            </w:pict>
          </mc:Fallback>
        </mc:AlternateContent>
      </w:r>
      <w:r w:rsidR="00666BCE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804672" behindDoc="0" locked="0" layoutInCell="1" allowOverlap="1" wp14:anchorId="35083709" wp14:editId="0DEC8258">
                <wp:simplePos x="0" y="0"/>
                <wp:positionH relativeFrom="column">
                  <wp:posOffset>6897370</wp:posOffset>
                </wp:positionH>
                <wp:positionV relativeFrom="paragraph">
                  <wp:posOffset>4404572</wp:posOffset>
                </wp:positionV>
                <wp:extent cx="1173584" cy="370390"/>
                <wp:effectExtent l="0" t="0" r="0" b="0"/>
                <wp:wrapNone/>
                <wp:docPr id="14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3584" cy="370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8B5E3F" w14:textId="2074D19B" w:rsidR="00E06083" w:rsidRPr="003723EF" w:rsidRDefault="00CF70A8" w:rsidP="00CF70A8">
                            <w:pPr>
                              <w:spacing w:after="0"/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  <w:t xml:space="preserve">   </w:t>
                            </w:r>
                            <w:r w:rsidR="00E06083"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  <w:t>1115 AD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083709" id="_x0000_s1066" type="#_x0000_t202" style="position:absolute;margin-left:543.1pt;margin-top:346.8pt;width:92.4pt;height:29.15pt;z-index:251804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" filled="f" stroked="f">
                <v:textbox>
                  <w:txbxContent>
                    <w:p w14:paraId="348B5E3F" w14:textId="2074D19B" w:rsidR="00E06083" w:rsidRPr="003723EF" w:rsidRDefault="00CF70A8" w:rsidP="00CF70A8">
                      <w:pPr>
                        <w:spacing w:after="0"/>
                        <w:rPr>
                          <w:rFonts w:ascii="SF Cartoonist Hand" w:hAnsi="SF Cartoonist Hand"/>
                          <w:sz w:val="20"/>
                          <w:szCs w:val="18"/>
                        </w:rPr>
                      </w:pPr>
                      <w:r>
                        <w:rPr>
                          <w:rFonts w:ascii="SF Cartoonist Hand" w:hAnsi="SF Cartoonist Hand"/>
                          <w:sz w:val="20"/>
                          <w:szCs w:val="18"/>
                        </w:rPr>
                        <w:t xml:space="preserve">   </w:t>
                      </w:r>
                      <w:r w:rsidR="00E06083">
                        <w:rPr>
                          <w:rFonts w:ascii="SF Cartoonist Hand" w:hAnsi="SF Cartoonist Hand"/>
                          <w:sz w:val="20"/>
                          <w:szCs w:val="18"/>
                        </w:rPr>
                        <w:t>1115 AD</w:t>
                      </w:r>
                    </w:p>
                  </w:txbxContent>
                </v:textbox>
              </v:shape>
            </w:pict>
          </mc:Fallback>
        </mc:AlternateContent>
      </w:r>
      <w:r w:rsidR="00666BCE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808768" behindDoc="0" locked="0" layoutInCell="1" allowOverlap="1" wp14:anchorId="51D98BFC" wp14:editId="649A6CCC">
                <wp:simplePos x="0" y="0"/>
                <wp:positionH relativeFrom="column">
                  <wp:posOffset>4363297</wp:posOffset>
                </wp:positionH>
                <wp:positionV relativeFrom="paragraph">
                  <wp:posOffset>4403725</wp:posOffset>
                </wp:positionV>
                <wp:extent cx="1173584" cy="370390"/>
                <wp:effectExtent l="0" t="0" r="0" b="0"/>
                <wp:wrapNone/>
                <wp:docPr id="146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3584" cy="370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677E97" w14:textId="62909161" w:rsidR="00E06083" w:rsidRPr="003723EF" w:rsidRDefault="00E06083" w:rsidP="00E06083">
                            <w:pPr>
                              <w:spacing w:after="0"/>
                              <w:jc w:val="center"/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  <w:t>1605 AD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D98BFC" id="_x0000_s1065" type="#_x0000_t202" style="position:absolute;margin-left:343.55pt;margin-top:346.75pt;width:92.4pt;height:29.15pt;z-index:251808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" filled="f" stroked="f">
                <v:textbox>
                  <w:txbxContent>
                    <w:p w14:paraId="33677E97" w14:textId="62909161" w:rsidR="00E06083" w:rsidRPr="003723EF" w:rsidRDefault="00E06083" w:rsidP="00E06083">
                      <w:pPr>
                        <w:spacing w:after="0"/>
                        <w:jc w:val="center"/>
                        <w:rPr>
                          <w:rFonts w:ascii="SF Cartoonist Hand" w:hAnsi="SF Cartoonist Hand"/>
                          <w:sz w:val="20"/>
                          <w:szCs w:val="18"/>
                        </w:rPr>
                      </w:pPr>
                      <w:r>
                        <w:rPr>
                          <w:rFonts w:ascii="SF Cartoonist Hand" w:hAnsi="SF Cartoonist Hand"/>
                          <w:sz w:val="20"/>
                          <w:szCs w:val="18"/>
                        </w:rPr>
                        <w:t>1605 AD</w:t>
                      </w:r>
                    </w:p>
                  </w:txbxContent>
                </v:textbox>
              </v:shape>
            </w:pict>
          </mc:Fallback>
        </mc:AlternateContent>
      </w:r>
      <w:r w:rsidR="00496F97">
        <w:rPr>
          <w:rFonts w:ascii="Times New Roman" w:hAnsi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124E1A35" wp14:editId="448BCE73">
                <wp:simplePos x="0" y="0"/>
                <wp:positionH relativeFrom="margin">
                  <wp:posOffset>57150</wp:posOffset>
                </wp:positionH>
                <wp:positionV relativeFrom="paragraph">
                  <wp:posOffset>5964555</wp:posOffset>
                </wp:positionV>
                <wp:extent cx="1177925" cy="398780"/>
                <wp:effectExtent l="0" t="0" r="0" b="1270"/>
                <wp:wrapNone/>
                <wp:docPr id="76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7925" cy="398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942E4B" w14:textId="669602B5" w:rsidR="00847F15" w:rsidRDefault="00A05759" w:rsidP="00847F15">
                            <w:pPr>
                              <w:rPr>
                                <w:rFonts w:ascii="SF Cartoonist Hand" w:hAnsi="SF Cartoonist Hand"/>
                                <w:b/>
                                <w:szCs w:val="40"/>
                              </w:rPr>
                            </w:pPr>
                            <w:r>
                              <w:rPr>
                                <w:rFonts w:ascii="SF Cartoonist Hand" w:hAnsi="SF Cartoonist Hand"/>
                                <w:b/>
                                <w:szCs w:val="40"/>
                              </w:rPr>
                              <w:t>Year 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4E1A35" id="_x0000_s1068" type="#_x0000_t202" style="position:absolute;margin-left:4.5pt;margin-top:469.65pt;width:92.75pt;height:31.4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" filled="f" stroked="f">
                <v:textbox>
                  <w:txbxContent>
                    <w:p w14:paraId="24942E4B" w14:textId="669602B5" w:rsidR="00847F15" w:rsidRDefault="00A05759" w:rsidP="00847F15">
                      <w:pPr>
                        <w:rPr>
                          <w:rFonts w:ascii="SF Cartoonist Hand" w:hAnsi="SF Cartoonist Hand"/>
                          <w:b/>
                          <w:szCs w:val="40"/>
                        </w:rPr>
                      </w:pPr>
                      <w:r>
                        <w:rPr>
                          <w:rFonts w:ascii="SF Cartoonist Hand" w:hAnsi="SF Cartoonist Hand"/>
                          <w:b/>
                          <w:szCs w:val="40"/>
                        </w:rPr>
                        <w:t>Year 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B46F5">
        <w:rPr>
          <w:rFonts w:ascii="Times New Roman" w:hAnsi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CE0308E" wp14:editId="3BC41524">
                <wp:simplePos x="0" y="0"/>
                <wp:positionH relativeFrom="column">
                  <wp:posOffset>-123391</wp:posOffset>
                </wp:positionH>
                <wp:positionV relativeFrom="paragraph">
                  <wp:posOffset>5955175</wp:posOffset>
                </wp:positionV>
                <wp:extent cx="228600" cy="238125"/>
                <wp:effectExtent l="0" t="0" r="12700" b="15875"/>
                <wp:wrapNone/>
                <wp:docPr id="68" name="Oval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38125"/>
                        </a:xfrm>
                        <a:prstGeom prst="ellipse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7B740D2" id="Oval 151" o:spid="_x0000_s1026" style="position:absolute;margin-left:-9.7pt;margin-top:468.9pt;width:18pt;height:18.7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" fillcolor="#70ad47 [3209]" strokecolor="#375623 [1609]" strokeweight="1pt">
                <v:stroke joinstyle="miter"/>
              </v:oval>
            </w:pict>
          </mc:Fallback>
        </mc:AlternateContent>
      </w:r>
      <w:r w:rsidR="00EB46F5">
        <w:rPr>
          <w:rFonts w:ascii="Times New Roman" w:hAnsi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18BD28B2" wp14:editId="6C6BCB3C">
                <wp:simplePos x="0" y="0"/>
                <wp:positionH relativeFrom="column">
                  <wp:posOffset>-137136</wp:posOffset>
                </wp:positionH>
                <wp:positionV relativeFrom="paragraph">
                  <wp:posOffset>5001582</wp:posOffset>
                </wp:positionV>
                <wp:extent cx="228600" cy="238125"/>
                <wp:effectExtent l="0" t="0" r="12700" b="15875"/>
                <wp:wrapNone/>
                <wp:docPr id="21" name="Oval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3812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C00000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BEA5A1C" id="Oval 152" o:spid="_x0000_s1026" style="position:absolute;margin-left:-10.8pt;margin-top:393.85pt;width:18pt;height:18.75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" fillcolor="red" strokecolor="#c00000" strokeweight="1pt">
                <v:stroke joinstyle="miter"/>
              </v:oval>
            </w:pict>
          </mc:Fallback>
        </mc:AlternateContent>
      </w:r>
      <w:r w:rsidR="00FA092B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52448" behindDoc="0" locked="0" layoutInCell="1" allowOverlap="1" wp14:anchorId="297B84A2" wp14:editId="7E60AFBC">
                <wp:simplePos x="0" y="0"/>
                <wp:positionH relativeFrom="column">
                  <wp:posOffset>2963272</wp:posOffset>
                </wp:positionH>
                <wp:positionV relativeFrom="paragraph">
                  <wp:posOffset>2524744</wp:posOffset>
                </wp:positionV>
                <wp:extent cx="844550" cy="635547"/>
                <wp:effectExtent l="0" t="0" r="0" b="0"/>
                <wp:wrapNone/>
                <wp:docPr id="11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550" cy="6355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4A8A64" w14:textId="30198D13" w:rsidR="005B6C7C" w:rsidRDefault="005B6C7C" w:rsidP="005B6C7C">
                            <w:pPr>
                              <w:spacing w:after="0"/>
                              <w:jc w:val="center"/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  <w:t>Iron Age</w:t>
                            </w:r>
                          </w:p>
                          <w:p w14:paraId="41ABF58B" w14:textId="77777777" w:rsidR="005B6C7C" w:rsidRDefault="005B6C7C" w:rsidP="005B6C7C">
                            <w:pPr>
                              <w:spacing w:after="0"/>
                              <w:jc w:val="center"/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  <w:t>begins</w:t>
                            </w:r>
                          </w:p>
                          <w:p w14:paraId="7CF7BFD1" w14:textId="77777777" w:rsidR="005B6C7C" w:rsidRPr="003723EF" w:rsidRDefault="005B6C7C" w:rsidP="005B6C7C">
                            <w:pPr>
                              <w:jc w:val="center"/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7B84A2" id="_x0000_s1068" type="#_x0000_t202" style="position:absolute;margin-left:233.35pt;margin-top:198.8pt;width:66.5pt;height:50.05pt;z-index:2517524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hH0uAIAAMI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" filled="f" stroked="f">
                <v:textbox>
                  <w:txbxContent>
                    <w:p w14:paraId="374A8A64" w14:textId="30198D13" w:rsidR="005B6C7C" w:rsidRDefault="005B6C7C" w:rsidP="005B6C7C">
                      <w:pPr>
                        <w:spacing w:after="0"/>
                        <w:jc w:val="center"/>
                        <w:rPr>
                          <w:rFonts w:ascii="SF Cartoonist Hand" w:hAnsi="SF Cartoonist Hand"/>
                          <w:sz w:val="20"/>
                          <w:szCs w:val="18"/>
                        </w:rPr>
                      </w:pPr>
                      <w:r>
                        <w:rPr>
                          <w:rFonts w:ascii="SF Cartoonist Hand" w:hAnsi="SF Cartoonist Hand"/>
                          <w:sz w:val="20"/>
                          <w:szCs w:val="18"/>
                        </w:rPr>
                        <w:t>Iron Age</w:t>
                      </w:r>
                    </w:p>
                    <w:p w14:paraId="41ABF58B" w14:textId="77777777" w:rsidR="005B6C7C" w:rsidRDefault="005B6C7C" w:rsidP="005B6C7C">
                      <w:pPr>
                        <w:spacing w:after="0"/>
                        <w:jc w:val="center"/>
                        <w:rPr>
                          <w:rFonts w:ascii="SF Cartoonist Hand" w:hAnsi="SF Cartoonist Hand"/>
                          <w:sz w:val="20"/>
                          <w:szCs w:val="18"/>
                        </w:rPr>
                      </w:pPr>
                      <w:proofErr w:type="gramStart"/>
                      <w:r>
                        <w:rPr>
                          <w:rFonts w:ascii="SF Cartoonist Hand" w:hAnsi="SF Cartoonist Hand"/>
                          <w:sz w:val="20"/>
                          <w:szCs w:val="18"/>
                        </w:rPr>
                        <w:t>begins</w:t>
                      </w:r>
                      <w:proofErr w:type="gramEnd"/>
                    </w:p>
                    <w:p w14:paraId="7CF7BFD1" w14:textId="77777777" w:rsidR="005B6C7C" w:rsidRPr="003723EF" w:rsidRDefault="005B6C7C" w:rsidP="005B6C7C">
                      <w:pPr>
                        <w:jc w:val="center"/>
                        <w:rPr>
                          <w:rFonts w:ascii="SF Cartoonist Hand" w:hAnsi="SF Cartoonist Hand"/>
                          <w:sz w:val="20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A092B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54496" behindDoc="0" locked="0" layoutInCell="1" allowOverlap="1" wp14:anchorId="2D38B693" wp14:editId="5E42B1B6">
                <wp:simplePos x="0" y="0"/>
                <wp:positionH relativeFrom="column">
                  <wp:posOffset>3685661</wp:posOffset>
                </wp:positionH>
                <wp:positionV relativeFrom="paragraph">
                  <wp:posOffset>2523795</wp:posOffset>
                </wp:positionV>
                <wp:extent cx="844550" cy="635547"/>
                <wp:effectExtent l="0" t="0" r="0" b="0"/>
                <wp:wrapNone/>
                <wp:docPr id="11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550" cy="6355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B7CE89" w14:textId="0457A6C7" w:rsidR="005B6C7C" w:rsidRDefault="005B6C7C" w:rsidP="005B6C7C">
                            <w:pPr>
                              <w:spacing w:after="0"/>
                              <w:jc w:val="center"/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  <w:t>Roman Empire</w:t>
                            </w:r>
                          </w:p>
                          <w:p w14:paraId="6F7B3DD3" w14:textId="77777777" w:rsidR="005B6C7C" w:rsidRDefault="005B6C7C" w:rsidP="005B6C7C">
                            <w:pPr>
                              <w:spacing w:after="0"/>
                              <w:jc w:val="center"/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  <w:t>begins</w:t>
                            </w:r>
                          </w:p>
                          <w:p w14:paraId="65FFC29C" w14:textId="77777777" w:rsidR="005B6C7C" w:rsidRPr="003723EF" w:rsidRDefault="005B6C7C" w:rsidP="005B6C7C">
                            <w:pPr>
                              <w:jc w:val="center"/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38B693" id="_x0000_s1069" type="#_x0000_t202" style="position:absolute;margin-left:290.2pt;margin-top:198.7pt;width:66.5pt;height:50.05pt;z-index:2517544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ywuAIAAMI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" filled="f" stroked="f">
                <v:textbox>
                  <w:txbxContent>
                    <w:p w14:paraId="5DB7CE89" w14:textId="0457A6C7" w:rsidR="005B6C7C" w:rsidRDefault="005B6C7C" w:rsidP="005B6C7C">
                      <w:pPr>
                        <w:spacing w:after="0"/>
                        <w:jc w:val="center"/>
                        <w:rPr>
                          <w:rFonts w:ascii="SF Cartoonist Hand" w:hAnsi="SF Cartoonist Hand"/>
                          <w:sz w:val="20"/>
                          <w:szCs w:val="18"/>
                        </w:rPr>
                      </w:pPr>
                      <w:r>
                        <w:rPr>
                          <w:rFonts w:ascii="SF Cartoonist Hand" w:hAnsi="SF Cartoonist Hand"/>
                          <w:sz w:val="20"/>
                          <w:szCs w:val="18"/>
                        </w:rPr>
                        <w:t>Roman Empire</w:t>
                      </w:r>
                    </w:p>
                    <w:p w14:paraId="6F7B3DD3" w14:textId="77777777" w:rsidR="005B6C7C" w:rsidRDefault="005B6C7C" w:rsidP="005B6C7C">
                      <w:pPr>
                        <w:spacing w:after="0"/>
                        <w:jc w:val="center"/>
                        <w:rPr>
                          <w:rFonts w:ascii="SF Cartoonist Hand" w:hAnsi="SF Cartoonist Hand"/>
                          <w:sz w:val="20"/>
                          <w:szCs w:val="18"/>
                        </w:rPr>
                      </w:pPr>
                      <w:proofErr w:type="gramStart"/>
                      <w:r>
                        <w:rPr>
                          <w:rFonts w:ascii="SF Cartoonist Hand" w:hAnsi="SF Cartoonist Hand"/>
                          <w:sz w:val="20"/>
                          <w:szCs w:val="18"/>
                        </w:rPr>
                        <w:t>begins</w:t>
                      </w:r>
                      <w:proofErr w:type="gramEnd"/>
                    </w:p>
                    <w:p w14:paraId="65FFC29C" w14:textId="77777777" w:rsidR="005B6C7C" w:rsidRPr="003723EF" w:rsidRDefault="005B6C7C" w:rsidP="005B6C7C">
                      <w:pPr>
                        <w:jc w:val="center"/>
                        <w:rPr>
                          <w:rFonts w:ascii="SF Cartoonist Hand" w:hAnsi="SF Cartoonist Hand"/>
                          <w:sz w:val="20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A092B">
        <w:rPr>
          <w:rFonts w:ascii="Times New Roman" w:hAnsi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20704" behindDoc="1" locked="0" layoutInCell="1" allowOverlap="1" wp14:anchorId="66753886" wp14:editId="3FA87B0B">
                <wp:simplePos x="0" y="0"/>
                <wp:positionH relativeFrom="column">
                  <wp:posOffset>3009281</wp:posOffset>
                </wp:positionH>
                <wp:positionV relativeFrom="paragraph">
                  <wp:posOffset>2386330</wp:posOffset>
                </wp:positionV>
                <wp:extent cx="684297" cy="693967"/>
                <wp:effectExtent l="0" t="0" r="14605" b="17780"/>
                <wp:wrapNone/>
                <wp:docPr id="93" name="Oval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4297" cy="693967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4221842" id="Oval 93" o:spid="_x0000_s1026" style="position:absolute;margin-left:236.95pt;margin-top:187.9pt;width:53.9pt;height:54.65pt;z-index:-251595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" fillcolor="#70ad47 [3209]" strokecolor="#375623 [1609]" strokeweight="1pt">
                <v:stroke joinstyle="miter"/>
              </v:oval>
            </w:pict>
          </mc:Fallback>
        </mc:AlternateContent>
      </w:r>
      <w:r w:rsidR="00FA092B">
        <w:rPr>
          <w:rFonts w:ascii="Times New Roman" w:hAnsi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22752" behindDoc="1" locked="0" layoutInCell="1" allowOverlap="1" wp14:anchorId="547F628B" wp14:editId="3D852C5D">
                <wp:simplePos x="0" y="0"/>
                <wp:positionH relativeFrom="column">
                  <wp:posOffset>3766185</wp:posOffset>
                </wp:positionH>
                <wp:positionV relativeFrom="paragraph">
                  <wp:posOffset>2385406</wp:posOffset>
                </wp:positionV>
                <wp:extent cx="684297" cy="693967"/>
                <wp:effectExtent l="0" t="0" r="20955" b="11430"/>
                <wp:wrapNone/>
                <wp:docPr id="94" name="Oval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4297" cy="693967"/>
                        </a:xfrm>
                        <a:prstGeom prst="ellipse">
                          <a:avLst/>
                        </a:prstGeom>
                        <a:solidFill>
                          <a:srgbClr val="46D3EA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FC11499" id="Oval 94" o:spid="_x0000_s1026" style="position:absolute;margin-left:296.55pt;margin-top:187.85pt;width:53.9pt;height:54.65pt;z-index:-251593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" fillcolor="#46d3ea" strokecolor="#1f4d78 [1604]" strokeweight="1pt">
                <v:stroke joinstyle="miter"/>
              </v:oval>
            </w:pict>
          </mc:Fallback>
        </mc:AlternateContent>
      </w:r>
      <w:r w:rsidR="00A464BD" w:rsidRPr="00847F15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19328" behindDoc="0" locked="0" layoutInCell="1" allowOverlap="1" wp14:anchorId="311D44E0" wp14:editId="4E038AEE">
                <wp:simplePos x="0" y="0"/>
                <wp:positionH relativeFrom="margin">
                  <wp:posOffset>3083551</wp:posOffset>
                </wp:positionH>
                <wp:positionV relativeFrom="paragraph">
                  <wp:posOffset>-463341</wp:posOffset>
                </wp:positionV>
                <wp:extent cx="6080760" cy="796290"/>
                <wp:effectExtent l="0" t="0" r="0" b="3810"/>
                <wp:wrapNone/>
                <wp:docPr id="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0760" cy="796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364EFC" w14:textId="05833F83" w:rsidR="003C6CD9" w:rsidRPr="00B67EF6" w:rsidRDefault="008E6C9C" w:rsidP="003C6CD9">
                            <w:pPr>
                              <w:rPr>
                                <w:rFonts w:ascii="SF Cartoonist Hand" w:hAnsi="SF Cartoonist Hand"/>
                                <w:b/>
                                <w:sz w:val="48"/>
                                <w:szCs w:val="2"/>
                                <w:u w:val="single"/>
                              </w:rPr>
                            </w:pPr>
                            <w:r>
                              <w:rPr>
                                <w:rFonts w:ascii="SF Cartoonist Hand" w:hAnsi="SF Cartoonist Hand"/>
                                <w:b/>
                                <w:sz w:val="48"/>
                                <w:szCs w:val="2"/>
                                <w:u w:val="single"/>
                              </w:rPr>
                              <w:t>Our H</w:t>
                            </w:r>
                            <w:r w:rsidR="00B67EF6" w:rsidRPr="00B67EF6">
                              <w:rPr>
                                <w:rFonts w:ascii="SF Cartoonist Hand" w:hAnsi="SF Cartoonist Hand"/>
                                <w:b/>
                                <w:sz w:val="48"/>
                                <w:szCs w:val="2"/>
                                <w:u w:val="single"/>
                              </w:rPr>
                              <w:t>istory Journey</w:t>
                            </w:r>
                            <w:r w:rsidR="00006D04">
                              <w:rPr>
                                <w:rFonts w:ascii="SF Cartoonist Hand" w:hAnsi="SF Cartoonist Hand"/>
                                <w:b/>
                                <w:sz w:val="48"/>
                                <w:szCs w:val="2"/>
                                <w:u w:val="single"/>
                              </w:rPr>
                              <w:t xml:space="preserve"> </w:t>
                            </w:r>
                            <w:r w:rsidR="00F259FD">
                              <w:rPr>
                                <w:rFonts w:ascii="SF Cartoonist Hand" w:hAnsi="SF Cartoonist Hand"/>
                                <w:b/>
                                <w:sz w:val="48"/>
                                <w:szCs w:val="2"/>
                                <w:u w:val="single"/>
                              </w:rPr>
                              <w:t>– Year 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1D44E0" id="Text Box 2" o:spid="_x0000_s1071" type="#_x0000_t202" style="position:absolute;margin-left:242.8pt;margin-top:-36.5pt;width:478.8pt;height:62.7pt;z-index:2516193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" filled="f" stroked="f">
                <v:textbox>
                  <w:txbxContent>
                    <w:p w14:paraId="22364EFC" w14:textId="05833F83" w:rsidR="003C6CD9" w:rsidRPr="00B67EF6" w:rsidRDefault="008E6C9C" w:rsidP="003C6CD9">
                      <w:pPr>
                        <w:rPr>
                          <w:rFonts w:ascii="SF Cartoonist Hand" w:hAnsi="SF Cartoonist Hand"/>
                          <w:b/>
                          <w:sz w:val="48"/>
                          <w:szCs w:val="2"/>
                          <w:u w:val="single"/>
                        </w:rPr>
                      </w:pPr>
                      <w:r>
                        <w:rPr>
                          <w:rFonts w:ascii="SF Cartoonist Hand" w:hAnsi="SF Cartoonist Hand"/>
                          <w:b/>
                          <w:sz w:val="48"/>
                          <w:szCs w:val="2"/>
                          <w:u w:val="single"/>
                        </w:rPr>
                        <w:t>Our H</w:t>
                      </w:r>
                      <w:r w:rsidR="00B67EF6" w:rsidRPr="00B67EF6">
                        <w:rPr>
                          <w:rFonts w:ascii="SF Cartoonist Hand" w:hAnsi="SF Cartoonist Hand"/>
                          <w:b/>
                          <w:sz w:val="48"/>
                          <w:szCs w:val="2"/>
                          <w:u w:val="single"/>
                        </w:rPr>
                        <w:t>istory Journey</w:t>
                      </w:r>
                      <w:r w:rsidR="00006D04">
                        <w:rPr>
                          <w:rFonts w:ascii="SF Cartoonist Hand" w:hAnsi="SF Cartoonist Hand"/>
                          <w:b/>
                          <w:sz w:val="48"/>
                          <w:szCs w:val="2"/>
                          <w:u w:val="single"/>
                        </w:rPr>
                        <w:t xml:space="preserve"> </w:t>
                      </w:r>
                      <w:r w:rsidR="00F259FD">
                        <w:rPr>
                          <w:rFonts w:ascii="SF Cartoonist Hand" w:hAnsi="SF Cartoonist Hand"/>
                          <w:b/>
                          <w:sz w:val="48"/>
                          <w:szCs w:val="2"/>
                          <w:u w:val="single"/>
                        </w:rPr>
                        <w:t>– Year 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85617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45280" behindDoc="0" locked="0" layoutInCell="1" allowOverlap="1" wp14:anchorId="2D097520" wp14:editId="4BE9FF17">
                <wp:simplePos x="0" y="0"/>
                <wp:positionH relativeFrom="column">
                  <wp:posOffset>4822423</wp:posOffset>
                </wp:positionH>
                <wp:positionV relativeFrom="paragraph">
                  <wp:posOffset>1731942</wp:posOffset>
                </wp:positionV>
                <wp:extent cx="1173584" cy="279191"/>
                <wp:effectExtent l="0" t="0" r="0" b="0"/>
                <wp:wrapNone/>
                <wp:docPr id="106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3584" cy="2791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9E5DC4" w14:textId="046A772E" w:rsidR="002E24CB" w:rsidRPr="003723EF" w:rsidRDefault="002E24CB" w:rsidP="002E24CB">
                            <w:pPr>
                              <w:spacing w:after="0"/>
                              <w:jc w:val="center"/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  <w:t>3100 BC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097520" id="_x0000_s1072" type="#_x0000_t202" style="position:absolute;margin-left:379.7pt;margin-top:136.35pt;width:92.4pt;height:22pt;z-index:2517452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" filled="f" stroked="f">
                <v:textbox>
                  <w:txbxContent>
                    <w:p w14:paraId="0F9E5DC4" w14:textId="046A772E" w:rsidR="002E24CB" w:rsidRPr="003723EF" w:rsidRDefault="002E24CB" w:rsidP="002E24CB">
                      <w:pPr>
                        <w:spacing w:after="0"/>
                        <w:jc w:val="center"/>
                        <w:rPr>
                          <w:rFonts w:ascii="SF Cartoonist Hand" w:hAnsi="SF Cartoonist Hand"/>
                          <w:sz w:val="20"/>
                          <w:szCs w:val="18"/>
                        </w:rPr>
                      </w:pPr>
                      <w:r>
                        <w:rPr>
                          <w:rFonts w:ascii="SF Cartoonist Hand" w:hAnsi="SF Cartoonist Hand"/>
                          <w:sz w:val="20"/>
                          <w:szCs w:val="18"/>
                        </w:rPr>
                        <w:t>3100 BC</w:t>
                      </w:r>
                    </w:p>
                  </w:txbxContent>
                </v:textbox>
              </v:shape>
            </w:pict>
          </mc:Fallback>
        </mc:AlternateContent>
      </w:r>
      <w:r w:rsidR="00A85617">
        <w:rPr>
          <w:rFonts w:ascii="Times New Roman" w:hAnsi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07392" behindDoc="1" locked="0" layoutInCell="1" allowOverlap="1" wp14:anchorId="037E7426" wp14:editId="6AEBE23B">
                <wp:simplePos x="0" y="0"/>
                <wp:positionH relativeFrom="column">
                  <wp:posOffset>5041345</wp:posOffset>
                </wp:positionH>
                <wp:positionV relativeFrom="paragraph">
                  <wp:posOffset>1043884</wp:posOffset>
                </wp:positionV>
                <wp:extent cx="684297" cy="693967"/>
                <wp:effectExtent l="0" t="0" r="14605" b="17780"/>
                <wp:wrapNone/>
                <wp:docPr id="86" name="Oval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4297" cy="693967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96F2DDD" id="Oval 86" o:spid="_x0000_s1026" style="position:absolute;margin-left:396.95pt;margin-top:82.2pt;width:53.9pt;height:54.65pt;z-index:-25160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" fillcolor="#70ad47 [3209]" strokecolor="#375623 [1609]" strokeweight="1pt">
                <v:stroke joinstyle="miter"/>
              </v:oval>
            </w:pict>
          </mc:Fallback>
        </mc:AlternateContent>
      </w:r>
      <w:r w:rsidR="00A8561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4D695C76" wp14:editId="7652D935">
                <wp:simplePos x="0" y="0"/>
                <wp:positionH relativeFrom="column">
                  <wp:posOffset>6678592</wp:posOffset>
                </wp:positionH>
                <wp:positionV relativeFrom="paragraph">
                  <wp:posOffset>2442257</wp:posOffset>
                </wp:positionV>
                <wp:extent cx="69449" cy="1157469"/>
                <wp:effectExtent l="0" t="0" r="6985" b="11430"/>
                <wp:wrapNone/>
                <wp:docPr id="123" name="Rectangle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69449" cy="115746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E1EF04" id="Rectangle 123" o:spid="_x0000_s1026" style="position:absolute;margin-left:525.85pt;margin-top:192.3pt;width:5.45pt;height:91.15pt;flip:y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" fillcolor="#a5a5a5 [3206]" strokecolor="#525252 [1606]" strokeweight="1pt"/>
            </w:pict>
          </mc:Fallback>
        </mc:AlternateContent>
      </w:r>
      <w:r w:rsidR="00A85617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819008" behindDoc="0" locked="0" layoutInCell="1" allowOverlap="1" wp14:anchorId="22D98088" wp14:editId="6363B61F">
                <wp:simplePos x="0" y="0"/>
                <wp:positionH relativeFrom="column">
                  <wp:posOffset>6281500</wp:posOffset>
                </wp:positionH>
                <wp:positionV relativeFrom="paragraph">
                  <wp:posOffset>2060825</wp:posOffset>
                </wp:positionV>
                <wp:extent cx="844550" cy="635547"/>
                <wp:effectExtent l="0" t="0" r="0" b="0"/>
                <wp:wrapNone/>
                <wp:docPr id="15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550" cy="6355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E8BD40" w14:textId="77777777" w:rsidR="00CE0E2E" w:rsidRPr="00A85617" w:rsidRDefault="00CE0E2E" w:rsidP="00CE0E2E">
                            <w:pPr>
                              <w:spacing w:after="0"/>
                              <w:jc w:val="center"/>
                              <w:rPr>
                                <w:rFonts w:ascii="SF Cartoonist Hand" w:hAnsi="SF Cartoonist Hand"/>
                                <w:b/>
                                <w:bCs/>
                                <w:sz w:val="20"/>
                                <w:szCs w:val="18"/>
                              </w:rPr>
                            </w:pPr>
                            <w:r w:rsidRPr="00A85617">
                              <w:rPr>
                                <w:rFonts w:ascii="SF Cartoonist Hand" w:hAnsi="SF Cartoonist Hand"/>
                                <w:b/>
                                <w:bCs/>
                                <w:sz w:val="20"/>
                                <w:szCs w:val="18"/>
                              </w:rPr>
                              <w:t>0</w:t>
                            </w:r>
                          </w:p>
                          <w:p w14:paraId="54A2EE19" w14:textId="335C52FF" w:rsidR="00CE0E2E" w:rsidRPr="00A85617" w:rsidRDefault="00CE0E2E" w:rsidP="00CE0E2E">
                            <w:pPr>
                              <w:spacing w:after="0"/>
                              <w:jc w:val="center"/>
                              <w:rPr>
                                <w:rFonts w:ascii="SF Cartoonist Hand" w:hAnsi="SF Cartoonist Hand"/>
                                <w:b/>
                                <w:bCs/>
                                <w:sz w:val="20"/>
                                <w:szCs w:val="18"/>
                              </w:rPr>
                            </w:pPr>
                            <w:r w:rsidRPr="00A85617">
                              <w:rPr>
                                <w:rFonts w:ascii="SF Cartoonist Hand" w:hAnsi="SF Cartoonist Hand"/>
                                <w:b/>
                                <w:bCs/>
                                <w:sz w:val="20"/>
                                <w:szCs w:val="18"/>
                              </w:rPr>
                              <w:t xml:space="preserve"> BC/AD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D98088" id="_x0000_s1073" type="#_x0000_t202" style="position:absolute;margin-left:494.6pt;margin-top:162.25pt;width:66.5pt;height:50.05pt;z-index:251819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" filled="f" stroked="f">
                <v:textbox>
                  <w:txbxContent>
                    <w:p w14:paraId="77E8BD40" w14:textId="77777777" w:rsidR="00CE0E2E" w:rsidRPr="00A85617" w:rsidRDefault="00CE0E2E" w:rsidP="00CE0E2E">
                      <w:pPr>
                        <w:spacing w:after="0"/>
                        <w:jc w:val="center"/>
                        <w:rPr>
                          <w:rFonts w:ascii="SF Cartoonist Hand" w:hAnsi="SF Cartoonist Hand"/>
                          <w:b/>
                          <w:bCs/>
                          <w:sz w:val="20"/>
                          <w:szCs w:val="18"/>
                        </w:rPr>
                      </w:pPr>
                      <w:r w:rsidRPr="00A85617">
                        <w:rPr>
                          <w:rFonts w:ascii="SF Cartoonist Hand" w:hAnsi="SF Cartoonist Hand"/>
                          <w:b/>
                          <w:bCs/>
                          <w:sz w:val="20"/>
                          <w:szCs w:val="18"/>
                        </w:rPr>
                        <w:t>0</w:t>
                      </w:r>
                    </w:p>
                    <w:p w14:paraId="54A2EE19" w14:textId="335C52FF" w:rsidR="00CE0E2E" w:rsidRPr="00A85617" w:rsidRDefault="00CE0E2E" w:rsidP="00CE0E2E">
                      <w:pPr>
                        <w:spacing w:after="0"/>
                        <w:jc w:val="center"/>
                        <w:rPr>
                          <w:rFonts w:ascii="SF Cartoonist Hand" w:hAnsi="SF Cartoonist Hand"/>
                          <w:b/>
                          <w:bCs/>
                          <w:sz w:val="20"/>
                          <w:szCs w:val="18"/>
                        </w:rPr>
                      </w:pPr>
                      <w:r w:rsidRPr="00A85617">
                        <w:rPr>
                          <w:rFonts w:ascii="SF Cartoonist Hand" w:hAnsi="SF Cartoonist Hand"/>
                          <w:b/>
                          <w:bCs/>
                          <w:sz w:val="20"/>
                          <w:szCs w:val="18"/>
                        </w:rPr>
                        <w:t xml:space="preserve"> BC/AD</w:t>
                      </w:r>
                    </w:p>
                  </w:txbxContent>
                </v:textbox>
              </v:shape>
            </w:pict>
          </mc:Fallback>
        </mc:AlternateContent>
      </w:r>
      <w:r w:rsidR="00A85617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98528" behindDoc="0" locked="0" layoutInCell="1" allowOverlap="1" wp14:anchorId="51DEF9B7" wp14:editId="034EA473">
                <wp:simplePos x="0" y="0"/>
                <wp:positionH relativeFrom="column">
                  <wp:posOffset>6590842</wp:posOffset>
                </wp:positionH>
                <wp:positionV relativeFrom="paragraph">
                  <wp:posOffset>3074244</wp:posOffset>
                </wp:positionV>
                <wp:extent cx="1173584" cy="370390"/>
                <wp:effectExtent l="0" t="0" r="0" b="0"/>
                <wp:wrapNone/>
                <wp:docPr id="13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3584" cy="370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94E64B" w14:textId="05A4C337" w:rsidR="00E06083" w:rsidRPr="003723EF" w:rsidRDefault="00E06083" w:rsidP="00E06083">
                            <w:pPr>
                              <w:spacing w:after="0"/>
                              <w:jc w:val="center"/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  <w:t xml:space="preserve">43 </w:t>
                            </w:r>
                            <w:proofErr w:type="gramStart"/>
                            <w:r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  <w:t>AD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DEF9B7" id="_x0000_s1074" type="#_x0000_t202" style="position:absolute;margin-left:518.95pt;margin-top:242.05pt;width:92.4pt;height:29.15pt;z-index:251798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" filled="f" stroked="f">
                <v:textbox>
                  <w:txbxContent>
                    <w:p w14:paraId="0794E64B" w14:textId="05A4C337" w:rsidR="00E06083" w:rsidRPr="003723EF" w:rsidRDefault="00E06083" w:rsidP="00E06083">
                      <w:pPr>
                        <w:spacing w:after="0"/>
                        <w:jc w:val="center"/>
                        <w:rPr>
                          <w:rFonts w:ascii="SF Cartoonist Hand" w:hAnsi="SF Cartoonist Hand"/>
                          <w:sz w:val="20"/>
                          <w:szCs w:val="18"/>
                        </w:rPr>
                      </w:pPr>
                      <w:r>
                        <w:rPr>
                          <w:rFonts w:ascii="SF Cartoonist Hand" w:hAnsi="SF Cartoonist Hand"/>
                          <w:sz w:val="20"/>
                          <w:szCs w:val="18"/>
                        </w:rPr>
                        <w:t>43 AD</w:t>
                      </w:r>
                    </w:p>
                  </w:txbxContent>
                </v:textbox>
              </v:shape>
            </w:pict>
          </mc:Fallback>
        </mc:AlternateContent>
      </w:r>
      <w:r w:rsidR="00A85617">
        <w:rPr>
          <w:rFonts w:ascii="Times New Roman" w:hAnsi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24800" behindDoc="1" locked="0" layoutInCell="1" allowOverlap="1" wp14:anchorId="1D979614" wp14:editId="7B077371">
                <wp:simplePos x="0" y="0"/>
                <wp:positionH relativeFrom="column">
                  <wp:posOffset>6797362</wp:posOffset>
                </wp:positionH>
                <wp:positionV relativeFrom="paragraph">
                  <wp:posOffset>2391370</wp:posOffset>
                </wp:positionV>
                <wp:extent cx="684297" cy="693967"/>
                <wp:effectExtent l="0" t="0" r="20955" b="11430"/>
                <wp:wrapNone/>
                <wp:docPr id="95" name="Oval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4297" cy="693967"/>
                        </a:xfrm>
                        <a:prstGeom prst="ellipse">
                          <a:avLst/>
                        </a:prstGeom>
                        <a:solidFill>
                          <a:srgbClr val="43D5ED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9765540" id="Oval 95" o:spid="_x0000_s1026" style="position:absolute;margin-left:535.25pt;margin-top:188.3pt;width:53.9pt;height:54.65pt;z-index:-25159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" fillcolor="#43d5ed" strokecolor="#1f4d78 [1604]" strokeweight="1pt">
                <v:stroke joinstyle="miter"/>
              </v:oval>
            </w:pict>
          </mc:Fallback>
        </mc:AlternateContent>
      </w:r>
      <w:r w:rsidR="00A85617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800576" behindDoc="0" locked="0" layoutInCell="1" allowOverlap="1" wp14:anchorId="2608A454" wp14:editId="67E4A193">
                <wp:simplePos x="0" y="0"/>
                <wp:positionH relativeFrom="column">
                  <wp:posOffset>8046036</wp:posOffset>
                </wp:positionH>
                <wp:positionV relativeFrom="paragraph">
                  <wp:posOffset>3074879</wp:posOffset>
                </wp:positionV>
                <wp:extent cx="1173584" cy="370390"/>
                <wp:effectExtent l="0" t="0" r="0" b="0"/>
                <wp:wrapNone/>
                <wp:docPr id="14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3584" cy="370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E99FBD" w14:textId="18456272" w:rsidR="00E06083" w:rsidRPr="003723EF" w:rsidRDefault="00E06083" w:rsidP="00E06083">
                            <w:pPr>
                              <w:spacing w:after="0"/>
                              <w:jc w:val="center"/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  <w:t xml:space="preserve">410 </w:t>
                            </w:r>
                            <w:proofErr w:type="gramStart"/>
                            <w:r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  <w:t>AD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08A454" id="_x0000_s1075" type="#_x0000_t202" style="position:absolute;margin-left:633.55pt;margin-top:242.1pt;width:92.4pt;height:29.15pt;z-index:251800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" filled="f" stroked="f">
                <v:textbox>
                  <w:txbxContent>
                    <w:p w14:paraId="73E99FBD" w14:textId="18456272" w:rsidR="00E06083" w:rsidRPr="003723EF" w:rsidRDefault="00E06083" w:rsidP="00E06083">
                      <w:pPr>
                        <w:spacing w:after="0"/>
                        <w:jc w:val="center"/>
                        <w:rPr>
                          <w:rFonts w:ascii="SF Cartoonist Hand" w:hAnsi="SF Cartoonist Hand"/>
                          <w:sz w:val="20"/>
                          <w:szCs w:val="18"/>
                        </w:rPr>
                      </w:pPr>
                      <w:r>
                        <w:rPr>
                          <w:rFonts w:ascii="SF Cartoonist Hand" w:hAnsi="SF Cartoonist Hand"/>
                          <w:sz w:val="20"/>
                          <w:szCs w:val="18"/>
                        </w:rPr>
                        <w:t>410 AD</w:t>
                      </w:r>
                    </w:p>
                  </w:txbxContent>
                </v:textbox>
              </v:shape>
            </w:pict>
          </mc:Fallback>
        </mc:AlternateContent>
      </w:r>
      <w:r w:rsidR="00874980">
        <w:rPr>
          <w:rFonts w:ascii="Times New Roman" w:hAnsi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28896" behindDoc="1" locked="0" layoutInCell="1" allowOverlap="1" wp14:anchorId="4778BBBC" wp14:editId="23B5EBB6">
                <wp:simplePos x="0" y="0"/>
                <wp:positionH relativeFrom="column">
                  <wp:posOffset>8388077</wp:posOffset>
                </wp:positionH>
                <wp:positionV relativeFrom="paragraph">
                  <wp:posOffset>2411786</wp:posOffset>
                </wp:positionV>
                <wp:extent cx="683895" cy="693420"/>
                <wp:effectExtent l="0" t="0" r="20955" b="11430"/>
                <wp:wrapNone/>
                <wp:docPr id="97" name="Oval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3895" cy="693420"/>
                        </a:xfrm>
                        <a:prstGeom prst="ellipse">
                          <a:avLst/>
                        </a:prstGeom>
                        <a:solidFill>
                          <a:srgbClr val="CC00CC"/>
                        </a:solidFill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1C61C54" id="Oval 97" o:spid="_x0000_s1026" style="position:absolute;margin-left:660.5pt;margin-top:189.9pt;width:53.85pt;height:54.6pt;z-index:-251587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" fillcolor="#c0c" strokecolor="#002060" strokeweight="1pt">
                <v:stroke joinstyle="miter"/>
              </v:oval>
            </w:pict>
          </mc:Fallback>
        </mc:AlternateContent>
      </w:r>
      <w:r w:rsidR="00874980">
        <w:rPr>
          <w:rFonts w:ascii="Times New Roman" w:hAnsi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30944" behindDoc="1" locked="0" layoutInCell="1" allowOverlap="1" wp14:anchorId="65215F6E" wp14:editId="489340D8">
                <wp:simplePos x="0" y="0"/>
                <wp:positionH relativeFrom="column">
                  <wp:posOffset>8310157</wp:posOffset>
                </wp:positionH>
                <wp:positionV relativeFrom="paragraph">
                  <wp:posOffset>3693658</wp:posOffset>
                </wp:positionV>
                <wp:extent cx="684297" cy="693967"/>
                <wp:effectExtent l="0" t="0" r="20955" b="11430"/>
                <wp:wrapNone/>
                <wp:docPr id="98" name="Oval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4297" cy="693967"/>
                        </a:xfrm>
                        <a:prstGeom prst="ellipse">
                          <a:avLst/>
                        </a:prstGeom>
                        <a:solidFill>
                          <a:srgbClr val="FDA9E3"/>
                        </a:solidFill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1D668C2" id="Oval 98" o:spid="_x0000_s1026" style="position:absolute;margin-left:654.35pt;margin-top:290.85pt;width:53.9pt;height:54.65pt;z-index:-251585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" fillcolor="#fda9e3" strokecolor="#7030a0" strokeweight="1pt">
                <v:stroke joinstyle="miter"/>
              </v:oval>
            </w:pict>
          </mc:Fallback>
        </mc:AlternateContent>
      </w:r>
      <w:r w:rsidR="00352D2C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824128" behindDoc="0" locked="0" layoutInCell="1" allowOverlap="1" wp14:anchorId="73EE2F5B" wp14:editId="47C08F6F">
                <wp:simplePos x="0" y="0"/>
                <wp:positionH relativeFrom="column">
                  <wp:posOffset>2106496</wp:posOffset>
                </wp:positionH>
                <wp:positionV relativeFrom="paragraph">
                  <wp:posOffset>3816198</wp:posOffset>
                </wp:positionV>
                <wp:extent cx="844550" cy="600276"/>
                <wp:effectExtent l="0" t="0" r="0" b="0"/>
                <wp:wrapNone/>
                <wp:docPr id="156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550" cy="6002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3A5687" w14:textId="559FE527" w:rsidR="00FB14D9" w:rsidRDefault="00FB14D9" w:rsidP="00FB14D9">
                            <w:pPr>
                              <w:spacing w:after="0"/>
                              <w:jc w:val="center"/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  <w:t>Florence</w:t>
                            </w:r>
                          </w:p>
                          <w:p w14:paraId="2871D954" w14:textId="32318043" w:rsidR="00FB14D9" w:rsidRDefault="00FB14D9" w:rsidP="00FB14D9">
                            <w:pPr>
                              <w:spacing w:after="0"/>
                              <w:jc w:val="center"/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  <w:t>Nightingale</w:t>
                            </w:r>
                          </w:p>
                          <w:p w14:paraId="30126514" w14:textId="486D5104" w:rsidR="00FB14D9" w:rsidRPr="003723EF" w:rsidRDefault="000D5A85" w:rsidP="00FB14D9">
                            <w:pPr>
                              <w:spacing w:after="0"/>
                              <w:jc w:val="center"/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  <w:t xml:space="preserve">is </w:t>
                            </w:r>
                            <w:r w:rsidR="00FB14D9"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  <w:t>born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EE2F5B" id="_x0000_s1076" type="#_x0000_t202" style="position:absolute;margin-left:165.85pt;margin-top:300.5pt;width:66.5pt;height:47.25pt;z-index:251824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" filled="f" stroked="f">
                <v:textbox>
                  <w:txbxContent>
                    <w:p w14:paraId="7D3A5687" w14:textId="559FE527" w:rsidR="00FB14D9" w:rsidRDefault="00FB14D9" w:rsidP="00FB14D9">
                      <w:pPr>
                        <w:spacing w:after="0"/>
                        <w:jc w:val="center"/>
                        <w:rPr>
                          <w:rFonts w:ascii="SF Cartoonist Hand" w:hAnsi="SF Cartoonist Hand"/>
                          <w:sz w:val="20"/>
                          <w:szCs w:val="18"/>
                        </w:rPr>
                      </w:pPr>
                      <w:r>
                        <w:rPr>
                          <w:rFonts w:ascii="SF Cartoonist Hand" w:hAnsi="SF Cartoonist Hand"/>
                          <w:sz w:val="20"/>
                          <w:szCs w:val="18"/>
                        </w:rPr>
                        <w:t>Florence</w:t>
                      </w:r>
                    </w:p>
                    <w:p w14:paraId="2871D954" w14:textId="32318043" w:rsidR="00FB14D9" w:rsidRDefault="00FB14D9" w:rsidP="00FB14D9">
                      <w:pPr>
                        <w:spacing w:after="0"/>
                        <w:jc w:val="center"/>
                        <w:rPr>
                          <w:rFonts w:ascii="SF Cartoonist Hand" w:hAnsi="SF Cartoonist Hand"/>
                          <w:sz w:val="20"/>
                          <w:szCs w:val="18"/>
                        </w:rPr>
                      </w:pPr>
                      <w:r>
                        <w:rPr>
                          <w:rFonts w:ascii="SF Cartoonist Hand" w:hAnsi="SF Cartoonist Hand"/>
                          <w:sz w:val="20"/>
                          <w:szCs w:val="18"/>
                        </w:rPr>
                        <w:t>Nightingale</w:t>
                      </w:r>
                    </w:p>
                    <w:p w14:paraId="30126514" w14:textId="486D5104" w:rsidR="00FB14D9" w:rsidRPr="003723EF" w:rsidRDefault="000D5A85" w:rsidP="00FB14D9">
                      <w:pPr>
                        <w:spacing w:after="0"/>
                        <w:jc w:val="center"/>
                        <w:rPr>
                          <w:rFonts w:ascii="SF Cartoonist Hand" w:hAnsi="SF Cartoonist Hand"/>
                          <w:sz w:val="20"/>
                          <w:szCs w:val="18"/>
                        </w:rPr>
                      </w:pPr>
                      <w:proofErr w:type="gramStart"/>
                      <w:r>
                        <w:rPr>
                          <w:rFonts w:ascii="SF Cartoonist Hand" w:hAnsi="SF Cartoonist Hand"/>
                          <w:sz w:val="20"/>
                          <w:szCs w:val="18"/>
                        </w:rPr>
                        <w:t>is</w:t>
                      </w:r>
                      <w:proofErr w:type="gramEnd"/>
                      <w:r>
                        <w:rPr>
                          <w:rFonts w:ascii="SF Cartoonist Hand" w:hAnsi="SF Cartoonist Hand"/>
                          <w:sz w:val="20"/>
                          <w:szCs w:val="18"/>
                        </w:rPr>
                        <w:t xml:space="preserve"> </w:t>
                      </w:r>
                      <w:r w:rsidR="00FB14D9">
                        <w:rPr>
                          <w:rFonts w:ascii="SF Cartoonist Hand" w:hAnsi="SF Cartoonist Hand"/>
                          <w:sz w:val="20"/>
                          <w:szCs w:val="18"/>
                        </w:rPr>
                        <w:t>born</w:t>
                      </w:r>
                    </w:p>
                  </w:txbxContent>
                </v:textbox>
              </v:shape>
            </w:pict>
          </mc:Fallback>
        </mc:AlternateContent>
      </w:r>
      <w:r w:rsidR="00352D2C">
        <w:rPr>
          <w:rFonts w:ascii="Times New Roman" w:hAnsi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822080" behindDoc="1" locked="0" layoutInCell="1" allowOverlap="1" wp14:anchorId="447AD3EF" wp14:editId="414B75FB">
                <wp:simplePos x="0" y="0"/>
                <wp:positionH relativeFrom="column">
                  <wp:posOffset>2163380</wp:posOffset>
                </wp:positionH>
                <wp:positionV relativeFrom="paragraph">
                  <wp:posOffset>3716655</wp:posOffset>
                </wp:positionV>
                <wp:extent cx="684297" cy="693967"/>
                <wp:effectExtent l="0" t="0" r="14605" b="17780"/>
                <wp:wrapNone/>
                <wp:docPr id="154" name="Oval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4297" cy="693967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376BEFE" id="Oval 154" o:spid="_x0000_s1026" style="position:absolute;margin-left:170.35pt;margin-top:292.65pt;width:53.9pt;height:54.65pt;z-index:-251494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" fillcolor="#ffc000 [3207]" strokecolor="#7f5f00 [1607]" strokeweight="1pt">
                <v:stroke joinstyle="miter"/>
              </v:oval>
            </w:pict>
          </mc:Fallback>
        </mc:AlternateContent>
      </w:r>
      <w:r w:rsidR="00352D2C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80096" behindDoc="0" locked="0" layoutInCell="1" allowOverlap="1" wp14:anchorId="31116075" wp14:editId="62FF440E">
                <wp:simplePos x="0" y="0"/>
                <wp:positionH relativeFrom="column">
                  <wp:posOffset>4512101</wp:posOffset>
                </wp:positionH>
                <wp:positionV relativeFrom="paragraph">
                  <wp:posOffset>3898570</wp:posOffset>
                </wp:positionV>
                <wp:extent cx="844550" cy="635547"/>
                <wp:effectExtent l="0" t="0" r="0" b="0"/>
                <wp:wrapNone/>
                <wp:docPr id="128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550" cy="6355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29021D" w14:textId="1B3BDFD0" w:rsidR="00214266" w:rsidRDefault="00214266" w:rsidP="00214266">
                            <w:pPr>
                              <w:spacing w:after="0"/>
                              <w:jc w:val="center"/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  <w:t xml:space="preserve">Gunpowder </w:t>
                            </w:r>
                          </w:p>
                          <w:p w14:paraId="6305FB10" w14:textId="0776B5A0" w:rsidR="00214266" w:rsidRPr="003723EF" w:rsidRDefault="00214266" w:rsidP="00214266">
                            <w:pPr>
                              <w:spacing w:after="0"/>
                              <w:jc w:val="center"/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  <w:t>Plot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116075" id="_x0000_s1077" type="#_x0000_t202" style="position:absolute;margin-left:355.3pt;margin-top:306.95pt;width:66.5pt;height:50.05pt;z-index:251780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" filled="f" stroked="f">
                <v:textbox>
                  <w:txbxContent>
                    <w:p w14:paraId="5029021D" w14:textId="1B3BDFD0" w:rsidR="00214266" w:rsidRDefault="00214266" w:rsidP="00214266">
                      <w:pPr>
                        <w:spacing w:after="0"/>
                        <w:jc w:val="center"/>
                        <w:rPr>
                          <w:rFonts w:ascii="SF Cartoonist Hand" w:hAnsi="SF Cartoonist Hand"/>
                          <w:sz w:val="20"/>
                          <w:szCs w:val="18"/>
                        </w:rPr>
                      </w:pPr>
                      <w:r>
                        <w:rPr>
                          <w:rFonts w:ascii="SF Cartoonist Hand" w:hAnsi="SF Cartoonist Hand"/>
                          <w:sz w:val="20"/>
                          <w:szCs w:val="18"/>
                        </w:rPr>
                        <w:t xml:space="preserve">Gunpowder </w:t>
                      </w:r>
                    </w:p>
                    <w:p w14:paraId="6305FB10" w14:textId="0776B5A0" w:rsidR="00214266" w:rsidRPr="003723EF" w:rsidRDefault="00214266" w:rsidP="00214266">
                      <w:pPr>
                        <w:spacing w:after="0"/>
                        <w:jc w:val="center"/>
                        <w:rPr>
                          <w:rFonts w:ascii="SF Cartoonist Hand" w:hAnsi="SF Cartoonist Hand"/>
                          <w:sz w:val="20"/>
                          <w:szCs w:val="18"/>
                        </w:rPr>
                      </w:pPr>
                      <w:r>
                        <w:rPr>
                          <w:rFonts w:ascii="SF Cartoonist Hand" w:hAnsi="SF Cartoonist Hand"/>
                          <w:sz w:val="20"/>
                          <w:szCs w:val="18"/>
                        </w:rPr>
                        <w:t>Plot</w:t>
                      </w:r>
                    </w:p>
                  </w:txbxContent>
                </v:textbox>
              </v:shape>
            </w:pict>
          </mc:Fallback>
        </mc:AlternateContent>
      </w:r>
      <w:r w:rsidR="00FB14D9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814912" behindDoc="0" locked="0" layoutInCell="1" allowOverlap="1" wp14:anchorId="3328AA8A" wp14:editId="4F3DB9DF">
                <wp:simplePos x="0" y="0"/>
                <wp:positionH relativeFrom="column">
                  <wp:posOffset>1280225</wp:posOffset>
                </wp:positionH>
                <wp:positionV relativeFrom="paragraph">
                  <wp:posOffset>4411345</wp:posOffset>
                </wp:positionV>
                <wp:extent cx="1173584" cy="370390"/>
                <wp:effectExtent l="0" t="0" r="0" b="0"/>
                <wp:wrapNone/>
                <wp:docPr id="14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3584" cy="370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3BF4A7" w14:textId="6586BF8A" w:rsidR="00E06083" w:rsidRPr="003723EF" w:rsidRDefault="005B22ED" w:rsidP="00E06083">
                            <w:pPr>
                              <w:spacing w:after="0"/>
                              <w:jc w:val="center"/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  <w:t>1832</w:t>
                            </w:r>
                            <w:r w:rsidR="00E06083"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  <w:t xml:space="preserve"> AD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28AA8A" id="_x0000_s1078" type="#_x0000_t202" style="position:absolute;margin-left:100.8pt;margin-top:347.35pt;width:92.4pt;height:29.15pt;z-index:251814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" filled="f" stroked="f">
                <v:textbox>
                  <w:txbxContent>
                    <w:p w14:paraId="393BF4A7" w14:textId="6586BF8A" w:rsidR="00E06083" w:rsidRPr="003723EF" w:rsidRDefault="005B22ED" w:rsidP="00E06083">
                      <w:pPr>
                        <w:spacing w:after="0"/>
                        <w:jc w:val="center"/>
                        <w:rPr>
                          <w:rFonts w:ascii="SF Cartoonist Hand" w:hAnsi="SF Cartoonist Hand"/>
                          <w:sz w:val="20"/>
                          <w:szCs w:val="18"/>
                        </w:rPr>
                      </w:pPr>
                      <w:r>
                        <w:rPr>
                          <w:rFonts w:ascii="SF Cartoonist Hand" w:hAnsi="SF Cartoonist Hand"/>
                          <w:sz w:val="20"/>
                          <w:szCs w:val="18"/>
                        </w:rPr>
                        <w:t>1832</w:t>
                      </w:r>
                      <w:r w:rsidR="00E06083">
                        <w:rPr>
                          <w:rFonts w:ascii="SF Cartoonist Hand" w:hAnsi="SF Cartoonist Hand"/>
                          <w:sz w:val="20"/>
                          <w:szCs w:val="18"/>
                        </w:rPr>
                        <w:t xml:space="preserve"> AD</w:t>
                      </w:r>
                    </w:p>
                  </w:txbxContent>
                </v:textbox>
              </v:shape>
            </w:pict>
          </mc:Fallback>
        </mc:AlternateContent>
      </w:r>
      <w:r w:rsidR="000D5A85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86240" behindDoc="0" locked="0" layoutInCell="1" allowOverlap="1" wp14:anchorId="3C1BB3C3" wp14:editId="0E108492">
                <wp:simplePos x="0" y="0"/>
                <wp:positionH relativeFrom="column">
                  <wp:posOffset>1404741</wp:posOffset>
                </wp:positionH>
                <wp:positionV relativeFrom="paragraph">
                  <wp:posOffset>3865622</wp:posOffset>
                </wp:positionV>
                <wp:extent cx="844550" cy="415081"/>
                <wp:effectExtent l="0" t="0" r="0" b="0"/>
                <wp:wrapNone/>
                <wp:docPr id="13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550" cy="41508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F7A195" w14:textId="12EC0ABF" w:rsidR="00214266" w:rsidRDefault="005B22ED" w:rsidP="005B22ED">
                            <w:pPr>
                              <w:spacing w:after="0"/>
                              <w:jc w:val="center"/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  <w:t>Lewis</w:t>
                            </w:r>
                          </w:p>
                          <w:p w14:paraId="6E11ACC1" w14:textId="11562702" w:rsidR="005B22ED" w:rsidRPr="003723EF" w:rsidRDefault="005B22ED" w:rsidP="005B22ED">
                            <w:pPr>
                              <w:spacing w:after="0"/>
                              <w:jc w:val="center"/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  <w:t>Carroll born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1BB3C3" id="_x0000_s1079" type="#_x0000_t202" style="position:absolute;margin-left:110.6pt;margin-top:304.4pt;width:66.5pt;height:32.7pt;z-index:251786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" filled="f" stroked="f">
                <v:textbox>
                  <w:txbxContent>
                    <w:p w14:paraId="39F7A195" w14:textId="12EC0ABF" w:rsidR="00214266" w:rsidRDefault="005B22ED" w:rsidP="005B22ED">
                      <w:pPr>
                        <w:spacing w:after="0"/>
                        <w:jc w:val="center"/>
                        <w:rPr>
                          <w:rFonts w:ascii="SF Cartoonist Hand" w:hAnsi="SF Cartoonist Hand"/>
                          <w:sz w:val="20"/>
                          <w:szCs w:val="18"/>
                        </w:rPr>
                      </w:pPr>
                      <w:r>
                        <w:rPr>
                          <w:rFonts w:ascii="SF Cartoonist Hand" w:hAnsi="SF Cartoonist Hand"/>
                          <w:sz w:val="20"/>
                          <w:szCs w:val="18"/>
                        </w:rPr>
                        <w:t>Lewis</w:t>
                      </w:r>
                    </w:p>
                    <w:p w14:paraId="6E11ACC1" w14:textId="11562702" w:rsidR="005B22ED" w:rsidRPr="003723EF" w:rsidRDefault="005B22ED" w:rsidP="005B22ED">
                      <w:pPr>
                        <w:spacing w:after="0"/>
                        <w:jc w:val="center"/>
                        <w:rPr>
                          <w:rFonts w:ascii="SF Cartoonist Hand" w:hAnsi="SF Cartoonist Hand"/>
                          <w:sz w:val="20"/>
                          <w:szCs w:val="18"/>
                        </w:rPr>
                      </w:pPr>
                      <w:r>
                        <w:rPr>
                          <w:rFonts w:ascii="SF Cartoonist Hand" w:hAnsi="SF Cartoonist Hand"/>
                          <w:sz w:val="20"/>
                          <w:szCs w:val="18"/>
                        </w:rPr>
                        <w:t>Carroll born</w:t>
                      </w:r>
                    </w:p>
                  </w:txbxContent>
                </v:textbox>
              </v:shape>
            </w:pict>
          </mc:Fallback>
        </mc:AlternateContent>
      </w:r>
      <w:r w:rsidR="00FB14D9">
        <w:rPr>
          <w:rFonts w:ascii="Times New Roman" w:hAnsi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37088" behindDoc="1" locked="0" layoutInCell="1" allowOverlap="1" wp14:anchorId="733074C4" wp14:editId="2ABA7F60">
                <wp:simplePos x="0" y="0"/>
                <wp:positionH relativeFrom="column">
                  <wp:posOffset>1486977</wp:posOffset>
                </wp:positionH>
                <wp:positionV relativeFrom="paragraph">
                  <wp:posOffset>3715385</wp:posOffset>
                </wp:positionV>
                <wp:extent cx="684297" cy="693967"/>
                <wp:effectExtent l="0" t="0" r="14605" b="17780"/>
                <wp:wrapNone/>
                <wp:docPr id="101" name="Oval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4297" cy="693967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F2E453E" id="Oval 101" o:spid="_x0000_s1026" style="position:absolute;margin-left:117.1pt;margin-top:292.55pt;width:53.9pt;height:54.65pt;z-index:-251579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" fillcolor="#ed7d31 [3205]" strokecolor="#823b0b [1605]" strokeweight="1pt">
                <v:stroke joinstyle="miter"/>
              </v:oval>
            </w:pict>
          </mc:Fallback>
        </mc:AlternateContent>
      </w:r>
      <w:r w:rsidR="0054395B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92384" behindDoc="0" locked="0" layoutInCell="1" allowOverlap="1" wp14:anchorId="013FF612" wp14:editId="4FB55167">
                <wp:simplePos x="0" y="0"/>
                <wp:positionH relativeFrom="column">
                  <wp:posOffset>-784241</wp:posOffset>
                </wp:positionH>
                <wp:positionV relativeFrom="paragraph">
                  <wp:posOffset>2264804</wp:posOffset>
                </wp:positionV>
                <wp:extent cx="1173584" cy="370390"/>
                <wp:effectExtent l="0" t="0" r="0" b="0"/>
                <wp:wrapNone/>
                <wp:docPr id="136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3584" cy="370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6CEAF2" w14:textId="1057D524" w:rsidR="00214266" w:rsidRPr="003723EF" w:rsidRDefault="00214266" w:rsidP="00214266">
                            <w:pPr>
                              <w:spacing w:after="0"/>
                              <w:jc w:val="center"/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SF Cartoonist Hand" w:hAnsi="SF Cartoonist Hand"/>
                                <w:sz w:val="20"/>
                                <w:szCs w:val="18"/>
                              </w:rPr>
                              <w:t>2000 BC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3FF612" id="_x0000_s1080" type="#_x0000_t202" style="position:absolute;margin-left:-61.75pt;margin-top:178.35pt;width:92.4pt;height:29.15pt;z-index:251792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" filled="f" stroked="f">
                <v:textbox>
                  <w:txbxContent>
                    <w:p w14:paraId="546CEAF2" w14:textId="1057D524" w:rsidR="00214266" w:rsidRPr="003723EF" w:rsidRDefault="00214266" w:rsidP="00214266">
                      <w:pPr>
                        <w:spacing w:after="0"/>
                        <w:jc w:val="center"/>
                        <w:rPr>
                          <w:rFonts w:ascii="SF Cartoonist Hand" w:hAnsi="SF Cartoonist Hand"/>
                          <w:sz w:val="20"/>
                          <w:szCs w:val="18"/>
                        </w:rPr>
                      </w:pPr>
                      <w:r>
                        <w:rPr>
                          <w:rFonts w:ascii="SF Cartoonist Hand" w:hAnsi="SF Cartoonist Hand"/>
                          <w:sz w:val="20"/>
                          <w:szCs w:val="18"/>
                        </w:rPr>
                        <w:t>2000 BC</w:t>
                      </w:r>
                    </w:p>
                  </w:txbxContent>
                </v:textbox>
              </v:shape>
            </w:pict>
          </mc:Fallback>
        </mc:AlternateContent>
      </w:r>
      <w:r w:rsidR="0054395B">
        <w:rPr>
          <w:rFonts w:ascii="Times New Roman" w:hAnsi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11488" behindDoc="1" locked="0" layoutInCell="1" allowOverlap="1" wp14:anchorId="58530F4B" wp14:editId="7A00B9DA">
                <wp:simplePos x="0" y="0"/>
                <wp:positionH relativeFrom="column">
                  <wp:posOffset>398145</wp:posOffset>
                </wp:positionH>
                <wp:positionV relativeFrom="paragraph">
                  <wp:posOffset>1053521</wp:posOffset>
                </wp:positionV>
                <wp:extent cx="684297" cy="693967"/>
                <wp:effectExtent l="0" t="0" r="20955" b="11430"/>
                <wp:wrapNone/>
                <wp:docPr id="88" name="Oval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4297" cy="693967"/>
                        </a:xfrm>
                        <a:prstGeom prst="ellipse">
                          <a:avLst/>
                        </a:prstGeom>
                        <a:solidFill>
                          <a:srgbClr val="46D3EA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4E1D783" id="Oval 88" o:spid="_x0000_s1026" style="position:absolute;margin-left:31.35pt;margin-top:82.95pt;width:53.9pt;height:54.65pt;z-index:-25160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" fillcolor="#46d3ea" strokecolor="#1f4d78 [1604]" strokeweight="1pt">
                <v:stroke joinstyle="miter"/>
              </v:oval>
            </w:pict>
          </mc:Fallback>
        </mc:AlternateContent>
      </w:r>
      <w:r w:rsidR="00D30243">
        <w:rPr>
          <w:rFonts w:ascii="Times New Roman" w:hAnsi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00224" behindDoc="1" locked="0" layoutInCell="1" allowOverlap="1" wp14:anchorId="09C53B27" wp14:editId="08E6CD72">
                <wp:simplePos x="0" y="0"/>
                <wp:positionH relativeFrom="column">
                  <wp:posOffset>45503</wp:posOffset>
                </wp:positionH>
                <wp:positionV relativeFrom="paragraph">
                  <wp:posOffset>-275590</wp:posOffset>
                </wp:positionV>
                <wp:extent cx="684297" cy="693967"/>
                <wp:effectExtent l="0" t="0" r="14605" b="17780"/>
                <wp:wrapNone/>
                <wp:docPr id="81" name="Oval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4297" cy="693967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9B1829C" id="Oval 81" o:spid="_x0000_s1026" style="position:absolute;margin-left:3.6pt;margin-top:-21.7pt;width:53.9pt;height:54.65pt;z-index:-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" fillcolor="#70ad47 [3209]" strokecolor="#375623 [1609]" strokeweight="1pt">
                <v:stroke joinstyle="miter"/>
              </v:oval>
            </w:pict>
          </mc:Fallback>
        </mc:AlternateContent>
      </w:r>
      <w:r w:rsidR="003723EF">
        <w:rPr>
          <w:rFonts w:ascii="Times New Roman" w:hAnsi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B54626E" wp14:editId="19643B99">
                <wp:simplePos x="0" y="0"/>
                <wp:positionH relativeFrom="column">
                  <wp:posOffset>3761772</wp:posOffset>
                </wp:positionH>
                <wp:positionV relativeFrom="paragraph">
                  <wp:posOffset>5548855</wp:posOffset>
                </wp:positionV>
                <wp:extent cx="1736203" cy="648182"/>
                <wp:effectExtent l="0" t="0" r="16510" b="12700"/>
                <wp:wrapNone/>
                <wp:docPr id="78" name="Rectangle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203" cy="64818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0D38CAE" id="Rectangle 78" o:spid="_x0000_s1026" style="position:absolute;margin-left:296.2pt;margin-top:436.9pt;width:136.7pt;height:51.0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" fillcolor="white [3212]" strokecolor="white [3212]" strokeweight="1pt"/>
            </w:pict>
          </mc:Fallback>
        </mc:AlternateContent>
      </w:r>
      <w:r w:rsidR="00C403EA">
        <w:rPr>
          <w:rFonts w:ascii="Times New Roman" w:hAnsi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727EBED7" wp14:editId="354F245D">
                <wp:simplePos x="0" y="0"/>
                <wp:positionH relativeFrom="column">
                  <wp:posOffset>1266825</wp:posOffset>
                </wp:positionH>
                <wp:positionV relativeFrom="paragraph">
                  <wp:posOffset>5638800</wp:posOffset>
                </wp:positionV>
                <wp:extent cx="2349500" cy="398780"/>
                <wp:effectExtent l="0" t="0" r="0" b="1270"/>
                <wp:wrapNone/>
                <wp:docPr id="75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9500" cy="398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2FFD33" w14:textId="4C4E0BF1" w:rsidR="00847F15" w:rsidRDefault="00A05759" w:rsidP="00847F15">
                            <w:pPr>
                              <w:rPr>
                                <w:rFonts w:ascii="SF Cartoonist Hand" w:hAnsi="SF Cartoonist Hand"/>
                                <w:b/>
                                <w:szCs w:val="40"/>
                              </w:rPr>
                            </w:pPr>
                            <w:r>
                              <w:rPr>
                                <w:rFonts w:ascii="SF Cartoonist Hand" w:hAnsi="SF Cartoonist Hand"/>
                                <w:b/>
                                <w:szCs w:val="40"/>
                              </w:rPr>
                              <w:t>Year 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7EBED7" id="_x0000_s1081" type="#_x0000_t202" style="position:absolute;margin-left:99.75pt;margin-top:444pt;width:185pt;height:31.4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" filled="f" stroked="f">
                <v:textbox>
                  <w:txbxContent>
                    <w:p w14:paraId="732FFD33" w14:textId="4C4E0BF1" w:rsidR="00847F15" w:rsidRDefault="00A05759" w:rsidP="00847F15">
                      <w:pPr>
                        <w:rPr>
                          <w:rFonts w:ascii="SF Cartoonist Hand" w:hAnsi="SF Cartoonist Hand"/>
                          <w:b/>
                          <w:szCs w:val="40"/>
                        </w:rPr>
                      </w:pPr>
                      <w:r>
                        <w:rPr>
                          <w:rFonts w:ascii="SF Cartoonist Hand" w:hAnsi="SF Cartoonist Hand"/>
                          <w:b/>
                          <w:szCs w:val="40"/>
                        </w:rPr>
                        <w:t>Year 5</w:t>
                      </w:r>
                    </w:p>
                  </w:txbxContent>
                </v:textbox>
              </v:shape>
            </w:pict>
          </mc:Fallback>
        </mc:AlternateContent>
      </w:r>
      <w:r w:rsidR="00C403EA">
        <w:rPr>
          <w:rFonts w:ascii="Times New Roman" w:hAnsi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FC27D76" wp14:editId="3832DE13">
                <wp:simplePos x="0" y="0"/>
                <wp:positionH relativeFrom="column">
                  <wp:posOffset>1047750</wp:posOffset>
                </wp:positionH>
                <wp:positionV relativeFrom="paragraph">
                  <wp:posOffset>5314950</wp:posOffset>
                </wp:positionV>
                <wp:extent cx="228600" cy="238125"/>
                <wp:effectExtent l="0" t="0" r="19050" b="28575"/>
                <wp:wrapNone/>
                <wp:docPr id="71" name="Oval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38125"/>
                        </a:xfrm>
                        <a:prstGeom prst="ellipse">
                          <a:avLst/>
                        </a:prstGeom>
                        <a:solidFill>
                          <a:srgbClr val="43D5ED"/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0676BD7" id="Oval 150" o:spid="_x0000_s1026" style="position:absolute;margin-left:82.5pt;margin-top:418.5pt;width:18pt;height:18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" fillcolor="#43d5ed" strokecolor="#1f4d78 [1604]" strokeweight="1pt">
                <v:stroke joinstyle="miter"/>
              </v:oval>
            </w:pict>
          </mc:Fallback>
        </mc:AlternateContent>
      </w:r>
      <w:r w:rsidR="00C403EA">
        <w:rPr>
          <w:rFonts w:ascii="Times New Roman" w:hAnsi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9971A08" wp14:editId="127E5406">
                <wp:simplePos x="0" y="0"/>
                <wp:positionH relativeFrom="column">
                  <wp:posOffset>1047750</wp:posOffset>
                </wp:positionH>
                <wp:positionV relativeFrom="paragraph">
                  <wp:posOffset>5638800</wp:posOffset>
                </wp:positionV>
                <wp:extent cx="228600" cy="238125"/>
                <wp:effectExtent l="0" t="0" r="19050" b="28575"/>
                <wp:wrapNone/>
                <wp:docPr id="70" name="Oval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38125"/>
                        </a:xfrm>
                        <a:prstGeom prst="ellipse">
                          <a:avLst/>
                        </a:prstGeom>
                        <a:solidFill>
                          <a:srgbClr val="CC00CC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AA9E798" id="Oval 149" o:spid="_x0000_s1026" style="position:absolute;margin-left:82.5pt;margin-top:444pt;width:18pt;height:18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" fillcolor="#c0c"/>
            </w:pict>
          </mc:Fallback>
        </mc:AlternateContent>
      </w:r>
      <w:r w:rsidR="00C403EA">
        <w:rPr>
          <w:rFonts w:ascii="Times New Roman" w:hAnsi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02C1F35" wp14:editId="136A2AD9">
                <wp:simplePos x="0" y="0"/>
                <wp:positionH relativeFrom="column">
                  <wp:posOffset>1047750</wp:posOffset>
                </wp:positionH>
                <wp:positionV relativeFrom="paragraph">
                  <wp:posOffset>5962650</wp:posOffset>
                </wp:positionV>
                <wp:extent cx="228600" cy="238125"/>
                <wp:effectExtent l="0" t="0" r="19050" b="28575"/>
                <wp:wrapNone/>
                <wp:docPr id="69" name="Oval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38125"/>
                        </a:xfrm>
                        <a:prstGeom prst="ellipse">
                          <a:avLst/>
                        </a:prstGeom>
                        <a:solidFill>
                          <a:srgbClr val="FDA9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AF95F86" id="Oval 153" o:spid="_x0000_s1026" style="position:absolute;margin-left:82.5pt;margin-top:469.5pt;width:18pt;height:18.7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" fillcolor="#fda9e3"/>
            </w:pict>
          </mc:Fallback>
        </mc:AlternateContent>
      </w:r>
      <w:r w:rsidR="00C403EA">
        <w:rPr>
          <w:rFonts w:ascii="Times New Roman" w:hAnsi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94318B9" wp14:editId="6AFA70F0">
                <wp:simplePos x="0" y="0"/>
                <wp:positionH relativeFrom="column">
                  <wp:posOffset>-142875</wp:posOffset>
                </wp:positionH>
                <wp:positionV relativeFrom="paragraph">
                  <wp:posOffset>5638800</wp:posOffset>
                </wp:positionV>
                <wp:extent cx="228600" cy="238125"/>
                <wp:effectExtent l="0" t="0" r="12700" b="15875"/>
                <wp:wrapNone/>
                <wp:docPr id="67" name="Oval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38125"/>
                        </a:xfrm>
                        <a:prstGeom prst="ellipse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D6A655B" id="Oval 152" o:spid="_x0000_s1026" style="position:absolute;margin-left:-11.25pt;margin-top:444pt;width:18pt;height:18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" fillcolor="#ffc000 [3207]" strokecolor="#7f5f00 [1607]" strokeweight="1pt">
                <v:stroke joinstyle="miter"/>
              </v:oval>
            </w:pict>
          </mc:Fallback>
        </mc:AlternateContent>
      </w:r>
      <w:r w:rsidR="00C403EA">
        <w:rPr>
          <w:rFonts w:ascii="Times New Roman" w:hAnsi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5A1F5EC" wp14:editId="24CBAA8A">
                <wp:simplePos x="0" y="0"/>
                <wp:positionH relativeFrom="column">
                  <wp:posOffset>-133350</wp:posOffset>
                </wp:positionH>
                <wp:positionV relativeFrom="paragraph">
                  <wp:posOffset>5324475</wp:posOffset>
                </wp:positionV>
                <wp:extent cx="228600" cy="238125"/>
                <wp:effectExtent l="0" t="0" r="12700" b="15875"/>
                <wp:wrapNone/>
                <wp:docPr id="66" name="Oval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38125"/>
                        </a:xfrm>
                        <a:prstGeom prst="ellipse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89AF540" id="Oval 148" o:spid="_x0000_s1026" style="position:absolute;margin-left:-10.5pt;margin-top:419.25pt;width:18pt;height:18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" fillcolor="#ed7d31 [3205]" strokecolor="#823b0b [1605]" strokeweight="1pt">
                <v:stroke joinstyle="miter"/>
              </v:oval>
            </w:pict>
          </mc:Fallback>
        </mc:AlternateContent>
      </w:r>
      <w:r w:rsidR="00C403EA">
        <w:rPr>
          <w:rFonts w:ascii="Times New Roman" w:hAnsi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77914DFC" wp14:editId="2B43EE81">
                <wp:simplePos x="0" y="0"/>
                <wp:positionH relativeFrom="column">
                  <wp:posOffset>-123190</wp:posOffset>
                </wp:positionH>
                <wp:positionV relativeFrom="paragraph">
                  <wp:posOffset>4944745</wp:posOffset>
                </wp:positionV>
                <wp:extent cx="2349500" cy="465455"/>
                <wp:effectExtent l="0" t="0" r="0" b="0"/>
                <wp:wrapNone/>
                <wp:docPr id="65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9500" cy="465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B242E7" w14:textId="77777777" w:rsidR="00847F15" w:rsidRPr="00EB46F5" w:rsidRDefault="00847F15" w:rsidP="00847F15">
                            <w:pPr>
                              <w:jc w:val="center"/>
                              <w:rPr>
                                <w:rFonts w:ascii="SF Cartoonist Hand" w:hAnsi="SF Cartoonist Hand"/>
                                <w:b/>
                                <w:sz w:val="24"/>
                                <w:szCs w:val="40"/>
                                <w:u w:val="single"/>
                              </w:rPr>
                            </w:pPr>
                            <w:r w:rsidRPr="00EB46F5">
                              <w:rPr>
                                <w:rFonts w:ascii="SF Cartoonist Hand" w:hAnsi="SF Cartoonist Hand"/>
                                <w:b/>
                                <w:sz w:val="24"/>
                                <w:szCs w:val="40"/>
                                <w:u w:val="single"/>
                              </w:rPr>
                              <w:t>Key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914DFC" id="_x0000_s1082" type="#_x0000_t202" style="position:absolute;margin-left:-9.7pt;margin-top:389.35pt;width:185pt;height:36.65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URQuQIAAMI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" filled="f" stroked="f">
                <v:textbox>
                  <w:txbxContent>
                    <w:p w14:paraId="20B242E7" w14:textId="77777777" w:rsidR="00847F15" w:rsidRPr="00EB46F5" w:rsidRDefault="00847F15" w:rsidP="00847F15">
                      <w:pPr>
                        <w:jc w:val="center"/>
                        <w:rPr>
                          <w:rFonts w:ascii="SF Cartoonist Hand" w:hAnsi="SF Cartoonist Hand"/>
                          <w:b/>
                          <w:sz w:val="24"/>
                          <w:szCs w:val="40"/>
                          <w:u w:val="single"/>
                        </w:rPr>
                      </w:pPr>
                      <w:r w:rsidRPr="00EB46F5">
                        <w:rPr>
                          <w:rFonts w:ascii="SF Cartoonist Hand" w:hAnsi="SF Cartoonist Hand"/>
                          <w:b/>
                          <w:sz w:val="24"/>
                          <w:szCs w:val="40"/>
                          <w:u w:val="single"/>
                        </w:rPr>
                        <w:t>Key</w:t>
                      </w:r>
                    </w:p>
                  </w:txbxContent>
                </v:textbox>
              </v:shape>
            </w:pict>
          </mc:Fallback>
        </mc:AlternateContent>
      </w:r>
      <w:r w:rsidR="00C403E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 wp14:anchorId="29D0E353" wp14:editId="492532F6">
                <wp:simplePos x="0" y="0"/>
                <wp:positionH relativeFrom="column">
                  <wp:posOffset>-281940</wp:posOffset>
                </wp:positionH>
                <wp:positionV relativeFrom="paragraph">
                  <wp:posOffset>4924425</wp:posOffset>
                </wp:positionV>
                <wp:extent cx="2712085" cy="1421765"/>
                <wp:effectExtent l="32385" t="28575" r="36830" b="35560"/>
                <wp:wrapNone/>
                <wp:docPr id="64" name="AutoShape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12085" cy="14217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F52EB9B" id="AutoShape 132" o:spid="_x0000_s1026" style="position:absolute;margin-left:-22.2pt;margin-top:387.75pt;width:213.55pt;height:111.95pt;z-index:-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" strokeweight="4.5pt"/>
            </w:pict>
          </mc:Fallback>
        </mc:AlternateContent>
      </w:r>
      <w:r w:rsidR="00C403EA">
        <w:rPr>
          <w:rFonts w:ascii="Times New Roman" w:hAnsi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1C089683" wp14:editId="3320D90A">
                <wp:simplePos x="0" y="0"/>
                <wp:positionH relativeFrom="column">
                  <wp:posOffset>438785</wp:posOffset>
                </wp:positionH>
                <wp:positionV relativeFrom="paragraph">
                  <wp:posOffset>7956550</wp:posOffset>
                </wp:positionV>
                <wp:extent cx="4083050" cy="394335"/>
                <wp:effectExtent l="0" t="0" r="0" b="5715"/>
                <wp:wrapNone/>
                <wp:docPr id="6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3050" cy="394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7D76C9" w14:textId="77777777" w:rsidR="00847F15" w:rsidRDefault="00847F15" w:rsidP="00847F15">
                            <w:pPr>
                              <w:jc w:val="center"/>
                              <w:rPr>
                                <w:rFonts w:ascii="SF Cartoonist Hand" w:hAnsi="SF Cartoonist Hand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SF Cartoonist Hand" w:hAnsi="SF Cartoonist Hand"/>
                                <w:b/>
                                <w:sz w:val="40"/>
                                <w:szCs w:val="40"/>
                              </w:rPr>
                              <w:t>Key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089683" id="_x0000_s1083" type="#_x0000_t202" style="position:absolute;margin-left:34.55pt;margin-top:626.5pt;width:321.5pt;height:31.05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" filled="f" stroked="f">
                <v:textbox>
                  <w:txbxContent>
                    <w:p w14:paraId="087D76C9" w14:textId="77777777" w:rsidR="00847F15" w:rsidRDefault="00847F15" w:rsidP="00847F15">
                      <w:pPr>
                        <w:jc w:val="center"/>
                        <w:rPr>
                          <w:rFonts w:ascii="SF Cartoonist Hand" w:hAnsi="SF Cartoonist Hand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SF Cartoonist Hand" w:hAnsi="SF Cartoonist Hand"/>
                          <w:b/>
                          <w:sz w:val="40"/>
                          <w:szCs w:val="40"/>
                        </w:rPr>
                        <w:t>Key</w:t>
                      </w:r>
                    </w:p>
                  </w:txbxContent>
                </v:textbox>
              </v:shape>
            </w:pict>
          </mc:Fallback>
        </mc:AlternateContent>
      </w:r>
      <w:r w:rsidR="00C403E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064CA053" wp14:editId="0E332E07">
                <wp:simplePos x="0" y="0"/>
                <wp:positionH relativeFrom="column">
                  <wp:posOffset>470535</wp:posOffset>
                </wp:positionH>
                <wp:positionV relativeFrom="paragraph">
                  <wp:posOffset>8383905</wp:posOffset>
                </wp:positionV>
                <wp:extent cx="3997960" cy="1886585"/>
                <wp:effectExtent l="32385" t="30480" r="36830" b="35560"/>
                <wp:wrapNone/>
                <wp:docPr id="62" name="AutoShape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97960" cy="18865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2F24408" id="AutoShape 129" o:spid="_x0000_s1026" style="position:absolute;margin-left:37.05pt;margin-top:660.15pt;width:314.8pt;height:148.55pt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" strokeweight="4.5pt"/>
            </w:pict>
          </mc:Fallback>
        </mc:AlternateContent>
      </w:r>
      <w:r w:rsidR="00C403EA">
        <w:rPr>
          <w:rFonts w:ascii="Times New Roman" w:hAnsi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14129A08" wp14:editId="5C796A67">
                <wp:simplePos x="0" y="0"/>
                <wp:positionH relativeFrom="column">
                  <wp:posOffset>438785</wp:posOffset>
                </wp:positionH>
                <wp:positionV relativeFrom="paragraph">
                  <wp:posOffset>7956550</wp:posOffset>
                </wp:positionV>
                <wp:extent cx="4083050" cy="394335"/>
                <wp:effectExtent l="0" t="0" r="0" b="5715"/>
                <wp:wrapNone/>
                <wp:docPr id="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3050" cy="394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E9B942" w14:textId="77777777" w:rsidR="00847F15" w:rsidRDefault="00847F15" w:rsidP="00847F15">
                            <w:pPr>
                              <w:jc w:val="center"/>
                              <w:rPr>
                                <w:rFonts w:ascii="SF Cartoonist Hand" w:hAnsi="SF Cartoonist Hand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SF Cartoonist Hand" w:hAnsi="SF Cartoonist Hand"/>
                                <w:b/>
                                <w:sz w:val="40"/>
                                <w:szCs w:val="40"/>
                              </w:rPr>
                              <w:t>Key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129A08" id="_x0000_s1084" type="#_x0000_t202" style="position:absolute;margin-left:34.55pt;margin-top:626.5pt;width:321.5pt;height:31.05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" filled="f" stroked="f">
                <v:textbox>
                  <w:txbxContent>
                    <w:p w14:paraId="2AE9B942" w14:textId="77777777" w:rsidR="00847F15" w:rsidRDefault="00847F15" w:rsidP="00847F15">
                      <w:pPr>
                        <w:jc w:val="center"/>
                        <w:rPr>
                          <w:rFonts w:ascii="SF Cartoonist Hand" w:hAnsi="SF Cartoonist Hand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SF Cartoonist Hand" w:hAnsi="SF Cartoonist Hand"/>
                          <w:b/>
                          <w:sz w:val="40"/>
                          <w:szCs w:val="40"/>
                        </w:rPr>
                        <w:t>Key</w:t>
                      </w:r>
                    </w:p>
                  </w:txbxContent>
                </v:textbox>
              </v:shape>
            </w:pict>
          </mc:Fallback>
        </mc:AlternateContent>
      </w:r>
      <w:r w:rsidR="00C403E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6602FD77" wp14:editId="38F3E389">
                <wp:simplePos x="0" y="0"/>
                <wp:positionH relativeFrom="column">
                  <wp:posOffset>470535</wp:posOffset>
                </wp:positionH>
                <wp:positionV relativeFrom="paragraph">
                  <wp:posOffset>8383905</wp:posOffset>
                </wp:positionV>
                <wp:extent cx="3997960" cy="1886585"/>
                <wp:effectExtent l="32385" t="30480" r="36830" b="35560"/>
                <wp:wrapNone/>
                <wp:docPr id="60" name="AutoShape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97960" cy="18865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E60B90E" id="AutoShape 113" o:spid="_x0000_s1026" style="position:absolute;margin-left:37.05pt;margin-top:660.15pt;width:314.8pt;height:148.55pt;z-index:-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" strokeweight="4.5pt"/>
            </w:pict>
          </mc:Fallback>
        </mc:AlternateContent>
      </w:r>
      <w:r w:rsidR="00C403EA">
        <w:rPr>
          <w:rFonts w:ascii="Times New Roman" w:hAnsi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1872611D" wp14:editId="7F6CCABE">
                <wp:simplePos x="0" y="0"/>
                <wp:positionH relativeFrom="column">
                  <wp:posOffset>438785</wp:posOffset>
                </wp:positionH>
                <wp:positionV relativeFrom="paragraph">
                  <wp:posOffset>7956550</wp:posOffset>
                </wp:positionV>
                <wp:extent cx="4083050" cy="394335"/>
                <wp:effectExtent l="0" t="0" r="0" b="5715"/>
                <wp:wrapNone/>
                <wp:docPr id="5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3050" cy="394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33000A" w14:textId="77777777" w:rsidR="00847F15" w:rsidRDefault="00847F15" w:rsidP="00847F15">
                            <w:pPr>
                              <w:jc w:val="center"/>
                              <w:rPr>
                                <w:rFonts w:ascii="SF Cartoonist Hand" w:hAnsi="SF Cartoonist Hand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SF Cartoonist Hand" w:hAnsi="SF Cartoonist Hand"/>
                                <w:b/>
                                <w:sz w:val="40"/>
                                <w:szCs w:val="40"/>
                              </w:rPr>
                              <w:t>Key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72611D" id="_x0000_s1085" type="#_x0000_t202" style="position:absolute;margin-left:34.55pt;margin-top:626.5pt;width:321.5pt;height:31.05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" filled="f" stroked="f">
                <v:textbox>
                  <w:txbxContent>
                    <w:p w14:paraId="1433000A" w14:textId="77777777" w:rsidR="00847F15" w:rsidRDefault="00847F15" w:rsidP="00847F15">
                      <w:pPr>
                        <w:jc w:val="center"/>
                        <w:rPr>
                          <w:rFonts w:ascii="SF Cartoonist Hand" w:hAnsi="SF Cartoonist Hand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SF Cartoonist Hand" w:hAnsi="SF Cartoonist Hand"/>
                          <w:b/>
                          <w:sz w:val="40"/>
                          <w:szCs w:val="40"/>
                        </w:rPr>
                        <w:t>Key</w:t>
                      </w:r>
                    </w:p>
                  </w:txbxContent>
                </v:textbox>
              </v:shape>
            </w:pict>
          </mc:Fallback>
        </mc:AlternateContent>
      </w:r>
      <w:r w:rsidR="00C403E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79D9709D" wp14:editId="0BAAE246">
                <wp:simplePos x="0" y="0"/>
                <wp:positionH relativeFrom="column">
                  <wp:posOffset>470535</wp:posOffset>
                </wp:positionH>
                <wp:positionV relativeFrom="paragraph">
                  <wp:posOffset>8383905</wp:posOffset>
                </wp:positionV>
                <wp:extent cx="3997960" cy="1886585"/>
                <wp:effectExtent l="32385" t="30480" r="36830" b="35560"/>
                <wp:wrapNone/>
                <wp:docPr id="58" name="AutoShape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97960" cy="18865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47234C8" id="AutoShape 111" o:spid="_x0000_s1026" style="position:absolute;margin-left:37.05pt;margin-top:660.15pt;width:314.8pt;height:148.55pt;z-index:-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" strokeweight="4.5pt"/>
            </w:pict>
          </mc:Fallback>
        </mc:AlternateContent>
      </w:r>
      <w:r w:rsidR="00C403EA">
        <w:rPr>
          <w:rFonts w:ascii="Times New Roman" w:hAnsi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24FC45DC" wp14:editId="35B745A9">
                <wp:simplePos x="0" y="0"/>
                <wp:positionH relativeFrom="column">
                  <wp:posOffset>438785</wp:posOffset>
                </wp:positionH>
                <wp:positionV relativeFrom="paragraph">
                  <wp:posOffset>7956550</wp:posOffset>
                </wp:positionV>
                <wp:extent cx="4083050" cy="394335"/>
                <wp:effectExtent l="0" t="0" r="0" b="5715"/>
                <wp:wrapNone/>
                <wp:docPr id="57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3050" cy="394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2A129B" w14:textId="77777777" w:rsidR="00847F15" w:rsidRDefault="00847F15" w:rsidP="00847F15">
                            <w:pPr>
                              <w:jc w:val="center"/>
                              <w:rPr>
                                <w:rFonts w:ascii="SF Cartoonist Hand" w:hAnsi="SF Cartoonist Hand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SF Cartoonist Hand" w:hAnsi="SF Cartoonist Hand"/>
                                <w:b/>
                                <w:sz w:val="40"/>
                                <w:szCs w:val="40"/>
                              </w:rPr>
                              <w:t>Key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FC45DC" id="_x0000_s1086" type="#_x0000_t202" style="position:absolute;margin-left:34.55pt;margin-top:626.5pt;width:321.5pt;height:31.0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" filled="f" stroked="f">
                <v:textbox>
                  <w:txbxContent>
                    <w:p w14:paraId="0D2A129B" w14:textId="77777777" w:rsidR="00847F15" w:rsidRDefault="00847F15" w:rsidP="00847F15">
                      <w:pPr>
                        <w:jc w:val="center"/>
                        <w:rPr>
                          <w:rFonts w:ascii="SF Cartoonist Hand" w:hAnsi="SF Cartoonist Hand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SF Cartoonist Hand" w:hAnsi="SF Cartoonist Hand"/>
                          <w:b/>
                          <w:sz w:val="40"/>
                          <w:szCs w:val="40"/>
                        </w:rPr>
                        <w:t>Key</w:t>
                      </w:r>
                    </w:p>
                  </w:txbxContent>
                </v:textbox>
              </v:shape>
            </w:pict>
          </mc:Fallback>
        </mc:AlternateContent>
      </w:r>
      <w:r w:rsidR="00C403E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0962A0D6" wp14:editId="52F84101">
                <wp:simplePos x="0" y="0"/>
                <wp:positionH relativeFrom="column">
                  <wp:posOffset>470535</wp:posOffset>
                </wp:positionH>
                <wp:positionV relativeFrom="paragraph">
                  <wp:posOffset>8383905</wp:posOffset>
                </wp:positionV>
                <wp:extent cx="3997960" cy="1886585"/>
                <wp:effectExtent l="32385" t="30480" r="36830" b="35560"/>
                <wp:wrapNone/>
                <wp:docPr id="55" name="AutoShape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97960" cy="18865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936BE02" id="AutoShape 109" o:spid="_x0000_s1026" style="position:absolute;margin-left:37.05pt;margin-top:660.15pt;width:314.8pt;height:148.55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" strokeweight="4.5pt"/>
            </w:pict>
          </mc:Fallback>
        </mc:AlternateContent>
      </w:r>
      <w:r w:rsidR="00C403EA" w:rsidRPr="00847F1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3E02B39" wp14:editId="18E2B0B0">
                <wp:simplePos x="0" y="0"/>
                <wp:positionH relativeFrom="column">
                  <wp:posOffset>-635</wp:posOffset>
                </wp:positionH>
                <wp:positionV relativeFrom="paragraph">
                  <wp:posOffset>9013825</wp:posOffset>
                </wp:positionV>
                <wp:extent cx="328295" cy="328295"/>
                <wp:effectExtent l="8890" t="12700" r="5715" b="11430"/>
                <wp:wrapNone/>
                <wp:docPr id="53" name="Oval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8295" cy="3282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EC82897" id="Oval 98" o:spid="_x0000_s1026" style="position:absolute;margin-left:-.05pt;margin-top:709.75pt;width:25.85pt;height:25.8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"/>
            </w:pict>
          </mc:Fallback>
        </mc:AlternateContent>
      </w:r>
      <w:r w:rsidR="00C403EA" w:rsidRPr="00847F15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0CA4927" wp14:editId="4BA103F0">
                <wp:simplePos x="0" y="0"/>
                <wp:positionH relativeFrom="column">
                  <wp:posOffset>368935</wp:posOffset>
                </wp:positionH>
                <wp:positionV relativeFrom="paragraph">
                  <wp:posOffset>7717790</wp:posOffset>
                </wp:positionV>
                <wp:extent cx="1913255" cy="1647190"/>
                <wp:effectExtent l="0" t="0" r="0" b="0"/>
                <wp:wrapNone/>
                <wp:docPr id="5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3255" cy="1647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15278B" w14:textId="77777777" w:rsidR="007D519E" w:rsidRPr="007D519E" w:rsidRDefault="007D519E" w:rsidP="007D519E">
                            <w:pPr>
                              <w:spacing w:line="312" w:lineRule="auto"/>
                              <w:rPr>
                                <w:rFonts w:ascii="SF Cartoonist Hand" w:hAnsi="SF Cartoonist Hand"/>
                                <w:sz w:val="36"/>
                                <w:szCs w:val="36"/>
                              </w:rPr>
                            </w:pPr>
                            <w:r w:rsidRPr="007D519E">
                              <w:rPr>
                                <w:rFonts w:ascii="SF Cartoonist Hand" w:hAnsi="SF Cartoonist Hand"/>
                                <w:sz w:val="36"/>
                                <w:szCs w:val="36"/>
                              </w:rPr>
                              <w:t>Enter text here</w:t>
                            </w:r>
                          </w:p>
                          <w:p w14:paraId="439ABCB6" w14:textId="77777777" w:rsidR="007D519E" w:rsidRPr="007D519E" w:rsidRDefault="007D519E" w:rsidP="007D519E">
                            <w:pPr>
                              <w:spacing w:line="312" w:lineRule="auto"/>
                              <w:rPr>
                                <w:rFonts w:ascii="SF Cartoonist Hand" w:hAnsi="SF Cartoonist Hand"/>
                                <w:sz w:val="36"/>
                                <w:szCs w:val="36"/>
                              </w:rPr>
                            </w:pPr>
                            <w:r w:rsidRPr="007D519E">
                              <w:rPr>
                                <w:rFonts w:ascii="SF Cartoonist Hand" w:hAnsi="SF Cartoonist Hand"/>
                                <w:sz w:val="36"/>
                                <w:szCs w:val="36"/>
                              </w:rPr>
                              <w:t>Enter text here</w:t>
                            </w:r>
                          </w:p>
                          <w:p w14:paraId="22467B52" w14:textId="77777777" w:rsidR="007D519E" w:rsidRPr="007D519E" w:rsidRDefault="007D519E" w:rsidP="007D519E">
                            <w:pPr>
                              <w:spacing w:line="312" w:lineRule="auto"/>
                              <w:rPr>
                                <w:rFonts w:ascii="SF Cartoonist Hand" w:hAnsi="SF Cartoonist Hand"/>
                                <w:sz w:val="36"/>
                                <w:szCs w:val="36"/>
                              </w:rPr>
                            </w:pPr>
                            <w:r w:rsidRPr="007D519E">
                              <w:rPr>
                                <w:rFonts w:ascii="SF Cartoonist Hand" w:hAnsi="SF Cartoonist Hand"/>
                                <w:sz w:val="36"/>
                                <w:szCs w:val="36"/>
                              </w:rPr>
                              <w:t>Enter text here</w:t>
                            </w:r>
                          </w:p>
                          <w:p w14:paraId="04F5AD2B" w14:textId="77777777" w:rsidR="007D519E" w:rsidRPr="007D519E" w:rsidRDefault="007D519E" w:rsidP="007D519E">
                            <w:pPr>
                              <w:spacing w:line="312" w:lineRule="auto"/>
                              <w:rPr>
                                <w:rFonts w:ascii="SF Cartoonist Hand" w:hAnsi="SF Cartoonist Hand"/>
                                <w:sz w:val="36"/>
                                <w:szCs w:val="36"/>
                              </w:rPr>
                            </w:pPr>
                            <w:r w:rsidRPr="007D519E">
                              <w:rPr>
                                <w:rFonts w:ascii="SF Cartoonist Hand" w:hAnsi="SF Cartoonist Hand"/>
                                <w:sz w:val="36"/>
                                <w:szCs w:val="36"/>
                              </w:rPr>
                              <w:t>Enter text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CA4927" id="_x0000_s1087" type="#_x0000_t202" style="position:absolute;margin-left:29.05pt;margin-top:607.7pt;width:150.65pt;height:129.7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" filled="f" stroked="f">
                <v:textbox>
                  <w:txbxContent>
                    <w:p w14:paraId="2115278B" w14:textId="77777777" w:rsidR="007D519E" w:rsidRPr="007D519E" w:rsidRDefault="007D519E" w:rsidP="007D519E">
                      <w:pPr>
                        <w:spacing w:line="312" w:lineRule="auto"/>
                        <w:rPr>
                          <w:rFonts w:ascii="SF Cartoonist Hand" w:hAnsi="SF Cartoonist Hand"/>
                          <w:sz w:val="36"/>
                          <w:szCs w:val="36"/>
                        </w:rPr>
                      </w:pPr>
                      <w:r w:rsidRPr="007D519E">
                        <w:rPr>
                          <w:rFonts w:ascii="SF Cartoonist Hand" w:hAnsi="SF Cartoonist Hand"/>
                          <w:sz w:val="36"/>
                          <w:szCs w:val="36"/>
                        </w:rPr>
                        <w:t>Enter text here</w:t>
                      </w:r>
                    </w:p>
                    <w:p w14:paraId="439ABCB6" w14:textId="77777777" w:rsidR="007D519E" w:rsidRPr="007D519E" w:rsidRDefault="007D519E" w:rsidP="007D519E">
                      <w:pPr>
                        <w:spacing w:line="312" w:lineRule="auto"/>
                        <w:rPr>
                          <w:rFonts w:ascii="SF Cartoonist Hand" w:hAnsi="SF Cartoonist Hand"/>
                          <w:sz w:val="36"/>
                          <w:szCs w:val="36"/>
                        </w:rPr>
                      </w:pPr>
                      <w:r w:rsidRPr="007D519E">
                        <w:rPr>
                          <w:rFonts w:ascii="SF Cartoonist Hand" w:hAnsi="SF Cartoonist Hand"/>
                          <w:sz w:val="36"/>
                          <w:szCs w:val="36"/>
                        </w:rPr>
                        <w:t>Enter text here</w:t>
                      </w:r>
                    </w:p>
                    <w:p w14:paraId="22467B52" w14:textId="77777777" w:rsidR="007D519E" w:rsidRPr="007D519E" w:rsidRDefault="007D519E" w:rsidP="007D519E">
                      <w:pPr>
                        <w:spacing w:line="312" w:lineRule="auto"/>
                        <w:rPr>
                          <w:rFonts w:ascii="SF Cartoonist Hand" w:hAnsi="SF Cartoonist Hand"/>
                          <w:sz w:val="36"/>
                          <w:szCs w:val="36"/>
                        </w:rPr>
                      </w:pPr>
                      <w:r w:rsidRPr="007D519E">
                        <w:rPr>
                          <w:rFonts w:ascii="SF Cartoonist Hand" w:hAnsi="SF Cartoonist Hand"/>
                          <w:sz w:val="36"/>
                          <w:szCs w:val="36"/>
                        </w:rPr>
                        <w:t>Enter text here</w:t>
                      </w:r>
                    </w:p>
                    <w:p w14:paraId="04F5AD2B" w14:textId="77777777" w:rsidR="007D519E" w:rsidRPr="007D519E" w:rsidRDefault="007D519E" w:rsidP="007D519E">
                      <w:pPr>
                        <w:spacing w:line="312" w:lineRule="auto"/>
                        <w:rPr>
                          <w:rFonts w:ascii="SF Cartoonist Hand" w:hAnsi="SF Cartoonist Hand"/>
                          <w:sz w:val="36"/>
                          <w:szCs w:val="36"/>
                        </w:rPr>
                      </w:pPr>
                      <w:r w:rsidRPr="007D519E">
                        <w:rPr>
                          <w:rFonts w:ascii="SF Cartoonist Hand" w:hAnsi="SF Cartoonist Hand"/>
                          <w:sz w:val="36"/>
                          <w:szCs w:val="36"/>
                        </w:rPr>
                        <w:t>Enter text here</w:t>
                      </w:r>
                    </w:p>
                  </w:txbxContent>
                </v:textbox>
              </v:shape>
            </w:pict>
          </mc:Fallback>
        </mc:AlternateContent>
      </w:r>
      <w:r w:rsidR="00C403EA" w:rsidRPr="00847F15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FA996B4" wp14:editId="7B20EA45">
                <wp:simplePos x="0" y="0"/>
                <wp:positionH relativeFrom="column">
                  <wp:posOffset>-189865</wp:posOffset>
                </wp:positionH>
                <wp:positionV relativeFrom="paragraph">
                  <wp:posOffset>7185025</wp:posOffset>
                </wp:positionV>
                <wp:extent cx="4083050" cy="394335"/>
                <wp:effectExtent l="0" t="0" r="0" b="5715"/>
                <wp:wrapNone/>
                <wp:docPr id="5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3050" cy="394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EFF8F4" w14:textId="77777777" w:rsidR="007D519E" w:rsidRPr="00C45CC0" w:rsidRDefault="007D519E" w:rsidP="007D519E">
                            <w:pPr>
                              <w:jc w:val="center"/>
                              <w:rPr>
                                <w:rFonts w:ascii="SF Cartoonist Hand" w:hAnsi="SF Cartoonist Hand"/>
                                <w:b/>
                                <w:sz w:val="40"/>
                                <w:szCs w:val="40"/>
                              </w:rPr>
                            </w:pPr>
                            <w:r w:rsidRPr="00C45CC0">
                              <w:rPr>
                                <w:rFonts w:ascii="SF Cartoonist Hand" w:hAnsi="SF Cartoonist Hand"/>
                                <w:b/>
                                <w:sz w:val="40"/>
                                <w:szCs w:val="40"/>
                              </w:rPr>
                              <w:t>Key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A996B4" id="_x0000_s1088" type="#_x0000_t202" style="position:absolute;margin-left:-14.95pt;margin-top:565.75pt;width:321.5pt;height:31.0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" filled="f" stroked="f">
                <v:textbox>
                  <w:txbxContent>
                    <w:p w14:paraId="20EFF8F4" w14:textId="77777777" w:rsidR="007D519E" w:rsidRPr="00C45CC0" w:rsidRDefault="007D519E" w:rsidP="007D519E">
                      <w:pPr>
                        <w:jc w:val="center"/>
                        <w:rPr>
                          <w:rFonts w:ascii="SF Cartoonist Hand" w:hAnsi="SF Cartoonist Hand"/>
                          <w:b/>
                          <w:sz w:val="40"/>
                          <w:szCs w:val="40"/>
                        </w:rPr>
                      </w:pPr>
                      <w:r w:rsidRPr="00C45CC0">
                        <w:rPr>
                          <w:rFonts w:ascii="SF Cartoonist Hand" w:hAnsi="SF Cartoonist Hand"/>
                          <w:b/>
                          <w:sz w:val="40"/>
                          <w:szCs w:val="40"/>
                        </w:rPr>
                        <w:t>Key</w:t>
                      </w:r>
                    </w:p>
                  </w:txbxContent>
                </v:textbox>
              </v:shape>
            </w:pict>
          </mc:Fallback>
        </mc:AlternateContent>
      </w:r>
      <w:r w:rsidR="00C403EA" w:rsidRPr="00847F1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57350A9C" wp14:editId="38C86256">
                <wp:simplePos x="0" y="0"/>
                <wp:positionH relativeFrom="column">
                  <wp:posOffset>-158115</wp:posOffset>
                </wp:positionH>
                <wp:positionV relativeFrom="paragraph">
                  <wp:posOffset>7612380</wp:posOffset>
                </wp:positionV>
                <wp:extent cx="3997960" cy="1886585"/>
                <wp:effectExtent l="32385" t="30480" r="36830" b="35560"/>
                <wp:wrapNone/>
                <wp:docPr id="50" name="AutoShape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97960" cy="18865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11FD842" id="AutoShape 92" o:spid="_x0000_s1026" style="position:absolute;margin-left:-12.45pt;margin-top:599.4pt;width:314.8pt;height:148.5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" strokeweight="4.5pt"/>
            </w:pict>
          </mc:Fallback>
        </mc:AlternateContent>
      </w:r>
      <w:r w:rsidR="00C403EA" w:rsidRPr="00847F15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7261B76D" wp14:editId="7A714E16">
                <wp:simplePos x="0" y="0"/>
                <wp:positionH relativeFrom="column">
                  <wp:posOffset>2212340</wp:posOffset>
                </wp:positionH>
                <wp:positionV relativeFrom="paragraph">
                  <wp:posOffset>7731760</wp:posOffset>
                </wp:positionV>
                <wp:extent cx="1913255" cy="1647190"/>
                <wp:effectExtent l="0" t="0" r="0" b="0"/>
                <wp:wrapNone/>
                <wp:docPr id="4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3255" cy="1647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3F66A4" w14:textId="77777777" w:rsidR="007D519E" w:rsidRPr="007D519E" w:rsidRDefault="007D519E" w:rsidP="007D519E">
                            <w:pPr>
                              <w:spacing w:line="312" w:lineRule="auto"/>
                              <w:rPr>
                                <w:rFonts w:ascii="SF Cartoonist Hand" w:hAnsi="SF Cartoonist Hand"/>
                                <w:sz w:val="36"/>
                                <w:szCs w:val="36"/>
                              </w:rPr>
                            </w:pPr>
                            <w:r w:rsidRPr="007D519E">
                              <w:rPr>
                                <w:rFonts w:ascii="SF Cartoonist Hand" w:hAnsi="SF Cartoonist Hand"/>
                                <w:sz w:val="36"/>
                                <w:szCs w:val="36"/>
                              </w:rPr>
                              <w:t>Enter text here</w:t>
                            </w:r>
                          </w:p>
                          <w:p w14:paraId="1E5182D6" w14:textId="77777777" w:rsidR="007D519E" w:rsidRPr="007D519E" w:rsidRDefault="007D519E" w:rsidP="007D519E">
                            <w:pPr>
                              <w:spacing w:line="312" w:lineRule="auto"/>
                              <w:rPr>
                                <w:rFonts w:ascii="SF Cartoonist Hand" w:hAnsi="SF Cartoonist Hand"/>
                                <w:sz w:val="36"/>
                                <w:szCs w:val="36"/>
                              </w:rPr>
                            </w:pPr>
                            <w:r w:rsidRPr="007D519E">
                              <w:rPr>
                                <w:rFonts w:ascii="SF Cartoonist Hand" w:hAnsi="SF Cartoonist Hand"/>
                                <w:sz w:val="36"/>
                                <w:szCs w:val="36"/>
                              </w:rPr>
                              <w:t>Enter text here</w:t>
                            </w:r>
                          </w:p>
                          <w:p w14:paraId="38151CBE" w14:textId="77777777" w:rsidR="007D519E" w:rsidRPr="007D519E" w:rsidRDefault="007D519E" w:rsidP="007D519E">
                            <w:pPr>
                              <w:spacing w:line="312" w:lineRule="auto"/>
                              <w:rPr>
                                <w:rFonts w:ascii="SF Cartoonist Hand" w:hAnsi="SF Cartoonist Hand"/>
                                <w:sz w:val="36"/>
                                <w:szCs w:val="36"/>
                              </w:rPr>
                            </w:pPr>
                            <w:r w:rsidRPr="007D519E">
                              <w:rPr>
                                <w:rFonts w:ascii="SF Cartoonist Hand" w:hAnsi="SF Cartoonist Hand"/>
                                <w:sz w:val="36"/>
                                <w:szCs w:val="36"/>
                              </w:rPr>
                              <w:t>Enter text here</w:t>
                            </w:r>
                          </w:p>
                          <w:p w14:paraId="1CFC6610" w14:textId="77777777" w:rsidR="007D519E" w:rsidRPr="007D519E" w:rsidRDefault="007D519E" w:rsidP="007D519E">
                            <w:pPr>
                              <w:spacing w:line="312" w:lineRule="auto"/>
                              <w:rPr>
                                <w:rFonts w:ascii="SF Cartoonist Hand" w:hAnsi="SF Cartoonist Hand"/>
                                <w:sz w:val="36"/>
                                <w:szCs w:val="36"/>
                              </w:rPr>
                            </w:pPr>
                            <w:r w:rsidRPr="007D519E">
                              <w:rPr>
                                <w:rFonts w:ascii="SF Cartoonist Hand" w:hAnsi="SF Cartoonist Hand"/>
                                <w:sz w:val="36"/>
                                <w:szCs w:val="36"/>
                              </w:rPr>
                              <w:t>Enter text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61B76D" id="_x0000_s1089" type="#_x0000_t202" style="position:absolute;margin-left:174.2pt;margin-top:608.8pt;width:150.65pt;height:129.7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" filled="f" stroked="f">
                <v:textbox>
                  <w:txbxContent>
                    <w:p w14:paraId="5F3F66A4" w14:textId="77777777" w:rsidR="007D519E" w:rsidRPr="007D519E" w:rsidRDefault="007D519E" w:rsidP="007D519E">
                      <w:pPr>
                        <w:spacing w:line="312" w:lineRule="auto"/>
                        <w:rPr>
                          <w:rFonts w:ascii="SF Cartoonist Hand" w:hAnsi="SF Cartoonist Hand"/>
                          <w:sz w:val="36"/>
                          <w:szCs w:val="36"/>
                        </w:rPr>
                      </w:pPr>
                      <w:r w:rsidRPr="007D519E">
                        <w:rPr>
                          <w:rFonts w:ascii="SF Cartoonist Hand" w:hAnsi="SF Cartoonist Hand"/>
                          <w:sz w:val="36"/>
                          <w:szCs w:val="36"/>
                        </w:rPr>
                        <w:t>Enter text here</w:t>
                      </w:r>
                    </w:p>
                    <w:p w14:paraId="1E5182D6" w14:textId="77777777" w:rsidR="007D519E" w:rsidRPr="007D519E" w:rsidRDefault="007D519E" w:rsidP="007D519E">
                      <w:pPr>
                        <w:spacing w:line="312" w:lineRule="auto"/>
                        <w:rPr>
                          <w:rFonts w:ascii="SF Cartoonist Hand" w:hAnsi="SF Cartoonist Hand"/>
                          <w:sz w:val="36"/>
                          <w:szCs w:val="36"/>
                        </w:rPr>
                      </w:pPr>
                      <w:r w:rsidRPr="007D519E">
                        <w:rPr>
                          <w:rFonts w:ascii="SF Cartoonist Hand" w:hAnsi="SF Cartoonist Hand"/>
                          <w:sz w:val="36"/>
                          <w:szCs w:val="36"/>
                        </w:rPr>
                        <w:t>Enter text here</w:t>
                      </w:r>
                    </w:p>
                    <w:p w14:paraId="38151CBE" w14:textId="77777777" w:rsidR="007D519E" w:rsidRPr="007D519E" w:rsidRDefault="007D519E" w:rsidP="007D519E">
                      <w:pPr>
                        <w:spacing w:line="312" w:lineRule="auto"/>
                        <w:rPr>
                          <w:rFonts w:ascii="SF Cartoonist Hand" w:hAnsi="SF Cartoonist Hand"/>
                          <w:sz w:val="36"/>
                          <w:szCs w:val="36"/>
                        </w:rPr>
                      </w:pPr>
                      <w:r w:rsidRPr="007D519E">
                        <w:rPr>
                          <w:rFonts w:ascii="SF Cartoonist Hand" w:hAnsi="SF Cartoonist Hand"/>
                          <w:sz w:val="36"/>
                          <w:szCs w:val="36"/>
                        </w:rPr>
                        <w:t>Enter text here</w:t>
                      </w:r>
                    </w:p>
                    <w:p w14:paraId="1CFC6610" w14:textId="77777777" w:rsidR="007D519E" w:rsidRPr="007D519E" w:rsidRDefault="007D519E" w:rsidP="007D519E">
                      <w:pPr>
                        <w:spacing w:line="312" w:lineRule="auto"/>
                        <w:rPr>
                          <w:rFonts w:ascii="SF Cartoonist Hand" w:hAnsi="SF Cartoonist Hand"/>
                          <w:sz w:val="36"/>
                          <w:szCs w:val="36"/>
                        </w:rPr>
                      </w:pPr>
                      <w:r w:rsidRPr="007D519E">
                        <w:rPr>
                          <w:rFonts w:ascii="SF Cartoonist Hand" w:hAnsi="SF Cartoonist Hand"/>
                          <w:sz w:val="36"/>
                          <w:szCs w:val="36"/>
                        </w:rPr>
                        <w:t>Enter text here</w:t>
                      </w:r>
                    </w:p>
                  </w:txbxContent>
                </v:textbox>
              </v:shape>
            </w:pict>
          </mc:Fallback>
        </mc:AlternateContent>
      </w:r>
      <w:r w:rsidR="00C403EA" w:rsidRPr="00847F1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AB560AF" wp14:editId="67CDA1D1">
                <wp:simplePos x="0" y="0"/>
                <wp:positionH relativeFrom="column">
                  <wp:posOffset>1842770</wp:posOffset>
                </wp:positionH>
                <wp:positionV relativeFrom="paragraph">
                  <wp:posOffset>7735570</wp:posOffset>
                </wp:positionV>
                <wp:extent cx="328295" cy="328295"/>
                <wp:effectExtent l="13970" t="10795" r="10160" b="13335"/>
                <wp:wrapNone/>
                <wp:docPr id="48" name="Oval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8295" cy="3282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23A8655" id="Oval 104" o:spid="_x0000_s1026" style="position:absolute;margin-left:145.1pt;margin-top:609.1pt;width:25.85pt;height:25.8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"/>
            </w:pict>
          </mc:Fallback>
        </mc:AlternateContent>
      </w:r>
      <w:r w:rsidR="00C403EA" w:rsidRPr="00847F1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885375A" wp14:editId="56C5CAA2">
                <wp:simplePos x="0" y="0"/>
                <wp:positionH relativeFrom="column">
                  <wp:posOffset>1842770</wp:posOffset>
                </wp:positionH>
                <wp:positionV relativeFrom="paragraph">
                  <wp:posOffset>9027795</wp:posOffset>
                </wp:positionV>
                <wp:extent cx="328295" cy="328295"/>
                <wp:effectExtent l="13970" t="7620" r="10160" b="6985"/>
                <wp:wrapNone/>
                <wp:docPr id="47" name="Oval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8295" cy="3282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BB00D3C" id="Oval 108" o:spid="_x0000_s1026" style="position:absolute;margin-left:145.1pt;margin-top:710.85pt;width:25.85pt;height:25.8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"/>
            </w:pict>
          </mc:Fallback>
        </mc:AlternateContent>
      </w:r>
      <w:r w:rsidR="00C403EA" w:rsidRPr="00847F1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6BF94FC" wp14:editId="7CFB7E6B">
                <wp:simplePos x="0" y="0"/>
                <wp:positionH relativeFrom="column">
                  <wp:posOffset>1842770</wp:posOffset>
                </wp:positionH>
                <wp:positionV relativeFrom="paragraph">
                  <wp:posOffset>8596630</wp:posOffset>
                </wp:positionV>
                <wp:extent cx="328295" cy="328295"/>
                <wp:effectExtent l="13970" t="5080" r="10160" b="9525"/>
                <wp:wrapNone/>
                <wp:docPr id="46" name="Oval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8295" cy="3282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4A75567" id="Oval 107" o:spid="_x0000_s1026" style="position:absolute;margin-left:145.1pt;margin-top:676.9pt;width:25.85pt;height:25.8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"/>
            </w:pict>
          </mc:Fallback>
        </mc:AlternateContent>
      </w:r>
      <w:r w:rsidR="00C403EA" w:rsidRPr="00847F1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BC05F02" wp14:editId="572DB958">
                <wp:simplePos x="0" y="0"/>
                <wp:positionH relativeFrom="column">
                  <wp:posOffset>1842770</wp:posOffset>
                </wp:positionH>
                <wp:positionV relativeFrom="paragraph">
                  <wp:posOffset>8166100</wp:posOffset>
                </wp:positionV>
                <wp:extent cx="328295" cy="328295"/>
                <wp:effectExtent l="13970" t="12700" r="10160" b="11430"/>
                <wp:wrapNone/>
                <wp:docPr id="45" name="Oval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8295" cy="3282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8D10320" id="Oval 106" o:spid="_x0000_s1026" style="position:absolute;margin-left:145.1pt;margin-top:643pt;width:25.85pt;height:25.8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"/>
            </w:pict>
          </mc:Fallback>
        </mc:AlternateContent>
      </w:r>
      <w:r w:rsidR="00C403EA" w:rsidRPr="00847F1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C6BA589" wp14:editId="102C4328">
                <wp:simplePos x="0" y="0"/>
                <wp:positionH relativeFrom="column">
                  <wp:posOffset>-635</wp:posOffset>
                </wp:positionH>
                <wp:positionV relativeFrom="paragraph">
                  <wp:posOffset>8582660</wp:posOffset>
                </wp:positionV>
                <wp:extent cx="328295" cy="328295"/>
                <wp:effectExtent l="8890" t="10160" r="5715" b="13970"/>
                <wp:wrapNone/>
                <wp:docPr id="44" name="Oval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8295" cy="3282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5F2AB2F" id="Oval 97" o:spid="_x0000_s1026" style="position:absolute;margin-left:-.05pt;margin-top:675.8pt;width:25.85pt;height:25.8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"/>
            </w:pict>
          </mc:Fallback>
        </mc:AlternateContent>
      </w:r>
      <w:r w:rsidR="00C403EA" w:rsidRPr="00847F1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44CBF61" wp14:editId="0D191560">
                <wp:simplePos x="0" y="0"/>
                <wp:positionH relativeFrom="column">
                  <wp:posOffset>-635</wp:posOffset>
                </wp:positionH>
                <wp:positionV relativeFrom="paragraph">
                  <wp:posOffset>8152130</wp:posOffset>
                </wp:positionV>
                <wp:extent cx="328295" cy="328295"/>
                <wp:effectExtent l="8890" t="8255" r="5715" b="6350"/>
                <wp:wrapNone/>
                <wp:docPr id="43" name="Oval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8295" cy="3282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181DF76" id="Oval 96" o:spid="_x0000_s1026" style="position:absolute;margin-left:-.05pt;margin-top:641.9pt;width:25.85pt;height:25.8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"/>
            </w:pict>
          </mc:Fallback>
        </mc:AlternateContent>
      </w:r>
      <w:r w:rsidR="00C403EA" w:rsidRPr="00847F1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BE9023E" wp14:editId="1655AE10">
                <wp:simplePos x="0" y="0"/>
                <wp:positionH relativeFrom="column">
                  <wp:posOffset>-635</wp:posOffset>
                </wp:positionH>
                <wp:positionV relativeFrom="paragraph">
                  <wp:posOffset>7721600</wp:posOffset>
                </wp:positionV>
                <wp:extent cx="328295" cy="328295"/>
                <wp:effectExtent l="8890" t="6350" r="5715" b="8255"/>
                <wp:wrapNone/>
                <wp:docPr id="42" name="Oval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8295" cy="3282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3747F9D" id="Oval 93" o:spid="_x0000_s1026" style="position:absolute;margin-left:-.05pt;margin-top:608pt;width:25.85pt;height:25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"/>
            </w:pict>
          </mc:Fallback>
        </mc:AlternateContent>
      </w:r>
    </w:p>
    <w:p w14:paraId="3EED9B70" w14:textId="5A971E90" w:rsidR="003C6CD9" w:rsidRDefault="003723EF" w:rsidP="008C5476">
      <w:r>
        <w:rPr>
          <w:noProof/>
          <w:lang w:eastAsia="en-GB"/>
        </w:rPr>
        <w:lastRenderedPageBreak/>
        <mc:AlternateContent>
          <mc:Choice Requires="wps">
            <w:drawing>
              <wp:anchor distT="45720" distB="45720" distL="114300" distR="114300" simplePos="0" relativeHeight="251641856" behindDoc="0" locked="0" layoutInCell="1" allowOverlap="1" wp14:anchorId="79AD9CC3" wp14:editId="505FA5E5">
                <wp:simplePos x="0" y="0"/>
                <wp:positionH relativeFrom="column">
                  <wp:posOffset>-432966</wp:posOffset>
                </wp:positionH>
                <wp:positionV relativeFrom="paragraph">
                  <wp:posOffset>201930</wp:posOffset>
                </wp:positionV>
                <wp:extent cx="1286510" cy="1222375"/>
                <wp:effectExtent l="0" t="0" r="0" b="0"/>
                <wp:wrapNone/>
                <wp:docPr id="18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6510" cy="1222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9BC8D4" w14:textId="5E332D6D" w:rsidR="008C5476" w:rsidRPr="003C6CD9" w:rsidRDefault="008C5476" w:rsidP="008C5476">
                            <w:pPr>
                              <w:jc w:val="center"/>
                              <w:rPr>
                                <w:rFonts w:ascii="SF Cartoonist Hand" w:hAnsi="SF Cartoonist Hand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AD9CC3" id="_x0000_s1090" type="#_x0000_t202" style="position:absolute;margin-left:-34.1pt;margin-top:15.9pt;width:101.3pt;height:96.25pt;z-index: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" filled="f" stroked="f">
                <v:textbox>
                  <w:txbxContent>
                    <w:p w14:paraId="6D9BC8D4" w14:textId="5E332D6D" w:rsidR="008C5476" w:rsidRPr="003C6CD9" w:rsidRDefault="008C5476" w:rsidP="008C5476">
                      <w:pPr>
                        <w:jc w:val="center"/>
                        <w:rPr>
                          <w:rFonts w:ascii="SF Cartoonist Hand" w:hAnsi="SF Cartoonist Hand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3C6CD9" w:rsidSect="00847F15"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956E63" w14:textId="77777777" w:rsidR="00690E8F" w:rsidRDefault="00690E8F" w:rsidP="003C6CD9">
      <w:pPr>
        <w:spacing w:after="0" w:line="240" w:lineRule="auto"/>
      </w:pPr>
      <w:r>
        <w:separator/>
      </w:r>
    </w:p>
  </w:endnote>
  <w:endnote w:type="continuationSeparator" w:id="0">
    <w:p w14:paraId="524AFDB3" w14:textId="77777777" w:rsidR="00690E8F" w:rsidRDefault="00690E8F" w:rsidP="003C6C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33A84BE-1EDF-471B-9584-C87ABF3DCC6E}"/>
    <w:embedBold r:id="rId2" w:fontKey="{9F1DFF8C-780E-462E-9421-5D8D5BA1190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AA05EC63-989B-48A3-B6F1-1FD45EA71B65}"/>
  </w:font>
  <w:font w:name="SF Cartoonist Hand">
    <w:altName w:val="Times New Roman"/>
    <w:charset w:val="00"/>
    <w:family w:val="auto"/>
    <w:pitch w:val="variable"/>
    <w:sig w:usb0="80000027" w:usb1="00000000" w:usb2="00000000" w:usb3="00000000" w:csb0="00000011" w:csb1="00000000"/>
    <w:embedRegular r:id="rId4" w:fontKey="{93AA9E02-5B3F-4D32-B25F-125450F91B2E}"/>
    <w:embedBold r:id="rId5" w:fontKey="{40B4FF1A-DE9E-41E5-A6CB-3262784BA5FF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B9263D55-4432-4ACB-96AC-F1BA11937DF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FD09F4" w14:textId="77777777" w:rsidR="00690E8F" w:rsidRDefault="00690E8F" w:rsidP="003C6CD9">
      <w:pPr>
        <w:spacing w:after="0" w:line="240" w:lineRule="auto"/>
      </w:pPr>
      <w:r>
        <w:separator/>
      </w:r>
    </w:p>
  </w:footnote>
  <w:footnote w:type="continuationSeparator" w:id="0">
    <w:p w14:paraId="3BDD8AD2" w14:textId="77777777" w:rsidR="00690E8F" w:rsidRDefault="00690E8F" w:rsidP="003C6CD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7F15"/>
    <w:rsid w:val="0000377D"/>
    <w:rsid w:val="00006D04"/>
    <w:rsid w:val="00012D3D"/>
    <w:rsid w:val="0006683C"/>
    <w:rsid w:val="000D5A85"/>
    <w:rsid w:val="00145B4C"/>
    <w:rsid w:val="00194848"/>
    <w:rsid w:val="001E45F9"/>
    <w:rsid w:val="00214266"/>
    <w:rsid w:val="002B0493"/>
    <w:rsid w:val="002E24CB"/>
    <w:rsid w:val="00352D2C"/>
    <w:rsid w:val="003723EF"/>
    <w:rsid w:val="003C6CD9"/>
    <w:rsid w:val="004431FA"/>
    <w:rsid w:val="004937B8"/>
    <w:rsid w:val="00496F97"/>
    <w:rsid w:val="0054395B"/>
    <w:rsid w:val="005B22ED"/>
    <w:rsid w:val="005B5156"/>
    <w:rsid w:val="005B6C7C"/>
    <w:rsid w:val="005C618E"/>
    <w:rsid w:val="005F53BC"/>
    <w:rsid w:val="00666BCE"/>
    <w:rsid w:val="00690E8F"/>
    <w:rsid w:val="006F5F27"/>
    <w:rsid w:val="00703952"/>
    <w:rsid w:val="007D519E"/>
    <w:rsid w:val="00823092"/>
    <w:rsid w:val="008232D4"/>
    <w:rsid w:val="00847F15"/>
    <w:rsid w:val="0087071F"/>
    <w:rsid w:val="00874980"/>
    <w:rsid w:val="00896208"/>
    <w:rsid w:val="008C5476"/>
    <w:rsid w:val="008E6C9C"/>
    <w:rsid w:val="00972B9A"/>
    <w:rsid w:val="00976435"/>
    <w:rsid w:val="00A05759"/>
    <w:rsid w:val="00A17EDD"/>
    <w:rsid w:val="00A2168F"/>
    <w:rsid w:val="00A464BD"/>
    <w:rsid w:val="00A51139"/>
    <w:rsid w:val="00A85617"/>
    <w:rsid w:val="00B67EF6"/>
    <w:rsid w:val="00B76E2E"/>
    <w:rsid w:val="00BA38F6"/>
    <w:rsid w:val="00BC11FA"/>
    <w:rsid w:val="00C16680"/>
    <w:rsid w:val="00C403EA"/>
    <w:rsid w:val="00CD075C"/>
    <w:rsid w:val="00CE0E2E"/>
    <w:rsid w:val="00CF3289"/>
    <w:rsid w:val="00CF70A8"/>
    <w:rsid w:val="00D2567B"/>
    <w:rsid w:val="00D30243"/>
    <w:rsid w:val="00D63CA4"/>
    <w:rsid w:val="00DB1392"/>
    <w:rsid w:val="00E06083"/>
    <w:rsid w:val="00EB46F5"/>
    <w:rsid w:val="00ED753B"/>
    <w:rsid w:val="00F259FD"/>
    <w:rsid w:val="00FA092B"/>
    <w:rsid w:val="00FB14D9"/>
    <w:rsid w:val="00FC1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E27B72"/>
  <w15:chartTrackingRefBased/>
  <w15:docId w15:val="{86A684EF-9939-41B1-913B-574E60CFC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6C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6CD9"/>
  </w:style>
  <w:style w:type="paragraph" w:styleId="Footer">
    <w:name w:val="footer"/>
    <w:basedOn w:val="Normal"/>
    <w:link w:val="FooterChar"/>
    <w:uiPriority w:val="99"/>
    <w:unhideWhenUsed/>
    <w:rsid w:val="003C6C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6CD9"/>
  </w:style>
  <w:style w:type="paragraph" w:styleId="BalloonText">
    <w:name w:val="Balloon Text"/>
    <w:basedOn w:val="Normal"/>
    <w:link w:val="BalloonTextChar"/>
    <w:uiPriority w:val="99"/>
    <w:semiHidden/>
    <w:unhideWhenUsed/>
    <w:rsid w:val="00666B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6BCE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57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Shared%20drives\Resources%20-%20Key%20Stage%202%20-%20History\T2-H-5100-Editable-Timeline\-Editable\T2-H-5100-Editable-Timeline-A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E148D53EF84B4487BE022FBC13BA77" ma:contentTypeVersion="13" ma:contentTypeDescription="Create a new document." ma:contentTypeScope="" ma:versionID="be099d3fe161cee9818fad2dc0eed07d">
  <xsd:schema xmlns:xsd="http://www.w3.org/2001/XMLSchema" xmlns:xs="http://www.w3.org/2001/XMLSchema" xmlns:p="http://schemas.microsoft.com/office/2006/metadata/properties" xmlns:ns2="2d43573b-dcdf-43e6-b08e-89721491d6fb" xmlns:ns3="682cd5c4-efc0-4261-be18-068fa6acf58f" targetNamespace="http://schemas.microsoft.com/office/2006/metadata/properties" ma:root="true" ma:fieldsID="dfa3084302d7321f99a170797e3c8870" ns2:_="" ns3:_="">
    <xsd:import namespace="2d43573b-dcdf-43e6-b08e-89721491d6fb"/>
    <xsd:import namespace="682cd5c4-efc0-4261-be18-068fa6acf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43573b-dcdf-43e6-b08e-89721491d6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1a155bab-5473-42b1-b20c-ff5c5fb4de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2cd5c4-efc0-4261-be18-068fa6acf58f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650101e-0587-4941-97be-bdc55996d338}" ma:internalName="TaxCatchAll" ma:showField="CatchAllData" ma:web="682cd5c4-efc0-4261-be18-068fa6acf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d43573b-dcdf-43e6-b08e-89721491d6fb">
      <Terms xmlns="http://schemas.microsoft.com/office/infopath/2007/PartnerControls"/>
    </lcf76f155ced4ddcb4097134ff3c332f>
    <TaxCatchAll xmlns="682cd5c4-efc0-4261-be18-068fa6acf58f" xsi:nil="true"/>
  </documentManagement>
</p:properties>
</file>

<file path=customXml/itemProps1.xml><?xml version="1.0" encoding="utf-8"?>
<ds:datastoreItem xmlns:ds="http://schemas.openxmlformats.org/officeDocument/2006/customXml" ds:itemID="{8C59692B-506B-4EEF-9AAD-7C89F2EDE6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3E6A728-D834-43BB-A0BE-F8A17A6849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43573b-dcdf-43e6-b08e-89721491d6fb"/>
    <ds:schemaRef ds:uri="682cd5c4-efc0-4261-be18-068fa6acf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73EA15B-59FE-4C3A-B870-689771D5241D}">
  <ds:schemaRefs>
    <ds:schemaRef ds:uri="http://schemas.microsoft.com/office/2006/metadata/properties"/>
    <ds:schemaRef ds:uri="http://schemas.microsoft.com/office/infopath/2007/PartnerControls"/>
    <ds:schemaRef ds:uri="2d43573b-dcdf-43e6-b08e-89721491d6fb"/>
    <ds:schemaRef ds:uri="682cd5c4-efc0-4261-be18-068fa6acf58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T2-H-5100-Editable-Timeline-A3</Template>
  <TotalTime>9</TotalTime>
  <Pages>2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Ebony Whittaker</dc:creator>
  <cp:keywords/>
  <dc:description/>
  <cp:lastModifiedBy>Hannah Williams</cp:lastModifiedBy>
  <cp:revision>3</cp:revision>
  <cp:lastPrinted>2023-03-17T15:40:00Z</cp:lastPrinted>
  <dcterms:created xsi:type="dcterms:W3CDTF">2026-08-19T10:03:00Z</dcterms:created>
  <dcterms:modified xsi:type="dcterms:W3CDTF">2026-08-19T10:06:00Z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0x01010090E148D53EF84B4487BE022FBC13BA77</vt:lpwstr>
  </property>
</Properties>
</file>