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91BEC" w14:textId="77777777" w:rsidR="00AE4681" w:rsidRDefault="00AE4681">
      <w:pPr>
        <w:jc w:val="center"/>
        <w:rPr>
          <w:b/>
          <w:sz w:val="16"/>
          <w:szCs w:val="16"/>
          <w:u w:val="single"/>
        </w:rPr>
      </w:pPr>
      <w:bookmarkStart w:id="0" w:name="_GoBack"/>
      <w:bookmarkEnd w:id="0"/>
    </w:p>
    <w:tbl>
      <w:tblPr>
        <w:tblpPr w:leftFromText="180" w:rightFromText="180" w:vertAnchor="page" w:horzAnchor="margin" w:tblpX="-289" w:tblpY="1478"/>
        <w:tblW w:w="1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2555"/>
        <w:gridCol w:w="71"/>
        <w:gridCol w:w="2625"/>
        <w:gridCol w:w="1985"/>
        <w:gridCol w:w="283"/>
        <w:gridCol w:w="2268"/>
        <w:gridCol w:w="1979"/>
        <w:gridCol w:w="76"/>
        <w:gridCol w:w="2198"/>
      </w:tblGrid>
      <w:tr w:rsidR="00AE4681" w14:paraId="2B9BF74B" w14:textId="77777777" w:rsidTr="00103182">
        <w:tc>
          <w:tcPr>
            <w:tcW w:w="1979" w:type="dxa"/>
          </w:tcPr>
          <w:p w14:paraId="7EE11555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4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1BFC4D99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3939B9D4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769ACC49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</w:t>
            </w:r>
          </w:p>
        </w:tc>
      </w:tr>
      <w:tr w:rsidR="003B66FA" w14:paraId="516E369C" w14:textId="77777777" w:rsidTr="00103182">
        <w:trPr>
          <w:trHeight w:val="5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CBF2" w14:textId="77777777" w:rsidR="003B66FA" w:rsidRDefault="003B66FA" w:rsidP="003B66FA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THEME DAYS / WEEKS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B245" w14:textId="0700DA8B" w:rsidR="003B66FA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We are Mersey Vale week</w:t>
            </w:r>
            <w:r w:rsidR="003B66FA">
              <w:rPr>
                <w:sz w:val="16"/>
                <w:szCs w:val="16"/>
                <w:lang w:eastAsia="en-US"/>
              </w:rPr>
              <w:t xml:space="preserve"> (0</w:t>
            </w:r>
            <w:r>
              <w:rPr>
                <w:sz w:val="16"/>
                <w:szCs w:val="16"/>
                <w:lang w:eastAsia="en-US"/>
              </w:rPr>
              <w:t>7</w:t>
            </w:r>
            <w:r w:rsidR="003B66FA" w:rsidRPr="00052687">
              <w:rPr>
                <w:sz w:val="16"/>
                <w:szCs w:val="16"/>
                <w:lang w:eastAsia="en-US"/>
              </w:rPr>
              <w:t>.09.2</w:t>
            </w:r>
            <w:r>
              <w:rPr>
                <w:sz w:val="16"/>
                <w:szCs w:val="16"/>
                <w:lang w:eastAsia="en-US"/>
              </w:rPr>
              <w:t>6</w:t>
            </w:r>
            <w:r w:rsidR="003B66FA" w:rsidRPr="00052687">
              <w:rPr>
                <w:sz w:val="16"/>
                <w:szCs w:val="16"/>
                <w:lang w:eastAsia="en-US"/>
              </w:rPr>
              <w:t>)</w:t>
            </w:r>
          </w:p>
          <w:p w14:paraId="71416E04" w14:textId="00338257" w:rsidR="00B55368" w:rsidRPr="00052687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Meet the teacher meetings</w:t>
            </w:r>
          </w:p>
          <w:p w14:paraId="01A9D31E" w14:textId="510BC03A" w:rsidR="003B66FA" w:rsidRPr="00052687" w:rsidRDefault="003B66FA" w:rsidP="003B66FA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European Day of Languages (2</w:t>
            </w:r>
            <w:r w:rsidR="00B55368">
              <w:rPr>
                <w:sz w:val="16"/>
                <w:szCs w:val="16"/>
                <w:lang w:eastAsia="en-US"/>
              </w:rPr>
              <w:t>5</w:t>
            </w:r>
            <w:r w:rsidRPr="00052687">
              <w:rPr>
                <w:sz w:val="16"/>
                <w:szCs w:val="16"/>
                <w:lang w:eastAsia="en-US"/>
              </w:rPr>
              <w:t>.09.2</w:t>
            </w:r>
            <w:r w:rsidR="00B55368"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 xml:space="preserve">) </w:t>
            </w:r>
          </w:p>
          <w:p w14:paraId="6B14D567" w14:textId="366F7C2D" w:rsidR="003B66FA" w:rsidRPr="00052687" w:rsidRDefault="003B66FA" w:rsidP="003B66FA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Black History Month (October 2</w:t>
            </w:r>
            <w:r w:rsidR="00B55368"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194BB068" w14:textId="77777777" w:rsidR="003B66FA" w:rsidRPr="00052687" w:rsidRDefault="003B66FA" w:rsidP="003B66FA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6BAF" w14:textId="35496A03" w:rsidR="003B66FA" w:rsidRPr="00052687" w:rsidRDefault="003B66FA" w:rsidP="003B66FA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National anti-bullying week (1</w:t>
            </w:r>
            <w:r w:rsidR="00B55368"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.11.2</w:t>
            </w:r>
            <w:r w:rsidR="00B55368"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3124EC92" w14:textId="10683DCA" w:rsidR="003B66FA" w:rsidRDefault="003B66FA" w:rsidP="003B66FA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Children in need (</w:t>
            </w:r>
            <w:r w:rsidR="00B55368">
              <w:rPr>
                <w:sz w:val="16"/>
                <w:szCs w:val="16"/>
                <w:lang w:eastAsia="en-US"/>
              </w:rPr>
              <w:t>20</w:t>
            </w:r>
            <w:r w:rsidRPr="00052687">
              <w:rPr>
                <w:sz w:val="16"/>
                <w:szCs w:val="16"/>
                <w:lang w:eastAsia="en-US"/>
              </w:rPr>
              <w:t>.11.2</w:t>
            </w:r>
            <w:r w:rsidR="00B55368"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34B44402" w14:textId="5867A88D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National Parliament week (23.11.26)</w:t>
            </w:r>
          </w:p>
          <w:p w14:paraId="4B5EDF9D" w14:textId="789C6C7E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Parents consultations (23.11.26)</w:t>
            </w:r>
          </w:p>
          <w:p w14:paraId="724A5927" w14:textId="36FD33CB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Phonics workshop (24.11.26)</w:t>
            </w:r>
          </w:p>
          <w:p w14:paraId="0BAE62DB" w14:textId="73D70B37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Christmas celebrations </w:t>
            </w:r>
          </w:p>
          <w:p w14:paraId="70946844" w14:textId="0B37A8DB" w:rsidR="003B66FA" w:rsidRPr="00052687" w:rsidRDefault="00B55368" w:rsidP="00B55368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KS1 production (09/10.12.26)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1D13" w14:textId="77777777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Swimming lessons yr4 (05.01.27)</w:t>
            </w:r>
          </w:p>
          <w:p w14:paraId="0870E0A2" w14:textId="3DFFB83D" w:rsidR="00B55368" w:rsidRPr="00E815D9" w:rsidRDefault="00B55368" w:rsidP="00B55368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Being safe online week (08.02.27)</w:t>
            </w:r>
          </w:p>
          <w:p w14:paraId="6D6657ED" w14:textId="7FF167AC" w:rsidR="003B66FA" w:rsidRPr="00E815D9" w:rsidRDefault="003B66FA" w:rsidP="003B66FA">
            <w:pPr>
              <w:rPr>
                <w:sz w:val="16"/>
                <w:szCs w:val="16"/>
                <w:lang w:eastAsia="en-US"/>
              </w:rPr>
            </w:pPr>
          </w:p>
          <w:p w14:paraId="0A481E54" w14:textId="77777777" w:rsidR="003B66FA" w:rsidRPr="00052687" w:rsidRDefault="003B66FA" w:rsidP="003B66FA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DD8A" w14:textId="6E86704F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We are wonderful writers’ week (01.03.27)</w:t>
            </w:r>
          </w:p>
          <w:p w14:paraId="0BC0407B" w14:textId="5D0FD662" w:rsidR="003B66FA" w:rsidRDefault="003B66FA" w:rsidP="003B66FA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World Book Day (0</w:t>
            </w:r>
            <w:r w:rsidR="00B55368">
              <w:rPr>
                <w:sz w:val="16"/>
                <w:szCs w:val="16"/>
                <w:lang w:eastAsia="en-US"/>
              </w:rPr>
              <w:t>4</w:t>
            </w:r>
            <w:r w:rsidRPr="00052687">
              <w:rPr>
                <w:sz w:val="16"/>
                <w:szCs w:val="16"/>
                <w:lang w:eastAsia="en-US"/>
              </w:rPr>
              <w:t>.03.2</w:t>
            </w:r>
            <w:r w:rsidR="00B55368">
              <w:rPr>
                <w:sz w:val="16"/>
                <w:szCs w:val="16"/>
                <w:lang w:eastAsia="en-US"/>
              </w:rPr>
              <w:t>7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7BEA8BAA" w14:textId="1E1F7A04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Mother’s Day (07.03.27)</w:t>
            </w:r>
          </w:p>
          <w:p w14:paraId="7F4BA6E4" w14:textId="3286A653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Eid al-</w:t>
            </w:r>
            <w:proofErr w:type="spellStart"/>
            <w:r>
              <w:rPr>
                <w:sz w:val="16"/>
                <w:szCs w:val="16"/>
                <w:lang w:eastAsia="en-US"/>
              </w:rPr>
              <w:t>Fitr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(09.03.27)</w:t>
            </w:r>
          </w:p>
          <w:p w14:paraId="78BBD661" w14:textId="04F35305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Parents consultations (15.03.27)</w:t>
            </w:r>
          </w:p>
          <w:p w14:paraId="6976587E" w14:textId="587E956F" w:rsidR="003B66FA" w:rsidRPr="00052687" w:rsidRDefault="00B55368" w:rsidP="00B55368">
            <w:pPr>
              <w:rPr>
                <w:sz w:val="16"/>
                <w:szCs w:val="16"/>
                <w:highlight w:val="yellow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Easter celebrations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FA0C" w14:textId="5669DAC1" w:rsidR="00B55368" w:rsidRPr="00B55368" w:rsidRDefault="00B55368" w:rsidP="003B66FA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Eid al-</w:t>
            </w:r>
            <w:proofErr w:type="spellStart"/>
            <w:r w:rsidRPr="00B55368">
              <w:rPr>
                <w:sz w:val="16"/>
                <w:szCs w:val="16"/>
                <w:lang w:eastAsia="en-US"/>
              </w:rPr>
              <w:t>Adha</w:t>
            </w:r>
            <w:proofErr w:type="spellEnd"/>
            <w:r w:rsidRPr="00B55368">
              <w:rPr>
                <w:sz w:val="16"/>
                <w:szCs w:val="16"/>
                <w:lang w:eastAsia="en-US"/>
              </w:rPr>
              <w:t xml:space="preserve"> (16.05.27)</w:t>
            </w:r>
          </w:p>
          <w:p w14:paraId="6876CFE1" w14:textId="77777777" w:rsidR="00B55368" w:rsidRPr="00B55368" w:rsidRDefault="00B55368" w:rsidP="003B66FA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Sports week (24.05.27)</w:t>
            </w:r>
          </w:p>
          <w:p w14:paraId="7C2DC13F" w14:textId="1E5EE028" w:rsidR="00B55368" w:rsidRPr="00052687" w:rsidRDefault="00B55368" w:rsidP="003B66FA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Sports day (25.05.27)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9A27" w14:textId="3090F208" w:rsidR="00B55368" w:rsidRDefault="00B55368" w:rsidP="00B55368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Phonics screening check (15.06.27)</w:t>
            </w:r>
          </w:p>
          <w:p w14:paraId="0ABEACBC" w14:textId="4FF556D4" w:rsidR="00B55368" w:rsidRDefault="00B55368" w:rsidP="00B55368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Multiplication test (15.06.27)</w:t>
            </w:r>
          </w:p>
          <w:p w14:paraId="45E8D5DF" w14:textId="73832F68" w:rsidR="00B55368" w:rsidRDefault="00B55368" w:rsidP="00B55368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Father’s Day (20.06.27)</w:t>
            </w:r>
          </w:p>
          <w:p w14:paraId="37863A2C" w14:textId="77777777" w:rsidR="00B55368" w:rsidRDefault="00B55368" w:rsidP="003B66FA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KS2 production (14/15.07.27)</w:t>
            </w:r>
          </w:p>
          <w:p w14:paraId="15615107" w14:textId="2D5A5CEF" w:rsidR="003B66FA" w:rsidRPr="00052687" w:rsidRDefault="003B66FA" w:rsidP="003B66FA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E815D9">
              <w:rPr>
                <w:sz w:val="16"/>
                <w:szCs w:val="16"/>
                <w:lang w:eastAsia="en-US"/>
              </w:rPr>
              <w:t>Report sharing (2</w:t>
            </w:r>
            <w:r w:rsidR="00B55368">
              <w:rPr>
                <w:sz w:val="16"/>
                <w:szCs w:val="16"/>
                <w:lang w:eastAsia="en-US"/>
              </w:rPr>
              <w:t>1</w:t>
            </w:r>
            <w:r w:rsidRPr="00E815D9">
              <w:rPr>
                <w:sz w:val="16"/>
                <w:szCs w:val="16"/>
                <w:lang w:eastAsia="en-US"/>
              </w:rPr>
              <w:t>.07.2</w:t>
            </w:r>
            <w:r w:rsidR="00B55368">
              <w:rPr>
                <w:sz w:val="16"/>
                <w:szCs w:val="16"/>
                <w:lang w:eastAsia="en-US"/>
              </w:rPr>
              <w:t>7</w:t>
            </w:r>
            <w:r w:rsidRPr="00E815D9">
              <w:rPr>
                <w:sz w:val="16"/>
                <w:szCs w:val="16"/>
                <w:lang w:eastAsia="en-US"/>
              </w:rPr>
              <w:t>)</w:t>
            </w:r>
          </w:p>
        </w:tc>
      </w:tr>
      <w:tr w:rsidR="00AE4681" w14:paraId="7EFE6B6C" w14:textId="77777777" w:rsidTr="00103182">
        <w:trPr>
          <w:trHeight w:val="183"/>
        </w:trPr>
        <w:tc>
          <w:tcPr>
            <w:tcW w:w="1979" w:type="dxa"/>
          </w:tcPr>
          <w:p w14:paraId="0C31D9F0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Personal. Social, Health Education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6F8288CD" w14:textId="77777777" w:rsidR="00AE4681" w:rsidRDefault="001A367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PSHE Association </w:t>
            </w:r>
          </w:p>
          <w:p w14:paraId="7DC71EA6" w14:textId="38CF40E4" w:rsidR="00AE4681" w:rsidRDefault="001A367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Feelings and emotions, Valuing Differences, Healthy Lifestyles </w:t>
            </w:r>
          </w:p>
          <w:p w14:paraId="5AEFC203" w14:textId="77777777" w:rsidR="00AE4681" w:rsidRDefault="00AE468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0"/>
            </w:tblGrid>
            <w:tr w:rsidR="00AE4681" w14:paraId="0DCD82E6" w14:textId="77777777">
              <w:trPr>
                <w:trHeight w:val="463"/>
              </w:trPr>
              <w:tc>
                <w:tcPr>
                  <w:tcW w:w="0" w:type="auto"/>
                </w:tcPr>
                <w:p w14:paraId="3AF2C2BC" w14:textId="77777777" w:rsidR="00AE4681" w:rsidRDefault="001A367C" w:rsidP="00E20CFB">
                  <w:pPr>
                    <w:pStyle w:val="Default"/>
                    <w:framePr w:hSpace="180" w:wrap="around" w:vAnchor="page" w:hAnchor="margin" w:x="-289" w:y="1478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PSHE Association </w:t>
                  </w:r>
                </w:p>
                <w:p w14:paraId="0E257161" w14:textId="77777777" w:rsidR="00AE4681" w:rsidRDefault="001A367C" w:rsidP="00E20CFB">
                  <w:pPr>
                    <w:pStyle w:val="Default"/>
                    <w:framePr w:hSpace="180" w:wrap="around" w:vAnchor="page" w:hAnchor="margin" w:x="-289" w:y="1478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Money, Keeping Safe, Environment</w:t>
                  </w:r>
                </w:p>
                <w:p w14:paraId="4D7B49DD" w14:textId="77777777" w:rsidR="00AE4681" w:rsidRDefault="001A367C" w:rsidP="00E20CFB">
                  <w:pPr>
                    <w:pStyle w:val="Default"/>
                    <w:framePr w:hSpace="180" w:wrap="around" w:vAnchor="page" w:hAnchor="margin" w:x="-289" w:y="1478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DATE: Year 4 programme </w:t>
                  </w:r>
                </w:p>
              </w:tc>
            </w:tr>
          </w:tbl>
          <w:p w14:paraId="20235C57" w14:textId="77777777" w:rsidR="00AE4681" w:rsidRDefault="00AE468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gridSpan w:val="3"/>
          </w:tcPr>
          <w:p w14:paraId="079A4495" w14:textId="77777777" w:rsidR="00AE4681" w:rsidRDefault="001A367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PSHE Association </w:t>
            </w:r>
          </w:p>
          <w:p w14:paraId="4445CCD7" w14:textId="77777777" w:rsidR="00AE4681" w:rsidRDefault="001A367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 Relationships Rights and responsibilities</w:t>
            </w:r>
          </w:p>
          <w:p w14:paraId="44D01D3C" w14:textId="77777777" w:rsidR="00AE4681" w:rsidRDefault="001A367C">
            <w:pPr>
              <w:pStyle w:val="Default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Growing and Changing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>(RSE)</w:t>
            </w:r>
          </w:p>
        </w:tc>
      </w:tr>
      <w:tr w:rsidR="00AE4681" w14:paraId="31F053BA" w14:textId="77777777" w:rsidTr="00103182">
        <w:trPr>
          <w:trHeight w:val="144"/>
        </w:trPr>
        <w:tc>
          <w:tcPr>
            <w:tcW w:w="1979" w:type="dxa"/>
            <w:vMerge w:val="restart"/>
          </w:tcPr>
          <w:p w14:paraId="016C0C45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English/ Communication, Language and Literacy</w:t>
            </w:r>
          </w:p>
        </w:tc>
        <w:tc>
          <w:tcPr>
            <w:tcW w:w="14040" w:type="dxa"/>
            <w:gridSpan w:val="9"/>
            <w:shd w:val="clear" w:color="auto" w:fill="auto"/>
          </w:tcPr>
          <w:p w14:paraId="291F5443" w14:textId="77777777" w:rsidR="00AE4681" w:rsidRDefault="001A367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Following the National Curriculum 2014 Statutory requirements - English Year 4 with links to the Literary Curriculum </w:t>
            </w:r>
          </w:p>
        </w:tc>
      </w:tr>
      <w:tr w:rsidR="00113680" w14:paraId="191C9915" w14:textId="77777777" w:rsidTr="00103182">
        <w:trPr>
          <w:trHeight w:val="785"/>
        </w:trPr>
        <w:tc>
          <w:tcPr>
            <w:tcW w:w="1979" w:type="dxa"/>
            <w:vMerge/>
          </w:tcPr>
          <w:p w14:paraId="6BC8CD30" w14:textId="77777777" w:rsidR="00113680" w:rsidRDefault="00113680" w:rsidP="00113680">
            <w:pPr>
              <w:rPr>
                <w:b/>
                <w:sz w:val="16"/>
                <w:szCs w:val="16"/>
              </w:rPr>
            </w:pPr>
          </w:p>
        </w:tc>
        <w:tc>
          <w:tcPr>
            <w:tcW w:w="2626" w:type="dxa"/>
            <w:gridSpan w:val="2"/>
            <w:shd w:val="clear" w:color="auto" w:fill="auto"/>
          </w:tcPr>
          <w:p w14:paraId="11749EFE" w14:textId="77777777" w:rsidR="00113680" w:rsidRPr="00113680" w:rsidRDefault="00113680" w:rsidP="00113680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>
              <w:rPr>
                <w:rStyle w:val="Strong"/>
                <w:color w:val="000000" w:themeColor="text1"/>
                <w:sz w:val="16"/>
                <w:szCs w:val="16"/>
              </w:rPr>
              <w:t>The Baker by the Sea:</w:t>
            </w:r>
            <w:r>
              <w:rPr>
                <w:rStyle w:val="Strong"/>
                <w:b w:val="0"/>
                <w:color w:val="000000" w:themeColor="text1"/>
                <w:sz w:val="16"/>
                <w:szCs w:val="16"/>
              </w:rPr>
              <w:t xml:space="preserve"> Tourist brochure – Job applications, advertisements, setting descriptions, letters in role.</w:t>
            </w:r>
          </w:p>
        </w:tc>
        <w:tc>
          <w:tcPr>
            <w:tcW w:w="2625" w:type="dxa"/>
            <w:shd w:val="clear" w:color="auto" w:fill="auto"/>
          </w:tcPr>
          <w:p w14:paraId="42042B66" w14:textId="77777777" w:rsidR="00113680" w:rsidRDefault="00113680" w:rsidP="0011368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The Selfish Giant:</w:t>
            </w:r>
            <w:r>
              <w:rPr>
                <w:sz w:val="16"/>
                <w:szCs w:val="16"/>
              </w:rPr>
              <w:t xml:space="preserve"> Own version narratives/recount – Letters, first person recounts, diaries, letters, posters, reports.</w:t>
            </w:r>
          </w:p>
          <w:p w14:paraId="3501B994" w14:textId="77777777" w:rsidR="00113680" w:rsidRDefault="00113680" w:rsidP="00113680">
            <w:pPr>
              <w:rPr>
                <w:sz w:val="16"/>
                <w:szCs w:val="16"/>
              </w:rPr>
            </w:pPr>
          </w:p>
          <w:p w14:paraId="1E392E39" w14:textId="77777777" w:rsidR="00113680" w:rsidRDefault="00113680" w:rsidP="00113680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12AEF0D0" w14:textId="77777777" w:rsidR="00113680" w:rsidRDefault="00113680" w:rsidP="00113680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Jabberwocky:</w:t>
            </w:r>
            <w:r>
              <w:rPr>
                <w:sz w:val="16"/>
                <w:szCs w:val="16"/>
              </w:rPr>
              <w:t xml:space="preserve"> Nonsense poems – performance poetry, explanatory descriptions.</w:t>
            </w:r>
          </w:p>
        </w:tc>
        <w:tc>
          <w:tcPr>
            <w:tcW w:w="2268" w:type="dxa"/>
            <w:shd w:val="clear" w:color="auto" w:fill="auto"/>
          </w:tcPr>
          <w:p w14:paraId="5C592690" w14:textId="3F2AFEC9" w:rsidR="00113680" w:rsidRPr="00113680" w:rsidRDefault="006B1DF4" w:rsidP="0011368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Tar Beach:</w:t>
            </w:r>
            <w:r w:rsidRPr="006B1DF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N</w:t>
            </w:r>
            <w:r w:rsidRPr="006B1DF4">
              <w:rPr>
                <w:bCs/>
                <w:sz w:val="16"/>
                <w:szCs w:val="16"/>
              </w:rPr>
              <w:t xml:space="preserve">arrative retelling as a play script – poetry, setting descriptions, formal letters, dialogue </w:t>
            </w:r>
            <w:r>
              <w:rPr>
                <w:bCs/>
                <w:sz w:val="16"/>
                <w:szCs w:val="16"/>
              </w:rPr>
              <w:t>(</w:t>
            </w:r>
            <w:r w:rsidRPr="006B1DF4">
              <w:rPr>
                <w:bCs/>
                <w:sz w:val="16"/>
                <w:szCs w:val="16"/>
              </w:rPr>
              <w:t>as a script</w:t>
            </w:r>
            <w:r>
              <w:rPr>
                <w:bCs/>
                <w:sz w:val="16"/>
                <w:szCs w:val="16"/>
              </w:rPr>
              <w:t>)</w:t>
            </w:r>
            <w:r w:rsidRPr="006B1DF4">
              <w:rPr>
                <w:bCs/>
                <w:sz w:val="16"/>
                <w:szCs w:val="16"/>
              </w:rPr>
              <w:t>.</w:t>
            </w:r>
          </w:p>
          <w:p w14:paraId="63295BB2" w14:textId="77777777" w:rsidR="00113680" w:rsidRDefault="00113680" w:rsidP="00113680">
            <w:pPr>
              <w:rPr>
                <w:rStyle w:val="Strong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055" w:type="dxa"/>
            <w:gridSpan w:val="2"/>
          </w:tcPr>
          <w:p w14:paraId="2082B677" w14:textId="498A8097" w:rsidR="00113680" w:rsidRDefault="006B1DF4" w:rsidP="00113680">
            <w:pPr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Westlandia</w:t>
            </w:r>
            <w:proofErr w:type="spellEnd"/>
            <w:r>
              <w:rPr>
                <w:b/>
                <w:sz w:val="16"/>
                <w:szCs w:val="16"/>
              </w:rPr>
              <w:t xml:space="preserve">: </w:t>
            </w:r>
            <w:r w:rsidRPr="006B1DF4">
              <w:rPr>
                <w:bCs/>
                <w:sz w:val="16"/>
                <w:szCs w:val="16"/>
              </w:rPr>
              <w:t>Non-chronological reports – retellings, character descriptions, book reviews.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519EC5BA" w14:textId="77777777" w:rsidR="00113680" w:rsidRDefault="00113680" w:rsidP="00113680">
            <w:pPr>
              <w:rPr>
                <w:sz w:val="16"/>
                <w:szCs w:val="16"/>
              </w:rPr>
            </w:pPr>
          </w:p>
          <w:p w14:paraId="531449E2" w14:textId="77777777" w:rsidR="00113680" w:rsidRDefault="00113680" w:rsidP="00113680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198" w:type="dxa"/>
          </w:tcPr>
          <w:p w14:paraId="4C6350B9" w14:textId="77777777" w:rsidR="00113680" w:rsidRDefault="00113680" w:rsidP="00113680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 w:rsidRPr="00113680">
              <w:rPr>
                <w:b/>
                <w:sz w:val="16"/>
                <w:szCs w:val="16"/>
              </w:rPr>
              <w:t>Until I met Dudley:</w:t>
            </w:r>
            <w:r>
              <w:rPr>
                <w:sz w:val="16"/>
                <w:szCs w:val="16"/>
              </w:rPr>
              <w:t xml:space="preserve"> Two explanation texts (formal and informal) – letters, short explanatory, paragraphs.</w:t>
            </w:r>
          </w:p>
        </w:tc>
      </w:tr>
      <w:tr w:rsidR="00103182" w14:paraId="65A2F4B5" w14:textId="77777777" w:rsidTr="00103182">
        <w:trPr>
          <w:trHeight w:val="75"/>
        </w:trPr>
        <w:tc>
          <w:tcPr>
            <w:tcW w:w="1979" w:type="dxa"/>
          </w:tcPr>
          <w:p w14:paraId="7929863A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MFL KS2</w:t>
            </w:r>
          </w:p>
        </w:tc>
        <w:tc>
          <w:tcPr>
            <w:tcW w:w="2626" w:type="dxa"/>
            <w:gridSpan w:val="2"/>
            <w:shd w:val="clear" w:color="auto" w:fill="auto"/>
          </w:tcPr>
          <w:p w14:paraId="005CE774" w14:textId="566EFA82" w:rsidR="00103182" w:rsidRDefault="00103182" w:rsidP="00103182">
            <w:pPr>
              <w:rPr>
                <w:rStyle w:val="Strong"/>
                <w:b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All about me and food</w:t>
            </w:r>
          </w:p>
        </w:tc>
        <w:tc>
          <w:tcPr>
            <w:tcW w:w="2625" w:type="dxa"/>
            <w:shd w:val="clear" w:color="auto" w:fill="auto"/>
          </w:tcPr>
          <w:p w14:paraId="490F69D6" w14:textId="4F59F3AA" w:rsidR="00103182" w:rsidRPr="00103182" w:rsidRDefault="00103182" w:rsidP="00103182">
            <w:pPr>
              <w:rPr>
                <w:rStyle w:val="Strong"/>
                <w:b w:val="0"/>
                <w:bCs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Family/friends and school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72A4AEB" w14:textId="30A67748" w:rsidR="00103182" w:rsidRDefault="00103182" w:rsidP="00103182">
            <w:pPr>
              <w:rPr>
                <w:rStyle w:val="Strong"/>
                <w:b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All around town</w:t>
            </w:r>
          </w:p>
        </w:tc>
        <w:tc>
          <w:tcPr>
            <w:tcW w:w="2268" w:type="dxa"/>
            <w:shd w:val="clear" w:color="auto" w:fill="auto"/>
          </w:tcPr>
          <w:p w14:paraId="6F5C1FDD" w14:textId="1EFDE54A" w:rsidR="00103182" w:rsidRDefault="00103182" w:rsidP="00103182">
            <w:pPr>
              <w:rPr>
                <w:rStyle w:val="Strong"/>
                <w:b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On the move</w:t>
            </w:r>
          </w:p>
        </w:tc>
        <w:tc>
          <w:tcPr>
            <w:tcW w:w="1979" w:type="dxa"/>
            <w:shd w:val="clear" w:color="auto" w:fill="auto"/>
          </w:tcPr>
          <w:p w14:paraId="6EA9EE9F" w14:textId="1A9404C4" w:rsidR="00103182" w:rsidRDefault="00103182" w:rsidP="00103182">
            <w:pPr>
              <w:rPr>
                <w:rStyle w:val="Strong"/>
                <w:b w:val="0"/>
                <w:bCs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 Going shopping</w:t>
            </w:r>
          </w:p>
        </w:tc>
        <w:tc>
          <w:tcPr>
            <w:tcW w:w="2274" w:type="dxa"/>
            <w:gridSpan w:val="2"/>
            <w:shd w:val="clear" w:color="auto" w:fill="auto"/>
          </w:tcPr>
          <w:p w14:paraId="3C3F5B6B" w14:textId="4045817A" w:rsidR="00103182" w:rsidRDefault="00103182" w:rsidP="00103182">
            <w:pPr>
              <w:rPr>
                <w:rStyle w:val="Strong"/>
                <w:b w:val="0"/>
                <w:bCs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 Holidays and hobbies</w:t>
            </w:r>
            <w:r>
              <w:rPr>
                <w:color w:val="006600"/>
                <w:sz w:val="18"/>
                <w:szCs w:val="18"/>
              </w:rPr>
              <w:t xml:space="preserve"> </w:t>
            </w:r>
          </w:p>
        </w:tc>
      </w:tr>
      <w:tr w:rsidR="00103182" w14:paraId="6420AC43" w14:textId="77777777" w:rsidTr="00103182">
        <w:tc>
          <w:tcPr>
            <w:tcW w:w="1979" w:type="dxa"/>
            <w:vMerge w:val="restart"/>
          </w:tcPr>
          <w:p w14:paraId="37929F9E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Mathematics </w:t>
            </w:r>
          </w:p>
        </w:tc>
        <w:tc>
          <w:tcPr>
            <w:tcW w:w="14040" w:type="dxa"/>
            <w:gridSpan w:val="9"/>
            <w:shd w:val="clear" w:color="auto" w:fill="auto"/>
          </w:tcPr>
          <w:p w14:paraId="0F023E67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Following the National Curriculum 2014 Statutory requirements – White Rose Mastery Maths - Year 4</w:t>
            </w:r>
          </w:p>
        </w:tc>
      </w:tr>
      <w:tr w:rsidR="00103182" w14:paraId="21BDF148" w14:textId="77777777" w:rsidTr="00103182">
        <w:tc>
          <w:tcPr>
            <w:tcW w:w="1979" w:type="dxa"/>
            <w:vMerge/>
          </w:tcPr>
          <w:p w14:paraId="547D850B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</w:p>
        </w:tc>
        <w:tc>
          <w:tcPr>
            <w:tcW w:w="5251" w:type="dxa"/>
            <w:gridSpan w:val="3"/>
            <w:shd w:val="clear" w:color="auto" w:fill="auto"/>
          </w:tcPr>
          <w:p w14:paraId="6E65D6C0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 Value</w:t>
            </w:r>
          </w:p>
          <w:p w14:paraId="53EC8932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 and subtraction</w:t>
            </w:r>
          </w:p>
          <w:p w14:paraId="34583056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 (Area)</w:t>
            </w:r>
          </w:p>
          <w:p w14:paraId="36431FAC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Multiplication and Division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4822C773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Multiplication and Division </w:t>
            </w:r>
          </w:p>
          <w:p w14:paraId="794A68EE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 (Length and perimeter)</w:t>
            </w:r>
          </w:p>
          <w:p w14:paraId="36A870B7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(Fractions)</w:t>
            </w:r>
          </w:p>
          <w:p w14:paraId="76F8F8DD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(Decimals)</w:t>
            </w:r>
          </w:p>
          <w:p w14:paraId="48703510" w14:textId="77777777" w:rsidR="00103182" w:rsidRDefault="00103182" w:rsidP="00103182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13B08D8B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(Decimals)</w:t>
            </w:r>
          </w:p>
          <w:p w14:paraId="7732C218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 (Money) Measurement (Time)</w:t>
            </w:r>
          </w:p>
          <w:p w14:paraId="714D0030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 (Shape)</w:t>
            </w:r>
          </w:p>
          <w:p w14:paraId="320D19D0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Statistics</w:t>
            </w:r>
          </w:p>
          <w:p w14:paraId="3BA41B73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 (position and direction)</w:t>
            </w:r>
          </w:p>
        </w:tc>
      </w:tr>
      <w:tr w:rsidR="00103182" w14:paraId="535F0513" w14:textId="77777777" w:rsidTr="00103182">
        <w:trPr>
          <w:trHeight w:val="260"/>
        </w:trPr>
        <w:tc>
          <w:tcPr>
            <w:tcW w:w="1979" w:type="dxa"/>
            <w:vMerge w:val="restart"/>
          </w:tcPr>
          <w:p w14:paraId="0EDE1D38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Knowledge and understanding of the world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7A139A73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RE:  Why are festivals important to religious communities? </w:t>
            </w:r>
            <w:proofErr w:type="gramStart"/>
            <w:r>
              <w:rPr>
                <w:color w:val="0000FF"/>
                <w:sz w:val="16"/>
                <w:szCs w:val="16"/>
              </w:rPr>
              <w:t>and</w:t>
            </w:r>
            <w:proofErr w:type="gramEnd"/>
            <w:r>
              <w:rPr>
                <w:color w:val="0000FF"/>
                <w:sz w:val="16"/>
                <w:szCs w:val="16"/>
              </w:rPr>
              <w:t xml:space="preserve"> How do people from religious and non-religious communities celebrate key festivals? [throughout the year]</w:t>
            </w:r>
          </w:p>
          <w:p w14:paraId="5D1914F4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Why is Jesus inspiring to some people?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2645B321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RE: Why are festivals important to religious communities?</w:t>
            </w:r>
          </w:p>
          <w:p w14:paraId="5AF5AE56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Why do some people think that life is a journey?</w:t>
            </w:r>
          </w:p>
          <w:p w14:paraId="1E2DFFAC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253" w:type="dxa"/>
            <w:gridSpan w:val="3"/>
          </w:tcPr>
          <w:p w14:paraId="65B62892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RE: Why are festivals important to religious communities? </w:t>
            </w:r>
          </w:p>
          <w:p w14:paraId="183F66FF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What can we learn from religions about deciding what’s right &amp; wrong?</w:t>
            </w:r>
          </w:p>
        </w:tc>
      </w:tr>
      <w:tr w:rsidR="00103182" w14:paraId="2BB78ACB" w14:textId="77777777" w:rsidTr="00103182">
        <w:trPr>
          <w:trHeight w:val="473"/>
        </w:trPr>
        <w:tc>
          <w:tcPr>
            <w:tcW w:w="1979" w:type="dxa"/>
            <w:vMerge/>
          </w:tcPr>
          <w:p w14:paraId="7F528BD5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</w:p>
        </w:tc>
        <w:tc>
          <w:tcPr>
            <w:tcW w:w="2626" w:type="dxa"/>
            <w:gridSpan w:val="2"/>
            <w:shd w:val="clear" w:color="auto" w:fill="auto"/>
          </w:tcPr>
          <w:p w14:paraId="1CCB53BB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Science: </w:t>
            </w:r>
          </w:p>
          <w:p w14:paraId="3F57EF65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Living things and their habitats </w:t>
            </w:r>
          </w:p>
          <w:p w14:paraId="2B87D3F4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</w:p>
        </w:tc>
        <w:tc>
          <w:tcPr>
            <w:tcW w:w="2625" w:type="dxa"/>
            <w:shd w:val="clear" w:color="auto" w:fill="auto"/>
          </w:tcPr>
          <w:p w14:paraId="14DAFE73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Science: </w:t>
            </w:r>
          </w:p>
          <w:p w14:paraId="30604E35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Animals (including humans)</w:t>
            </w:r>
          </w:p>
          <w:p w14:paraId="79A50537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(Teeth and digestion, Food chains )</w:t>
            </w:r>
          </w:p>
        </w:tc>
        <w:tc>
          <w:tcPr>
            <w:tcW w:w="2268" w:type="dxa"/>
            <w:gridSpan w:val="2"/>
          </w:tcPr>
          <w:p w14:paraId="4AC61780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Science:  </w:t>
            </w:r>
          </w:p>
          <w:p w14:paraId="2C80618B" w14:textId="77777777" w:rsidR="00103182" w:rsidRDefault="00103182" w:rsidP="00103182">
            <w:pPr>
              <w:rPr>
                <w:color w:val="0000FF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Electricity</w:t>
            </w:r>
          </w:p>
        </w:tc>
        <w:tc>
          <w:tcPr>
            <w:tcW w:w="2268" w:type="dxa"/>
            <w:shd w:val="clear" w:color="auto" w:fill="auto"/>
          </w:tcPr>
          <w:p w14:paraId="542AD561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</w:p>
        </w:tc>
        <w:tc>
          <w:tcPr>
            <w:tcW w:w="2055" w:type="dxa"/>
            <w:gridSpan w:val="2"/>
            <w:shd w:val="clear" w:color="auto" w:fill="auto"/>
          </w:tcPr>
          <w:p w14:paraId="0A48D9CF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  Science: States of Matter</w:t>
            </w:r>
          </w:p>
          <w:p w14:paraId="27D89F6F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</w:p>
        </w:tc>
        <w:tc>
          <w:tcPr>
            <w:tcW w:w="2198" w:type="dxa"/>
          </w:tcPr>
          <w:p w14:paraId="3C6938DF" w14:textId="77777777" w:rsidR="00103182" w:rsidRDefault="00103182" w:rsidP="00103182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Science: Sound</w:t>
            </w:r>
          </w:p>
        </w:tc>
      </w:tr>
      <w:tr w:rsidR="00103182" w14:paraId="7CEB76D6" w14:textId="77777777" w:rsidTr="008D07A7">
        <w:trPr>
          <w:trHeight w:val="504"/>
        </w:trPr>
        <w:tc>
          <w:tcPr>
            <w:tcW w:w="1979" w:type="dxa"/>
            <w:vMerge/>
          </w:tcPr>
          <w:p w14:paraId="3B546809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</w:p>
        </w:tc>
        <w:tc>
          <w:tcPr>
            <w:tcW w:w="2626" w:type="dxa"/>
            <w:gridSpan w:val="2"/>
            <w:shd w:val="clear" w:color="auto" w:fill="auto"/>
          </w:tcPr>
          <w:p w14:paraId="1964CB92" w14:textId="6FF6C58E" w:rsidR="008D07A7" w:rsidRDefault="00103182" w:rsidP="008D07A7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Autumn 1: </w:t>
            </w:r>
            <w:r w:rsidR="008D07A7">
              <w:rPr>
                <w:color w:val="993300"/>
                <w:sz w:val="16"/>
                <w:szCs w:val="16"/>
              </w:rPr>
              <w:t xml:space="preserve"> Geography:</w:t>
            </w:r>
          </w:p>
          <w:p w14:paraId="08241AFF" w14:textId="34835564" w:rsidR="00103182" w:rsidRDefault="008D07A7" w:rsidP="008D07A7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Why are rainforests important to us?</w:t>
            </w:r>
          </w:p>
        </w:tc>
        <w:tc>
          <w:tcPr>
            <w:tcW w:w="2625" w:type="dxa"/>
            <w:shd w:val="clear" w:color="auto" w:fill="auto"/>
          </w:tcPr>
          <w:p w14:paraId="6C2C52BE" w14:textId="77777777" w:rsidR="00103182" w:rsidRDefault="00103182" w:rsidP="00103182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 xml:space="preserve">Autumn 2: History: </w:t>
            </w:r>
          </w:p>
          <w:p w14:paraId="7B6F465F" w14:textId="77777777" w:rsidR="00103182" w:rsidRDefault="00103182" w:rsidP="00103182">
            <w:pPr>
              <w:rPr>
                <w:color w:val="99330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Ancient Egypt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01EBA79B" w14:textId="5FD15E8C" w:rsidR="008D07A7" w:rsidRDefault="00103182" w:rsidP="008D07A7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Spring 1: </w:t>
            </w:r>
            <w:r w:rsidR="008D07A7">
              <w:rPr>
                <w:color w:val="993300"/>
                <w:sz w:val="16"/>
                <w:szCs w:val="16"/>
              </w:rPr>
              <w:t xml:space="preserve"> Geography: </w:t>
            </w:r>
          </w:p>
          <w:p w14:paraId="46A866C4" w14:textId="7E25172B" w:rsidR="00103182" w:rsidRDefault="008D07A7" w:rsidP="008D07A7">
            <w:pPr>
              <w:rPr>
                <w:i/>
                <w:iCs/>
                <w:color w:val="984806" w:themeColor="accent6" w:themeShade="8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Where does our food come from?</w:t>
            </w:r>
          </w:p>
        </w:tc>
        <w:tc>
          <w:tcPr>
            <w:tcW w:w="2268" w:type="dxa"/>
            <w:shd w:val="clear" w:color="auto" w:fill="auto"/>
          </w:tcPr>
          <w:p w14:paraId="457B4E16" w14:textId="77777777" w:rsidR="00103182" w:rsidRDefault="00103182" w:rsidP="00103182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Spring 2: Battle of Britain</w:t>
            </w:r>
          </w:p>
          <w:p w14:paraId="266F7683" w14:textId="77777777" w:rsidR="00103182" w:rsidRDefault="00103182" w:rsidP="00103182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(Anglo Saxons and Vikings)</w:t>
            </w:r>
          </w:p>
        </w:tc>
        <w:tc>
          <w:tcPr>
            <w:tcW w:w="2055" w:type="dxa"/>
            <w:gridSpan w:val="2"/>
          </w:tcPr>
          <w:p w14:paraId="1D22553C" w14:textId="77777777" w:rsidR="00103182" w:rsidRDefault="00103182" w:rsidP="00103182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Summer 1: Geography: </w:t>
            </w:r>
          </w:p>
          <w:p w14:paraId="492CA9E0" w14:textId="77777777" w:rsidR="00103182" w:rsidRDefault="00103182" w:rsidP="00103182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What are rivers and how are they used?</w:t>
            </w:r>
          </w:p>
        </w:tc>
        <w:tc>
          <w:tcPr>
            <w:tcW w:w="2198" w:type="dxa"/>
          </w:tcPr>
          <w:p w14:paraId="517DD05D" w14:textId="77777777" w:rsidR="00103182" w:rsidRDefault="00103182" w:rsidP="00103182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 xml:space="preserve">Summer 2: History: </w:t>
            </w:r>
          </w:p>
          <w:p w14:paraId="62AF5F64" w14:textId="77777777" w:rsidR="00103182" w:rsidRDefault="00103182" w:rsidP="00103182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Early Islamic civilization</w:t>
            </w:r>
          </w:p>
        </w:tc>
      </w:tr>
      <w:tr w:rsidR="00103182" w14:paraId="5F0D60EB" w14:textId="77777777" w:rsidTr="00103182">
        <w:trPr>
          <w:trHeight w:val="450"/>
        </w:trPr>
        <w:tc>
          <w:tcPr>
            <w:tcW w:w="1979" w:type="dxa"/>
            <w:vMerge/>
          </w:tcPr>
          <w:p w14:paraId="703AE514" w14:textId="77777777" w:rsidR="00103182" w:rsidRDefault="00103182" w:rsidP="00103182">
            <w:pPr>
              <w:rPr>
                <w:b/>
                <w:sz w:val="16"/>
                <w:szCs w:val="16"/>
              </w:rPr>
            </w:pPr>
          </w:p>
        </w:tc>
        <w:tc>
          <w:tcPr>
            <w:tcW w:w="5251" w:type="dxa"/>
            <w:gridSpan w:val="3"/>
            <w:shd w:val="clear" w:color="auto" w:fill="auto"/>
          </w:tcPr>
          <w:p w14:paraId="1E731B7E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Mash/NCCE Units</w:t>
            </w:r>
          </w:p>
          <w:p w14:paraId="40F2618D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4.1 – Unpacking hardware and software</w:t>
            </w:r>
          </w:p>
          <w:p w14:paraId="2D954194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4.2 - Animation</w:t>
            </w:r>
          </w:p>
          <w:p w14:paraId="52019F0F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4.3 - Logo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233FE98D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Mash/NCCE Units</w:t>
            </w:r>
          </w:p>
          <w:p w14:paraId="65EF9DA9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Unit 4.4 – Sound Stories </w:t>
            </w:r>
          </w:p>
          <w:p w14:paraId="34805BA0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4.5 – Effective searching</w:t>
            </w:r>
          </w:p>
          <w:p w14:paraId="3B47CCF0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4.6 – Coding</w:t>
            </w:r>
          </w:p>
        </w:tc>
        <w:tc>
          <w:tcPr>
            <w:tcW w:w="4253" w:type="dxa"/>
            <w:gridSpan w:val="3"/>
          </w:tcPr>
          <w:p w14:paraId="4C8DD56C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Mash/NCCE Units</w:t>
            </w:r>
          </w:p>
          <w:p w14:paraId="78417FF3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Unit 4.7 – Composing Beats </w:t>
            </w:r>
          </w:p>
          <w:p w14:paraId="03D686D1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4.8 – Introduction to AI</w:t>
            </w:r>
          </w:p>
          <w:p w14:paraId="57FEA504" w14:textId="77777777" w:rsidR="00103182" w:rsidRDefault="00103182" w:rsidP="00103182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Online Safety unit delivered throughout the year – 2BeSafe</w:t>
            </w:r>
          </w:p>
        </w:tc>
      </w:tr>
      <w:tr w:rsidR="00103182" w14:paraId="2CD4BAB1" w14:textId="77777777" w:rsidTr="00103182">
        <w:trPr>
          <w:trHeight w:val="157"/>
        </w:trPr>
        <w:tc>
          <w:tcPr>
            <w:tcW w:w="1979" w:type="dxa"/>
          </w:tcPr>
          <w:p w14:paraId="1F4C08BD" w14:textId="77777777" w:rsidR="00103182" w:rsidRDefault="00103182" w:rsidP="00103182">
            <w:pPr>
              <w:rPr>
                <w:b/>
                <w:color w:val="666699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Physical Development 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42F80DAE" w14:textId="77777777" w:rsidR="00103182" w:rsidRDefault="00103182" w:rsidP="00103182">
            <w:pPr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color w:val="666699"/>
                <w:sz w:val="16"/>
                <w:szCs w:val="16"/>
              </w:rPr>
              <w:t xml:space="preserve">Physical Education: </w:t>
            </w:r>
            <w:r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  <w:t>Invading games - Hockey, dodgeball</w:t>
            </w:r>
          </w:p>
          <w:p w14:paraId="4131AFF1" w14:textId="77777777" w:rsidR="00103182" w:rsidRDefault="00103182" w:rsidP="00103182">
            <w:pPr>
              <w:rPr>
                <w:color w:val="666699"/>
                <w:sz w:val="16"/>
                <w:szCs w:val="16"/>
              </w:rPr>
            </w:pPr>
            <w:r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  <w:t>throwing and catching and Dance</w:t>
            </w:r>
            <w:r>
              <w:rPr>
                <w:color w:val="666699"/>
                <w:sz w:val="16"/>
                <w:szCs w:val="16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2A378153" w14:textId="77777777" w:rsidR="00103182" w:rsidRDefault="00103182" w:rsidP="00103182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 xml:space="preserve">Physical Education: Swimming, </w:t>
            </w:r>
          </w:p>
          <w:p w14:paraId="2E691FA6" w14:textId="77777777" w:rsidR="00103182" w:rsidRDefault="00103182" w:rsidP="00103182">
            <w:pPr>
              <w:rPr>
                <w:color w:val="666699"/>
                <w:sz w:val="16"/>
                <w:szCs w:val="16"/>
              </w:rPr>
            </w:pPr>
            <w:r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  <w:t xml:space="preserve">Gymnastics, Basketball and Netball. </w:t>
            </w:r>
          </w:p>
        </w:tc>
        <w:tc>
          <w:tcPr>
            <w:tcW w:w="4253" w:type="dxa"/>
            <w:gridSpan w:val="3"/>
          </w:tcPr>
          <w:p w14:paraId="11EFFC9F" w14:textId="77777777" w:rsidR="00103182" w:rsidRDefault="00103182" w:rsidP="00103182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>Physical Education: Swimming</w:t>
            </w:r>
          </w:p>
          <w:p w14:paraId="3EBB2705" w14:textId="77777777" w:rsidR="00103182" w:rsidRDefault="00103182" w:rsidP="00103182">
            <w:pPr>
              <w:rPr>
                <w:color w:val="666699"/>
                <w:sz w:val="16"/>
                <w:szCs w:val="16"/>
              </w:rPr>
            </w:pPr>
            <w:r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  <w:t>Striking and fielding and Athletics.</w:t>
            </w:r>
          </w:p>
        </w:tc>
      </w:tr>
      <w:tr w:rsidR="00103182" w14:paraId="1EDB1828" w14:textId="77777777" w:rsidTr="00103182">
        <w:tc>
          <w:tcPr>
            <w:tcW w:w="1979" w:type="dxa"/>
          </w:tcPr>
          <w:p w14:paraId="780AE3E6" w14:textId="77777777" w:rsidR="00103182" w:rsidRDefault="00103182" w:rsidP="00103182">
            <w:pPr>
              <w:rPr>
                <w:b/>
                <w:color w:val="FF00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Creative Development </w:t>
            </w:r>
          </w:p>
          <w:p w14:paraId="54D5F952" w14:textId="77777777" w:rsidR="00103182" w:rsidRDefault="00103182" w:rsidP="00103182">
            <w:pPr>
              <w:rPr>
                <w:b/>
                <w:color w:val="FF00FF"/>
                <w:sz w:val="16"/>
                <w:szCs w:val="16"/>
              </w:rPr>
            </w:pPr>
          </w:p>
          <w:p w14:paraId="2FCAA7EA" w14:textId="77777777" w:rsidR="00103182" w:rsidRDefault="00103182" w:rsidP="00103182">
            <w:pPr>
              <w:rPr>
                <w:b/>
                <w:color w:val="FF00FF"/>
                <w:sz w:val="16"/>
                <w:szCs w:val="16"/>
              </w:rPr>
            </w:pPr>
          </w:p>
        </w:tc>
        <w:tc>
          <w:tcPr>
            <w:tcW w:w="5251" w:type="dxa"/>
            <w:gridSpan w:val="3"/>
            <w:shd w:val="clear" w:color="auto" w:fill="auto"/>
          </w:tcPr>
          <w:p w14:paraId="0C988FC8" w14:textId="77777777" w:rsidR="00103182" w:rsidRDefault="00103182" w:rsidP="00103182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Art: Illustrating Jabberwocky</w:t>
            </w:r>
          </w:p>
          <w:p w14:paraId="53D0A1FA" w14:textId="77777777" w:rsidR="00103182" w:rsidRPr="00062F64" w:rsidRDefault="00103182" w:rsidP="00103182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DT:  Healthy and varied diet</w:t>
            </w:r>
          </w:p>
          <w:p w14:paraId="05E2E81D" w14:textId="77777777" w:rsidR="00103182" w:rsidRDefault="00103182" w:rsidP="00103182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MUSIC: Ukulele, singing and linked music activities, weekly lesson by teacher from Stockport Music Service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6CEF5069" w14:textId="77777777" w:rsidR="00103182" w:rsidRDefault="00103182" w:rsidP="00103182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Art:  Quick clay, figurative sketches</w:t>
            </w:r>
          </w:p>
          <w:p w14:paraId="33ECCEF8" w14:textId="77777777" w:rsidR="00103182" w:rsidRDefault="00103182" w:rsidP="00103182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/Dragons and birds in eggs</w:t>
            </w:r>
          </w:p>
          <w:p w14:paraId="1ECCDFA1" w14:textId="77777777" w:rsidR="00103182" w:rsidRDefault="00103182" w:rsidP="00103182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DT: Electrical systems: simple circuits and switches</w:t>
            </w:r>
          </w:p>
          <w:p w14:paraId="34ABEDAB" w14:textId="77777777" w:rsidR="00103182" w:rsidRDefault="00103182" w:rsidP="00103182">
            <w:pPr>
              <w:rPr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MUSIC: Ukulele, singing and linked music activities, weekly lesson by teacher from Stockport Music Service</w:t>
            </w:r>
          </w:p>
        </w:tc>
        <w:tc>
          <w:tcPr>
            <w:tcW w:w="4253" w:type="dxa"/>
            <w:gridSpan w:val="3"/>
          </w:tcPr>
          <w:p w14:paraId="42C98C37" w14:textId="77777777" w:rsidR="00103182" w:rsidRDefault="00103182" w:rsidP="00103182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Art: Drawing nests/ building nests/Thoughtful mark making/ birds in trees</w:t>
            </w:r>
          </w:p>
          <w:p w14:paraId="491504AE" w14:textId="77777777" w:rsidR="00103182" w:rsidRDefault="00103182" w:rsidP="00103182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DT: Structures: Shell structures (including CAD)</w:t>
            </w:r>
          </w:p>
          <w:p w14:paraId="466153DD" w14:textId="77777777" w:rsidR="00103182" w:rsidRDefault="00103182" w:rsidP="00103182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 xml:space="preserve">MUSIC: Ukulele, singing and linked music activities, weekly lesson by teacher from Stockport Music Service. </w:t>
            </w:r>
          </w:p>
        </w:tc>
      </w:tr>
    </w:tbl>
    <w:p w14:paraId="563A8C53" w14:textId="5026B868" w:rsidR="00AE4681" w:rsidRDefault="00D415E4">
      <w:pPr>
        <w:jc w:val="center"/>
        <w:rPr>
          <w:b/>
          <w:u w:val="single"/>
        </w:rPr>
      </w:pPr>
      <w:r>
        <w:rPr>
          <w:b/>
          <w:u w:val="single"/>
        </w:rPr>
        <w:t>YEAR 4 CURRICULUM MAP 202</w:t>
      </w:r>
      <w:r w:rsidR="00E6433D">
        <w:rPr>
          <w:b/>
          <w:u w:val="single"/>
        </w:rPr>
        <w:t>6</w:t>
      </w:r>
      <w:r>
        <w:rPr>
          <w:b/>
          <w:u w:val="single"/>
        </w:rPr>
        <w:t>-202</w:t>
      </w:r>
      <w:r w:rsidR="00E6433D">
        <w:rPr>
          <w:b/>
          <w:u w:val="single"/>
        </w:rPr>
        <w:t>7</w:t>
      </w:r>
    </w:p>
    <w:p w14:paraId="1F26252B" w14:textId="77777777" w:rsidR="00AE4681" w:rsidRDefault="00AE4681">
      <w:pPr>
        <w:rPr>
          <w:sz w:val="16"/>
          <w:szCs w:val="16"/>
        </w:rPr>
      </w:pPr>
    </w:p>
    <w:sectPr w:rsidR="00AE46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9720B"/>
    <w:multiLevelType w:val="hybridMultilevel"/>
    <w:tmpl w:val="4FC23696"/>
    <w:lvl w:ilvl="0" w:tplc="D3A62D12">
      <w:start w:val="3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E4E"/>
    <w:multiLevelType w:val="hybridMultilevel"/>
    <w:tmpl w:val="84BEC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F3743"/>
    <w:multiLevelType w:val="hybridMultilevel"/>
    <w:tmpl w:val="9A7E6588"/>
    <w:lvl w:ilvl="0" w:tplc="E00A7C1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2753"/>
    <w:multiLevelType w:val="hybridMultilevel"/>
    <w:tmpl w:val="A23A2798"/>
    <w:lvl w:ilvl="0" w:tplc="975E5EE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81"/>
    <w:rsid w:val="00042857"/>
    <w:rsid w:val="00062F64"/>
    <w:rsid w:val="00103182"/>
    <w:rsid w:val="00113680"/>
    <w:rsid w:val="001A367C"/>
    <w:rsid w:val="00314C27"/>
    <w:rsid w:val="003B66FA"/>
    <w:rsid w:val="0048524E"/>
    <w:rsid w:val="00490196"/>
    <w:rsid w:val="006B1DF4"/>
    <w:rsid w:val="00770248"/>
    <w:rsid w:val="008D07A7"/>
    <w:rsid w:val="00944ADF"/>
    <w:rsid w:val="00AE4681"/>
    <w:rsid w:val="00B55368"/>
    <w:rsid w:val="00BC6DBA"/>
    <w:rsid w:val="00C2242A"/>
    <w:rsid w:val="00D415E4"/>
    <w:rsid w:val="00DE6626"/>
    <w:rsid w:val="00E20CFB"/>
    <w:rsid w:val="00E6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F754"/>
  <w15:docId w15:val="{65313B2F-C968-4896-BBE2-9F32418E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ill Sans MT" w:eastAsia="Times New Roman" w:hAnsi="Gill Sans MT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Gill Sans MT" w:eastAsia="Times New Roman" w:hAnsi="Gill Sans MT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CD5F2837</Template>
  <TotalTime>0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Claire.Chilvers</dc:creator>
  <cp:keywords/>
  <dc:description/>
  <cp:lastModifiedBy>Mrs Edwards</cp:lastModifiedBy>
  <cp:revision>2</cp:revision>
  <cp:lastPrinted>2022-08-02T09:49:00Z</cp:lastPrinted>
  <dcterms:created xsi:type="dcterms:W3CDTF">2026-09-23T10:05:00Z</dcterms:created>
  <dcterms:modified xsi:type="dcterms:W3CDTF">2026-09-23T10:05:00Z</dcterms:modified>
</cp:coreProperties>
</file>