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A13" w:rsidRDefault="00E233F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5705471</wp:posOffset>
                </wp:positionH>
                <wp:positionV relativeFrom="paragraph">
                  <wp:posOffset>-752478</wp:posOffset>
                </wp:positionV>
                <wp:extent cx="4904741" cy="6010278"/>
                <wp:effectExtent l="19050" t="19050" r="10159" b="28572"/>
                <wp:wrapNone/>
                <wp:docPr id="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4741" cy="6010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spacing w:after="0"/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0"/>
                                <w:u w:val="single"/>
                              </w:rPr>
                              <w:t xml:space="preserve">Key vocabulary: 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7472" cy="245287"/>
                                  <wp:effectExtent l="0" t="0" r="7328" b="2363"/>
                                  <wp:docPr id="1" name="Picture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7472" cy="2452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4"/>
                              </w:rPr>
                              <w:t xml:space="preserve">God 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  <w:szCs w:val="24"/>
                              </w:rPr>
                              <w:t>– T</w:t>
                            </w:r>
                            <w:r>
                              <w:rPr>
                                <w:rFonts w:ascii="CCW Cursive Writing 11" w:hAnsi="CCW Cursive Writing 11" w:cs="Arial"/>
                                <w:sz w:val="16"/>
                                <w:szCs w:val="24"/>
                                <w:shd w:val="clear" w:color="auto" w:fill="FFFFFF"/>
                              </w:rPr>
                              <w:t>he creator and ruler of the universe and source of all moral authority; the supreme being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0601" cy="362916"/>
                                  <wp:effectExtent l="0" t="0" r="5149" b="0"/>
                                  <wp:docPr id="2" name="Picture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601" cy="3629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4"/>
                              </w:rPr>
                              <w:t>Belief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  <w:szCs w:val="24"/>
                              </w:rPr>
                              <w:t xml:space="preserve"> - </w:t>
                            </w:r>
                            <w:r>
                              <w:rPr>
                                <w:rFonts w:ascii="CCW Cursive Writing 11" w:hAnsi="CCW Cursive Writing 11" w:cs="Arial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An acceptance that something exists or is true, </w:t>
                            </w:r>
                            <w:r>
                              <w:rPr>
                                <w:rFonts w:ascii="CCW Cursive Writing 11" w:hAnsi="CCW Cursive Writing 11" w:cs="Arial"/>
                                <w:sz w:val="16"/>
                                <w:szCs w:val="24"/>
                                <w:shd w:val="clear" w:color="auto" w:fill="FFFFFF"/>
                              </w:rPr>
                              <w:t>especially one without proof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7049" cy="355692"/>
                                  <wp:effectExtent l="0" t="0" r="0" b="6258"/>
                                  <wp:docPr id="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7049" cy="3556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 w:cs="Arial"/>
                                <w:b/>
                                <w:sz w:val="16"/>
                                <w:szCs w:val="24"/>
                                <w:shd w:val="clear" w:color="auto" w:fill="FFFFFF"/>
                              </w:rPr>
                              <w:t>Opinion</w:t>
                            </w:r>
                            <w:r>
                              <w:rPr>
                                <w:rFonts w:ascii="CCW Cursive Writing 11" w:hAnsi="CCW Cursive Writing 11" w:cs="Arial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– 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A belief based on experience and on certain facts but not amounting to sure knowledge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>
                                  <wp:extent cx="346630" cy="353296"/>
                                  <wp:effectExtent l="0" t="0" r="0" b="8654"/>
                                  <wp:docPr id="4" name="Picture 1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6630" cy="3532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Evidence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- Suggests serving as proof of the actuality or existence of something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>
                                  <wp:extent cx="261088" cy="359468"/>
                                  <wp:effectExtent l="0" t="0" r="5612" b="2482"/>
                                  <wp:docPr id="5" name="Picture 1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1088" cy="3594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 w:cs="Arial"/>
                                <w:b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Fact 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– A thing that is known or proved to be 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>true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81067" cy="269619"/>
                                  <wp:effectExtent l="0" t="0" r="0" b="0"/>
                                  <wp:docPr id="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067" cy="269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4"/>
                              </w:rPr>
                              <w:t>Existence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  <w:szCs w:val="24"/>
                              </w:rPr>
                              <w:t xml:space="preserve"> – T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he state of being real, or of being known or recognized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>
                                  <wp:extent cx="276916" cy="343521"/>
                                  <wp:effectExtent l="0" t="0" r="8834" b="0"/>
                                  <wp:docPr id="7" name="Picture 1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916" cy="3435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Religion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- a personal set or institutionalized system of religious attitudes, beliefs, and practices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>
                                  <wp:extent cx="233446" cy="252118"/>
                                  <wp:effectExtent l="0" t="0" r="0" b="0"/>
                                  <wp:docPr id="8" name="Picture 1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3446" cy="2521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Theism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– 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>Belief in the existence of a god or gods, specifically of a creator w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>ho intervenes in the universe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2511" cy="323331"/>
                                  <wp:effectExtent l="0" t="0" r="0" b="519"/>
                                  <wp:docPr id="9" name="Picture 1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511" cy="3233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>Atheism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– 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>disbelief or lack of belief in the existence of God or gods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hAnsi="CCW Cursive Writing 11" w:cs="Arial"/>
                                <w:b/>
                                <w:noProof/>
                                <w:sz w:val="16"/>
                                <w:szCs w:val="24"/>
                                <w:shd w:val="clear" w:color="auto" w:fill="FFFFFF"/>
                              </w:rPr>
                              <w:drawing>
                                <wp:inline distT="0" distB="0" distL="0" distR="0">
                                  <wp:extent cx="251167" cy="267059"/>
                                  <wp:effectExtent l="0" t="0" r="0" b="0"/>
                                  <wp:docPr id="10" name="Picture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167" cy="267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b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Agnosticism</w:t>
                            </w:r>
                            <w:r>
                              <w:rPr>
                                <w:rStyle w:val="Emphasis"/>
                                <w:rFonts w:ascii="CCW Cursive Writing 11" w:hAnsi="CCW Cursive Writing 11" w:cs="Arial"/>
                                <w:i w:val="0"/>
                                <w:iCs w:val="0"/>
                                <w:sz w:val="16"/>
                                <w:szCs w:val="24"/>
                                <w:shd w:val="clear" w:color="auto" w:fill="FFFFFF"/>
                              </w:rPr>
                              <w:t xml:space="preserve"> - </w:t>
                            </w:r>
                            <w:r>
                              <w:rPr>
                                <w:rFonts w:ascii="CCW Cursive Writing 11" w:hAnsi="CCW Cursive Writing 11" w:cs="Arial"/>
                                <w:color w:val="202124"/>
                                <w:sz w:val="16"/>
                                <w:szCs w:val="24"/>
                                <w:shd w:val="clear" w:color="auto" w:fill="FFFFFF"/>
                              </w:rPr>
                              <w:t>A person who holds the view that any ultimate reality (such as God) is unknown and probably unknowable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60411" cy="246705"/>
                                  <wp:effectExtent l="0" t="0" r="6289" b="945"/>
                                  <wp:docPr id="11" name="Picture 2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411" cy="246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szCs w:val="24"/>
                              </w:rPr>
                              <w:t xml:space="preserve"> Alternative 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  <w:szCs w:val="24"/>
                              </w:rPr>
                              <w:t>– Perspectives which d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  <w:szCs w:val="24"/>
                              </w:rPr>
                              <w:t xml:space="preserve">iffer from those which are ‘conventionally’ understood </w:t>
                            </w:r>
                          </w:p>
                          <w:p w:rsidR="00EA0A13" w:rsidRDefault="00EA0A13">
                            <w:pPr>
                              <w:spacing w:after="0"/>
                              <w:rPr>
                                <w:rFonts w:ascii="Comic Sans MS" w:hAnsi="Comic Sans MS"/>
                                <w:szCs w:val="24"/>
                              </w:rPr>
                            </w:pPr>
                          </w:p>
                          <w:p w:rsidR="00EA0A13" w:rsidRDefault="00EA0A13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:rsidR="00EA0A13" w:rsidRDefault="00EA0A13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:rsidR="00EA0A13" w:rsidRDefault="00EA0A13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9.25pt;margin-top:-59.25pt;width:386.2pt;height:473.2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" strokeweight="1.0584mm">
                <v:textbox>
                  <w:txbxContent>
                    <w:p w:rsidR="00EA0A13" w:rsidRDefault="00E233F3">
                      <w:pPr>
                        <w:spacing w:after="0"/>
                        <w:rPr>
                          <w:rFonts w:ascii="CCW Cursive Writing 11" w:hAnsi="CCW Cursive Writing 11"/>
                          <w:b/>
                          <w:sz w:val="16"/>
                          <w:szCs w:val="20"/>
                          <w:u w:val="single"/>
                        </w:rPr>
                      </w:pPr>
                      <w:r>
                        <w:rPr>
                          <w:rFonts w:ascii="CCW Cursive Writing 11" w:hAnsi="CCW Cursive Writing 11"/>
                          <w:b/>
                          <w:sz w:val="16"/>
                          <w:szCs w:val="20"/>
                          <w:u w:val="single"/>
                        </w:rPr>
                        <w:t xml:space="preserve">Key vocabulary: 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7472" cy="245287"/>
                            <wp:effectExtent l="0" t="0" r="7328" b="2363"/>
                            <wp:docPr id="1" name="Picture 1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7472" cy="2452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/>
                          <w:b/>
                          <w:sz w:val="16"/>
                          <w:szCs w:val="24"/>
                        </w:rPr>
                        <w:t xml:space="preserve">God </w:t>
                      </w:r>
                      <w:r>
                        <w:rPr>
                          <w:rFonts w:ascii="CCW Cursive Writing 11" w:hAnsi="CCW Cursive Writing 11"/>
                          <w:sz w:val="16"/>
                          <w:szCs w:val="24"/>
                        </w:rPr>
                        <w:t>– T</w:t>
                      </w:r>
                      <w:r>
                        <w:rPr>
                          <w:rFonts w:ascii="CCW Cursive Writing 11" w:hAnsi="CCW Cursive Writing 11" w:cs="Arial"/>
                          <w:sz w:val="16"/>
                          <w:szCs w:val="24"/>
                          <w:shd w:val="clear" w:color="auto" w:fill="FFFFFF"/>
                        </w:rPr>
                        <w:t>he creator and ruler of the universe and source of all moral authority; the supreme being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80601" cy="362916"/>
                            <wp:effectExtent l="0" t="0" r="5149" b="0"/>
                            <wp:docPr id="2" name="Picture 1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601" cy="3629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/>
                          <w:b/>
                          <w:sz w:val="16"/>
                          <w:szCs w:val="24"/>
                        </w:rPr>
                        <w:t>Belief</w:t>
                      </w:r>
                      <w:r>
                        <w:rPr>
                          <w:rFonts w:ascii="CCW Cursive Writing 11" w:hAnsi="CCW Cursive Writing 11"/>
                          <w:sz w:val="16"/>
                          <w:szCs w:val="24"/>
                        </w:rPr>
                        <w:t xml:space="preserve"> - </w:t>
                      </w:r>
                      <w:r>
                        <w:rPr>
                          <w:rFonts w:ascii="CCW Cursive Writing 11" w:hAnsi="CCW Cursive Writing 11" w:cs="Arial"/>
                          <w:sz w:val="16"/>
                          <w:szCs w:val="24"/>
                          <w:shd w:val="clear" w:color="auto" w:fill="FFFFFF"/>
                        </w:rPr>
                        <w:t xml:space="preserve">An acceptance that something exists or is true, </w:t>
                      </w:r>
                      <w:r>
                        <w:rPr>
                          <w:rFonts w:ascii="CCW Cursive Writing 11" w:hAnsi="CCW Cursive Writing 11" w:cs="Arial"/>
                          <w:sz w:val="16"/>
                          <w:szCs w:val="24"/>
                          <w:shd w:val="clear" w:color="auto" w:fill="FFFFFF"/>
                        </w:rPr>
                        <w:t>especially one without proof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67049" cy="355692"/>
                            <wp:effectExtent l="0" t="0" r="0" b="6258"/>
                            <wp:docPr id="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7049" cy="3556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 w:cs="Arial"/>
                          <w:b/>
                          <w:sz w:val="16"/>
                          <w:szCs w:val="24"/>
                          <w:shd w:val="clear" w:color="auto" w:fill="FFFFFF"/>
                        </w:rPr>
                        <w:t>Opinion</w:t>
                      </w:r>
                      <w:r>
                        <w:rPr>
                          <w:rFonts w:ascii="CCW Cursive Writing 11" w:hAnsi="CCW Cursive Writing 11" w:cs="Arial"/>
                          <w:sz w:val="16"/>
                          <w:szCs w:val="24"/>
                          <w:shd w:val="clear" w:color="auto" w:fill="FFFFFF"/>
                        </w:rPr>
                        <w:t xml:space="preserve"> – 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A belief based on experience and on certain facts but not amounting to sure knowledge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>
                            <wp:extent cx="346630" cy="353296"/>
                            <wp:effectExtent l="0" t="0" r="0" b="8654"/>
                            <wp:docPr id="4" name="Picture 1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6630" cy="3532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Evidence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- Suggests serving as proof of the actuality or existence of something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>
                            <wp:extent cx="261088" cy="359468"/>
                            <wp:effectExtent l="0" t="0" r="5612" b="2482"/>
                            <wp:docPr id="5" name="Picture 1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1088" cy="3594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 w:cs="Arial"/>
                          <w:b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 xml:space="preserve">Fact 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 xml:space="preserve">– A thing that is known or proved to be 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>true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81067" cy="269619"/>
                            <wp:effectExtent l="0" t="0" r="0" b="0"/>
                            <wp:docPr id="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067" cy="269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/>
                          <w:b/>
                          <w:sz w:val="16"/>
                          <w:szCs w:val="24"/>
                        </w:rPr>
                        <w:t>Existence</w:t>
                      </w:r>
                      <w:r>
                        <w:rPr>
                          <w:rFonts w:ascii="CCW Cursive Writing 11" w:hAnsi="CCW Cursive Writing 11"/>
                          <w:sz w:val="16"/>
                          <w:szCs w:val="24"/>
                        </w:rPr>
                        <w:t xml:space="preserve"> – T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he state of being real, or of being known or recognized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>
                            <wp:extent cx="276916" cy="343521"/>
                            <wp:effectExtent l="0" t="0" r="8834" b="0"/>
                            <wp:docPr id="7" name="Picture 1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6916" cy="3435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Religion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- a personal set or institutionalized system of religious attitudes, beliefs, and practices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>
                            <wp:extent cx="233446" cy="252118"/>
                            <wp:effectExtent l="0" t="0" r="0" b="0"/>
                            <wp:docPr id="8" name="Picture 1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3446" cy="2521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Theism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– 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>Belief in the existence of a god or gods, specifically of a creator w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>ho intervenes in the universe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2511" cy="323331"/>
                            <wp:effectExtent l="0" t="0" r="0" b="519"/>
                            <wp:docPr id="9" name="Picture 1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2511" cy="3233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>Atheism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– 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>disbelief or lack of belief in the existence of God or gods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hAnsi="CCW Cursive Writing 11" w:cs="Arial"/>
                          <w:b/>
                          <w:noProof/>
                          <w:sz w:val="16"/>
                          <w:szCs w:val="24"/>
                          <w:shd w:val="clear" w:color="auto" w:fill="FFFFFF"/>
                        </w:rPr>
                        <w:drawing>
                          <wp:inline distT="0" distB="0" distL="0" distR="0">
                            <wp:extent cx="251167" cy="267059"/>
                            <wp:effectExtent l="0" t="0" r="0" b="0"/>
                            <wp:docPr id="10" name="Picture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167" cy="267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b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Agnosticism</w:t>
                      </w:r>
                      <w:r>
                        <w:rPr>
                          <w:rStyle w:val="Emphasis"/>
                          <w:rFonts w:ascii="CCW Cursive Writing 11" w:hAnsi="CCW Cursive Writing 11" w:cs="Arial"/>
                          <w:i w:val="0"/>
                          <w:iCs w:val="0"/>
                          <w:sz w:val="16"/>
                          <w:szCs w:val="24"/>
                          <w:shd w:val="clear" w:color="auto" w:fill="FFFFFF"/>
                        </w:rPr>
                        <w:t xml:space="preserve"> - </w:t>
                      </w:r>
                      <w:r>
                        <w:rPr>
                          <w:rFonts w:ascii="CCW Cursive Writing 11" w:hAnsi="CCW Cursive Writing 11" w:cs="Arial"/>
                          <w:color w:val="202124"/>
                          <w:sz w:val="16"/>
                          <w:szCs w:val="24"/>
                          <w:shd w:val="clear" w:color="auto" w:fill="FFFFFF"/>
                        </w:rPr>
                        <w:t>A person who holds the view that any ultimate reality (such as God) is unknown and probably unknowable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60411" cy="246705"/>
                            <wp:effectExtent l="0" t="0" r="6289" b="945"/>
                            <wp:docPr id="11" name="Picture 2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411" cy="246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/>
                          <w:b/>
                          <w:sz w:val="16"/>
                          <w:szCs w:val="24"/>
                        </w:rPr>
                        <w:t xml:space="preserve"> Alternative </w:t>
                      </w:r>
                      <w:r>
                        <w:rPr>
                          <w:rFonts w:ascii="CCW Cursive Writing 11" w:hAnsi="CCW Cursive Writing 11"/>
                          <w:sz w:val="16"/>
                          <w:szCs w:val="24"/>
                        </w:rPr>
                        <w:t>– Perspectives which d</w:t>
                      </w:r>
                      <w:r>
                        <w:rPr>
                          <w:rFonts w:ascii="CCW Cursive Writing 11" w:hAnsi="CCW Cursive Writing 11"/>
                          <w:sz w:val="16"/>
                          <w:szCs w:val="24"/>
                        </w:rPr>
                        <w:t xml:space="preserve">iffer from those which are ‘conventionally’ understood </w:t>
                      </w:r>
                    </w:p>
                    <w:p w:rsidR="00EA0A13" w:rsidRDefault="00EA0A13">
                      <w:pPr>
                        <w:spacing w:after="0"/>
                        <w:rPr>
                          <w:rFonts w:ascii="Comic Sans MS" w:hAnsi="Comic Sans MS"/>
                          <w:szCs w:val="24"/>
                        </w:rPr>
                      </w:pPr>
                    </w:p>
                    <w:p w:rsidR="00EA0A13" w:rsidRDefault="00EA0A13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:rsidR="00EA0A13" w:rsidRDefault="00EA0A13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:rsidR="00EA0A13" w:rsidRDefault="00EA0A13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3076571</wp:posOffset>
                </wp:positionH>
                <wp:positionV relativeFrom="paragraph">
                  <wp:posOffset>-771525</wp:posOffset>
                </wp:positionV>
                <wp:extent cx="1638303" cy="1005840"/>
                <wp:effectExtent l="19050" t="19050" r="19047" b="22860"/>
                <wp:wrapNone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3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jc w:val="center"/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8"/>
                                <w:u w:val="single"/>
                              </w:rPr>
                              <w:t>Focus:</w:t>
                            </w: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br/>
                            </w:r>
                            <w:bookmarkStart w:id="1" w:name="_Hlk234496685"/>
                            <w:r>
                              <w:rPr>
                                <w:rFonts w:ascii="CCW Cursive Writing 11" w:hAnsi="CCW Cursive Writing 11"/>
                                <w:sz w:val="14"/>
                              </w:rPr>
                              <w:t>Why do some people believe God exists?</w:t>
                            </w:r>
                            <w:bookmarkEnd w:id="1"/>
                          </w:p>
                          <w:p w:rsidR="00EA0A13" w:rsidRDefault="00E233F3">
                            <w:pPr>
                              <w:jc w:val="center"/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4"/>
                                <w:u w:val="single"/>
                              </w:rPr>
                              <w:t>Strand:</w:t>
                            </w:r>
                            <w:r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 Believing</w:t>
                            </w:r>
                          </w:p>
                          <w:p w:rsidR="00EA0A13" w:rsidRDefault="00EA0A1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242.25pt;margin-top:-60.75pt;width:129pt;height:7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" strokeweight="1.0584mm">
                <v:textbox>
                  <w:txbxContent>
                    <w:p w:rsidR="00EA0A13" w:rsidRDefault="00E233F3">
                      <w:pPr>
                        <w:jc w:val="center"/>
                      </w:pPr>
                      <w:r>
                        <w:rPr>
                          <w:rFonts w:ascii="CCW Cursive Writing 11" w:hAnsi="CCW Cursive Writing 11"/>
                          <w:b/>
                          <w:sz w:val="18"/>
                          <w:u w:val="single"/>
                        </w:rPr>
                        <w:t>Focus:</w:t>
                      </w:r>
                      <w:r>
                        <w:rPr>
                          <w:rFonts w:ascii="CCW Cursive Writing 11" w:hAnsi="CCW Cursive Writing 11"/>
                          <w:sz w:val="18"/>
                        </w:rPr>
                        <w:t xml:space="preserve"> </w:t>
                      </w:r>
                      <w:r>
                        <w:rPr>
                          <w:rFonts w:ascii="CCW Cursive Writing 11" w:hAnsi="CCW Cursive Writing 11"/>
                          <w:sz w:val="18"/>
                        </w:rPr>
                        <w:br/>
                      </w:r>
                      <w:bookmarkStart w:id="2" w:name="_Hlk234496685"/>
                      <w:r>
                        <w:rPr>
                          <w:rFonts w:ascii="CCW Cursive Writing 11" w:hAnsi="CCW Cursive Writing 11"/>
                          <w:sz w:val="14"/>
                        </w:rPr>
                        <w:t>Why do some people believe God exists?</w:t>
                      </w:r>
                      <w:bookmarkEnd w:id="2"/>
                    </w:p>
                    <w:p w:rsidR="00EA0A13" w:rsidRDefault="00E233F3">
                      <w:pPr>
                        <w:jc w:val="center"/>
                      </w:pPr>
                      <w:r>
                        <w:rPr>
                          <w:rFonts w:ascii="CCW Cursive Writing 11" w:hAnsi="CCW Cursive Writing 11"/>
                          <w:b/>
                          <w:sz w:val="14"/>
                          <w:u w:val="single"/>
                        </w:rPr>
                        <w:t>Strand:</w:t>
                      </w:r>
                      <w:r>
                        <w:rPr>
                          <w:rFonts w:ascii="CCW Cursive Writing 11" w:hAnsi="CCW Cursive Writing 11"/>
                          <w:sz w:val="14"/>
                        </w:rPr>
                        <w:t xml:space="preserve"> Believing</w:t>
                      </w:r>
                    </w:p>
                    <w:p w:rsidR="00EA0A13" w:rsidRDefault="00EA0A1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-819146</wp:posOffset>
                </wp:positionH>
                <wp:positionV relativeFrom="paragraph">
                  <wp:posOffset>323853</wp:posOffset>
                </wp:positionV>
                <wp:extent cx="2381253" cy="4171319"/>
                <wp:effectExtent l="19050" t="19050" r="19047" b="19681"/>
                <wp:wrapNone/>
                <wp:docPr id="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3" cy="4171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rPr>
                                <w:rFonts w:ascii="CCW Cursive Writing 11" w:hAnsi="CCW Cursive Writing 11"/>
                                <w:b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  <w:u w:val="single"/>
                              </w:rPr>
                              <w:t>Key facts to retain: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People have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different beliefs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, and these should be respected.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Christians believe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God is Creator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.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Christians use the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Bible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 to learn about God.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Not all Christians interpret the Bible in the same way.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Science and faith can both help people understand the world.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  <w:spacing w:after="0"/>
                              <w:textAlignment w:val="auto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People may reach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7"/>
                                <w:szCs w:val="17"/>
                                <w:lang w:eastAsia="en-GB"/>
                              </w:rPr>
                              <w:t>different conclusions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 xml:space="preserve"> using the same evidence.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>Asking questions and liste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7"/>
                                <w:szCs w:val="17"/>
                                <w:lang w:eastAsia="en-GB"/>
                              </w:rPr>
                              <w:t>ning respectfully are important parts of Religious Education.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-64.5pt;margin-top:25.5pt;width:187.5pt;height:328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" strokeweight="2.25pt">
                <v:textbox>
                  <w:txbxContent>
                    <w:p w:rsidR="00EA0A13" w:rsidRDefault="00E233F3">
                      <w:pPr>
                        <w:rPr>
                          <w:rFonts w:ascii="CCW Cursive Writing 11" w:hAnsi="CCW Cursive Writing 11"/>
                          <w:b/>
                          <w:sz w:val="16"/>
                          <w:u w:val="single"/>
                        </w:rPr>
                      </w:pPr>
                      <w:r>
                        <w:rPr>
                          <w:rFonts w:ascii="CCW Cursive Writing 11" w:hAnsi="CCW Cursive Writing 11"/>
                          <w:b/>
                          <w:sz w:val="16"/>
                          <w:u w:val="single"/>
                        </w:rPr>
                        <w:t>Key facts to retain: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People have 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different beliefs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, and these should be respected.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Christians believe 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God is Creator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.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Christians use the 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Bible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 to learn about God.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Not all Christians interpret the Bible in the same way.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Science and faith can both help people understand the world.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 w:val="0"/>
                        <w:spacing w:after="0"/>
                        <w:textAlignment w:val="auto"/>
                      </w:pP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People may reach 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7"/>
                          <w:szCs w:val="17"/>
                          <w:lang w:eastAsia="en-GB"/>
                        </w:rPr>
                        <w:t>different conclusions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 xml:space="preserve"> using the same evidence.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>Asking questions and liste</w:t>
                      </w:r>
                      <w:r>
                        <w:rPr>
                          <w:rFonts w:ascii="CCW Cursive Writing 11" w:eastAsia="Times New Roman" w:hAnsi="CCW Cursive Writing 11"/>
                          <w:sz w:val="17"/>
                          <w:szCs w:val="17"/>
                          <w:lang w:eastAsia="en-GB"/>
                        </w:rPr>
                        <w:t>ning respectfully are important parts of Religious Education.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-809628</wp:posOffset>
                </wp:positionH>
                <wp:positionV relativeFrom="paragraph">
                  <wp:posOffset>-781053</wp:posOffset>
                </wp:positionV>
                <wp:extent cx="3828419" cy="1005840"/>
                <wp:effectExtent l="19050" t="19050" r="19681" b="22860"/>
                <wp:wrapNone/>
                <wp:docPr id="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8419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6"/>
                              </w:rPr>
                              <w:t>Newall Green Primary School: Knowledge Organiser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hAnsi="CCW Cursive Writing 11"/>
                                <w:color w:val="00B050"/>
                                <w:sz w:val="16"/>
                              </w:rPr>
                              <w:t xml:space="preserve">Religion:   </w:t>
                            </w:r>
                            <w:r>
                              <w:rPr>
                                <w:rFonts w:ascii="CCW Cursive Writing 11" w:hAnsi="CCW Cursive Writing 11"/>
                                <w:color w:val="00B050"/>
                                <w:sz w:val="14"/>
                              </w:rPr>
                              <w:t>Christians, non-religious e.g. Humanist</w:t>
                            </w:r>
                            <w:r>
                              <w:rPr>
                                <w:rFonts w:ascii="CCW Cursive Writing 11" w:hAnsi="CCW Cursive Writing 11"/>
                                <w:color w:val="00B050"/>
                                <w:sz w:val="16"/>
                              </w:rPr>
                              <w:t xml:space="preserve">        </w:t>
                            </w:r>
                          </w:p>
                          <w:p w:rsidR="00EA0A13" w:rsidRDefault="00E233F3">
                            <w:p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Term: Autumn 1 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Year group: </w:t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="CCW Cursive Writing 11" w:hAnsi="CCW Cursive Writing 11"/>
                                <w:sz w:val="16"/>
                              </w:rPr>
                              <w:t xml:space="preserve">         Date: September 2026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-63.75pt;margin-top:-61.5pt;width:301.45pt;height:7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" strokeweight="2.25pt">
                <v:textbox>
                  <w:txbxContent>
                    <w:p w:rsidR="00EA0A13" w:rsidRDefault="00E233F3">
                      <w:p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>
                        <w:rPr>
                          <w:rFonts w:ascii="CCW Cursive Writing 11" w:hAnsi="CCW Cursive Writing 11"/>
                          <w:sz w:val="16"/>
                        </w:rPr>
                        <w:t>Newall Green Primary School: Knowledge Organiser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hAnsi="CCW Cursive Writing 11"/>
                          <w:color w:val="00B050"/>
                          <w:sz w:val="16"/>
                        </w:rPr>
                        <w:t xml:space="preserve">Religion:   </w:t>
                      </w:r>
                      <w:r>
                        <w:rPr>
                          <w:rFonts w:ascii="CCW Cursive Writing 11" w:hAnsi="CCW Cursive Writing 11"/>
                          <w:color w:val="00B050"/>
                          <w:sz w:val="14"/>
                        </w:rPr>
                        <w:t>Christians, non-religious e.g. Humanist</w:t>
                      </w:r>
                      <w:r>
                        <w:rPr>
                          <w:rFonts w:ascii="CCW Cursive Writing 11" w:hAnsi="CCW Cursive Writing 11"/>
                          <w:color w:val="00B050"/>
                          <w:sz w:val="16"/>
                        </w:rPr>
                        <w:t xml:space="preserve">        </w:t>
                      </w:r>
                    </w:p>
                    <w:p w:rsidR="00EA0A13" w:rsidRDefault="00E233F3">
                      <w:p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>
                        <w:rPr>
                          <w:rFonts w:ascii="CCW Cursive Writing 11" w:hAnsi="CCW Cursive Writing 11"/>
                          <w:sz w:val="16"/>
                        </w:rPr>
                        <w:t xml:space="preserve">Term: Autumn 1 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hAnsi="CCW Cursive Writing 11"/>
                          <w:sz w:val="16"/>
                        </w:rPr>
                        <w:t xml:space="preserve">Year group: </w:t>
                      </w:r>
                      <w:r>
                        <w:rPr>
                          <w:rFonts w:ascii="CCW Cursive Writing 11" w:hAnsi="CCW Cursive Writing 11"/>
                          <w:b/>
                          <w:sz w:val="16"/>
                        </w:rPr>
                        <w:t>5</w:t>
                      </w:r>
                      <w:r>
                        <w:rPr>
                          <w:rFonts w:ascii="CCW Cursive Writing 11" w:hAnsi="CCW Cursive Writing 11"/>
                          <w:sz w:val="16"/>
                        </w:rPr>
                        <w:t xml:space="preserve">         Date: September 2026</w:t>
                      </w:r>
                    </w:p>
                  </w:txbxContent>
                </v:textbox>
              </v:shape>
            </w:pict>
          </mc:Fallback>
        </mc:AlternateContent>
      </w:r>
    </w:p>
    <w:p w:rsidR="00EA0A13" w:rsidRDefault="00E233F3"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-734062</wp:posOffset>
            </wp:positionH>
            <wp:positionV relativeFrom="page">
              <wp:posOffset>5468624</wp:posOffset>
            </wp:positionV>
            <wp:extent cx="790571" cy="721991"/>
            <wp:effectExtent l="0" t="0" r="0" b="1909"/>
            <wp:wrapTight wrapText="bothSides">
              <wp:wrapPolygon edited="0">
                <wp:start x="12502" y="0"/>
                <wp:lineTo x="7814" y="2282"/>
                <wp:lineTo x="6772" y="3993"/>
                <wp:lineTo x="6772" y="21106"/>
                <wp:lineTo x="15106" y="21106"/>
                <wp:lineTo x="15106" y="0"/>
                <wp:lineTo x="12502" y="0"/>
              </wp:wrapPolygon>
            </wp:wrapTight>
            <wp:docPr id="16" name="Picture 7" descr="Humanism symbol - Transparent PNG &amp; SVG vector fi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0571" cy="72199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-209553</wp:posOffset>
            </wp:positionH>
            <wp:positionV relativeFrom="page">
              <wp:posOffset>5541648</wp:posOffset>
            </wp:positionV>
            <wp:extent cx="2200274" cy="647696"/>
            <wp:effectExtent l="0" t="0" r="0" b="4"/>
            <wp:wrapNone/>
            <wp:docPr id="1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4" cy="6476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2013581</wp:posOffset>
            </wp:positionH>
            <wp:positionV relativeFrom="paragraph">
              <wp:posOffset>4352287</wp:posOffset>
            </wp:positionV>
            <wp:extent cx="2539361" cy="590546"/>
            <wp:effectExtent l="0" t="0" r="0" b="4"/>
            <wp:wrapThrough wrapText="bothSides">
              <wp:wrapPolygon edited="0">
                <wp:start x="0" y="0"/>
                <wp:lineTo x="0" y="20926"/>
                <wp:lineTo x="21395" y="20926"/>
                <wp:lineTo x="21395" y="0"/>
                <wp:lineTo x="0" y="0"/>
              </wp:wrapPolygon>
            </wp:wrapThrough>
            <wp:docPr id="18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9361" cy="5905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1619246</wp:posOffset>
                </wp:positionH>
                <wp:positionV relativeFrom="paragraph">
                  <wp:posOffset>46991</wp:posOffset>
                </wp:positionV>
                <wp:extent cx="3085469" cy="4171319"/>
                <wp:effectExtent l="19050" t="19050" r="19681" b="19681"/>
                <wp:wrapNone/>
                <wp:docPr id="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469" cy="4171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rPr>
                                <w:rFonts w:ascii="CCW Cursive Writing 11" w:hAnsi="CCW Cursive Writing 11"/>
                                <w:b/>
                                <w:sz w:val="14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4"/>
                                <w:szCs w:val="26"/>
                                <w:u w:val="single"/>
                              </w:rPr>
                              <w:t xml:space="preserve">What I should </w:t>
                            </w:r>
                            <w:r>
                              <w:rPr>
                                <w:rFonts w:ascii="CCW Cursive Writing 11" w:hAnsi="CCW Cursive Writing 11"/>
                                <w:b/>
                                <w:sz w:val="14"/>
                                <w:szCs w:val="26"/>
                                <w:u w:val="single"/>
                              </w:rPr>
                              <w:t xml:space="preserve">already know: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 xml:space="preserve">There is more than one version of ‘truth’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 xml:space="preserve">Not every member of a faith or religion is going to believe in the exact same principles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>Everyone’s version of reality and life after death differs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>There are different perspectives on how the world</w:t>
                            </w: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 xml:space="preserve"> began and this depends on evidence, belief, opinion, and fact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>Sacred texts range from the Bible, Quran, Torah, Veda, and The Guru Granth Sahib.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 xml:space="preserve">These texts are interpreted to bring meaning to reality 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>Some Hindus often lead a vegetarian diet as they beli</w:t>
                            </w:r>
                            <w:r>
                              <w:rPr>
                                <w:rFonts w:ascii="CCW Cursive Writing 11" w:hAnsi="CCW Cursive Writing 11"/>
                                <w:sz w:val="14"/>
                                <w:szCs w:val="26"/>
                              </w:rPr>
                              <w:t>eve that it would serve implications for the afterlife</w:t>
                            </w:r>
                          </w:p>
                          <w:p w:rsidR="00EA0A13" w:rsidRDefault="00E233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rPr>
                                <w:rFonts w:ascii="CCW Cursive Writing 11" w:hAnsi="CCW Cursive Writing 11" w:cs="Arial"/>
                                <w:sz w:val="14"/>
                                <w:szCs w:val="26"/>
                                <w:shd w:val="clear" w:color="auto" w:fill="FFFFFF"/>
                              </w:rPr>
                              <w:t>Zoroastrianism is one of the world's oldest monotheistic religions, having originated in ancient Persia.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27.5pt;margin-top:3.7pt;width:242.95pt;height:328.4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" strokeweight="2.25pt">
                <v:textbox>
                  <w:txbxContent>
                    <w:p w:rsidR="00EA0A13" w:rsidRDefault="00E233F3">
                      <w:pPr>
                        <w:rPr>
                          <w:rFonts w:ascii="CCW Cursive Writing 11" w:hAnsi="CCW Cursive Writing 11"/>
                          <w:b/>
                          <w:sz w:val="14"/>
                          <w:szCs w:val="26"/>
                          <w:u w:val="single"/>
                        </w:rPr>
                      </w:pPr>
                      <w:r>
                        <w:rPr>
                          <w:rFonts w:ascii="CCW Cursive Writing 11" w:hAnsi="CCW Cursive Writing 11"/>
                          <w:b/>
                          <w:sz w:val="14"/>
                          <w:szCs w:val="26"/>
                          <w:u w:val="single"/>
                        </w:rPr>
                        <w:t xml:space="preserve">What I should </w:t>
                      </w:r>
                      <w:r>
                        <w:rPr>
                          <w:rFonts w:ascii="CCW Cursive Writing 11" w:hAnsi="CCW Cursive Writing 11"/>
                          <w:b/>
                          <w:sz w:val="14"/>
                          <w:szCs w:val="26"/>
                          <w:u w:val="single"/>
                        </w:rPr>
                        <w:t xml:space="preserve">already know: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 xml:space="preserve">There is more than one version of ‘truth’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 xml:space="preserve">Not every member of a faith or religion is going to believe in the exact same principles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>Everyone’s version of reality and life after death differs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>There are different perspectives on how the world</w:t>
                      </w: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 xml:space="preserve"> began and this depends on evidence, belief, opinion, and fact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>Sacred texts range from the Bible, Quran, Torah, Veda, and The Guru Granth Sahib.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 xml:space="preserve">These texts are interpreted to bring meaning to reality 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</w:pP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>Some Hindus often lead a vegetarian diet as they beli</w:t>
                      </w:r>
                      <w:r>
                        <w:rPr>
                          <w:rFonts w:ascii="CCW Cursive Writing 11" w:hAnsi="CCW Cursive Writing 11"/>
                          <w:sz w:val="14"/>
                          <w:szCs w:val="26"/>
                        </w:rPr>
                        <w:t>eve that it would serve implications for the afterlife</w:t>
                      </w:r>
                    </w:p>
                    <w:p w:rsidR="00EA0A13" w:rsidRDefault="00E233F3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rPr>
                          <w:rFonts w:ascii="CCW Cursive Writing 11" w:hAnsi="CCW Cursive Writing 11" w:cs="Arial"/>
                          <w:sz w:val="14"/>
                          <w:szCs w:val="26"/>
                          <w:shd w:val="clear" w:color="auto" w:fill="FFFFFF"/>
                        </w:rPr>
                        <w:t>Zoroastrianism is one of the world's oldest monotheistic religions, having originated in ancient Persia.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91440</wp:posOffset>
                </wp:positionH>
                <wp:positionV relativeFrom="page">
                  <wp:posOffset>6263640</wp:posOffset>
                </wp:positionV>
                <wp:extent cx="10515600" cy="1203963"/>
                <wp:effectExtent l="19050" t="19050" r="19050" b="15237"/>
                <wp:wrapNone/>
                <wp:docPr id="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0" cy="12039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hAnsi="CCW Cursive Writing 11"/>
                                <w:b/>
                                <w:sz w:val="14"/>
                                <w:u w:val="single"/>
                              </w:rPr>
                              <w:t>WALT 1:</w:t>
                            </w:r>
                            <w:r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>investigate how many people believe in God around the world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/>
                                <w:bCs/>
                                <w:sz w:val="16"/>
                                <w:szCs w:val="24"/>
                                <w:u w:val="single"/>
                                <w:lang w:eastAsia="en-GB"/>
                              </w:rPr>
                              <w:t>WALT 2: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6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 xml:space="preserve">understand what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>Christians believe God is like and explore why some people believe God exists.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/>
                                <w:bCs/>
                                <w:sz w:val="16"/>
                                <w:szCs w:val="24"/>
                                <w:u w:val="single"/>
                                <w:lang w:eastAsia="en-GB"/>
                              </w:rPr>
                              <w:t>WALT: 3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6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>understand the difference between facts, beliefs and opinions and explore why people believe or do not believe in God.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0"/>
                                <w:szCs w:val="24"/>
                                <w:shd w:val="clear" w:color="auto" w:fill="00FF00"/>
                                <w:lang w:eastAsia="en-GB"/>
                              </w:rPr>
                              <w:t>DITLF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/>
                                <w:bCs/>
                                <w:sz w:val="16"/>
                                <w:szCs w:val="24"/>
                                <w:u w:val="single"/>
                                <w:lang w:eastAsia="en-GB"/>
                              </w:rPr>
                              <w:t>WALT 4: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 xml:space="preserve"> understand what Christians believe ab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>out creation and explore how Christians may interpret the Genesis creation story in different ways.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/>
                                <w:bCs/>
                                <w:sz w:val="16"/>
                                <w:szCs w:val="24"/>
                                <w:u w:val="single"/>
                                <w:lang w:eastAsia="en-GB"/>
                              </w:rPr>
                              <w:t>WALT 5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bCs/>
                                <w:sz w:val="16"/>
                                <w:szCs w:val="24"/>
                                <w:lang w:eastAsia="en-GB"/>
                              </w:rPr>
                              <w:t>: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 xml:space="preserve"> explore different viewpoints about God's existence and explain my own ideas using evidence.</w:t>
                            </w:r>
                          </w:p>
                          <w:p w:rsidR="00EA0A13" w:rsidRDefault="00E233F3">
                            <w:pPr>
                              <w:spacing w:after="0"/>
                            </w:pPr>
                            <w:r>
                              <w:rPr>
                                <w:rFonts w:ascii="CCW Cursive Writing 11" w:eastAsia="Times New Roman" w:hAnsi="CCW Cursive Writing 11"/>
                                <w:b/>
                                <w:sz w:val="16"/>
                                <w:szCs w:val="24"/>
                                <w:u w:val="single"/>
                                <w:lang w:eastAsia="en-GB"/>
                              </w:rPr>
                              <w:t>WALT 6:</w:t>
                            </w:r>
                            <w:r>
                              <w:rPr>
                                <w:rFonts w:ascii="CCW Cursive Writing 11" w:eastAsia="Times New Roman" w:hAnsi="CCW Cursive Writing 11"/>
                                <w:sz w:val="16"/>
                                <w:szCs w:val="24"/>
                                <w:lang w:eastAsia="en-GB"/>
                              </w:rPr>
                              <w:t xml:space="preserve"> End of Unit Quiz</w:t>
                            </w:r>
                          </w:p>
                          <w:p w:rsidR="00EA0A13" w:rsidRDefault="00EA0A13">
                            <w:pPr>
                              <w:spacing w:before="100" w:after="100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:rsidR="00EA0A13" w:rsidRDefault="00EA0A13">
                            <w:pPr>
                              <w:spacing w:before="100" w:after="100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:rsidR="00EA0A13" w:rsidRDefault="00EA0A13">
                            <w:pPr>
                              <w:spacing w:after="0"/>
                            </w:pPr>
                          </w:p>
                          <w:p w:rsidR="00EA0A13" w:rsidRDefault="00EA0A13">
                            <w:pPr>
                              <w:spacing w:after="0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7.2pt;margin-top:493.2pt;width:828pt;height:94.8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" strokeweight="2.25pt">
                <v:textbox>
                  <w:txbxContent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hAnsi="CCW Cursive Writing 11"/>
                          <w:b/>
                          <w:sz w:val="14"/>
                          <w:u w:val="single"/>
                        </w:rPr>
                        <w:t>WALT 1:</w:t>
                      </w:r>
                      <w:r>
                        <w:rPr>
                          <w:rFonts w:ascii="CCW Cursive Writing 11" w:hAnsi="CCW Cursive Writing 11"/>
                          <w:sz w:val="14"/>
                        </w:rPr>
                        <w:t xml:space="preserve"> 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>investigate how many people believe in God around the world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eastAsia="Times New Roman" w:hAnsi="CCW Cursive Writing 11"/>
                          <w:b/>
                          <w:bCs/>
                          <w:sz w:val="16"/>
                          <w:szCs w:val="24"/>
                          <w:u w:val="single"/>
                          <w:lang w:eastAsia="en-GB"/>
                        </w:rPr>
                        <w:t>WALT 2: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6"/>
                          <w:szCs w:val="24"/>
                          <w:lang w:eastAsia="en-GB"/>
                        </w:rPr>
                        <w:t xml:space="preserve"> 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 xml:space="preserve">understand what 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>Christians believe God is like and explore why some people believe God exists.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eastAsia="Times New Roman" w:hAnsi="CCW Cursive Writing 11"/>
                          <w:b/>
                          <w:bCs/>
                          <w:sz w:val="16"/>
                          <w:szCs w:val="24"/>
                          <w:u w:val="single"/>
                          <w:lang w:eastAsia="en-GB"/>
                        </w:rPr>
                        <w:t>WALT: 3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6"/>
                          <w:szCs w:val="24"/>
                          <w:lang w:eastAsia="en-GB"/>
                        </w:rPr>
                        <w:t xml:space="preserve"> 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>understand the difference between facts, beliefs and opinions and explore why people believe or do not believe in God.</w:t>
                      </w:r>
                      <w:r>
                        <w:rPr>
                          <w:rFonts w:ascii="CCW Cursive Writing 11" w:eastAsia="Times New Roman" w:hAnsi="CCW Cursive Writing 11"/>
                          <w:sz w:val="10"/>
                          <w:szCs w:val="24"/>
                          <w:shd w:val="clear" w:color="auto" w:fill="00FF00"/>
                          <w:lang w:eastAsia="en-GB"/>
                        </w:rPr>
                        <w:t>DITLF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eastAsia="Times New Roman" w:hAnsi="CCW Cursive Writing 11"/>
                          <w:b/>
                          <w:bCs/>
                          <w:sz w:val="16"/>
                          <w:szCs w:val="24"/>
                          <w:u w:val="single"/>
                          <w:lang w:eastAsia="en-GB"/>
                        </w:rPr>
                        <w:t>WALT 4: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 xml:space="preserve"> understand what Christians believe ab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>out creation and explore how Christians may interpret the Genesis creation story in different ways.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eastAsia="Times New Roman" w:hAnsi="CCW Cursive Writing 11"/>
                          <w:b/>
                          <w:bCs/>
                          <w:sz w:val="16"/>
                          <w:szCs w:val="24"/>
                          <w:u w:val="single"/>
                          <w:lang w:eastAsia="en-GB"/>
                        </w:rPr>
                        <w:t>WALT 5</w:t>
                      </w:r>
                      <w:r>
                        <w:rPr>
                          <w:rFonts w:ascii="CCW Cursive Writing 11" w:eastAsia="Times New Roman" w:hAnsi="CCW Cursive Writing 11"/>
                          <w:bCs/>
                          <w:sz w:val="16"/>
                          <w:szCs w:val="24"/>
                          <w:lang w:eastAsia="en-GB"/>
                        </w:rPr>
                        <w:t>: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 xml:space="preserve"> explore different viewpoints about God's existence and explain my own ideas using evidence.</w:t>
                      </w:r>
                    </w:p>
                    <w:p w:rsidR="00EA0A13" w:rsidRDefault="00E233F3">
                      <w:pPr>
                        <w:spacing w:after="0"/>
                      </w:pPr>
                      <w:r>
                        <w:rPr>
                          <w:rFonts w:ascii="CCW Cursive Writing 11" w:eastAsia="Times New Roman" w:hAnsi="CCW Cursive Writing 11"/>
                          <w:b/>
                          <w:sz w:val="16"/>
                          <w:szCs w:val="24"/>
                          <w:u w:val="single"/>
                          <w:lang w:eastAsia="en-GB"/>
                        </w:rPr>
                        <w:t>WALT 6:</w:t>
                      </w:r>
                      <w:r>
                        <w:rPr>
                          <w:rFonts w:ascii="CCW Cursive Writing 11" w:eastAsia="Times New Roman" w:hAnsi="CCW Cursive Writing 11"/>
                          <w:sz w:val="16"/>
                          <w:szCs w:val="24"/>
                          <w:lang w:eastAsia="en-GB"/>
                        </w:rPr>
                        <w:t xml:space="preserve"> End of Unit Quiz</w:t>
                      </w:r>
                    </w:p>
                    <w:p w:rsidR="00EA0A13" w:rsidRDefault="00EA0A13">
                      <w:pPr>
                        <w:spacing w:before="100" w:after="100"/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szCs w:val="24"/>
                          <w:lang w:eastAsia="en-GB"/>
                        </w:rPr>
                      </w:pPr>
                    </w:p>
                    <w:p w:rsidR="00EA0A13" w:rsidRDefault="00EA0A13">
                      <w:pPr>
                        <w:spacing w:before="100" w:after="100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:rsidR="00EA0A13" w:rsidRDefault="00EA0A13">
                      <w:pPr>
                        <w:spacing w:after="0"/>
                      </w:pPr>
                    </w:p>
                    <w:p w:rsidR="00EA0A13" w:rsidRDefault="00EA0A13">
                      <w:pPr>
                        <w:spacing w:after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leftMargin">
              <wp:posOffset>2487296</wp:posOffset>
            </wp:positionH>
            <wp:positionV relativeFrom="margin">
              <wp:align>center</wp:align>
            </wp:positionV>
            <wp:extent cx="937644" cy="937644"/>
            <wp:effectExtent l="0" t="0" r="0" b="0"/>
            <wp:wrapNone/>
            <wp:docPr id="21" name="Picture 6" descr="Christianity Symbol Cros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644" cy="9376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EA0A13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233F3">
      <w:pPr>
        <w:spacing w:after="0"/>
      </w:pPr>
      <w:r>
        <w:separator/>
      </w:r>
    </w:p>
  </w:endnote>
  <w:endnote w:type="continuationSeparator" w:id="0">
    <w:p w:rsidR="00000000" w:rsidRDefault="00E233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233F3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000000" w:rsidRDefault="00E233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95069"/>
    <w:multiLevelType w:val="multilevel"/>
    <w:tmpl w:val="FEFA46C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06F3356"/>
    <w:multiLevelType w:val="multilevel"/>
    <w:tmpl w:val="300CBED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0A13"/>
    <w:rsid w:val="00E233F3"/>
    <w:rsid w:val="00E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171836D-561A-4A81-A9D0-D42ABBFB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Emphasis">
    <w:name w:val="Emphasis"/>
    <w:basedOn w:val="DefaultParagraphFont"/>
    <w:rPr>
      <w:i/>
      <w:iCs/>
    </w:rPr>
  </w:style>
  <w:style w:type="character" w:styleId="Strong">
    <w:name w:val="Strong"/>
    <w:basedOn w:val="DefaultParagraphFon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Karim</dc:creator>
  <dc:description/>
  <cp:lastModifiedBy>K Hart</cp:lastModifiedBy>
  <cp:revision>2</cp:revision>
  <dcterms:created xsi:type="dcterms:W3CDTF">2026-09-07T18:50:00Z</dcterms:created>
  <dcterms:modified xsi:type="dcterms:W3CDTF">2026-09-07T18:50:00Z</dcterms:modified>
</cp:coreProperties>
</file>