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8B10E" w14:textId="479DE5F1" w:rsidR="0065448D" w:rsidRDefault="00DA5F1C" w:rsidP="00DA5F1C">
      <w:pPr>
        <w:pStyle w:val="Default"/>
        <w:ind w:left="567" w:right="567"/>
        <w:jc w:val="right"/>
        <w:rPr>
          <w:rFonts w:ascii="Gill Sans MT" w:hAnsi="Gill Sans MT" w:cstheme="minorBidi"/>
        </w:rPr>
      </w:pPr>
      <w:r>
        <w:rPr>
          <w:rFonts w:ascii="Gill Sans MT" w:hAnsi="Gill Sans MT" w:cstheme="minorBidi"/>
        </w:rPr>
        <w:fldChar w:fldCharType="begin"/>
      </w:r>
      <w:r>
        <w:rPr>
          <w:rFonts w:ascii="Gill Sans MT" w:hAnsi="Gill Sans MT" w:cstheme="minorBidi"/>
        </w:rPr>
        <w:instrText xml:space="preserve"> DATE \@ "dd MMMM yyyy" </w:instrText>
      </w:r>
      <w:r>
        <w:rPr>
          <w:rFonts w:ascii="Gill Sans MT" w:hAnsi="Gill Sans MT" w:cstheme="minorBidi"/>
        </w:rPr>
        <w:fldChar w:fldCharType="separate"/>
      </w:r>
      <w:r w:rsidR="00925A89">
        <w:rPr>
          <w:rFonts w:ascii="Gill Sans MT" w:hAnsi="Gill Sans MT" w:cstheme="minorBidi"/>
          <w:noProof/>
        </w:rPr>
        <w:t>19 January 2026</w:t>
      </w:r>
      <w:r>
        <w:rPr>
          <w:rFonts w:ascii="Gill Sans MT" w:hAnsi="Gill Sans MT" w:cstheme="minorBidi"/>
        </w:rPr>
        <w:fldChar w:fldCharType="end"/>
      </w:r>
    </w:p>
    <w:p w14:paraId="6A3EDA6C" w14:textId="77777777" w:rsidR="00DA5F1C" w:rsidRPr="00462F7B" w:rsidRDefault="00DA5F1C" w:rsidP="00DA5F1C">
      <w:pPr>
        <w:pStyle w:val="Default"/>
        <w:ind w:left="567" w:right="567"/>
        <w:jc w:val="right"/>
        <w:rPr>
          <w:rFonts w:ascii="Gill Sans MT" w:hAnsi="Gill Sans MT" w:cstheme="minorBidi"/>
        </w:rPr>
      </w:pPr>
    </w:p>
    <w:p w14:paraId="6870F4C3" w14:textId="628CB363" w:rsidR="00B273A3" w:rsidRPr="00462F7B" w:rsidRDefault="00B273A3" w:rsidP="00462F7B">
      <w:pPr>
        <w:pStyle w:val="Default"/>
        <w:ind w:left="567" w:right="567"/>
        <w:rPr>
          <w:rFonts w:ascii="Gill Sans MT" w:hAnsi="Gill Sans MT" w:cstheme="minorHAnsi"/>
        </w:rPr>
      </w:pPr>
      <w:r w:rsidRPr="00462F7B">
        <w:rPr>
          <w:rFonts w:ascii="Gill Sans MT" w:hAnsi="Gill Sans MT" w:cstheme="minorHAnsi"/>
        </w:rPr>
        <w:t>Dear Parent/Carer</w:t>
      </w:r>
      <w:r w:rsidR="00C53380" w:rsidRPr="00462F7B">
        <w:rPr>
          <w:rFonts w:ascii="Gill Sans MT" w:hAnsi="Gill Sans MT" w:cstheme="minorHAnsi"/>
        </w:rPr>
        <w:t>,</w:t>
      </w:r>
    </w:p>
    <w:p w14:paraId="56B928A0" w14:textId="77777777" w:rsidR="00C53380" w:rsidRPr="00462F7B" w:rsidRDefault="00C53380" w:rsidP="00462F7B">
      <w:pPr>
        <w:pStyle w:val="Default"/>
        <w:ind w:left="567" w:right="567"/>
        <w:rPr>
          <w:rFonts w:ascii="Gill Sans MT" w:hAnsi="Gill Sans MT" w:cstheme="minorHAnsi"/>
        </w:rPr>
      </w:pPr>
    </w:p>
    <w:p w14:paraId="298D1BC6" w14:textId="11FD4C2A" w:rsidR="00B273A3" w:rsidRPr="00462F7B" w:rsidRDefault="00B273A3" w:rsidP="00462F7B">
      <w:pPr>
        <w:pStyle w:val="Default"/>
        <w:ind w:left="567" w:right="567"/>
        <w:jc w:val="center"/>
        <w:rPr>
          <w:rFonts w:ascii="Gill Sans MT" w:hAnsi="Gill Sans MT" w:cstheme="minorHAnsi"/>
          <w:b/>
          <w:u w:val="single"/>
        </w:rPr>
      </w:pPr>
      <w:r w:rsidRPr="00462F7B">
        <w:rPr>
          <w:rFonts w:ascii="Gill Sans MT" w:hAnsi="Gill Sans MT" w:cstheme="minorHAnsi"/>
          <w:b/>
          <w:u w:val="single"/>
        </w:rPr>
        <w:t xml:space="preserve">Year 9 </w:t>
      </w:r>
      <w:r w:rsidR="008A0A4C" w:rsidRPr="00462F7B">
        <w:rPr>
          <w:rFonts w:ascii="Gill Sans MT" w:hAnsi="Gill Sans MT" w:cstheme="minorHAnsi"/>
          <w:b/>
          <w:u w:val="single"/>
        </w:rPr>
        <w:t xml:space="preserve">GCSE </w:t>
      </w:r>
      <w:r w:rsidRPr="00462F7B">
        <w:rPr>
          <w:rFonts w:ascii="Gill Sans MT" w:hAnsi="Gill Sans MT" w:cstheme="minorHAnsi"/>
          <w:b/>
          <w:u w:val="single"/>
        </w:rPr>
        <w:t>Options Choices</w:t>
      </w:r>
      <w:r w:rsidR="00C6197A">
        <w:rPr>
          <w:rFonts w:ascii="Gill Sans MT" w:hAnsi="Gill Sans MT" w:cstheme="minorHAnsi"/>
          <w:b/>
          <w:u w:val="single"/>
        </w:rPr>
        <w:t xml:space="preserve"> – Thursda</w:t>
      </w:r>
      <w:r w:rsidR="00203AF1">
        <w:rPr>
          <w:rFonts w:ascii="Gill Sans MT" w:hAnsi="Gill Sans MT" w:cstheme="minorHAnsi"/>
          <w:b/>
          <w:u w:val="single"/>
        </w:rPr>
        <w:t>y 22</w:t>
      </w:r>
      <w:r w:rsidR="00203AF1" w:rsidRPr="00203AF1">
        <w:rPr>
          <w:rFonts w:ascii="Gill Sans MT" w:hAnsi="Gill Sans MT" w:cstheme="minorHAnsi"/>
          <w:b/>
          <w:u w:val="single"/>
          <w:vertAlign w:val="superscript"/>
        </w:rPr>
        <w:t>nd</w:t>
      </w:r>
      <w:r w:rsidR="00203AF1">
        <w:rPr>
          <w:rFonts w:ascii="Gill Sans MT" w:hAnsi="Gill Sans MT" w:cstheme="minorHAnsi"/>
          <w:b/>
          <w:u w:val="single"/>
        </w:rPr>
        <w:t xml:space="preserve"> </w:t>
      </w:r>
      <w:r w:rsidR="00C6197A">
        <w:rPr>
          <w:rFonts w:ascii="Gill Sans MT" w:hAnsi="Gill Sans MT" w:cstheme="minorHAnsi"/>
          <w:b/>
          <w:u w:val="single"/>
        </w:rPr>
        <w:t>January</w:t>
      </w:r>
    </w:p>
    <w:p w14:paraId="256F317B" w14:textId="77777777" w:rsidR="00B273A3" w:rsidRPr="00462F7B" w:rsidRDefault="00B273A3" w:rsidP="00462F7B">
      <w:pPr>
        <w:pStyle w:val="Default"/>
        <w:ind w:left="567" w:right="567"/>
        <w:rPr>
          <w:rFonts w:ascii="Gill Sans MT" w:hAnsi="Gill Sans MT" w:cstheme="minorHAnsi"/>
        </w:rPr>
      </w:pPr>
    </w:p>
    <w:p w14:paraId="688CDEF1" w14:textId="5CDAEC5E" w:rsidR="000C3329" w:rsidRPr="00462F7B" w:rsidRDefault="00925A89" w:rsidP="000C3329">
      <w:pPr>
        <w:pStyle w:val="paragraph"/>
        <w:spacing w:before="0" w:beforeAutospacing="0" w:after="0" w:afterAutospacing="0" w:line="20" w:lineRule="atLeast"/>
        <w:ind w:left="567" w:right="567"/>
        <w:textAlignment w:val="baseline"/>
        <w:rPr>
          <w:rStyle w:val="eop"/>
          <w:rFonts w:ascii="Gill Sans MT" w:hAnsi="Gill Sans MT" w:cs="Segoe UI"/>
        </w:rPr>
      </w:pPr>
      <w:r>
        <w:rPr>
          <w:rFonts w:ascii="Gill Sans MT" w:hAnsi="Gill Sans MT" w:cstheme="minorHAnsi"/>
        </w:rPr>
        <w:t xml:space="preserve">This </w:t>
      </w:r>
      <w:r w:rsidR="00B273A3" w:rsidRPr="00462F7B">
        <w:rPr>
          <w:rFonts w:ascii="Gill Sans MT" w:hAnsi="Gill Sans MT" w:cstheme="minorHAnsi"/>
        </w:rPr>
        <w:t xml:space="preserve">Thursday </w:t>
      </w:r>
      <w:r w:rsidR="00852F45" w:rsidRPr="00462F7B">
        <w:rPr>
          <w:rFonts w:ascii="Gill Sans MT" w:hAnsi="Gill Sans MT" w:cstheme="minorHAnsi"/>
        </w:rPr>
        <w:t>2</w:t>
      </w:r>
      <w:r w:rsidR="004E3D1F">
        <w:rPr>
          <w:rFonts w:ascii="Gill Sans MT" w:hAnsi="Gill Sans MT" w:cstheme="minorHAnsi"/>
        </w:rPr>
        <w:t>2</w:t>
      </w:r>
      <w:r w:rsidR="004E3D1F" w:rsidRPr="004E3D1F">
        <w:rPr>
          <w:rFonts w:ascii="Gill Sans MT" w:hAnsi="Gill Sans MT" w:cstheme="minorHAnsi"/>
          <w:vertAlign w:val="superscript"/>
        </w:rPr>
        <w:t>nd</w:t>
      </w:r>
      <w:r w:rsidR="004E3D1F">
        <w:rPr>
          <w:rFonts w:ascii="Gill Sans MT" w:hAnsi="Gill Sans MT" w:cstheme="minorHAnsi"/>
        </w:rPr>
        <w:t xml:space="preserve"> </w:t>
      </w:r>
      <w:r w:rsidR="00B273A3" w:rsidRPr="00462F7B">
        <w:rPr>
          <w:rFonts w:ascii="Gill Sans MT" w:hAnsi="Gill Sans MT" w:cstheme="minorHAnsi"/>
        </w:rPr>
        <w:t xml:space="preserve">January, we will hold our Year 9 Parents’ </w:t>
      </w:r>
      <w:r w:rsidR="00D8088B" w:rsidRPr="00462F7B">
        <w:rPr>
          <w:rFonts w:ascii="Gill Sans MT" w:hAnsi="Gill Sans MT" w:cstheme="minorHAnsi"/>
        </w:rPr>
        <w:t>Progress, Aspiration and</w:t>
      </w:r>
      <w:r w:rsidR="00B273A3" w:rsidRPr="00462F7B">
        <w:rPr>
          <w:rFonts w:ascii="Gill Sans MT" w:hAnsi="Gill Sans MT" w:cstheme="minorHAnsi"/>
        </w:rPr>
        <w:t xml:space="preserve"> Options Evening. During this evening</w:t>
      </w:r>
      <w:r w:rsidR="00237962" w:rsidRPr="00462F7B">
        <w:rPr>
          <w:rFonts w:ascii="Gill Sans MT" w:hAnsi="Gill Sans MT" w:cstheme="minorHAnsi"/>
        </w:rPr>
        <w:t>,</w:t>
      </w:r>
      <w:r w:rsidR="00B273A3" w:rsidRPr="00462F7B">
        <w:rPr>
          <w:rFonts w:ascii="Gill Sans MT" w:hAnsi="Gill Sans MT" w:cstheme="minorHAnsi"/>
        </w:rPr>
        <w:t xml:space="preserve"> </w:t>
      </w:r>
      <w:r w:rsidR="00920C98" w:rsidRPr="00462F7B">
        <w:rPr>
          <w:rFonts w:ascii="Gill Sans MT" w:hAnsi="Gill Sans MT" w:cstheme="minorHAnsi"/>
        </w:rPr>
        <w:t>I</w:t>
      </w:r>
      <w:r w:rsidR="00B273A3" w:rsidRPr="00462F7B">
        <w:rPr>
          <w:rFonts w:ascii="Gill Sans MT" w:hAnsi="Gill Sans MT" w:cstheme="minorHAnsi"/>
        </w:rPr>
        <w:t xml:space="preserve"> will deliver a presentation at 4.30pm and 5.30pm in the lecture theatre to explain the options process in detail for </w:t>
      </w:r>
      <w:r w:rsidR="00920C98" w:rsidRPr="00462F7B">
        <w:rPr>
          <w:rFonts w:ascii="Gill Sans MT" w:hAnsi="Gill Sans MT" w:cstheme="minorHAnsi"/>
        </w:rPr>
        <w:t>your child. I</w:t>
      </w:r>
      <w:r w:rsidR="008A0A4C" w:rsidRPr="00462F7B">
        <w:rPr>
          <w:rFonts w:ascii="Gill Sans MT" w:hAnsi="Gill Sans MT" w:cstheme="minorHAnsi"/>
        </w:rPr>
        <w:t>t is vital that you and your child attend</w:t>
      </w:r>
      <w:r w:rsidR="00B273A3" w:rsidRPr="00462F7B">
        <w:rPr>
          <w:rFonts w:ascii="Gill Sans MT" w:hAnsi="Gill Sans MT" w:cstheme="minorHAnsi"/>
        </w:rPr>
        <w:t xml:space="preserve"> the evening to talk to the members of staff of the subjects that they wish to choose for GCSE. A copy of the Options Booklet will </w:t>
      </w:r>
      <w:r w:rsidR="00E2235E" w:rsidRPr="00462F7B">
        <w:rPr>
          <w:rFonts w:ascii="Gill Sans MT" w:hAnsi="Gill Sans MT" w:cstheme="minorHAnsi"/>
        </w:rPr>
        <w:t xml:space="preserve">also be given to you on the evening. </w:t>
      </w:r>
      <w:r w:rsidR="000C3329" w:rsidRPr="00462F7B">
        <w:rPr>
          <w:rStyle w:val="eop"/>
          <w:rFonts w:ascii="Gill Sans MT" w:hAnsi="Gill Sans MT" w:cs="Segoe UI"/>
          <w:b/>
          <w:bCs/>
        </w:rPr>
        <w:t>Refreshments and snacks</w:t>
      </w:r>
      <w:r w:rsidR="000C3329" w:rsidRPr="00462F7B">
        <w:rPr>
          <w:rStyle w:val="eop"/>
          <w:rFonts w:ascii="Gill Sans MT" w:hAnsi="Gill Sans MT" w:cs="Segoe UI"/>
        </w:rPr>
        <w:t xml:space="preserve"> for you and your children will be provided</w:t>
      </w:r>
      <w:r w:rsidR="000C3329">
        <w:rPr>
          <w:rStyle w:val="eop"/>
          <w:rFonts w:ascii="Gill Sans MT" w:hAnsi="Gill Sans MT" w:cs="Segoe UI"/>
        </w:rPr>
        <w:t>.</w:t>
      </w:r>
    </w:p>
    <w:p w14:paraId="35C9F827" w14:textId="01A4D17C" w:rsidR="00B273A3" w:rsidRPr="00462F7B" w:rsidRDefault="000C3329" w:rsidP="00B34834">
      <w:pPr>
        <w:pStyle w:val="Default"/>
        <w:spacing w:line="20" w:lineRule="atLeast"/>
        <w:ind w:left="567" w:right="567"/>
        <w:rPr>
          <w:rFonts w:ascii="Gill Sans MT" w:hAnsi="Gill Sans MT" w:cstheme="minorHAnsi"/>
        </w:rPr>
      </w:pPr>
      <w:r>
        <w:rPr>
          <w:rFonts w:ascii="Gill Sans MT" w:hAnsi="Gill Sans MT" w:cstheme="minorHAnsi"/>
        </w:rPr>
        <w:t xml:space="preserve"> Please</w:t>
      </w:r>
      <w:r w:rsidR="00EA6708">
        <w:rPr>
          <w:rFonts w:ascii="Gill Sans MT" w:hAnsi="Gill Sans MT" w:cstheme="minorHAnsi"/>
        </w:rPr>
        <w:t xml:space="preserve"> confirm your preferences by clicking the </w:t>
      </w:r>
      <w:r w:rsidR="0094120E">
        <w:rPr>
          <w:rFonts w:ascii="Gill Sans MT" w:hAnsi="Gill Sans MT" w:cstheme="minorHAnsi"/>
        </w:rPr>
        <w:t>link:</w:t>
      </w:r>
      <w:r w:rsidR="00B34834">
        <w:rPr>
          <w:rFonts w:ascii="Gill Sans MT" w:hAnsi="Gill Sans MT" w:cstheme="minorHAnsi"/>
        </w:rPr>
        <w:t xml:space="preserve"> </w:t>
      </w:r>
      <w:hyperlink r:id="rId12" w:history="1">
        <w:r w:rsidR="00B34834" w:rsidRPr="00B34834">
          <w:rPr>
            <w:rStyle w:val="Hyperlink"/>
            <w:rFonts w:ascii="Gill Sans MT" w:hAnsi="Gill Sans MT" w:cstheme="minorHAnsi"/>
          </w:rPr>
          <w:t>Year 9 GCSE Progress and Aspiration Evening reply slip – Fill in form</w:t>
        </w:r>
      </w:hyperlink>
      <w:r w:rsidR="00B34834">
        <w:rPr>
          <w:rFonts w:ascii="Gill Sans MT" w:hAnsi="Gill Sans MT" w:cstheme="minorHAnsi"/>
        </w:rPr>
        <w:t xml:space="preserve"> </w:t>
      </w:r>
      <w:r w:rsidR="00EA6708">
        <w:rPr>
          <w:rFonts w:ascii="Gill Sans MT" w:hAnsi="Gill Sans MT" w:cstheme="minorHAnsi"/>
        </w:rPr>
        <w:t>or</w:t>
      </w:r>
      <w:r>
        <w:rPr>
          <w:rFonts w:ascii="Gill Sans MT" w:hAnsi="Gill Sans MT" w:cstheme="minorHAnsi"/>
        </w:rPr>
        <w:t xml:space="preserve"> complete the Microsoft Form by scanning the QR code to confirm your preferences.</w:t>
      </w:r>
    </w:p>
    <w:p w14:paraId="51B7654B" w14:textId="77777777" w:rsidR="000C3329" w:rsidRDefault="000C3329" w:rsidP="00123EE3">
      <w:pPr>
        <w:pStyle w:val="Default"/>
        <w:spacing w:line="20" w:lineRule="atLeast"/>
        <w:ind w:left="567" w:right="567"/>
        <w:jc w:val="both"/>
        <w:rPr>
          <w:rFonts w:ascii="Gill Sans MT" w:hAnsi="Gill Sans MT" w:cstheme="minorHAnsi"/>
        </w:rPr>
      </w:pPr>
    </w:p>
    <w:p w14:paraId="5E3E4CA3" w14:textId="45365DC0" w:rsidR="00F2272C" w:rsidRPr="00462F7B" w:rsidRDefault="000C3329" w:rsidP="000C3329">
      <w:pPr>
        <w:pStyle w:val="Default"/>
        <w:spacing w:line="20" w:lineRule="atLeast"/>
        <w:ind w:left="567" w:right="567"/>
        <w:jc w:val="center"/>
        <w:rPr>
          <w:rFonts w:ascii="Gill Sans MT" w:hAnsi="Gill Sans MT" w:cstheme="minorHAnsi"/>
        </w:rPr>
      </w:pPr>
      <w:r w:rsidRPr="000C3329">
        <w:rPr>
          <w:rFonts w:ascii="Gill Sans MT" w:hAnsi="Gill Sans MT" w:cstheme="minorHAnsi"/>
          <w:noProof/>
        </w:rPr>
        <w:drawing>
          <wp:inline distT="0" distB="0" distL="0" distR="0" wp14:anchorId="5D5C52EB" wp14:editId="5FCA56DD">
            <wp:extent cx="586740" cy="588703"/>
            <wp:effectExtent l="0" t="0" r="3810" b="1905"/>
            <wp:docPr id="18516855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168554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255" cy="620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B82BC" w14:textId="20CAA43B" w:rsidR="00EF71CD" w:rsidRPr="00462F7B" w:rsidRDefault="00EF71CD" w:rsidP="00123EE3">
      <w:pPr>
        <w:pStyle w:val="Default"/>
        <w:spacing w:line="20" w:lineRule="atLeast"/>
        <w:ind w:left="567" w:right="567"/>
        <w:jc w:val="both"/>
        <w:rPr>
          <w:rFonts w:ascii="Gill Sans MT" w:hAnsi="Gill Sans MT" w:cstheme="minorHAnsi"/>
        </w:rPr>
      </w:pPr>
    </w:p>
    <w:p w14:paraId="366F0273" w14:textId="3829C62F" w:rsidR="00B273A3" w:rsidRPr="00B34834" w:rsidRDefault="00EF71CD" w:rsidP="00B34834">
      <w:pPr>
        <w:pStyle w:val="Default"/>
        <w:spacing w:line="20" w:lineRule="atLeast"/>
        <w:ind w:left="567" w:right="567"/>
        <w:jc w:val="both"/>
        <w:rPr>
          <w:rFonts w:ascii="Gill Sans MT" w:hAnsi="Gill Sans MT" w:cstheme="minorHAnsi"/>
        </w:rPr>
      </w:pPr>
      <w:r w:rsidRPr="00462F7B">
        <w:rPr>
          <w:rFonts w:ascii="Gill Sans MT" w:hAnsi="Gill Sans MT" w:cstheme="minorHAnsi"/>
        </w:rPr>
        <w:t xml:space="preserve">As part of the options process, students will </w:t>
      </w:r>
      <w:r w:rsidR="00C92940" w:rsidRPr="00462F7B">
        <w:rPr>
          <w:rFonts w:ascii="Gill Sans MT" w:hAnsi="Gill Sans MT" w:cstheme="minorHAnsi"/>
        </w:rPr>
        <w:t xml:space="preserve">attend an options interview with </w:t>
      </w:r>
      <w:r w:rsidR="00316801" w:rsidRPr="00462F7B">
        <w:rPr>
          <w:rFonts w:ascii="Gill Sans MT" w:hAnsi="Gill Sans MT" w:cstheme="minorHAnsi"/>
        </w:rPr>
        <w:t>a member of the senior leadership team</w:t>
      </w:r>
      <w:r w:rsidR="0022693B" w:rsidRPr="00462F7B">
        <w:rPr>
          <w:rFonts w:ascii="Gill Sans MT" w:hAnsi="Gill Sans MT" w:cstheme="minorHAnsi"/>
        </w:rPr>
        <w:t xml:space="preserve"> to ensure that they select the subjects that are best suited to them. </w:t>
      </w:r>
      <w:r w:rsidR="00163575" w:rsidRPr="00462F7B">
        <w:rPr>
          <w:rFonts w:ascii="Gill Sans MT" w:hAnsi="Gill Sans MT" w:cstheme="minorHAnsi"/>
        </w:rPr>
        <w:t xml:space="preserve">To support your </w:t>
      </w:r>
      <w:r w:rsidR="0093352D" w:rsidRPr="00462F7B">
        <w:rPr>
          <w:rFonts w:ascii="Gill Sans MT" w:hAnsi="Gill Sans MT" w:cstheme="minorHAnsi"/>
        </w:rPr>
        <w:t>child</w:t>
      </w:r>
      <w:r w:rsidR="00163575" w:rsidRPr="00462F7B">
        <w:rPr>
          <w:rFonts w:ascii="Gill Sans MT" w:hAnsi="Gill Sans MT" w:cstheme="minorHAnsi"/>
        </w:rPr>
        <w:t xml:space="preserve"> in this important decision, </w:t>
      </w:r>
      <w:r w:rsidR="0059134C" w:rsidRPr="00462F7B">
        <w:rPr>
          <w:rFonts w:ascii="Gill Sans MT" w:hAnsi="Gill Sans MT" w:cstheme="minorHAnsi"/>
        </w:rPr>
        <w:t xml:space="preserve">you </w:t>
      </w:r>
      <w:r w:rsidR="0093352D" w:rsidRPr="00462F7B">
        <w:rPr>
          <w:rFonts w:ascii="Gill Sans MT" w:hAnsi="Gill Sans MT" w:cstheme="minorHAnsi"/>
        </w:rPr>
        <w:t>can</w:t>
      </w:r>
      <w:r w:rsidR="0059134C" w:rsidRPr="00462F7B">
        <w:rPr>
          <w:rFonts w:ascii="Gill Sans MT" w:hAnsi="Gill Sans MT" w:cstheme="minorHAnsi"/>
        </w:rPr>
        <w:t xml:space="preserve"> attend</w:t>
      </w:r>
      <w:r w:rsidR="00292C3A" w:rsidRPr="00462F7B">
        <w:rPr>
          <w:rFonts w:ascii="Gill Sans MT" w:hAnsi="Gill Sans MT" w:cstheme="minorHAnsi"/>
        </w:rPr>
        <w:t xml:space="preserve"> </w:t>
      </w:r>
      <w:r w:rsidR="00316801" w:rsidRPr="00462F7B">
        <w:rPr>
          <w:rFonts w:ascii="Gill Sans MT" w:hAnsi="Gill Sans MT" w:cstheme="minorHAnsi"/>
        </w:rPr>
        <w:t>this short interview</w:t>
      </w:r>
      <w:r w:rsidR="00290FEF" w:rsidRPr="00462F7B">
        <w:rPr>
          <w:rFonts w:ascii="Gill Sans MT" w:hAnsi="Gill Sans MT" w:cstheme="minorHAnsi"/>
        </w:rPr>
        <w:t>. W</w:t>
      </w:r>
      <w:r w:rsidR="00163575" w:rsidRPr="00462F7B">
        <w:rPr>
          <w:rFonts w:ascii="Gill Sans MT" w:hAnsi="Gill Sans MT" w:cstheme="minorHAnsi"/>
        </w:rPr>
        <w:t>e will hold interviews on</w:t>
      </w:r>
      <w:r w:rsidR="00C4122D" w:rsidRPr="00462F7B">
        <w:rPr>
          <w:rFonts w:ascii="Gill Sans MT" w:hAnsi="Gill Sans MT" w:cstheme="minorHAnsi"/>
        </w:rPr>
        <w:t xml:space="preserve"> </w:t>
      </w:r>
      <w:r w:rsidR="00290FEF" w:rsidRPr="00462F7B">
        <w:rPr>
          <w:rFonts w:ascii="Gill Sans MT" w:hAnsi="Gill Sans MT" w:cstheme="minorHAnsi"/>
        </w:rPr>
        <w:t>Tuesday</w:t>
      </w:r>
      <w:r w:rsidR="001660D3" w:rsidRPr="00462F7B">
        <w:rPr>
          <w:rFonts w:ascii="Gill Sans MT" w:hAnsi="Gill Sans MT" w:cstheme="minorHAnsi"/>
        </w:rPr>
        <w:t xml:space="preserve"> 1</w:t>
      </w:r>
      <w:r w:rsidR="00082BDC">
        <w:rPr>
          <w:rFonts w:ascii="Gill Sans MT" w:hAnsi="Gill Sans MT" w:cstheme="minorHAnsi"/>
        </w:rPr>
        <w:t>0</w:t>
      </w:r>
      <w:r w:rsidR="001660D3" w:rsidRPr="00462F7B">
        <w:rPr>
          <w:rFonts w:ascii="Gill Sans MT" w:hAnsi="Gill Sans MT" w:cstheme="minorHAnsi"/>
          <w:vertAlign w:val="superscript"/>
        </w:rPr>
        <w:t>th</w:t>
      </w:r>
      <w:r w:rsidR="001660D3" w:rsidRPr="00462F7B">
        <w:rPr>
          <w:rFonts w:ascii="Gill Sans MT" w:hAnsi="Gill Sans MT" w:cstheme="minorHAnsi"/>
        </w:rPr>
        <w:t xml:space="preserve"> February</w:t>
      </w:r>
      <w:r w:rsidR="00C4122D" w:rsidRPr="00462F7B">
        <w:rPr>
          <w:rFonts w:ascii="Gill Sans MT" w:hAnsi="Gill Sans MT" w:cstheme="minorHAnsi"/>
        </w:rPr>
        <w:t xml:space="preserve"> </w:t>
      </w:r>
      <w:r w:rsidR="00163575" w:rsidRPr="00462F7B">
        <w:rPr>
          <w:rFonts w:ascii="Gill Sans MT" w:hAnsi="Gill Sans MT" w:cstheme="minorHAnsi"/>
        </w:rPr>
        <w:t>and</w:t>
      </w:r>
      <w:r w:rsidR="00C4122D" w:rsidRPr="00462F7B">
        <w:rPr>
          <w:rFonts w:ascii="Gill Sans MT" w:hAnsi="Gill Sans MT" w:cstheme="minorHAnsi"/>
        </w:rPr>
        <w:t xml:space="preserve"> Tuesday 2</w:t>
      </w:r>
      <w:r w:rsidR="00EE3F3C">
        <w:rPr>
          <w:rFonts w:ascii="Gill Sans MT" w:hAnsi="Gill Sans MT" w:cstheme="minorHAnsi"/>
        </w:rPr>
        <w:t>4</w:t>
      </w:r>
      <w:r w:rsidR="00C4122D" w:rsidRPr="00462F7B">
        <w:rPr>
          <w:rFonts w:ascii="Gill Sans MT" w:hAnsi="Gill Sans MT" w:cstheme="minorHAnsi"/>
          <w:vertAlign w:val="superscript"/>
        </w:rPr>
        <w:t>th</w:t>
      </w:r>
      <w:r w:rsidR="00C4122D" w:rsidRPr="00462F7B">
        <w:rPr>
          <w:rFonts w:ascii="Gill Sans MT" w:hAnsi="Gill Sans MT" w:cstheme="minorHAnsi"/>
        </w:rPr>
        <w:t xml:space="preserve"> February from 3.</w:t>
      </w:r>
      <w:r w:rsidR="00FB67C3">
        <w:rPr>
          <w:rFonts w:ascii="Gill Sans MT" w:hAnsi="Gill Sans MT" w:cstheme="minorHAnsi"/>
        </w:rPr>
        <w:t>25</w:t>
      </w:r>
      <w:r w:rsidR="00C4122D" w:rsidRPr="00462F7B">
        <w:rPr>
          <w:rFonts w:ascii="Gill Sans MT" w:hAnsi="Gill Sans MT" w:cstheme="minorHAnsi"/>
        </w:rPr>
        <w:t xml:space="preserve"> – 5.30. </w:t>
      </w:r>
      <w:r w:rsidR="00635FEF" w:rsidRPr="00462F7B">
        <w:rPr>
          <w:rFonts w:ascii="Gill Sans MT" w:hAnsi="Gill Sans MT" w:cstheme="minorHAnsi"/>
        </w:rPr>
        <w:t>Should you wish to attend, please complete the Microsoft Form by</w:t>
      </w:r>
      <w:r w:rsidR="0094120E">
        <w:rPr>
          <w:rFonts w:ascii="Gill Sans MT" w:hAnsi="Gill Sans MT" w:cstheme="minorHAnsi"/>
        </w:rPr>
        <w:t xml:space="preserve"> clicking the following link:</w:t>
      </w:r>
      <w:r w:rsidR="007D4909">
        <w:rPr>
          <w:rFonts w:ascii="Gill Sans MT" w:hAnsi="Gill Sans MT" w:cstheme="minorHAnsi"/>
        </w:rPr>
        <w:t xml:space="preserve"> </w:t>
      </w:r>
      <w:hyperlink r:id="rId14" w:history="1">
        <w:r w:rsidR="007D4909" w:rsidRPr="007D4909">
          <w:rPr>
            <w:rStyle w:val="Hyperlink"/>
            <w:rFonts w:ascii="Gill Sans MT" w:hAnsi="Gill Sans MT" w:cstheme="minorHAnsi"/>
          </w:rPr>
          <w:t xml:space="preserve">Year 9 GCSE </w:t>
        </w:r>
        <w:proofErr w:type="spellStart"/>
        <w:r w:rsidR="007D4909" w:rsidRPr="007D4909">
          <w:rPr>
            <w:rStyle w:val="Hyperlink"/>
            <w:rFonts w:ascii="Gill Sans MT" w:hAnsi="Gill Sans MT" w:cstheme="minorHAnsi"/>
          </w:rPr>
          <w:t>GCSE</w:t>
        </w:r>
        <w:proofErr w:type="spellEnd"/>
        <w:r w:rsidR="007D4909" w:rsidRPr="007D4909">
          <w:rPr>
            <w:rStyle w:val="Hyperlink"/>
            <w:rFonts w:ascii="Gill Sans MT" w:hAnsi="Gill Sans MT" w:cstheme="minorHAnsi"/>
          </w:rPr>
          <w:t xml:space="preserve"> Options Selection Meeting – Fill in form</w:t>
        </w:r>
      </w:hyperlink>
      <w:r w:rsidR="0094120E">
        <w:rPr>
          <w:rFonts w:ascii="Gill Sans MT" w:hAnsi="Gill Sans MT" w:cstheme="minorHAnsi"/>
        </w:rPr>
        <w:t xml:space="preserve"> or</w:t>
      </w:r>
      <w:r w:rsidR="000C3329">
        <w:rPr>
          <w:rFonts w:ascii="Gill Sans MT" w:hAnsi="Gill Sans MT" w:cstheme="minorHAnsi"/>
        </w:rPr>
        <w:t xml:space="preserve"> scanning the QR code below and</w:t>
      </w:r>
      <w:r w:rsidR="004E56ED" w:rsidRPr="00462F7B">
        <w:rPr>
          <w:rFonts w:ascii="Gill Sans MT" w:hAnsi="Gill Sans MT" w:cstheme="minorHAnsi"/>
        </w:rPr>
        <w:t xml:space="preserve"> providing your child’s full name and your preferred date. The deadline for completing this </w:t>
      </w:r>
      <w:r w:rsidR="00AC1FAE" w:rsidRPr="00462F7B">
        <w:rPr>
          <w:rFonts w:ascii="Gill Sans MT" w:hAnsi="Gill Sans MT" w:cstheme="minorHAnsi"/>
        </w:rPr>
        <w:t>is Monday 2</w:t>
      </w:r>
      <w:r w:rsidR="00783493">
        <w:rPr>
          <w:rFonts w:ascii="Gill Sans MT" w:hAnsi="Gill Sans MT" w:cstheme="minorHAnsi"/>
        </w:rPr>
        <w:t>6</w:t>
      </w:r>
      <w:r w:rsidR="00AC1FAE" w:rsidRPr="00462F7B">
        <w:rPr>
          <w:rFonts w:ascii="Gill Sans MT" w:hAnsi="Gill Sans MT" w:cstheme="minorHAnsi"/>
          <w:vertAlign w:val="superscript"/>
        </w:rPr>
        <w:t>th</w:t>
      </w:r>
      <w:r w:rsidR="00AC1FAE" w:rsidRPr="00462F7B">
        <w:rPr>
          <w:rFonts w:ascii="Gill Sans MT" w:hAnsi="Gill Sans MT" w:cstheme="minorHAnsi"/>
        </w:rPr>
        <w:t xml:space="preserve"> January 2025.</w:t>
      </w:r>
      <w:r w:rsidR="00316801" w:rsidRPr="00462F7B">
        <w:rPr>
          <w:rFonts w:ascii="Gill Sans MT" w:hAnsi="Gill Sans MT" w:cstheme="minorHAnsi"/>
        </w:rPr>
        <w:t xml:space="preserve"> </w:t>
      </w:r>
      <w:r w:rsidR="34182796" w:rsidRPr="00462F7B">
        <w:rPr>
          <w:rFonts w:ascii="Gill Sans MT" w:hAnsi="Gill Sans MT" w:cstheme="minorBidi"/>
        </w:rPr>
        <w:t>If you have any difficulties completing the Microsoft Form</w:t>
      </w:r>
      <w:r w:rsidR="00237962" w:rsidRPr="00462F7B">
        <w:rPr>
          <w:rFonts w:ascii="Gill Sans MT" w:hAnsi="Gill Sans MT" w:cstheme="minorBidi"/>
        </w:rPr>
        <w:t>,</w:t>
      </w:r>
      <w:r w:rsidR="34182796" w:rsidRPr="00462F7B">
        <w:rPr>
          <w:rFonts w:ascii="Gill Sans MT" w:hAnsi="Gill Sans MT" w:cstheme="minorBidi"/>
        </w:rPr>
        <w:t xml:space="preserve"> please do not hesitate to contact school. </w:t>
      </w:r>
    </w:p>
    <w:p w14:paraId="2FF0AE48" w14:textId="77777777" w:rsidR="000C3329" w:rsidRDefault="000C3329" w:rsidP="00123EE3">
      <w:pPr>
        <w:pStyle w:val="Default"/>
        <w:spacing w:line="20" w:lineRule="atLeast"/>
        <w:ind w:left="567" w:right="567"/>
        <w:jc w:val="both"/>
        <w:rPr>
          <w:rFonts w:ascii="Gill Sans MT" w:hAnsi="Gill Sans MT" w:cstheme="minorBidi"/>
        </w:rPr>
      </w:pPr>
    </w:p>
    <w:p w14:paraId="7CA0EA72" w14:textId="186E422A" w:rsidR="00C53380" w:rsidRPr="00462F7B" w:rsidRDefault="000C3329" w:rsidP="000C3329">
      <w:pPr>
        <w:pStyle w:val="Default"/>
        <w:spacing w:line="20" w:lineRule="atLeast"/>
        <w:ind w:left="567" w:right="567"/>
        <w:jc w:val="center"/>
        <w:rPr>
          <w:rFonts w:ascii="Gill Sans MT" w:hAnsi="Gill Sans MT" w:cstheme="minorHAnsi"/>
        </w:rPr>
      </w:pPr>
      <w:r w:rsidRPr="000C3329">
        <w:rPr>
          <w:rFonts w:ascii="Gill Sans MT" w:hAnsi="Gill Sans MT" w:cstheme="minorHAnsi"/>
          <w:noProof/>
        </w:rPr>
        <w:drawing>
          <wp:inline distT="0" distB="0" distL="0" distR="0" wp14:anchorId="58ED094B" wp14:editId="4D1472BD">
            <wp:extent cx="563880" cy="569733"/>
            <wp:effectExtent l="0" t="0" r="7620" b="1905"/>
            <wp:docPr id="19231885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18854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7297" cy="573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DD6BC" w14:textId="77777777" w:rsidR="00B273A3" w:rsidRPr="00462F7B" w:rsidRDefault="00B273A3" w:rsidP="00123EE3">
      <w:pPr>
        <w:pStyle w:val="Default"/>
        <w:spacing w:line="20" w:lineRule="atLeast"/>
        <w:ind w:left="567" w:right="567"/>
        <w:jc w:val="both"/>
        <w:rPr>
          <w:rFonts w:ascii="Gill Sans MT" w:hAnsi="Gill Sans MT" w:cstheme="minorHAnsi"/>
        </w:rPr>
      </w:pPr>
    </w:p>
    <w:p w14:paraId="1CE3C5C9" w14:textId="10190C00" w:rsidR="00B273A3" w:rsidRDefault="00B273A3" w:rsidP="00123EE3">
      <w:pPr>
        <w:pStyle w:val="paragraph"/>
        <w:spacing w:before="0" w:beforeAutospacing="0" w:after="240" w:afterAutospacing="0" w:line="20" w:lineRule="atLeast"/>
        <w:ind w:left="567" w:right="567"/>
        <w:textAlignment w:val="baseline"/>
        <w:rPr>
          <w:rStyle w:val="normaltextrun"/>
          <w:rFonts w:ascii="Gill Sans MT" w:hAnsi="Gill Sans MT" w:cs="Segoe UI"/>
          <w:b/>
          <w:bCs/>
        </w:rPr>
      </w:pPr>
      <w:r w:rsidRPr="00462F7B">
        <w:rPr>
          <w:rFonts w:ascii="Gill Sans MT" w:hAnsi="Gill Sans MT" w:cstheme="minorHAnsi"/>
        </w:rPr>
        <w:t xml:space="preserve">We look forward to seeing you </w:t>
      </w:r>
      <w:r w:rsidR="00313593" w:rsidRPr="00462F7B">
        <w:rPr>
          <w:rFonts w:ascii="Gill Sans MT" w:hAnsi="Gill Sans MT" w:cstheme="minorHAnsi"/>
        </w:rPr>
        <w:t xml:space="preserve">on </w:t>
      </w:r>
      <w:r w:rsidR="0007427D">
        <w:rPr>
          <w:rFonts w:ascii="Gill Sans MT" w:hAnsi="Gill Sans MT" w:cstheme="minorHAnsi"/>
        </w:rPr>
        <w:t>22</w:t>
      </w:r>
      <w:r w:rsidR="0007427D" w:rsidRPr="0007427D">
        <w:rPr>
          <w:rFonts w:ascii="Gill Sans MT" w:hAnsi="Gill Sans MT" w:cstheme="minorHAnsi"/>
          <w:vertAlign w:val="superscript"/>
        </w:rPr>
        <w:t>nd</w:t>
      </w:r>
      <w:r w:rsidR="0007427D">
        <w:rPr>
          <w:rFonts w:ascii="Gill Sans MT" w:hAnsi="Gill Sans MT" w:cstheme="minorHAnsi"/>
        </w:rPr>
        <w:t xml:space="preserve"> </w:t>
      </w:r>
      <w:r w:rsidR="00313593" w:rsidRPr="00462F7B">
        <w:rPr>
          <w:rFonts w:ascii="Gill Sans MT" w:hAnsi="Gill Sans MT" w:cstheme="minorHAnsi"/>
        </w:rPr>
        <w:t>January</w:t>
      </w:r>
      <w:r w:rsidRPr="00462F7B">
        <w:rPr>
          <w:rFonts w:ascii="Gill Sans MT" w:hAnsi="Gill Sans MT" w:cstheme="minorHAnsi"/>
        </w:rPr>
        <w:t xml:space="preserve"> and supporting you and your child at this very important time in their educational career.</w:t>
      </w:r>
      <w:r w:rsidR="00863BB5" w:rsidRPr="00462F7B">
        <w:rPr>
          <w:rFonts w:ascii="Gill Sans MT" w:hAnsi="Gill Sans MT" w:cstheme="minorHAnsi"/>
        </w:rPr>
        <w:t xml:space="preserve"> </w:t>
      </w:r>
      <w:r w:rsidR="00863BB5" w:rsidRPr="00462F7B">
        <w:rPr>
          <w:rStyle w:val="normaltextrun"/>
          <w:rFonts w:ascii="Gill Sans MT" w:hAnsi="Gill Sans MT" w:cs="Segoe UI"/>
          <w:b/>
          <w:bCs/>
        </w:rPr>
        <w:t xml:space="preserve">Please </w:t>
      </w:r>
      <w:r w:rsidR="00066EBF">
        <w:rPr>
          <w:rStyle w:val="normaltextrun"/>
          <w:rFonts w:ascii="Gill Sans MT" w:hAnsi="Gill Sans MT" w:cs="Segoe UI"/>
          <w:b/>
          <w:bCs/>
        </w:rPr>
        <w:t xml:space="preserve">complete the </w:t>
      </w:r>
      <w:r w:rsidR="00FE13B2">
        <w:rPr>
          <w:rStyle w:val="normaltextrun"/>
          <w:rFonts w:ascii="Gill Sans MT" w:hAnsi="Gill Sans MT" w:cs="Segoe UI"/>
          <w:b/>
          <w:bCs/>
        </w:rPr>
        <w:t xml:space="preserve">Microsoft Form by clicking the above link to confirm your attendance. </w:t>
      </w:r>
    </w:p>
    <w:p w14:paraId="67084AAA" w14:textId="77777777" w:rsidR="00FE13B2" w:rsidRPr="00462F7B" w:rsidRDefault="00FE13B2" w:rsidP="00462F7B">
      <w:pPr>
        <w:pStyle w:val="paragraph"/>
        <w:spacing w:before="0" w:beforeAutospacing="0" w:after="240" w:afterAutospacing="0" w:line="216" w:lineRule="auto"/>
        <w:ind w:left="567" w:right="567"/>
        <w:textAlignment w:val="baseline"/>
        <w:rPr>
          <w:rFonts w:ascii="Gill Sans MT" w:hAnsi="Gill Sans MT" w:cs="Segoe UI"/>
        </w:rPr>
      </w:pPr>
    </w:p>
    <w:p w14:paraId="2BA17CF3" w14:textId="77777777" w:rsidR="00B273A3" w:rsidRDefault="00B273A3" w:rsidP="00462F7B">
      <w:pPr>
        <w:pStyle w:val="Default"/>
        <w:spacing w:line="228" w:lineRule="auto"/>
        <w:ind w:left="567" w:right="567"/>
        <w:jc w:val="both"/>
        <w:rPr>
          <w:rFonts w:ascii="Gill Sans MT" w:hAnsi="Gill Sans MT" w:cstheme="minorHAnsi"/>
        </w:rPr>
      </w:pPr>
      <w:r w:rsidRPr="00462F7B">
        <w:rPr>
          <w:rFonts w:ascii="Gill Sans MT" w:hAnsi="Gill Sans MT" w:cstheme="minorHAnsi"/>
        </w:rPr>
        <w:t xml:space="preserve">Yours faithfully, </w:t>
      </w:r>
    </w:p>
    <w:p w14:paraId="2B9D4F44" w14:textId="77777777" w:rsidR="00066EBF" w:rsidRDefault="00066EBF" w:rsidP="00462F7B">
      <w:pPr>
        <w:pStyle w:val="Default"/>
        <w:spacing w:line="228" w:lineRule="auto"/>
        <w:ind w:left="567" w:right="567"/>
        <w:jc w:val="both"/>
        <w:rPr>
          <w:rFonts w:ascii="Gill Sans MT" w:hAnsi="Gill Sans MT" w:cstheme="minorHAnsi"/>
        </w:rPr>
      </w:pPr>
    </w:p>
    <w:p w14:paraId="2C1545BF" w14:textId="77777777" w:rsidR="00066EBF" w:rsidRDefault="00066EBF" w:rsidP="00462F7B">
      <w:pPr>
        <w:pStyle w:val="Default"/>
        <w:spacing w:line="228" w:lineRule="auto"/>
        <w:ind w:left="567" w:right="567"/>
        <w:jc w:val="both"/>
        <w:rPr>
          <w:rFonts w:ascii="Gill Sans MT" w:hAnsi="Gill Sans MT" w:cstheme="minorHAnsi"/>
        </w:rPr>
      </w:pPr>
    </w:p>
    <w:p w14:paraId="68D851BF" w14:textId="77777777" w:rsidR="00066EBF" w:rsidRPr="00462F7B" w:rsidRDefault="00066EBF" w:rsidP="00462F7B">
      <w:pPr>
        <w:pStyle w:val="Default"/>
        <w:spacing w:line="228" w:lineRule="auto"/>
        <w:ind w:left="567" w:right="567"/>
        <w:jc w:val="both"/>
        <w:rPr>
          <w:rFonts w:ascii="Gill Sans MT" w:hAnsi="Gill Sans MT" w:cstheme="minorHAnsi"/>
        </w:rPr>
      </w:pPr>
    </w:p>
    <w:p w14:paraId="12ADA778" w14:textId="77777777" w:rsidR="00AC1FAE" w:rsidRPr="00462F7B" w:rsidRDefault="00AC1FAE" w:rsidP="00462F7B">
      <w:pPr>
        <w:pStyle w:val="Default"/>
        <w:spacing w:line="228" w:lineRule="auto"/>
        <w:ind w:left="567" w:right="567"/>
        <w:jc w:val="both"/>
        <w:rPr>
          <w:rFonts w:ascii="Gill Sans MT" w:hAnsi="Gill Sans MT" w:cstheme="minorHAnsi"/>
        </w:rPr>
      </w:pPr>
    </w:p>
    <w:p w14:paraId="4BD5FD6C" w14:textId="27D9871E" w:rsidR="00B273A3" w:rsidRPr="00462F7B" w:rsidRDefault="00852F45" w:rsidP="00462F7B">
      <w:pPr>
        <w:pStyle w:val="Default"/>
        <w:spacing w:line="228" w:lineRule="auto"/>
        <w:ind w:left="567" w:right="567"/>
        <w:jc w:val="both"/>
        <w:rPr>
          <w:rFonts w:ascii="Gill Sans MT" w:hAnsi="Gill Sans MT" w:cstheme="minorHAnsi"/>
        </w:rPr>
      </w:pPr>
      <w:r w:rsidRPr="00462F7B">
        <w:rPr>
          <w:rFonts w:ascii="Gill Sans MT" w:hAnsi="Gill Sans MT" w:cstheme="minorHAnsi"/>
        </w:rPr>
        <w:t>M</w:t>
      </w:r>
      <w:r w:rsidR="00AC1FAE" w:rsidRPr="00462F7B">
        <w:rPr>
          <w:rFonts w:ascii="Gill Sans MT" w:hAnsi="Gill Sans MT" w:cstheme="minorHAnsi"/>
        </w:rPr>
        <w:t>r</w:t>
      </w:r>
      <w:r w:rsidRPr="00462F7B">
        <w:rPr>
          <w:rFonts w:ascii="Gill Sans MT" w:hAnsi="Gill Sans MT" w:cstheme="minorHAnsi"/>
        </w:rPr>
        <w:t xml:space="preserve"> S</w:t>
      </w:r>
      <w:r w:rsidR="00AC1FAE" w:rsidRPr="00462F7B">
        <w:rPr>
          <w:rFonts w:ascii="Gill Sans MT" w:hAnsi="Gill Sans MT" w:cstheme="minorHAnsi"/>
        </w:rPr>
        <w:t>cott</w:t>
      </w:r>
      <w:r w:rsidRPr="00462F7B">
        <w:rPr>
          <w:rFonts w:ascii="Gill Sans MT" w:hAnsi="Gill Sans MT" w:cstheme="minorHAnsi"/>
        </w:rPr>
        <w:t xml:space="preserve"> Durrant</w:t>
      </w:r>
      <w:r w:rsidR="00AC1FAE" w:rsidRPr="00462F7B">
        <w:rPr>
          <w:rFonts w:ascii="Gill Sans MT" w:hAnsi="Gill Sans MT" w:cstheme="minorHAnsi"/>
        </w:rPr>
        <w:tab/>
      </w:r>
      <w:r w:rsidR="00AC1FAE" w:rsidRPr="00462F7B">
        <w:rPr>
          <w:rFonts w:ascii="Gill Sans MT" w:hAnsi="Gill Sans MT" w:cstheme="minorHAnsi"/>
        </w:rPr>
        <w:tab/>
      </w:r>
      <w:r w:rsidR="00AC1FAE" w:rsidRPr="00462F7B">
        <w:rPr>
          <w:rFonts w:ascii="Gill Sans MT" w:hAnsi="Gill Sans MT" w:cstheme="minorHAnsi"/>
        </w:rPr>
        <w:tab/>
      </w:r>
      <w:r w:rsidR="00462F7B">
        <w:rPr>
          <w:rFonts w:ascii="Gill Sans MT" w:hAnsi="Gill Sans MT" w:cstheme="minorHAnsi"/>
        </w:rPr>
        <w:t xml:space="preserve">    </w:t>
      </w:r>
      <w:r w:rsidR="00AC1FAE" w:rsidRPr="00462F7B">
        <w:rPr>
          <w:rFonts w:ascii="Gill Sans MT" w:hAnsi="Gill Sans MT" w:cstheme="minorHAnsi"/>
        </w:rPr>
        <w:t xml:space="preserve">Miss </w:t>
      </w:r>
      <w:r w:rsidR="00066EBF">
        <w:rPr>
          <w:rFonts w:ascii="Gill Sans MT" w:hAnsi="Gill Sans MT" w:cstheme="minorHAnsi"/>
        </w:rPr>
        <w:t>Hazel Smith-Bunday</w:t>
      </w:r>
      <w:r w:rsidR="00AC1FAE" w:rsidRPr="00462F7B">
        <w:rPr>
          <w:rFonts w:ascii="Gill Sans MT" w:hAnsi="Gill Sans MT" w:cstheme="minorHAnsi"/>
        </w:rPr>
        <w:tab/>
      </w:r>
      <w:r w:rsidR="00AC1FAE" w:rsidRPr="00462F7B">
        <w:rPr>
          <w:rFonts w:ascii="Gill Sans MT" w:hAnsi="Gill Sans MT" w:cstheme="minorHAnsi"/>
        </w:rPr>
        <w:tab/>
      </w:r>
      <w:r w:rsidR="00AC1FAE" w:rsidRPr="00462F7B">
        <w:rPr>
          <w:rFonts w:ascii="Gill Sans MT" w:hAnsi="Gill Sans MT" w:cstheme="minorHAnsi"/>
        </w:rPr>
        <w:tab/>
        <w:t xml:space="preserve">Mr </w:t>
      </w:r>
      <w:r w:rsidR="00066EBF">
        <w:rPr>
          <w:rFonts w:ascii="Gill Sans MT" w:hAnsi="Gill Sans MT" w:cstheme="minorHAnsi"/>
        </w:rPr>
        <w:t>Danny Byrne</w:t>
      </w:r>
    </w:p>
    <w:p w14:paraId="5CDA3D84" w14:textId="45C0C77A" w:rsidR="008E2940" w:rsidRPr="00462F7B" w:rsidRDefault="00852F45" w:rsidP="00462F7B">
      <w:pPr>
        <w:pStyle w:val="Default"/>
        <w:spacing w:line="228" w:lineRule="auto"/>
        <w:ind w:left="567" w:right="567"/>
        <w:jc w:val="both"/>
        <w:rPr>
          <w:rFonts w:ascii="Gill Sans MT" w:hAnsi="Gill Sans MT" w:cstheme="minorHAnsi"/>
        </w:rPr>
      </w:pPr>
      <w:r w:rsidRPr="00462F7B">
        <w:rPr>
          <w:rFonts w:ascii="Gill Sans MT" w:hAnsi="Gill Sans MT" w:cstheme="minorHAnsi"/>
        </w:rPr>
        <w:t>Deputy</w:t>
      </w:r>
      <w:r w:rsidR="00B273A3" w:rsidRPr="00462F7B">
        <w:rPr>
          <w:rFonts w:ascii="Gill Sans MT" w:hAnsi="Gill Sans MT" w:cstheme="minorHAnsi"/>
        </w:rPr>
        <w:t xml:space="preserve"> Headteacher</w:t>
      </w:r>
      <w:r w:rsidR="00AC1FAE" w:rsidRPr="00462F7B">
        <w:rPr>
          <w:rFonts w:ascii="Gill Sans MT" w:hAnsi="Gill Sans MT" w:cstheme="minorHAnsi"/>
        </w:rPr>
        <w:tab/>
      </w:r>
      <w:r w:rsidR="00AC1FAE" w:rsidRPr="00462F7B">
        <w:rPr>
          <w:rFonts w:ascii="Gill Sans MT" w:hAnsi="Gill Sans MT" w:cstheme="minorHAnsi"/>
        </w:rPr>
        <w:tab/>
      </w:r>
      <w:r w:rsidR="00AC1FAE" w:rsidRPr="00462F7B">
        <w:rPr>
          <w:rFonts w:ascii="Gill Sans MT" w:hAnsi="Gill Sans MT" w:cstheme="minorHAnsi"/>
        </w:rPr>
        <w:tab/>
      </w:r>
      <w:r w:rsidR="00462F7B">
        <w:rPr>
          <w:rFonts w:ascii="Gill Sans MT" w:hAnsi="Gill Sans MT" w:cstheme="minorHAnsi"/>
        </w:rPr>
        <w:t xml:space="preserve">    </w:t>
      </w:r>
      <w:r w:rsidR="00AC1FAE" w:rsidRPr="00462F7B">
        <w:rPr>
          <w:rFonts w:ascii="Gill Sans MT" w:hAnsi="Gill Sans MT" w:cstheme="minorHAnsi"/>
        </w:rPr>
        <w:t>Head of Year 9</w:t>
      </w:r>
      <w:r w:rsidR="00AC1FAE" w:rsidRPr="00462F7B">
        <w:rPr>
          <w:rFonts w:ascii="Gill Sans MT" w:hAnsi="Gill Sans MT" w:cstheme="minorHAnsi"/>
        </w:rPr>
        <w:tab/>
      </w:r>
      <w:r w:rsidR="00AC1FAE" w:rsidRPr="00462F7B">
        <w:rPr>
          <w:rFonts w:ascii="Gill Sans MT" w:hAnsi="Gill Sans MT" w:cstheme="minorHAnsi"/>
        </w:rPr>
        <w:tab/>
      </w:r>
      <w:r w:rsidR="00AC1FAE" w:rsidRPr="00462F7B">
        <w:rPr>
          <w:rFonts w:ascii="Gill Sans MT" w:hAnsi="Gill Sans MT" w:cstheme="minorHAnsi"/>
        </w:rPr>
        <w:tab/>
      </w:r>
      <w:r w:rsidR="00AC1FAE" w:rsidRPr="00462F7B">
        <w:rPr>
          <w:rFonts w:ascii="Gill Sans MT" w:hAnsi="Gill Sans MT" w:cstheme="minorHAnsi"/>
        </w:rPr>
        <w:tab/>
        <w:t>Year 9 Mentor</w:t>
      </w:r>
    </w:p>
    <w:sectPr w:rsidR="008E2940" w:rsidRPr="00462F7B" w:rsidSect="00AC1FAE">
      <w:headerReference w:type="default" r:id="rId16"/>
      <w:headerReference w:type="first" r:id="rId17"/>
      <w:footerReference w:type="first" r:id="rId18"/>
      <w:pgSz w:w="11907" w:h="16839" w:code="9"/>
      <w:pgMar w:top="2694" w:right="0" w:bottom="0" w:left="0" w:header="570" w:footer="16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05014" w14:textId="77777777" w:rsidR="00FC4A7A" w:rsidRDefault="00FC4A7A">
      <w:r>
        <w:separator/>
      </w:r>
    </w:p>
  </w:endnote>
  <w:endnote w:type="continuationSeparator" w:id="0">
    <w:p w14:paraId="7F24DEAC" w14:textId="77777777" w:rsidR="00FC4A7A" w:rsidRDefault="00FC4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A69C5" w14:textId="77777777" w:rsidR="00AD6F1C" w:rsidRDefault="00304ADA" w:rsidP="00DF3229">
    <w:pPr>
      <w:pStyle w:val="Footer"/>
      <w:jc w:val="right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F499325" wp14:editId="749EF21E">
              <wp:simplePos x="0" y="0"/>
              <wp:positionH relativeFrom="margin">
                <wp:posOffset>1860550</wp:posOffset>
              </wp:positionH>
              <wp:positionV relativeFrom="paragraph">
                <wp:posOffset>447675</wp:posOffset>
              </wp:positionV>
              <wp:extent cx="4254500" cy="808355"/>
              <wp:effectExtent l="0" t="0" r="0" b="0"/>
              <wp:wrapThrough wrapText="bothSides">
                <wp:wrapPolygon edited="0">
                  <wp:start x="290" y="0"/>
                  <wp:lineTo x="290" y="20870"/>
                  <wp:lineTo x="21278" y="20870"/>
                  <wp:lineTo x="21278" y="0"/>
                  <wp:lineTo x="290" y="0"/>
                </wp:wrapPolygon>
              </wp:wrapThrough>
              <wp:docPr id="19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54500" cy="8083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F43844" w14:textId="77777777" w:rsidR="00AD6F1C" w:rsidRPr="00F7469A" w:rsidRDefault="00F7469A" w:rsidP="00CF41CE">
                          <w:pPr>
                            <w:jc w:val="center"/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</w:pPr>
                          <w:r w:rsidRPr="00F7469A"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  <w:t xml:space="preserve">Kirkby High School is a member of the Rowan </w:t>
                          </w:r>
                          <w:r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  <w:t xml:space="preserve">Learning Trust. </w:t>
                          </w:r>
                          <w:r w:rsidR="00AD6F1C" w:rsidRPr="00F7469A"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  <w:t xml:space="preserve">Company Number: 8010464  </w:t>
                          </w:r>
                          <w:r w:rsidR="00012773"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  <w:br/>
                          </w:r>
                          <w:r w:rsidR="00AD6F1C" w:rsidRPr="00F7469A"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  <w:t>VAT Registration Number: 134 6833 09</w:t>
                          </w:r>
                          <w:r w:rsidR="00CF41CE" w:rsidRPr="00F7469A"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499325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8" type="#_x0000_t202" style="position:absolute;left:0;text-align:left;margin-left:146.5pt;margin-top:35.25pt;width:335pt;height:63.6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" filled="f" stroked="f" strokeweight=".5pt">
              <v:textbox>
                <w:txbxContent>
                  <w:p w14:paraId="2BF43844" w14:textId="77777777" w:rsidR="00AD6F1C" w:rsidRPr="00F7469A" w:rsidRDefault="00F7469A" w:rsidP="00CF41CE">
                    <w:pPr>
                      <w:jc w:val="center"/>
                      <w:rPr>
                        <w:rFonts w:ascii="Gill Sans MT" w:hAnsi="Gill Sans MT" w:cs="Tahoma"/>
                        <w:i/>
                        <w:sz w:val="18"/>
                      </w:rPr>
                    </w:pPr>
                    <w:r w:rsidRPr="00F7469A">
                      <w:rPr>
                        <w:rFonts w:ascii="Gill Sans MT" w:hAnsi="Gill Sans MT" w:cs="Tahoma"/>
                        <w:i/>
                        <w:sz w:val="18"/>
                      </w:rPr>
                      <w:t xml:space="preserve">Kirkby High School is a member of the Rowan </w:t>
                    </w:r>
                    <w:r>
                      <w:rPr>
                        <w:rFonts w:ascii="Gill Sans MT" w:hAnsi="Gill Sans MT" w:cs="Tahoma"/>
                        <w:i/>
                        <w:sz w:val="18"/>
                      </w:rPr>
                      <w:t xml:space="preserve">Learning Trust. </w:t>
                    </w:r>
                    <w:r w:rsidR="00AD6F1C" w:rsidRPr="00F7469A">
                      <w:rPr>
                        <w:rFonts w:ascii="Gill Sans MT" w:hAnsi="Gill Sans MT" w:cs="Tahoma"/>
                        <w:i/>
                        <w:sz w:val="18"/>
                      </w:rPr>
                      <w:t xml:space="preserve">Company Number: 8010464  </w:t>
                    </w:r>
                    <w:r w:rsidR="00012773">
                      <w:rPr>
                        <w:rFonts w:ascii="Gill Sans MT" w:hAnsi="Gill Sans MT" w:cs="Tahoma"/>
                        <w:i/>
                        <w:sz w:val="18"/>
                      </w:rPr>
                      <w:br/>
                    </w:r>
                    <w:r w:rsidR="00AD6F1C" w:rsidRPr="00F7469A">
                      <w:rPr>
                        <w:rFonts w:ascii="Gill Sans MT" w:hAnsi="Gill Sans MT" w:cs="Tahoma"/>
                        <w:i/>
                        <w:sz w:val="18"/>
                      </w:rPr>
                      <w:t>VAT Registration Number: 134 6833 09</w:t>
                    </w:r>
                    <w:r w:rsidR="00CF41CE" w:rsidRPr="00F7469A">
                      <w:rPr>
                        <w:rFonts w:ascii="Gill Sans MT" w:hAnsi="Gill Sans MT" w:cs="Tahoma"/>
                        <w:i/>
                        <w:sz w:val="18"/>
                      </w:rPr>
                      <w:t xml:space="preserve"> </w:t>
                    </w:r>
                  </w:p>
                </w:txbxContent>
              </v:textbox>
              <w10:wrap type="through" anchorx="margin"/>
            </v:shape>
          </w:pict>
        </mc:Fallback>
      </mc:AlternateContent>
    </w:r>
    <w:r>
      <w:rPr>
        <w:rFonts w:ascii="Gill Sans MT" w:hAnsi="Gill Sans MT" w:cs="Tahoma"/>
        <w:noProof/>
        <w:sz w:val="22"/>
        <w:szCs w:val="22"/>
      </w:rPr>
      <w:drawing>
        <wp:anchor distT="0" distB="0" distL="114300" distR="114300" simplePos="0" relativeHeight="251658250" behindDoc="0" locked="0" layoutInCell="1" allowOverlap="1" wp14:anchorId="10BB5686" wp14:editId="7DF2FC43">
          <wp:simplePos x="0" y="0"/>
          <wp:positionH relativeFrom="column">
            <wp:posOffset>1162050</wp:posOffset>
          </wp:positionH>
          <wp:positionV relativeFrom="paragraph">
            <wp:posOffset>314325</wp:posOffset>
          </wp:positionV>
          <wp:extent cx="654050" cy="654050"/>
          <wp:effectExtent l="0" t="0" r="0" b="0"/>
          <wp:wrapThrough wrapText="bothSides">
            <wp:wrapPolygon edited="0">
              <wp:start x="0" y="0"/>
              <wp:lineTo x="0" y="20761"/>
              <wp:lineTo x="20761" y="20761"/>
              <wp:lineTo x="20761" y="0"/>
              <wp:lineTo x="0" y="0"/>
            </wp:wrapPolygon>
          </wp:wrapThrough>
          <wp:docPr id="339819054" name="Picture 2" descr="A green circle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8472320" name="Picture 2" descr="A green circle with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050" cy="654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7D63">
      <w:rPr>
        <w:rFonts w:ascii="Constantia" w:hAnsi="Constantia" w:cs="Constantia"/>
        <w:noProof/>
        <w:color w:val="231F20"/>
        <w:lang w:eastAsia="en-GB"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6DC48F46" wp14:editId="28B950DD">
              <wp:simplePos x="0" y="0"/>
              <wp:positionH relativeFrom="column">
                <wp:posOffset>217007</wp:posOffset>
              </wp:positionH>
              <wp:positionV relativeFrom="paragraph">
                <wp:posOffset>-50003</wp:posOffset>
              </wp:positionV>
              <wp:extent cx="7123430" cy="292100"/>
              <wp:effectExtent l="0" t="0" r="0" b="0"/>
              <wp:wrapThrough wrapText="bothSides">
                <wp:wrapPolygon edited="0">
                  <wp:start x="173" y="0"/>
                  <wp:lineTo x="173" y="19722"/>
                  <wp:lineTo x="21373" y="19722"/>
                  <wp:lineTo x="21373" y="0"/>
                  <wp:lineTo x="173" y="0"/>
                </wp:wrapPolygon>
              </wp:wrapThrough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2343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33DEBE" w14:textId="77777777" w:rsidR="00D87D63" w:rsidRPr="00D87D63" w:rsidRDefault="00D87D63" w:rsidP="00D87D63">
                          <w:pPr>
                            <w:jc w:val="center"/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</w:pP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>Resilience</w:t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  <w:t>Kindness</w:t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  <w:t xml:space="preserve">Respect </w:t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  <w:t>Aspiration</w:t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  <w:t>Confidence</w:t>
                          </w:r>
                        </w:p>
                        <w:p w14:paraId="3EF517CF" w14:textId="77777777" w:rsidR="00DF53A3" w:rsidRDefault="00DF53A3" w:rsidP="00DF53A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C48F46" id="Text Box 8" o:spid="_x0000_s1029" type="#_x0000_t202" style="position:absolute;left:0;text-align:left;margin-left:17.1pt;margin-top:-3.95pt;width:560.9pt;height:23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" filled="f" stroked="f" strokeweight=".5pt">
              <v:textbox>
                <w:txbxContent>
                  <w:p w14:paraId="7633DEBE" w14:textId="77777777" w:rsidR="00D87D63" w:rsidRPr="00D87D63" w:rsidRDefault="00D87D63" w:rsidP="00D87D63">
                    <w:pPr>
                      <w:jc w:val="center"/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</w:pP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>Resilience</w:t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  <w:t>Kindness</w:t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  <w:t xml:space="preserve">Respect </w:t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  <w:t>Aspiration</w:t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  <w:t>Confidence</w:t>
                    </w:r>
                  </w:p>
                  <w:p w14:paraId="3EF517CF" w14:textId="77777777" w:rsidR="00DF53A3" w:rsidRDefault="00DF53A3" w:rsidP="00DF53A3"/>
                </w:txbxContent>
              </v:textbox>
              <w10:wrap type="through"/>
            </v:shape>
          </w:pict>
        </mc:Fallback>
      </mc:AlternateContent>
    </w:r>
    <w:r w:rsidR="00D87D63">
      <w:rPr>
        <w:rFonts w:ascii="Constantia" w:hAnsi="Constantia" w:cs="Constantia"/>
        <w:noProof/>
        <w:color w:val="231F20"/>
        <w:lang w:eastAsia="en-GB"/>
      </w:rPr>
      <mc:AlternateContent>
        <mc:Choice Requires="wps">
          <w:drawing>
            <wp:anchor distT="0" distB="0" distL="114300" distR="114300" simplePos="0" relativeHeight="251658249" behindDoc="0" locked="0" layoutInCell="1" allowOverlap="1" wp14:anchorId="685FFF6E" wp14:editId="45D7144C">
              <wp:simplePos x="0" y="0"/>
              <wp:positionH relativeFrom="column">
                <wp:posOffset>217170</wp:posOffset>
              </wp:positionH>
              <wp:positionV relativeFrom="paragraph">
                <wp:posOffset>214851</wp:posOffset>
              </wp:positionV>
              <wp:extent cx="7113086" cy="28800"/>
              <wp:effectExtent l="0" t="0" r="0" b="9525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13086" cy="28800"/>
                      </a:xfrm>
                      <a:prstGeom prst="rect">
                        <a:avLst/>
                      </a:prstGeom>
                      <a:solidFill>
                        <a:srgbClr val="36006C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4">
                          <a:shade val="50000"/>
                        </a:schemeClr>
                      </a:lnRef>
                      <a:fillRef idx="1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07A8EFA" id="Rectangle 11" o:spid="_x0000_s1026" style="position:absolute;margin-left:17.1pt;margin-top:16.9pt;width:560.1pt;height:2.2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" fillcolor="#36006c" stroked="f" strokeweight="2pt"/>
          </w:pict>
        </mc:Fallback>
      </mc:AlternateContent>
    </w:r>
    <w:r w:rsidR="00D87D63">
      <w:rPr>
        <w:noProof/>
      </w:rPr>
      <w:drawing>
        <wp:anchor distT="0" distB="0" distL="114300" distR="114300" simplePos="0" relativeHeight="251658248" behindDoc="0" locked="0" layoutInCell="1" allowOverlap="1" wp14:anchorId="673292AE" wp14:editId="1A320CB5">
          <wp:simplePos x="0" y="0"/>
          <wp:positionH relativeFrom="column">
            <wp:posOffset>6214745</wp:posOffset>
          </wp:positionH>
          <wp:positionV relativeFrom="paragraph">
            <wp:posOffset>391529</wp:posOffset>
          </wp:positionV>
          <wp:extent cx="1076960" cy="531495"/>
          <wp:effectExtent l="0" t="0" r="8890" b="1905"/>
          <wp:wrapThrough wrapText="bothSides">
            <wp:wrapPolygon edited="0">
              <wp:start x="6113" y="0"/>
              <wp:lineTo x="3057" y="4645"/>
              <wp:lineTo x="0" y="11613"/>
              <wp:lineTo x="0" y="18581"/>
              <wp:lineTo x="4203" y="20903"/>
              <wp:lineTo x="14519" y="20903"/>
              <wp:lineTo x="16811" y="20903"/>
              <wp:lineTo x="21396" y="20903"/>
              <wp:lineTo x="21396" y="17032"/>
              <wp:lineTo x="18722" y="12387"/>
              <wp:lineTo x="8024" y="0"/>
              <wp:lineTo x="6113" y="0"/>
            </wp:wrapPolygon>
          </wp:wrapThrough>
          <wp:docPr id="1561268141" name="Picture 1561268141" descr="A picture containing graphics, graphic design, font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A picture containing graphics, graphic design, font, 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6960" cy="53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7D63">
      <w:rPr>
        <w:rFonts w:ascii="Gill Sans MT" w:hAnsi="Gill Sans MT" w:cs="Tahoma"/>
        <w:noProof/>
        <w:sz w:val="22"/>
        <w:szCs w:val="22"/>
      </w:rPr>
      <w:drawing>
        <wp:anchor distT="0" distB="0" distL="114300" distR="114300" simplePos="0" relativeHeight="251658242" behindDoc="0" locked="0" layoutInCell="1" allowOverlap="1" wp14:anchorId="0D1E3A06" wp14:editId="5BA4A97B">
          <wp:simplePos x="0" y="0"/>
          <wp:positionH relativeFrom="column">
            <wp:posOffset>573066</wp:posOffset>
          </wp:positionH>
          <wp:positionV relativeFrom="paragraph">
            <wp:posOffset>344170</wp:posOffset>
          </wp:positionV>
          <wp:extent cx="514350" cy="585470"/>
          <wp:effectExtent l="0" t="0" r="0" b="5080"/>
          <wp:wrapThrough wrapText="bothSides">
            <wp:wrapPolygon edited="0">
              <wp:start x="0" y="0"/>
              <wp:lineTo x="0" y="21085"/>
              <wp:lineTo x="20800" y="21085"/>
              <wp:lineTo x="20800" y="0"/>
              <wp:lineTo x="0" y="0"/>
            </wp:wrapPolygon>
          </wp:wrapThrough>
          <wp:docPr id="2053866776" name="Picture 2053866776" descr="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 with low confidenc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4350" cy="585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6F1C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6CE80" w14:textId="77777777" w:rsidR="00FC4A7A" w:rsidRDefault="00FC4A7A">
      <w:r>
        <w:separator/>
      </w:r>
    </w:p>
  </w:footnote>
  <w:footnote w:type="continuationSeparator" w:id="0">
    <w:p w14:paraId="5DAB637B" w14:textId="77777777" w:rsidR="00FC4A7A" w:rsidRDefault="00FC4A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1136B" w14:textId="77777777" w:rsidR="00AD6F1C" w:rsidRDefault="00AD6F1C">
    <w:pPr>
      <w:pStyle w:val="Header"/>
    </w:pPr>
    <w:r>
      <w:t xml:space="preserve">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131AC" w14:textId="77777777" w:rsidR="00AD6F1C" w:rsidRDefault="00F76F5C" w:rsidP="00F76F5C">
    <w:pPr>
      <w:pStyle w:val="Header"/>
      <w:ind w:right="283"/>
      <w:jc w:val="right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8245" behindDoc="0" locked="0" layoutInCell="1" allowOverlap="1" wp14:anchorId="5D639183" wp14:editId="4FD23FCE">
              <wp:simplePos x="0" y="0"/>
              <wp:positionH relativeFrom="column">
                <wp:posOffset>5478145</wp:posOffset>
              </wp:positionH>
              <wp:positionV relativeFrom="paragraph">
                <wp:posOffset>-92075</wp:posOffset>
              </wp:positionV>
              <wp:extent cx="922020" cy="1376045"/>
              <wp:effectExtent l="0" t="0" r="0" b="0"/>
              <wp:wrapThrough wrapText="bothSides">
                <wp:wrapPolygon edited="0">
                  <wp:start x="0" y="0"/>
                  <wp:lineTo x="0" y="21231"/>
                  <wp:lineTo x="20975" y="21231"/>
                  <wp:lineTo x="20975" y="0"/>
                  <wp:lineTo x="0" y="0"/>
                </wp:wrapPolygon>
              </wp:wrapThrough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22020" cy="1376045"/>
                        <a:chOff x="0" y="0"/>
                        <a:chExt cx="735965" cy="1075690"/>
                      </a:xfrm>
                    </wpg:grpSpPr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lum bright="70000" contrast="-70000"/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saturation sat="40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5965" cy="10756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Picture 5" descr="A purple and white logo&#10;&#10;Description automatically generated with low confidenc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6428" y="31713"/>
                          <a:ext cx="686435" cy="9982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9FABCEE" id="Group 4" o:spid="_x0000_s1026" style="position:absolute;margin-left:431.35pt;margin-top:-7.25pt;width:72.6pt;height:108.35pt;z-index:251658245;mso-width-relative:margin;mso-height-relative:margin" coordsize="7359,10756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width:7359;height:10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">
                <v:imagedata r:id="rId4" o:title="" gain="19661f" blacklevel="22938f"/>
              </v:shape>
              <v:shape id="Picture 5" o:spid="_x0000_s1028" type="#_x0000_t75" alt="A purple and white logo&#10;&#10;Description automatically generated with low confidence" style="position:absolute;left:264;top:317;width:6864;height:99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">
                <v:imagedata r:id="rId5" o:title="A purple and white logo&#10;&#10;Description automatically generated with low confidence"/>
              </v:shape>
              <w10:wrap type="through"/>
            </v:group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FE6AD48" wp14:editId="5F928F20">
              <wp:simplePos x="0" y="0"/>
              <wp:positionH relativeFrom="column">
                <wp:posOffset>306562</wp:posOffset>
              </wp:positionH>
              <wp:positionV relativeFrom="paragraph">
                <wp:posOffset>-356664</wp:posOffset>
              </wp:positionV>
              <wp:extent cx="4535001" cy="1389380"/>
              <wp:effectExtent l="0" t="0" r="0" b="127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5001" cy="1389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06C174" w14:textId="77777777" w:rsidR="00AD6F1C" w:rsidRDefault="00AD6F1C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Tahoma" w:hAnsi="Tahoma" w:cs="Tahoma"/>
                              <w:color w:val="0070C0"/>
                              <w:sz w:val="20"/>
                              <w:szCs w:val="20"/>
                            </w:rPr>
                          </w:pPr>
                        </w:p>
                        <w:p w14:paraId="39385CF4" w14:textId="77777777" w:rsidR="00AD6F1C" w:rsidRPr="00E2753D" w:rsidRDefault="00AD6F1C" w:rsidP="00BA6CBC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Gill Sans MT" w:hAnsi="Gill Sans MT" w:cs="Tahoma"/>
                              <w:b/>
                              <w:bCs/>
                              <w:color w:val="7030A0"/>
                              <w:sz w:val="36"/>
                              <w:szCs w:val="36"/>
                            </w:rPr>
                          </w:pPr>
                          <w:r w:rsidRPr="00E2753D">
                            <w:rPr>
                              <w:rFonts w:ascii="Gill Sans MT" w:hAnsi="Gill Sans MT" w:cs="Tahoma"/>
                              <w:b/>
                              <w:bCs/>
                              <w:color w:val="7030A0"/>
                              <w:sz w:val="36"/>
                              <w:szCs w:val="36"/>
                            </w:rPr>
                            <w:t>Kirkby High School</w:t>
                          </w:r>
                        </w:p>
                        <w:p w14:paraId="4252C000" w14:textId="77777777" w:rsidR="00AD6F1C" w:rsidRPr="0037721D" w:rsidRDefault="00AD6F1C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ahoma" w:hAnsi="Tahoma" w:cs="Tahoma"/>
                              <w:color w:val="0070C0"/>
                              <w:sz w:val="10"/>
                              <w:szCs w:val="20"/>
                            </w:rPr>
                          </w:pPr>
                        </w:p>
                        <w:p w14:paraId="7B9CA526" w14:textId="77777777" w:rsidR="00AD6F1C" w:rsidRPr="00310731" w:rsidRDefault="00AD6F1C" w:rsidP="00E2753D">
                          <w:pPr>
                            <w:autoSpaceDE w:val="0"/>
                            <w:autoSpaceDN w:val="0"/>
                            <w:adjustRightInd w:val="0"/>
                            <w:spacing w:line="276" w:lineRule="auto"/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</w:pPr>
                          <w:r w:rsidRPr="00310731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 xml:space="preserve">Bracknell Avenue, Kirkby, L32 9PP   T: 0151 477 8710 </w:t>
                          </w:r>
                        </w:p>
                        <w:p w14:paraId="4378AB40" w14:textId="77777777" w:rsidR="00AD6F1C" w:rsidRPr="00310731" w:rsidRDefault="00AD6F1C" w:rsidP="00E2753D">
                          <w:pPr>
                            <w:autoSpaceDE w:val="0"/>
                            <w:autoSpaceDN w:val="0"/>
                            <w:adjustRightInd w:val="0"/>
                            <w:spacing w:line="276" w:lineRule="auto"/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</w:pPr>
                          <w:r w:rsidRPr="00310731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E</w:t>
                          </w:r>
                          <w:r w:rsidR="00F76F5C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mail</w:t>
                          </w:r>
                          <w:r w:rsidRPr="00310731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 xml:space="preserve">: </w:t>
                          </w:r>
                          <w:r w:rsidR="00E2753D" w:rsidRPr="00E2753D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admin@kirkbyhighschool.net</w:t>
                          </w:r>
                          <w:r w:rsidR="00E2753D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 xml:space="preserve"> </w:t>
                          </w:r>
                          <w:r w:rsidR="00F76F5C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 xml:space="preserve">   </w:t>
                          </w:r>
                          <w:r w:rsidR="00E2753D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W</w:t>
                          </w:r>
                          <w:r w:rsidR="00F76F5C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ebsite</w:t>
                          </w:r>
                          <w:r w:rsidR="00B61B2C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:</w:t>
                          </w:r>
                          <w:r w:rsidR="00E2753D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 xml:space="preserve"> </w:t>
                          </w:r>
                          <w:r w:rsidRPr="00310731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www.kirkbyhighschool.net</w:t>
                          </w:r>
                        </w:p>
                        <w:p w14:paraId="074E8740" w14:textId="77777777" w:rsidR="00E2753D" w:rsidRPr="00E2753D" w:rsidRDefault="00E2753D" w:rsidP="00E2753D">
                          <w:pPr>
                            <w:autoSpaceDE w:val="0"/>
                            <w:autoSpaceDN w:val="0"/>
                            <w:adjustRightInd w:val="0"/>
                            <w:spacing w:line="276" w:lineRule="auto"/>
                            <w:rPr>
                              <w:rFonts w:ascii="Gill Sans MT" w:hAnsi="Gill Sans MT" w:cs="Tahoma"/>
                              <w:sz w:val="16"/>
                              <w:szCs w:val="16"/>
                            </w:rPr>
                          </w:pPr>
                        </w:p>
                        <w:p w14:paraId="6AA76349" w14:textId="77777777" w:rsidR="00AD6F1C" w:rsidRPr="00F76F5C" w:rsidRDefault="00E2753D" w:rsidP="00E2753D">
                          <w:pPr>
                            <w:autoSpaceDE w:val="0"/>
                            <w:autoSpaceDN w:val="0"/>
                            <w:adjustRightInd w:val="0"/>
                            <w:spacing w:line="276" w:lineRule="auto"/>
                            <w:rPr>
                              <w:rFonts w:ascii="Gill Sans MT" w:hAnsi="Gill Sans MT" w:cs="Tahoma"/>
                              <w:sz w:val="22"/>
                              <w:szCs w:val="22"/>
                            </w:rPr>
                          </w:pPr>
                          <w:r w:rsidRPr="00F76F5C">
                            <w:rPr>
                              <w:rFonts w:ascii="Gill Sans MT" w:hAnsi="Gill Sans MT" w:cs="Tahoma"/>
                              <w:sz w:val="22"/>
                              <w:szCs w:val="22"/>
                            </w:rPr>
                            <w:t>Headteacher Mrs A Dobson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E6AD48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left:0;text-align:left;margin-left:24.15pt;margin-top:-28.1pt;width:357.1pt;height:109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" filled="f" stroked="f">
              <v:textbox>
                <w:txbxContent>
                  <w:p w14:paraId="5706C174" w14:textId="77777777" w:rsidR="00AD6F1C" w:rsidRDefault="00AD6F1C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Tahoma" w:hAnsi="Tahoma" w:cs="Tahoma"/>
                        <w:color w:val="0070C0"/>
                        <w:sz w:val="20"/>
                        <w:szCs w:val="20"/>
                      </w:rPr>
                    </w:pPr>
                  </w:p>
                  <w:p w14:paraId="39385CF4" w14:textId="77777777" w:rsidR="00AD6F1C" w:rsidRPr="00E2753D" w:rsidRDefault="00AD6F1C" w:rsidP="00BA6CBC">
                    <w:pPr>
                      <w:autoSpaceDE w:val="0"/>
                      <w:autoSpaceDN w:val="0"/>
                      <w:adjustRightInd w:val="0"/>
                      <w:rPr>
                        <w:rFonts w:ascii="Gill Sans MT" w:hAnsi="Gill Sans MT" w:cs="Tahoma"/>
                        <w:b/>
                        <w:bCs/>
                        <w:color w:val="7030A0"/>
                        <w:sz w:val="36"/>
                        <w:szCs w:val="36"/>
                      </w:rPr>
                    </w:pPr>
                    <w:r w:rsidRPr="00E2753D">
                      <w:rPr>
                        <w:rFonts w:ascii="Gill Sans MT" w:hAnsi="Gill Sans MT" w:cs="Tahoma"/>
                        <w:b/>
                        <w:bCs/>
                        <w:color w:val="7030A0"/>
                        <w:sz w:val="36"/>
                        <w:szCs w:val="36"/>
                      </w:rPr>
                      <w:t>Kirkby High School</w:t>
                    </w:r>
                  </w:p>
                  <w:p w14:paraId="4252C000" w14:textId="77777777" w:rsidR="00AD6F1C" w:rsidRPr="0037721D" w:rsidRDefault="00AD6F1C">
                    <w:pPr>
                      <w:autoSpaceDE w:val="0"/>
                      <w:autoSpaceDN w:val="0"/>
                      <w:adjustRightInd w:val="0"/>
                      <w:rPr>
                        <w:rFonts w:ascii="Tahoma" w:hAnsi="Tahoma" w:cs="Tahoma"/>
                        <w:color w:val="0070C0"/>
                        <w:sz w:val="10"/>
                        <w:szCs w:val="20"/>
                      </w:rPr>
                    </w:pPr>
                  </w:p>
                  <w:p w14:paraId="7B9CA526" w14:textId="77777777" w:rsidR="00AD6F1C" w:rsidRPr="00310731" w:rsidRDefault="00AD6F1C" w:rsidP="00E2753D">
                    <w:pPr>
                      <w:autoSpaceDE w:val="0"/>
                      <w:autoSpaceDN w:val="0"/>
                      <w:adjustRightInd w:val="0"/>
                      <w:spacing w:line="276" w:lineRule="auto"/>
                      <w:rPr>
                        <w:rFonts w:ascii="Gill Sans MT" w:hAnsi="Gill Sans MT" w:cs="Tahoma"/>
                        <w:sz w:val="22"/>
                        <w:szCs w:val="21"/>
                      </w:rPr>
                    </w:pPr>
                    <w:r w:rsidRPr="00310731">
                      <w:rPr>
                        <w:rFonts w:ascii="Gill Sans MT" w:hAnsi="Gill Sans MT" w:cs="Tahoma"/>
                        <w:sz w:val="22"/>
                        <w:szCs w:val="21"/>
                      </w:rPr>
                      <w:t xml:space="preserve">Bracknell Avenue, Kirkby, L32 9PP   T: 0151 477 8710 </w:t>
                    </w:r>
                  </w:p>
                  <w:p w14:paraId="4378AB40" w14:textId="77777777" w:rsidR="00AD6F1C" w:rsidRPr="00310731" w:rsidRDefault="00AD6F1C" w:rsidP="00E2753D">
                    <w:pPr>
                      <w:autoSpaceDE w:val="0"/>
                      <w:autoSpaceDN w:val="0"/>
                      <w:adjustRightInd w:val="0"/>
                      <w:spacing w:line="276" w:lineRule="auto"/>
                      <w:rPr>
                        <w:rFonts w:ascii="Gill Sans MT" w:hAnsi="Gill Sans MT" w:cs="Tahoma"/>
                        <w:sz w:val="22"/>
                        <w:szCs w:val="21"/>
                      </w:rPr>
                    </w:pPr>
                    <w:r w:rsidRPr="00310731">
                      <w:rPr>
                        <w:rFonts w:ascii="Gill Sans MT" w:hAnsi="Gill Sans MT" w:cs="Tahoma"/>
                        <w:sz w:val="22"/>
                        <w:szCs w:val="21"/>
                      </w:rPr>
                      <w:t>E</w:t>
                    </w:r>
                    <w:r w:rsidR="00F76F5C">
                      <w:rPr>
                        <w:rFonts w:ascii="Gill Sans MT" w:hAnsi="Gill Sans MT" w:cs="Tahoma"/>
                        <w:sz w:val="22"/>
                        <w:szCs w:val="21"/>
                      </w:rPr>
                      <w:t>mail</w:t>
                    </w:r>
                    <w:r w:rsidRPr="00310731">
                      <w:rPr>
                        <w:rFonts w:ascii="Gill Sans MT" w:hAnsi="Gill Sans MT" w:cs="Tahoma"/>
                        <w:sz w:val="22"/>
                        <w:szCs w:val="21"/>
                      </w:rPr>
                      <w:t xml:space="preserve">: </w:t>
                    </w:r>
                    <w:r w:rsidR="00E2753D" w:rsidRPr="00E2753D">
                      <w:rPr>
                        <w:rFonts w:ascii="Gill Sans MT" w:hAnsi="Gill Sans MT" w:cs="Tahoma"/>
                        <w:sz w:val="22"/>
                        <w:szCs w:val="21"/>
                      </w:rPr>
                      <w:t>admin@kirkbyhighschool.net</w:t>
                    </w:r>
                    <w:r w:rsidR="00E2753D">
                      <w:rPr>
                        <w:rFonts w:ascii="Gill Sans MT" w:hAnsi="Gill Sans MT" w:cs="Tahoma"/>
                        <w:sz w:val="22"/>
                        <w:szCs w:val="21"/>
                      </w:rPr>
                      <w:t xml:space="preserve"> </w:t>
                    </w:r>
                    <w:r w:rsidR="00F76F5C">
                      <w:rPr>
                        <w:rFonts w:ascii="Gill Sans MT" w:hAnsi="Gill Sans MT" w:cs="Tahoma"/>
                        <w:sz w:val="22"/>
                        <w:szCs w:val="21"/>
                      </w:rPr>
                      <w:t xml:space="preserve">   </w:t>
                    </w:r>
                    <w:r w:rsidR="00E2753D">
                      <w:rPr>
                        <w:rFonts w:ascii="Gill Sans MT" w:hAnsi="Gill Sans MT" w:cs="Tahoma"/>
                        <w:sz w:val="22"/>
                        <w:szCs w:val="21"/>
                      </w:rPr>
                      <w:t>W</w:t>
                    </w:r>
                    <w:r w:rsidR="00F76F5C">
                      <w:rPr>
                        <w:rFonts w:ascii="Gill Sans MT" w:hAnsi="Gill Sans MT" w:cs="Tahoma"/>
                        <w:sz w:val="22"/>
                        <w:szCs w:val="21"/>
                      </w:rPr>
                      <w:t>ebsite</w:t>
                    </w:r>
                    <w:r w:rsidR="00B61B2C">
                      <w:rPr>
                        <w:rFonts w:ascii="Gill Sans MT" w:hAnsi="Gill Sans MT" w:cs="Tahoma"/>
                        <w:sz w:val="22"/>
                        <w:szCs w:val="21"/>
                      </w:rPr>
                      <w:t>:</w:t>
                    </w:r>
                    <w:r w:rsidR="00E2753D">
                      <w:rPr>
                        <w:rFonts w:ascii="Gill Sans MT" w:hAnsi="Gill Sans MT" w:cs="Tahoma"/>
                        <w:sz w:val="22"/>
                        <w:szCs w:val="21"/>
                      </w:rPr>
                      <w:t xml:space="preserve"> </w:t>
                    </w:r>
                    <w:r w:rsidRPr="00310731">
                      <w:rPr>
                        <w:rFonts w:ascii="Gill Sans MT" w:hAnsi="Gill Sans MT" w:cs="Tahoma"/>
                        <w:sz w:val="22"/>
                        <w:szCs w:val="21"/>
                      </w:rPr>
                      <w:t>www.kirkbyhighschool.net</w:t>
                    </w:r>
                  </w:p>
                  <w:p w14:paraId="074E8740" w14:textId="77777777" w:rsidR="00E2753D" w:rsidRPr="00E2753D" w:rsidRDefault="00E2753D" w:rsidP="00E2753D">
                    <w:pPr>
                      <w:autoSpaceDE w:val="0"/>
                      <w:autoSpaceDN w:val="0"/>
                      <w:adjustRightInd w:val="0"/>
                      <w:spacing w:line="276" w:lineRule="auto"/>
                      <w:rPr>
                        <w:rFonts w:ascii="Gill Sans MT" w:hAnsi="Gill Sans MT" w:cs="Tahoma"/>
                        <w:sz w:val="16"/>
                        <w:szCs w:val="16"/>
                      </w:rPr>
                    </w:pPr>
                  </w:p>
                  <w:p w14:paraId="6AA76349" w14:textId="77777777" w:rsidR="00AD6F1C" w:rsidRPr="00F76F5C" w:rsidRDefault="00E2753D" w:rsidP="00E2753D">
                    <w:pPr>
                      <w:autoSpaceDE w:val="0"/>
                      <w:autoSpaceDN w:val="0"/>
                      <w:adjustRightInd w:val="0"/>
                      <w:spacing w:line="276" w:lineRule="auto"/>
                      <w:rPr>
                        <w:rFonts w:ascii="Gill Sans MT" w:hAnsi="Gill Sans MT" w:cs="Tahoma"/>
                        <w:sz w:val="22"/>
                        <w:szCs w:val="22"/>
                      </w:rPr>
                    </w:pPr>
                    <w:r w:rsidRPr="00F76F5C">
                      <w:rPr>
                        <w:rFonts w:ascii="Gill Sans MT" w:hAnsi="Gill Sans MT" w:cs="Tahoma"/>
                        <w:sz w:val="22"/>
                        <w:szCs w:val="22"/>
                      </w:rPr>
                      <w:t>Headteacher Mrs A Dobson</w:t>
                    </w:r>
                  </w:p>
                </w:txbxContent>
              </v:textbox>
            </v:shape>
          </w:pict>
        </mc:Fallback>
      </mc:AlternateContent>
    </w:r>
    <w:r w:rsidR="00DF53A3">
      <w:rPr>
        <w:rFonts w:ascii="Constantia" w:hAnsi="Constantia" w:cs="Constantia"/>
        <w:noProof/>
        <w:color w:val="231F20"/>
        <w:lang w:eastAsia="en-GB"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1489B504" wp14:editId="01F20DA2">
              <wp:simplePos x="0" y="0"/>
              <wp:positionH relativeFrom="column">
                <wp:posOffset>305865</wp:posOffset>
              </wp:positionH>
              <wp:positionV relativeFrom="paragraph">
                <wp:posOffset>1009099</wp:posOffset>
              </wp:positionV>
              <wp:extent cx="6670040" cy="470414"/>
              <wp:effectExtent l="0" t="0" r="0" b="635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70040" cy="47041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D100C20" w14:textId="77777777" w:rsidR="00DF53A3" w:rsidRPr="00E44A31" w:rsidRDefault="00DF53A3" w:rsidP="00DF53A3">
                          <w:pPr>
                            <w:tabs>
                              <w:tab w:val="left" w:pos="2768"/>
                            </w:tabs>
                            <w:rPr>
                              <w:rFonts w:ascii="Gill Sans MT" w:hAnsi="Gill Sans MT"/>
                              <w:bCs/>
                              <w:i/>
                              <w:sz w:val="22"/>
                              <w:szCs w:val="22"/>
                            </w:rPr>
                          </w:pPr>
                          <w:r w:rsidRPr="00E44A31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 w:val="28"/>
                              <w:szCs w:val="22"/>
                            </w:rPr>
                            <w:t>Maximising our Potential</w:t>
                          </w:r>
                        </w:p>
                        <w:p w14:paraId="5BADECEF" w14:textId="77777777" w:rsidR="00DF53A3" w:rsidRPr="00DF53A3" w:rsidRDefault="00DF53A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89B504" id="Text Box 7" o:spid="_x0000_s1027" type="#_x0000_t202" style="position:absolute;left:0;text-align:left;margin-left:24.1pt;margin-top:79.45pt;width:525.2pt;height:37.0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" filled="f" stroked="f" strokeweight=".5pt">
              <v:textbox>
                <w:txbxContent>
                  <w:p w14:paraId="2D100C20" w14:textId="77777777" w:rsidR="00DF53A3" w:rsidRPr="00E44A31" w:rsidRDefault="00DF53A3" w:rsidP="00DF53A3">
                    <w:pPr>
                      <w:tabs>
                        <w:tab w:val="left" w:pos="2768"/>
                      </w:tabs>
                      <w:rPr>
                        <w:rFonts w:ascii="Gill Sans MT" w:hAnsi="Gill Sans MT"/>
                        <w:bCs/>
                        <w:i/>
                        <w:sz w:val="22"/>
                        <w:szCs w:val="22"/>
                      </w:rPr>
                    </w:pPr>
                    <w:r w:rsidRPr="00E44A31">
                      <w:rPr>
                        <w:rFonts w:ascii="Gill Sans MT" w:hAnsi="Gill Sans MT"/>
                        <w:bCs/>
                        <w:i/>
                        <w:color w:val="7030A0"/>
                        <w:sz w:val="28"/>
                        <w:szCs w:val="22"/>
                      </w:rPr>
                      <w:t>Maximising our Potential</w:t>
                    </w:r>
                  </w:p>
                  <w:p w14:paraId="5BADECEF" w14:textId="77777777" w:rsidR="00DF53A3" w:rsidRPr="00DF53A3" w:rsidRDefault="00DF53A3"/>
                </w:txbxContent>
              </v:textbox>
            </v:shape>
          </w:pict>
        </mc:Fallback>
      </mc:AlternateContent>
    </w:r>
    <w:r w:rsidR="00DF53A3">
      <w:rPr>
        <w:rFonts w:ascii="Constantia" w:hAnsi="Constantia" w:cs="Constantia"/>
        <w:noProof/>
        <w:color w:val="231F20"/>
        <w:lang w:eastAsia="en-GB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3E01B5A7" wp14:editId="62A28B2E">
              <wp:simplePos x="0" y="0"/>
              <wp:positionH relativeFrom="column">
                <wp:posOffset>313055</wp:posOffset>
              </wp:positionH>
              <wp:positionV relativeFrom="paragraph">
                <wp:posOffset>983615</wp:posOffset>
              </wp:positionV>
              <wp:extent cx="7123430" cy="45085"/>
              <wp:effectExtent l="0" t="0" r="127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23430" cy="45085"/>
                      </a:xfrm>
                      <a:prstGeom prst="rect">
                        <a:avLst/>
                      </a:prstGeom>
                      <a:solidFill>
                        <a:srgbClr val="E2CFF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4">
                          <a:shade val="50000"/>
                        </a:schemeClr>
                      </a:lnRef>
                      <a:fillRef idx="1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8C8042E" id="Rectangle 2" o:spid="_x0000_s1026" style="position:absolute;margin-left:24.65pt;margin-top:77.45pt;width:560.9pt;height:3.55pt;z-index:2516582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" fillcolor="#e2cff1" stroked="f" strokeweight="2pt"/>
          </w:pict>
        </mc:Fallback>
      </mc:AlternateContent>
    </w:r>
    <w:r w:rsidR="005B655C">
      <w:rPr>
        <w:rFonts w:ascii="Constantia" w:hAnsi="Constantia" w:cs="Constantia"/>
        <w:noProof/>
        <w:color w:val="231F20"/>
        <w:lang w:eastAsia="en-GB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10C24772" wp14:editId="083B8AD4">
              <wp:simplePos x="0" y="0"/>
              <wp:positionH relativeFrom="column">
                <wp:posOffset>309245</wp:posOffset>
              </wp:positionH>
              <wp:positionV relativeFrom="paragraph">
                <wp:posOffset>936625</wp:posOffset>
              </wp:positionV>
              <wp:extent cx="7123430" cy="45719"/>
              <wp:effectExtent l="0" t="0" r="127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23430" cy="45719"/>
                      </a:xfrm>
                      <a:prstGeom prst="rect">
                        <a:avLst/>
                      </a:prstGeom>
                      <a:solidFill>
                        <a:srgbClr val="36006C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4">
                          <a:shade val="50000"/>
                        </a:schemeClr>
                      </a:lnRef>
                      <a:fillRef idx="1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182E465F" id="Rectangle 1" o:spid="_x0000_s1026" style="position:absolute;margin-left:24.35pt;margin-top:73.75pt;width:560.9pt;height:3.6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" fillcolor="#36006c" stroked="f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677EE"/>
    <w:multiLevelType w:val="hybridMultilevel"/>
    <w:tmpl w:val="D56C2FFC"/>
    <w:lvl w:ilvl="0" w:tplc="8E806BC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9976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262"/>
    <w:rsid w:val="0001101C"/>
    <w:rsid w:val="00012773"/>
    <w:rsid w:val="00026C81"/>
    <w:rsid w:val="00066EBF"/>
    <w:rsid w:val="0007427D"/>
    <w:rsid w:val="00076FA8"/>
    <w:rsid w:val="00082BDC"/>
    <w:rsid w:val="000A2E81"/>
    <w:rsid w:val="000C27B1"/>
    <w:rsid w:val="000C3329"/>
    <w:rsid w:val="000C784A"/>
    <w:rsid w:val="000D2148"/>
    <w:rsid w:val="000E7CFE"/>
    <w:rsid w:val="00123EE3"/>
    <w:rsid w:val="00155262"/>
    <w:rsid w:val="00163575"/>
    <w:rsid w:val="001660D3"/>
    <w:rsid w:val="00184FCE"/>
    <w:rsid w:val="001D7784"/>
    <w:rsid w:val="001F22C2"/>
    <w:rsid w:val="00203AF1"/>
    <w:rsid w:val="00211C14"/>
    <w:rsid w:val="0022637A"/>
    <w:rsid w:val="0022693B"/>
    <w:rsid w:val="00237962"/>
    <w:rsid w:val="00263C0B"/>
    <w:rsid w:val="00290FEF"/>
    <w:rsid w:val="00292C3A"/>
    <w:rsid w:val="002F1BD6"/>
    <w:rsid w:val="002F50A5"/>
    <w:rsid w:val="00304ADA"/>
    <w:rsid w:val="00310731"/>
    <w:rsid w:val="00313593"/>
    <w:rsid w:val="00316801"/>
    <w:rsid w:val="003176A8"/>
    <w:rsid w:val="0035125F"/>
    <w:rsid w:val="00360334"/>
    <w:rsid w:val="0037721D"/>
    <w:rsid w:val="003C6D5D"/>
    <w:rsid w:val="003E20CC"/>
    <w:rsid w:val="004145DB"/>
    <w:rsid w:val="00462F7B"/>
    <w:rsid w:val="00483683"/>
    <w:rsid w:val="00493EE5"/>
    <w:rsid w:val="004A70A5"/>
    <w:rsid w:val="004B2FB2"/>
    <w:rsid w:val="004D42FE"/>
    <w:rsid w:val="004E3D1F"/>
    <w:rsid w:val="004E56ED"/>
    <w:rsid w:val="004E79EE"/>
    <w:rsid w:val="00544543"/>
    <w:rsid w:val="005557F4"/>
    <w:rsid w:val="005625DF"/>
    <w:rsid w:val="0056300B"/>
    <w:rsid w:val="0057237E"/>
    <w:rsid w:val="00573696"/>
    <w:rsid w:val="00582EBE"/>
    <w:rsid w:val="0059134C"/>
    <w:rsid w:val="005B655C"/>
    <w:rsid w:val="005C10EA"/>
    <w:rsid w:val="005C3BDB"/>
    <w:rsid w:val="005D0F45"/>
    <w:rsid w:val="005E3DFF"/>
    <w:rsid w:val="005F3D81"/>
    <w:rsid w:val="006069A5"/>
    <w:rsid w:val="00607B5E"/>
    <w:rsid w:val="00635FEF"/>
    <w:rsid w:val="00640F9A"/>
    <w:rsid w:val="00642C5C"/>
    <w:rsid w:val="00646539"/>
    <w:rsid w:val="0065448D"/>
    <w:rsid w:val="00671145"/>
    <w:rsid w:val="006B7913"/>
    <w:rsid w:val="00717F96"/>
    <w:rsid w:val="00763ED1"/>
    <w:rsid w:val="007806D9"/>
    <w:rsid w:val="00783493"/>
    <w:rsid w:val="0079539B"/>
    <w:rsid w:val="007958FE"/>
    <w:rsid w:val="007A379E"/>
    <w:rsid w:val="007D4909"/>
    <w:rsid w:val="00814B36"/>
    <w:rsid w:val="00852F45"/>
    <w:rsid w:val="00863BB5"/>
    <w:rsid w:val="00870833"/>
    <w:rsid w:val="00870AB1"/>
    <w:rsid w:val="00873D2F"/>
    <w:rsid w:val="008A0A4C"/>
    <w:rsid w:val="008A6974"/>
    <w:rsid w:val="008D3486"/>
    <w:rsid w:val="008E2940"/>
    <w:rsid w:val="008F3294"/>
    <w:rsid w:val="00920C98"/>
    <w:rsid w:val="00925A89"/>
    <w:rsid w:val="00932DE1"/>
    <w:rsid w:val="0093352D"/>
    <w:rsid w:val="00934FEB"/>
    <w:rsid w:val="00940315"/>
    <w:rsid w:val="0094120E"/>
    <w:rsid w:val="00945F23"/>
    <w:rsid w:val="00947EC6"/>
    <w:rsid w:val="009C3ED5"/>
    <w:rsid w:val="00A22667"/>
    <w:rsid w:val="00A51DE2"/>
    <w:rsid w:val="00A7711E"/>
    <w:rsid w:val="00A95136"/>
    <w:rsid w:val="00AA31C5"/>
    <w:rsid w:val="00AC1FAE"/>
    <w:rsid w:val="00AD6F1C"/>
    <w:rsid w:val="00AD756B"/>
    <w:rsid w:val="00AE4492"/>
    <w:rsid w:val="00B273A3"/>
    <w:rsid w:val="00B34834"/>
    <w:rsid w:val="00B36DC8"/>
    <w:rsid w:val="00B46517"/>
    <w:rsid w:val="00B547FA"/>
    <w:rsid w:val="00B61B2C"/>
    <w:rsid w:val="00B62356"/>
    <w:rsid w:val="00B918F5"/>
    <w:rsid w:val="00BA6484"/>
    <w:rsid w:val="00BA6CBC"/>
    <w:rsid w:val="00C262A1"/>
    <w:rsid w:val="00C4122D"/>
    <w:rsid w:val="00C53380"/>
    <w:rsid w:val="00C6197A"/>
    <w:rsid w:val="00C710E7"/>
    <w:rsid w:val="00C81E3C"/>
    <w:rsid w:val="00C92940"/>
    <w:rsid w:val="00CB60D8"/>
    <w:rsid w:val="00CF41CE"/>
    <w:rsid w:val="00D22FC8"/>
    <w:rsid w:val="00D8088B"/>
    <w:rsid w:val="00D87D63"/>
    <w:rsid w:val="00DA0176"/>
    <w:rsid w:val="00DA5F1C"/>
    <w:rsid w:val="00DF3229"/>
    <w:rsid w:val="00DF53A3"/>
    <w:rsid w:val="00E04051"/>
    <w:rsid w:val="00E2235E"/>
    <w:rsid w:val="00E22683"/>
    <w:rsid w:val="00E2753D"/>
    <w:rsid w:val="00E2783F"/>
    <w:rsid w:val="00E30168"/>
    <w:rsid w:val="00E44A31"/>
    <w:rsid w:val="00E6248C"/>
    <w:rsid w:val="00E96DBC"/>
    <w:rsid w:val="00EA6708"/>
    <w:rsid w:val="00ED7CB5"/>
    <w:rsid w:val="00EE3F3C"/>
    <w:rsid w:val="00EF4654"/>
    <w:rsid w:val="00EF6B34"/>
    <w:rsid w:val="00EF71CD"/>
    <w:rsid w:val="00F2272C"/>
    <w:rsid w:val="00F3359F"/>
    <w:rsid w:val="00F3545A"/>
    <w:rsid w:val="00F5534D"/>
    <w:rsid w:val="00F615FB"/>
    <w:rsid w:val="00F7469A"/>
    <w:rsid w:val="00F76F5C"/>
    <w:rsid w:val="00F844FA"/>
    <w:rsid w:val="00F966B7"/>
    <w:rsid w:val="00FB6715"/>
    <w:rsid w:val="00FB67C3"/>
    <w:rsid w:val="00FC4A7A"/>
    <w:rsid w:val="00FD2B76"/>
    <w:rsid w:val="00FE13B2"/>
    <w:rsid w:val="00FE61E9"/>
    <w:rsid w:val="15C9C8A7"/>
    <w:rsid w:val="27E9A97D"/>
    <w:rsid w:val="32AF1E76"/>
    <w:rsid w:val="34182796"/>
    <w:rsid w:val="3FEB7776"/>
    <w:rsid w:val="419594E8"/>
    <w:rsid w:val="4202BC6A"/>
    <w:rsid w:val="588CDE3D"/>
    <w:rsid w:val="59E314B6"/>
    <w:rsid w:val="5C541496"/>
    <w:rsid w:val="6E543EC1"/>
    <w:rsid w:val="70D2D84F"/>
    <w:rsid w:val="71EC42B6"/>
    <w:rsid w:val="761B39A8"/>
    <w:rsid w:val="788B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0FD986"/>
  <w15:docId w15:val="{273760FD-CF12-4E1C-814C-5991D78F2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Spacing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xmsonormal">
    <w:name w:val="x_msonormal"/>
    <w:basedOn w:val="Normal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E2753D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155262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DefaultParagraphFont"/>
    <w:rsid w:val="00155262"/>
  </w:style>
  <w:style w:type="character" w:customStyle="1" w:styleId="eop">
    <w:name w:val="eop"/>
    <w:basedOn w:val="DefaultParagraphFont"/>
    <w:rsid w:val="00155262"/>
  </w:style>
  <w:style w:type="character" w:customStyle="1" w:styleId="tabchar">
    <w:name w:val="tabchar"/>
    <w:basedOn w:val="DefaultParagraphFont"/>
    <w:rsid w:val="00155262"/>
  </w:style>
  <w:style w:type="paragraph" w:customStyle="1" w:styleId="Default">
    <w:name w:val="Default"/>
    <w:rsid w:val="00B273A3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styleId="FollowedHyperlink">
    <w:name w:val="FollowedHyperlink"/>
    <w:basedOn w:val="DefaultParagraphFont"/>
    <w:semiHidden/>
    <w:unhideWhenUsed/>
    <w:rsid w:val="00123EE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44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0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9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79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83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64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86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15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34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94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62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90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39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17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30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10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forms.office.com/e/CdAe424Zuq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forms.office.com/e/ps11GXEm2K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jpg"/><Relationship Id="rId2" Type="http://schemas.openxmlformats.org/officeDocument/2006/relationships/image" Target="media/image6.png"/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microsoft.com/office/2007/relationships/hdphoto" Target="media/hdphoto1.wdp"/><Relationship Id="rId1" Type="http://schemas.openxmlformats.org/officeDocument/2006/relationships/image" Target="media/image3.png"/><Relationship Id="rId5" Type="http://schemas.openxmlformats.org/officeDocument/2006/relationships/image" Target="media/image40.png"/><Relationship Id="rId4" Type="http://schemas.openxmlformats.org/officeDocument/2006/relationships/image" Target="media/image3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.Greenhalgh\Downloads\KHS%20letterhead%20template%20new%20May%20202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32F31272B31E40920538C9C6121E50" ma:contentTypeVersion="15" ma:contentTypeDescription="Create a new document." ma:contentTypeScope="" ma:versionID="549483d5d9310f1299faca1c580c70aa">
  <xsd:schema xmlns:xsd="http://www.w3.org/2001/XMLSchema" xmlns:xs="http://www.w3.org/2001/XMLSchema" xmlns:p="http://schemas.microsoft.com/office/2006/metadata/properties" xmlns:ns2="780e8501-efb3-4cc1-a601-9d1d2e46cdcd" xmlns:ns3="463717ca-a3e0-4d1f-a7de-ca5bb9f22b9d" targetNamespace="http://schemas.microsoft.com/office/2006/metadata/properties" ma:root="true" ma:fieldsID="83450cf101b8124ef5354dcef0fa46c0" ns2:_="" ns3:_="">
    <xsd:import namespace="780e8501-efb3-4cc1-a601-9d1d2e46cdcd"/>
    <xsd:import namespace="463717ca-a3e0-4d1f-a7de-ca5bb9f22b9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0e8501-efb3-4cc1-a601-9d1d2e46cdc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d9acebb-786e-4c2a-8dee-993cc3733046}" ma:internalName="TaxCatchAll" ma:showField="CatchAllData" ma:web="780e8501-efb3-4cc1-a601-9d1d2e46cd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3717ca-a3e0-4d1f-a7de-ca5bb9f22b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bcd5a62-a70c-4280-b521-17f27abcce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0e8501-efb3-4cc1-a601-9d1d2e46cdcd" xsi:nil="true"/>
    <lcf76f155ced4ddcb4097134ff3c332f xmlns="463717ca-a3e0-4d1f-a7de-ca5bb9f22b9d">
      <Terms xmlns="http://schemas.microsoft.com/office/infopath/2007/PartnerControls"/>
    </lcf76f155ced4ddcb4097134ff3c332f>
    <_dlc_DocId xmlns="780e8501-efb3-4cc1-a601-9d1d2e46cdcd">MQKNK6SJANAM-245224636-10069</_dlc_DocId>
    <_dlc_DocIdUrl xmlns="780e8501-efb3-4cc1-a601-9d1d2e46cdcd">
      <Url>https://rowanlearningtrustwigan.sharepoint.com/sites/Kirkby_SLT/_layouts/15/DocIdRedir.aspx?ID=MQKNK6SJANAM-245224636-10069</Url>
      <Description>MQKNK6SJANAM-245224636-10069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2EFD537-6175-4C60-8558-BD884AED7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0e8501-efb3-4cc1-a601-9d1d2e46cdcd"/>
    <ds:schemaRef ds:uri="463717ca-a3e0-4d1f-a7de-ca5bb9f22b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20DFA9-2441-4C95-A7ED-CF7EF53FAE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19E906-4DBB-4598-894B-5FF505272095}">
  <ds:schemaRefs>
    <ds:schemaRef ds:uri="http://schemas.microsoft.com/office/2006/metadata/properties"/>
    <ds:schemaRef ds:uri="http://schemas.microsoft.com/office/infopath/2007/PartnerControls"/>
    <ds:schemaRef ds:uri="780e8501-efb3-4cc1-a601-9d1d2e46cdcd"/>
    <ds:schemaRef ds:uri="463717ca-a3e0-4d1f-a7de-ca5bb9f22b9d"/>
  </ds:schemaRefs>
</ds:datastoreItem>
</file>

<file path=customXml/itemProps4.xml><?xml version="1.0" encoding="utf-8"?>
<ds:datastoreItem xmlns:ds="http://schemas.openxmlformats.org/officeDocument/2006/customXml" ds:itemID="{C5773DDA-4825-4171-B83B-0AFF6801752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850C86A-F812-4885-AE00-4C28D4F4A3C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KHS letterhead template new May 2023</Template>
  <TotalTime>33</TotalTime>
  <Pages>1</Pages>
  <Words>316</Words>
  <Characters>1807</Characters>
  <Application>Microsoft Office Word</Application>
  <DocSecurity>0</DocSecurity>
  <Lines>15</Lines>
  <Paragraphs>4</Paragraphs>
  <ScaleCrop>false</ScaleCrop>
  <Company>Tarmac Central Ltd</Company>
  <LinksUpToDate>false</LinksUpToDate>
  <CharactersWithSpaces>2119</CharactersWithSpaces>
  <SharedDoc>false</SharedDoc>
  <HLinks>
    <vt:vector size="6" baseType="variant">
      <vt:variant>
        <vt:i4>5636169</vt:i4>
      </vt:variant>
      <vt:variant>
        <vt:i4>3</vt:i4>
      </vt:variant>
      <vt:variant>
        <vt:i4>0</vt:i4>
      </vt:variant>
      <vt:variant>
        <vt:i4>5</vt:i4>
      </vt:variant>
      <vt:variant>
        <vt:lpwstr>https://forms.office.com/e/TTZCvKa9S6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Greenhalgh T</dc:creator>
  <cp:lastModifiedBy>Greenhalgh T</cp:lastModifiedBy>
  <cp:revision>7</cp:revision>
  <cp:lastPrinted>2025-01-14T22:49:00Z</cp:lastPrinted>
  <dcterms:created xsi:type="dcterms:W3CDTF">2026-01-18T15:59:00Z</dcterms:created>
  <dcterms:modified xsi:type="dcterms:W3CDTF">2026-01-19T08:59:00Z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294675209</vt:i4>
  </property>
  <property fmtid="{D5CDD505-2E9C-101B-9397-08002B2CF9AE}" pid="3" name="ContentTypeId">
    <vt:lpwstr>0x0101005632F31272B31E40920538C9C6121E50</vt:lpwstr>
  </property>
  <property fmtid="{D5CDD505-2E9C-101B-9397-08002B2CF9AE}" pid="4" name="Order">
    <vt:r8>389200</vt:r8>
  </property>
  <property fmtid="{D5CDD505-2E9C-101B-9397-08002B2CF9AE}" pid="5" name="_dlc_DocIdItemGuid">
    <vt:lpwstr>0d6154df-e83a-405c-918e-3eb14502ef29</vt:lpwstr>
  </property>
  <property fmtid="{D5CDD505-2E9C-101B-9397-08002B2CF9AE}" pid="6" name="MediaServiceImageTags">
    <vt:lpwstr/>
  </property>
</Properties>
</file>