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434" w:rsidRPr="001A4E54" w:rsidRDefault="006D75DA" w:rsidP="001A4E54">
      <w:pPr>
        <w:pStyle w:val="Title"/>
      </w:pPr>
      <w:r>
        <w:t xml:space="preserve">    Heather Garth </w:t>
      </w:r>
      <w:proofErr w:type="spellStart"/>
      <w:r>
        <w:t>L</w:t>
      </w:r>
      <w:bookmarkStart w:id="0" w:name="_GoBack"/>
      <w:bookmarkEnd w:id="0"/>
      <w:r w:rsidR="0085779B">
        <w:t>angar</w:t>
      </w:r>
      <w:proofErr w:type="spellEnd"/>
      <w:r w:rsidR="0085779B">
        <w:t xml:space="preserve">                                       </w:t>
      </w:r>
    </w:p>
    <w:p w:rsidR="00247434" w:rsidRDefault="00247434" w:rsidP="00AC46EE">
      <w:pPr>
        <w:pStyle w:val="Line"/>
        <w:spacing w:after="0"/>
      </w:pPr>
      <w:r w:rsidRPr="00AC46EE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01F9BE87" wp14:editId="650EE7C7">
                <wp:extent cx="2286000" cy="0"/>
                <wp:effectExtent l="0" t="19050" r="19050" b="19050"/>
                <wp:docPr id="25" name="Straight Connector 25" descr="Beig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EDE89F4" id="Straight Connector 25" o:spid="_x0000_s1026" alt="Beig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8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" strokecolor="#f7ce98 [3215]" strokeweight="2.8pt">
                <v:stroke opacity="32896f" joinstyle="miter"/>
                <w10:anchorlock/>
              </v:line>
            </w:pict>
          </mc:Fallback>
        </mc:AlternateContent>
      </w:r>
    </w:p>
    <w:sdt>
      <w:sdtPr>
        <w:id w:val="529066677"/>
        <w:placeholder>
          <w:docPart w:val="0145AF7EE02A41718EE271EDF061C327"/>
        </w:placeholder>
        <w:temporary/>
        <w:showingPlcHdr/>
        <w15:appearance w15:val="hidden"/>
      </w:sdtPr>
      <w:sdtEndPr/>
      <w:sdtContent>
        <w:p w:rsidR="00247434" w:rsidRPr="00AC46EE" w:rsidRDefault="00AC46EE" w:rsidP="00AC46EE">
          <w:pPr>
            <w:pStyle w:val="Subtitle"/>
          </w:pPr>
          <w:r w:rsidRPr="00AC46EE">
            <w:t>Menu</w:t>
          </w:r>
        </w:p>
      </w:sdtContent>
    </w:sdt>
    <w:p w:rsidR="0085779B" w:rsidRPr="006D75DA" w:rsidRDefault="006D75DA" w:rsidP="006D75DA">
      <w:pPr>
        <w:ind w:hanging="709"/>
        <w:rPr>
          <w:color w:val="006558" w:themeColor="accent2" w:themeTint="E6"/>
          <w:sz w:val="72"/>
          <w:szCs w:val="96"/>
        </w:rPr>
      </w:pPr>
      <w:r w:rsidRPr="006D75DA">
        <w:rPr>
          <w:noProof/>
          <w:sz w:val="32"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752475</wp:posOffset>
            </wp:positionV>
            <wp:extent cx="1502410" cy="1363980"/>
            <wp:effectExtent l="0" t="0" r="2540" b="7620"/>
            <wp:wrapTight wrapText="bothSides">
              <wp:wrapPolygon edited="0">
                <wp:start x="0" y="0"/>
                <wp:lineTo x="0" y="21419"/>
                <wp:lineTo x="21363" y="21419"/>
                <wp:lineTo x="21363" y="0"/>
                <wp:lineTo x="0" y="0"/>
              </wp:wrapPolygon>
            </wp:wrapTight>
            <wp:docPr id="1" name="Picture 1" descr="Image result for chap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apat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79B" w:rsidRPr="006D75DA">
        <w:rPr>
          <w:color w:val="006558" w:themeColor="accent2" w:themeTint="E6"/>
          <w:sz w:val="72"/>
          <w:szCs w:val="96"/>
        </w:rPr>
        <w:t>Starter</w:t>
      </w:r>
      <w:r>
        <w:rPr>
          <w:color w:val="006558" w:themeColor="accent2" w:themeTint="E6"/>
          <w:sz w:val="72"/>
          <w:szCs w:val="96"/>
        </w:rPr>
        <w:t xml:space="preserve"> - </w:t>
      </w:r>
      <w:r w:rsidR="0085779B" w:rsidRPr="0085779B">
        <w:rPr>
          <w:color w:val="006558" w:themeColor="accent2" w:themeTint="E6"/>
          <w:sz w:val="48"/>
          <w:szCs w:val="48"/>
        </w:rPr>
        <w:t xml:space="preserve">Special </w:t>
      </w:r>
      <w:r w:rsidRPr="0085779B">
        <w:rPr>
          <w:color w:val="006558" w:themeColor="accent2" w:themeTint="E6"/>
          <w:sz w:val="48"/>
          <w:szCs w:val="48"/>
        </w:rPr>
        <w:t>chapatti</w:t>
      </w:r>
      <w:r w:rsidR="0085779B" w:rsidRPr="0085779B">
        <w:rPr>
          <w:color w:val="006558" w:themeColor="accent2" w:themeTint="E6"/>
          <w:sz w:val="48"/>
          <w:szCs w:val="48"/>
        </w:rPr>
        <w:t xml:space="preserve"> </w:t>
      </w:r>
    </w:p>
    <w:p w:rsidR="006D75DA" w:rsidRDefault="0085779B" w:rsidP="001A4E54">
      <w:pPr>
        <w:rPr>
          <w:sz w:val="52"/>
          <w:szCs w:val="96"/>
        </w:rPr>
      </w:pPr>
      <w:r w:rsidRPr="0085779B">
        <w:rPr>
          <w:color w:val="006558" w:themeColor="accent2" w:themeTint="E6"/>
          <w:sz w:val="48"/>
          <w:szCs w:val="48"/>
        </w:rPr>
        <w:t xml:space="preserve"> </w:t>
      </w:r>
      <w:r w:rsidRPr="006D75DA">
        <w:rPr>
          <w:color w:val="006558" w:themeColor="accent2" w:themeTint="E6"/>
          <w:szCs w:val="48"/>
        </w:rPr>
        <w:t xml:space="preserve">A special </w:t>
      </w:r>
      <w:r w:rsidR="006D75DA" w:rsidRPr="006D75DA">
        <w:rPr>
          <w:color w:val="006558" w:themeColor="accent2" w:themeTint="E6"/>
          <w:szCs w:val="48"/>
        </w:rPr>
        <w:t>chapatti</w:t>
      </w:r>
      <w:r w:rsidRPr="006D75DA">
        <w:rPr>
          <w:color w:val="006558" w:themeColor="accent2" w:themeTint="E6"/>
          <w:szCs w:val="48"/>
        </w:rPr>
        <w:t xml:space="preserve"> with a nice refreshing curry sauce se</w:t>
      </w:r>
      <w:r w:rsidR="00A622EA" w:rsidRPr="006D75DA">
        <w:rPr>
          <w:color w:val="006558" w:themeColor="accent2" w:themeTint="E6"/>
          <w:szCs w:val="48"/>
        </w:rPr>
        <w:t>rved with a hot chocolate</w:t>
      </w:r>
      <w:r w:rsidRPr="006D75DA">
        <w:rPr>
          <w:color w:val="E13854" w:themeColor="accent3" w:themeTint="99"/>
          <w:sz w:val="52"/>
          <w:szCs w:val="96"/>
        </w:rPr>
        <w:t xml:space="preserve">  </w:t>
      </w:r>
      <w:r w:rsidR="006D75DA">
        <w:rPr>
          <w:sz w:val="52"/>
          <w:szCs w:val="96"/>
        </w:rPr>
        <w:t xml:space="preserve">   </w:t>
      </w:r>
    </w:p>
    <w:p w:rsidR="006D75DA" w:rsidRDefault="006D75DA" w:rsidP="001A4E54">
      <w:pPr>
        <w:rPr>
          <w:sz w:val="52"/>
          <w:szCs w:val="96"/>
        </w:rPr>
      </w:pPr>
    </w:p>
    <w:p w:rsidR="00A622EA" w:rsidRPr="006D75DA" w:rsidRDefault="006D75DA" w:rsidP="006D75DA">
      <w:pPr>
        <w:ind w:hanging="709"/>
        <w:rPr>
          <w:sz w:val="72"/>
          <w:szCs w:val="9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-321945</wp:posOffset>
            </wp:positionH>
            <wp:positionV relativeFrom="paragraph">
              <wp:posOffset>596900</wp:posOffset>
            </wp:positionV>
            <wp:extent cx="1375410" cy="1031875"/>
            <wp:effectExtent l="0" t="0" r="0" b="0"/>
            <wp:wrapTight wrapText="bothSides">
              <wp:wrapPolygon edited="0">
                <wp:start x="0" y="0"/>
                <wp:lineTo x="0" y="21135"/>
                <wp:lineTo x="21241" y="21135"/>
                <wp:lineTo x="21241" y="0"/>
                <wp:lineTo x="0" y="0"/>
              </wp:wrapPolygon>
            </wp:wrapTight>
            <wp:docPr id="6" name="Picture 6" descr="Image result for mix 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ix d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2EA" w:rsidRPr="006D75DA">
        <w:rPr>
          <w:color w:val="006558" w:themeColor="accent2" w:themeTint="E6"/>
          <w:sz w:val="72"/>
          <w:szCs w:val="96"/>
        </w:rPr>
        <w:t>Main course</w:t>
      </w:r>
      <w:r>
        <w:rPr>
          <w:sz w:val="72"/>
          <w:szCs w:val="96"/>
        </w:rPr>
        <w:t xml:space="preserve"> - </w:t>
      </w:r>
      <w:proofErr w:type="spellStart"/>
      <w:r w:rsidR="00A622EA">
        <w:rPr>
          <w:color w:val="006558" w:themeColor="accent2" w:themeTint="E6"/>
          <w:sz w:val="48"/>
          <w:szCs w:val="48"/>
        </w:rPr>
        <w:t>Langar</w:t>
      </w:r>
      <w:proofErr w:type="spellEnd"/>
      <w:r w:rsidR="00A622EA">
        <w:rPr>
          <w:color w:val="006558" w:themeColor="accent2" w:themeTint="E6"/>
          <w:sz w:val="48"/>
          <w:szCs w:val="48"/>
        </w:rPr>
        <w:t xml:space="preserve"> surprise </w:t>
      </w:r>
    </w:p>
    <w:p w:rsidR="006D75DA" w:rsidRDefault="00A622EA" w:rsidP="006D75DA">
      <w:pPr>
        <w:rPr>
          <w:color w:val="006558" w:themeColor="accent2" w:themeTint="E6"/>
          <w:szCs w:val="48"/>
        </w:rPr>
      </w:pPr>
      <w:r w:rsidRPr="006D75DA">
        <w:rPr>
          <w:color w:val="006558" w:themeColor="accent2" w:themeTint="E6"/>
          <w:szCs w:val="48"/>
        </w:rPr>
        <w:t xml:space="preserve">A spicy mix dal with pieces of garlic </w:t>
      </w:r>
      <w:proofErr w:type="gramStart"/>
      <w:r w:rsidRPr="006D75DA">
        <w:rPr>
          <w:color w:val="006558" w:themeColor="accent2" w:themeTint="E6"/>
          <w:szCs w:val="48"/>
        </w:rPr>
        <w:t>nan</w:t>
      </w:r>
      <w:proofErr w:type="gramEnd"/>
      <w:r w:rsidRPr="006D75DA">
        <w:rPr>
          <w:color w:val="006558" w:themeColor="accent2" w:themeTint="E6"/>
          <w:szCs w:val="48"/>
        </w:rPr>
        <w:t xml:space="preserve"> bread served with a glass of water</w:t>
      </w:r>
    </w:p>
    <w:p w:rsidR="009B3932" w:rsidRPr="006D75DA" w:rsidRDefault="006D75DA" w:rsidP="006D75DA">
      <w:pPr>
        <w:ind w:hanging="709"/>
        <w:rPr>
          <w:color w:val="006558" w:themeColor="accent2" w:themeTint="E6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-457961</wp:posOffset>
            </wp:positionH>
            <wp:positionV relativeFrom="paragraph">
              <wp:posOffset>536600</wp:posOffset>
            </wp:positionV>
            <wp:extent cx="1955800" cy="1413510"/>
            <wp:effectExtent l="0" t="0" r="6350" b="0"/>
            <wp:wrapTight wrapText="bothSides">
              <wp:wrapPolygon edited="0">
                <wp:start x="0" y="0"/>
                <wp:lineTo x="0" y="21251"/>
                <wp:lineTo x="21460" y="21251"/>
                <wp:lineTo x="21460" y="0"/>
                <wp:lineTo x="0" y="0"/>
              </wp:wrapPolygon>
            </wp:wrapTight>
            <wp:docPr id="11" name="Picture 11" descr="Image result for sand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andes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580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5DA">
        <w:rPr>
          <w:color w:val="006558" w:themeColor="accent2" w:themeTint="E6"/>
          <w:sz w:val="72"/>
          <w:szCs w:val="144"/>
        </w:rPr>
        <w:t>Dessert</w:t>
      </w:r>
      <w:r>
        <w:rPr>
          <w:color w:val="006558" w:themeColor="accent2" w:themeTint="E6"/>
          <w:szCs w:val="48"/>
        </w:rPr>
        <w:t xml:space="preserve"> - C</w:t>
      </w:r>
      <w:r w:rsidR="009B3932">
        <w:rPr>
          <w:color w:val="006558" w:themeColor="accent2" w:themeTint="E6"/>
          <w:sz w:val="48"/>
          <w:szCs w:val="48"/>
        </w:rPr>
        <w:t>reamy delight</w:t>
      </w:r>
    </w:p>
    <w:p w:rsidR="006D75DA" w:rsidRDefault="006D75DA" w:rsidP="006D75DA">
      <w:pPr>
        <w:rPr>
          <w:color w:val="006558" w:themeColor="accent2" w:themeTint="E6"/>
          <w:szCs w:val="48"/>
        </w:rPr>
      </w:pPr>
      <w:r>
        <w:rPr>
          <w:color w:val="006558" w:themeColor="accent2" w:themeTint="E6"/>
          <w:szCs w:val="48"/>
        </w:rPr>
        <w:t>A</w:t>
      </w:r>
      <w:r w:rsidR="009B3932" w:rsidRPr="006D75DA">
        <w:rPr>
          <w:color w:val="006558" w:themeColor="accent2" w:themeTint="E6"/>
          <w:szCs w:val="48"/>
        </w:rPr>
        <w:t xml:space="preserve"> sweet </w:t>
      </w:r>
      <w:proofErr w:type="spellStart"/>
      <w:r w:rsidR="009B3932" w:rsidRPr="006D75DA">
        <w:rPr>
          <w:color w:val="006558" w:themeColor="accent2" w:themeTint="E6"/>
          <w:szCs w:val="48"/>
        </w:rPr>
        <w:t>Sandesh</w:t>
      </w:r>
      <w:proofErr w:type="spellEnd"/>
      <w:r w:rsidR="009B3932" w:rsidRPr="006D75DA">
        <w:rPr>
          <w:color w:val="006558" w:themeColor="accent2" w:themeTint="E6"/>
          <w:szCs w:val="48"/>
        </w:rPr>
        <w:t xml:space="preserve"> with a creamy filling of strawberry jam with vanilla icing, served with a nice hot cup of tea.</w:t>
      </w:r>
    </w:p>
    <w:p w:rsidR="006D75DA" w:rsidRDefault="006D75DA" w:rsidP="006D75DA">
      <w:pPr>
        <w:rPr>
          <w:color w:val="006558" w:themeColor="accent2" w:themeTint="E6"/>
          <w:szCs w:val="48"/>
        </w:rPr>
      </w:pPr>
      <w:r w:rsidRPr="006D75DA">
        <w:rPr>
          <w:noProof/>
          <w:color w:val="006558" w:themeColor="accent2" w:themeTint="E6"/>
          <w:sz w:val="72"/>
          <w:szCs w:val="14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-2638494</wp:posOffset>
                </wp:positionH>
                <wp:positionV relativeFrom="paragraph">
                  <wp:posOffset>344881</wp:posOffset>
                </wp:positionV>
                <wp:extent cx="1755775" cy="361950"/>
                <wp:effectExtent l="0" t="0" r="158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5DA" w:rsidRDefault="006D75DA">
                            <w:r>
                              <w:t>Grace and Alex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7.75pt;margin-top:27.15pt;width:138.25pt;height:2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">
                <v:textbox>
                  <w:txbxContent>
                    <w:p w:rsidR="006D75DA" w:rsidRDefault="006D75DA">
                      <w:r>
                        <w:t>Grace and Alex 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3932" w:rsidRPr="006D75DA" w:rsidRDefault="006D75DA" w:rsidP="006D75DA">
      <w:pPr>
        <w:rPr>
          <w:b/>
          <w:color w:val="006558" w:themeColor="accent2" w:themeTint="E6"/>
          <w:szCs w:val="48"/>
        </w:rPr>
      </w:pPr>
      <w:r>
        <w:rPr>
          <w:b/>
          <w:color w:val="006558" w:themeColor="accent2" w:themeTint="E6"/>
          <w:sz w:val="48"/>
          <w:szCs w:val="52"/>
        </w:rPr>
        <w:t xml:space="preserve">Everything’s better at the </w:t>
      </w:r>
      <w:proofErr w:type="spellStart"/>
      <w:r>
        <w:rPr>
          <w:b/>
          <w:color w:val="006558" w:themeColor="accent2" w:themeTint="E6"/>
          <w:sz w:val="48"/>
          <w:szCs w:val="52"/>
        </w:rPr>
        <w:t>L</w:t>
      </w:r>
      <w:r w:rsidR="009B3932" w:rsidRPr="006D75DA">
        <w:rPr>
          <w:b/>
          <w:color w:val="006558" w:themeColor="accent2" w:themeTint="E6"/>
          <w:sz w:val="48"/>
          <w:szCs w:val="52"/>
        </w:rPr>
        <w:t>angar</w:t>
      </w:r>
      <w:proofErr w:type="spellEnd"/>
      <w:r w:rsidR="009B3932" w:rsidRPr="006D75DA">
        <w:rPr>
          <w:b/>
          <w:color w:val="006558" w:themeColor="accent2" w:themeTint="E6"/>
          <w:sz w:val="48"/>
          <w:szCs w:val="52"/>
        </w:rPr>
        <w:t>!</w:t>
      </w:r>
    </w:p>
    <w:sectPr w:rsidR="009B3932" w:rsidRPr="006D75DA" w:rsidSect="001518FA">
      <w:headerReference w:type="default" r:id="rId13"/>
      <w:pgSz w:w="12240" w:h="15840" w:code="1"/>
      <w:pgMar w:top="1440" w:right="720" w:bottom="720" w:left="5040" w:header="720" w:footer="72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79B" w:rsidRDefault="0085779B" w:rsidP="002B0AFB">
      <w:pPr>
        <w:spacing w:after="0" w:line="240" w:lineRule="auto"/>
      </w:pPr>
      <w:r>
        <w:separator/>
      </w:r>
    </w:p>
  </w:endnote>
  <w:endnote w:type="continuationSeparator" w:id="0">
    <w:p w:rsidR="0085779B" w:rsidRDefault="0085779B" w:rsidP="002B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79B" w:rsidRDefault="0085779B" w:rsidP="002B0AFB">
      <w:pPr>
        <w:spacing w:after="0" w:line="240" w:lineRule="auto"/>
      </w:pPr>
      <w:r>
        <w:separator/>
      </w:r>
    </w:p>
  </w:footnote>
  <w:footnote w:type="continuationSeparator" w:id="0">
    <w:p w:rsidR="0085779B" w:rsidRDefault="0085779B" w:rsidP="002B0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AFB" w:rsidRDefault="001518FA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9D1BE60" wp14:editId="1D15DDE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1014476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144760"/>
                        <a:chOff x="0" y="0"/>
                        <a:chExt cx="7772400" cy="10144760"/>
                      </a:xfrm>
                    </wpg:grpSpPr>
                    <wps:wsp>
                      <wps:cNvPr id="7" name="Rectangle 7" descr="Leaves background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430" r="-4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 21" descr="Transparency background"/>
                      <wps:cNvSpPr/>
                      <wps:spPr>
                        <a:xfrm>
                          <a:off x="2590800" y="0"/>
                          <a:ext cx="5180330" cy="29044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 descr="Rectangle frame shape"/>
                      <wps:cNvSpPr/>
                      <wps:spPr>
                        <a:xfrm>
                          <a:off x="238125" y="247650"/>
                          <a:ext cx="7272000" cy="9667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20" descr="Rectangle frame shape"/>
                      <wps:cNvSpPr/>
                      <wps:spPr>
                        <a:xfrm>
                          <a:off x="314325" y="323850"/>
                          <a:ext cx="7128000" cy="9510500"/>
                        </a:xfrm>
                        <a:prstGeom prst="rect">
                          <a:avLst/>
                        </a:prstGeom>
                        <a:noFill/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22" descr="Beige background rectangle"/>
                      <wps:cNvSpPr/>
                      <wps:spPr>
                        <a:xfrm>
                          <a:off x="2590800" y="2895600"/>
                          <a:ext cx="5180330" cy="72491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Rectangle 203" descr="Green line"/>
                      <wps:cNvSpPr/>
                      <wps:spPr>
                        <a:xfrm>
                          <a:off x="2590800" y="2905125"/>
                          <a:ext cx="4854575" cy="6932930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66430 h 6872400"/>
                            <a:gd name="connsiteX0" fmla="*/ 4700196 w 4700196"/>
                            <a:gd name="connsiteY0" fmla="*/ 0 h 6866430"/>
                            <a:gd name="connsiteX1" fmla="*/ 4699309 w 4700196"/>
                            <a:gd name="connsiteY1" fmla="*/ 6866430 h 6866430"/>
                            <a:gd name="connsiteX2" fmla="*/ 0 w 4700196"/>
                            <a:gd name="connsiteY2" fmla="*/ 6866430 h 6866430"/>
                            <a:gd name="connsiteX0" fmla="*/ 4701086 w 4701086"/>
                            <a:gd name="connsiteY0" fmla="*/ 0 h 6866430"/>
                            <a:gd name="connsiteX1" fmla="*/ 4699309 w 4701086"/>
                            <a:gd name="connsiteY1" fmla="*/ 6866430 h 6866430"/>
                            <a:gd name="connsiteX2" fmla="*/ 0 w 4701086"/>
                            <a:gd name="connsiteY2" fmla="*/ 6866430 h 6866430"/>
                            <a:gd name="connsiteX0" fmla="*/ 4701086 w 4701423"/>
                            <a:gd name="connsiteY0" fmla="*/ 0 h 6866737"/>
                            <a:gd name="connsiteX1" fmla="*/ 4701361 w 4701423"/>
                            <a:gd name="connsiteY1" fmla="*/ 6866737 h 6866737"/>
                            <a:gd name="connsiteX2" fmla="*/ 0 w 4701423"/>
                            <a:gd name="connsiteY2" fmla="*/ 6866430 h 6866737"/>
                            <a:gd name="connsiteX0" fmla="*/ 4702858 w 4702858"/>
                            <a:gd name="connsiteY0" fmla="*/ 0 h 6866737"/>
                            <a:gd name="connsiteX1" fmla="*/ 4701361 w 4702858"/>
                            <a:gd name="connsiteY1" fmla="*/ 6866737 h 6866737"/>
                            <a:gd name="connsiteX2" fmla="*/ 0 w 4702858"/>
                            <a:gd name="connsiteY2" fmla="*/ 6866430 h 6866737"/>
                            <a:gd name="connsiteX0" fmla="*/ 4703063 w 4703063"/>
                            <a:gd name="connsiteY0" fmla="*/ 0 h 6868832"/>
                            <a:gd name="connsiteX1" fmla="*/ 4701361 w 4703063"/>
                            <a:gd name="connsiteY1" fmla="*/ 6868832 h 6868832"/>
                            <a:gd name="connsiteX2" fmla="*/ 0 w 4703063"/>
                            <a:gd name="connsiteY2" fmla="*/ 6868525 h 6868832"/>
                            <a:gd name="connsiteX0" fmla="*/ 4703268 w 4703268"/>
                            <a:gd name="connsiteY0" fmla="*/ 0 h 6868832"/>
                            <a:gd name="connsiteX1" fmla="*/ 4701361 w 4703268"/>
                            <a:gd name="connsiteY1" fmla="*/ 6868832 h 6868832"/>
                            <a:gd name="connsiteX2" fmla="*/ 0 w 4703268"/>
                            <a:gd name="connsiteY2" fmla="*/ 6868525 h 6868832"/>
                            <a:gd name="connsiteX0" fmla="*/ 4700808 w 4701410"/>
                            <a:gd name="connsiteY0" fmla="*/ 0 h 6865688"/>
                            <a:gd name="connsiteX1" fmla="*/ 4701361 w 4701410"/>
                            <a:gd name="connsiteY1" fmla="*/ 6865688 h 6865688"/>
                            <a:gd name="connsiteX2" fmla="*/ 0 w 4701410"/>
                            <a:gd name="connsiteY2" fmla="*/ 6865381 h 6865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701410" h="6865688">
                              <a:moveTo>
                                <a:pt x="4700808" y="0"/>
                              </a:moveTo>
                              <a:cubicBezTo>
                                <a:pt x="4700512" y="2288810"/>
                                <a:pt x="4701657" y="4576878"/>
                                <a:pt x="4701361" y="6865688"/>
                              </a:cubicBezTo>
                              <a:lnTo>
                                <a:pt x="0" y="6865381"/>
                              </a:lnTo>
                            </a:path>
                          </a:pathLst>
                        </a:custGeom>
                        <a:noFill/>
                        <a:ln w="35941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Rectangle 203" descr="Green line"/>
                      <wps:cNvSpPr/>
                      <wps:spPr>
                        <a:xfrm>
                          <a:off x="2590800" y="2905125"/>
                          <a:ext cx="4919980" cy="7013575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692589 w 4698000"/>
                            <a:gd name="connsiteY0" fmla="*/ 0 h 6867457"/>
                            <a:gd name="connsiteX1" fmla="*/ 4698000 w 4698000"/>
                            <a:gd name="connsiteY1" fmla="*/ 6867457 h 6867457"/>
                            <a:gd name="connsiteX2" fmla="*/ 0 w 4698000"/>
                            <a:gd name="connsiteY2" fmla="*/ 6867457 h 6867457"/>
                            <a:gd name="connsiteX0" fmla="*/ 4697373 w 4702784"/>
                            <a:gd name="connsiteY0" fmla="*/ 0 h 6867457"/>
                            <a:gd name="connsiteX1" fmla="*/ 4702784 w 4702784"/>
                            <a:gd name="connsiteY1" fmla="*/ 6867457 h 6867457"/>
                            <a:gd name="connsiteX2" fmla="*/ 0 w 4702784"/>
                            <a:gd name="connsiteY2" fmla="*/ 6867457 h 6867457"/>
                            <a:gd name="connsiteX0" fmla="*/ 4697373 w 4697877"/>
                            <a:gd name="connsiteY0" fmla="*/ 0 h 6867457"/>
                            <a:gd name="connsiteX1" fmla="*/ 4697224 w 4697877"/>
                            <a:gd name="connsiteY1" fmla="*/ 6867457 h 6867457"/>
                            <a:gd name="connsiteX2" fmla="*/ 0 w 4697877"/>
                            <a:gd name="connsiteY2" fmla="*/ 6867457 h 6867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697877" h="6867457">
                              <a:moveTo>
                                <a:pt x="4697373" y="0"/>
                              </a:moveTo>
                              <a:cubicBezTo>
                                <a:pt x="4699177" y="2289152"/>
                                <a:pt x="4695420" y="4578305"/>
                                <a:pt x="4697224" y="6867457"/>
                              </a:cubicBezTo>
                              <a:lnTo>
                                <a:pt x="0" y="6867457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9D1BE60" id="Group 3" o:spid="_x0000_s1027" style="position:absolute;margin-left:0;margin-top:0;width:612pt;height:798.8pt;z-index:-251657216;mso-width-percent:1000;mso-height-percent:1008;mso-position-horizontal:center;mso-position-horizontal-relative:page;mso-position-vertical:top;mso-position-vertical-relative:page;mso-width-percent:1000;mso-height-percent:1008" coordsize="77724,1014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A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GAAAAABAAIAYAAAAAEAAjhCSU0EJgAAAAAADgAAAAAAAAAAAAA/gAAA&#10;OEJJTQQNAAAAAAAEAAAAW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CAAAAAAUmdodGxvbmcAAAMw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ckQAAAAEAAAB8AAAAoAAAAXQAAOiA&#10;AAAcdQAYAAH/2P/tAAxBZG9iZV9DTQAB/+4ADkFkb2JlAGSAAAAAAf/bAIQADAgICAkIDAkJDBEL&#10;CgsRFQ8MDA8VGBMTFRMTGBEMDAwMDAwRDAwMDAwMDAwMDAwMDAwMDAwMDAwMDAwMDAwMDAENCwsN&#10;Dg0QDg4QFA4ODhQUDg4ODhQRDAwMDAwREQwMDAwMDBEMDAwMDAwMDAwMDAwMDAwMDAwMDAwMDAwM&#10;DAwM/8AAEQgAoAB8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">
              <v:rect id="Rectangle 7" o:spid="_x0000_s1028" alt="Leaves background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" stroked="f" strokeweight="1pt">
                <v:fill r:id="rId2" o:title="Leaves background" recolor="t" rotate="t" type="frame"/>
              </v:rect>
              <v:rect id="Rectangle 21" o:spid="_x0000_s1029" alt="Transparency background" style="position:absolute;left:25908;width:51803;height:29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" fillcolor="black [3213]" stroked="f" strokeweight="1pt">
                <v:fill opacity="13107f"/>
              </v:rect>
              <v:rect id="Rectangle 5" o:spid="_x0000_s1030" alt="Rectangle frame shape" style="position:absolute;left:2381;top:2476;width:72720;height:96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" filled="f" strokecolor="#f7ce98 [3215]" strokeweight="1pt"/>
              <v:rect id="Rectangle 20" o:spid="_x0000_s1031" alt="Rectangle frame shape" style="position:absolute;left:3143;top:3238;width:71280;height:9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" filled="f" strokecolor="#f7ce98 [3215]" strokeweight="2.8pt"/>
              <v:rect id="Rectangle 22" o:spid="_x0000_s1032" alt="Beige background rectangle" style="position:absolute;left:25908;top:28956;width:51803;height:7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" fillcolor="#f7ce98 [3215]" stroked="f" strokeweight="1pt">
                <v:fill opacity="52428f"/>
              </v:rect>
              <v:shape id="Rectangle 203" o:spid="_x0000_s1033" alt="Green line" style="position:absolute;left:25908;top:29051;width:48545;height:69329;visibility:visible;mso-wrap-style:square;v-text-anchor:middle" coordsize="4701410,6865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" adj="-11796480,,5400" path="m4700808,v-296,2288810,849,4576878,553,6865688l,6865381e" filled="f" strokecolor="#004942 [3204]" strokeweight="2.83pt">
                <v:stroke joinstyle="miter"/>
                <v:formulas/>
                <v:path arrowok="t" o:connecttype="custom" o:connectlocs="4853953,0;4854524,6932930;0,6932620" o:connectangles="0,0,0" textboxrect="0,0,4701410,6865688"/>
                <v:textbox>
                  <w:txbxContent>
                    <w:p w:rsidR="001518FA" w:rsidRPr="008F3964" w:rsidRDefault="001518FA" w:rsidP="001518FA"/>
                  </w:txbxContent>
                </v:textbox>
              </v:shape>
              <v:shape id="Rectangle 203" o:spid="_x0000_s1034" alt="Green line" style="position:absolute;left:25908;top:29051;width:49199;height:70136;visibility:visible;mso-wrap-style:square;v-text-anchor:middle" coordsize="4697877,6867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" adj="-11796480,,5400" path="m4697373,v1804,2289152,-1953,4578305,-149,6867457l,6867457e" filled="f" strokecolor="#004942 [3204]" strokeweight="1.25pt">
                <v:stroke joinstyle="miter"/>
                <v:formulas/>
                <v:path arrowok="t" o:connecttype="custom" o:connectlocs="4919452,0;4919296,7013575;0,7013575" o:connectangles="0,0,0" textboxrect="0,0,4697877,6867457"/>
                <v:textbox>
                  <w:txbxContent>
                    <w:p w:rsidR="001518FA" w:rsidRPr="008F3964" w:rsidRDefault="001518FA" w:rsidP="001518FA"/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79B"/>
    <w:rsid w:val="00025C7C"/>
    <w:rsid w:val="000F33BF"/>
    <w:rsid w:val="001004FE"/>
    <w:rsid w:val="00117C6E"/>
    <w:rsid w:val="001206D0"/>
    <w:rsid w:val="001518FA"/>
    <w:rsid w:val="001A4E54"/>
    <w:rsid w:val="001E6866"/>
    <w:rsid w:val="001E7B86"/>
    <w:rsid w:val="001F70F7"/>
    <w:rsid w:val="00247434"/>
    <w:rsid w:val="00275A80"/>
    <w:rsid w:val="002B0AFB"/>
    <w:rsid w:val="002B3BB1"/>
    <w:rsid w:val="002D5D14"/>
    <w:rsid w:val="002D770C"/>
    <w:rsid w:val="002F014D"/>
    <w:rsid w:val="002F5B4C"/>
    <w:rsid w:val="00367378"/>
    <w:rsid w:val="003929D4"/>
    <w:rsid w:val="003B2606"/>
    <w:rsid w:val="003E3395"/>
    <w:rsid w:val="00437F13"/>
    <w:rsid w:val="00473A89"/>
    <w:rsid w:val="00473D4A"/>
    <w:rsid w:val="004A3DB4"/>
    <w:rsid w:val="004B4D92"/>
    <w:rsid w:val="004D2D71"/>
    <w:rsid w:val="0054071B"/>
    <w:rsid w:val="00562120"/>
    <w:rsid w:val="005E5233"/>
    <w:rsid w:val="006328DD"/>
    <w:rsid w:val="00664B70"/>
    <w:rsid w:val="0068691F"/>
    <w:rsid w:val="00694A31"/>
    <w:rsid w:val="006B0D5D"/>
    <w:rsid w:val="006D75DA"/>
    <w:rsid w:val="00700C24"/>
    <w:rsid w:val="007538BA"/>
    <w:rsid w:val="007D1A2E"/>
    <w:rsid w:val="007F19F5"/>
    <w:rsid w:val="0082129F"/>
    <w:rsid w:val="0085779B"/>
    <w:rsid w:val="008801F7"/>
    <w:rsid w:val="008B3005"/>
    <w:rsid w:val="008C256C"/>
    <w:rsid w:val="008D1017"/>
    <w:rsid w:val="008F3964"/>
    <w:rsid w:val="0094287F"/>
    <w:rsid w:val="009B3932"/>
    <w:rsid w:val="009D0FE2"/>
    <w:rsid w:val="009D1E12"/>
    <w:rsid w:val="009D4169"/>
    <w:rsid w:val="00A00D90"/>
    <w:rsid w:val="00A507F7"/>
    <w:rsid w:val="00A622EA"/>
    <w:rsid w:val="00A874C1"/>
    <w:rsid w:val="00AC46EE"/>
    <w:rsid w:val="00B4053C"/>
    <w:rsid w:val="00B427F2"/>
    <w:rsid w:val="00B458E2"/>
    <w:rsid w:val="00B81D1E"/>
    <w:rsid w:val="00BB585B"/>
    <w:rsid w:val="00BC7765"/>
    <w:rsid w:val="00BD4EAA"/>
    <w:rsid w:val="00C033C5"/>
    <w:rsid w:val="00C401C0"/>
    <w:rsid w:val="00CA64CB"/>
    <w:rsid w:val="00CC2784"/>
    <w:rsid w:val="00CE0740"/>
    <w:rsid w:val="00D202B7"/>
    <w:rsid w:val="00D31C36"/>
    <w:rsid w:val="00D359D6"/>
    <w:rsid w:val="00D8608C"/>
    <w:rsid w:val="00DB5DB5"/>
    <w:rsid w:val="00E14F6F"/>
    <w:rsid w:val="00E304C4"/>
    <w:rsid w:val="00E977CA"/>
    <w:rsid w:val="00EE3976"/>
    <w:rsid w:val="00EE719E"/>
    <w:rsid w:val="00F24993"/>
    <w:rsid w:val="00F729DD"/>
    <w:rsid w:val="00FE14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D58A0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E54"/>
    <w:rPr>
      <w:color w:val="42210B" w:themeColor="background2"/>
      <w:sz w:val="36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4E54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1A4E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D1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C46EE"/>
    <w:pPr>
      <w:spacing w:after="0"/>
    </w:pPr>
    <w:rPr>
      <w:color w:val="F7CE98" w:themeColor="text2"/>
      <w:sz w:val="50"/>
    </w:rPr>
  </w:style>
  <w:style w:type="character" w:customStyle="1" w:styleId="TitleChar">
    <w:name w:val="Title Char"/>
    <w:basedOn w:val="DefaultParagraphFont"/>
    <w:link w:val="Title"/>
    <w:uiPriority w:val="10"/>
    <w:rsid w:val="00AC46EE"/>
    <w:rPr>
      <w:color w:val="F7CE98" w:themeColor="text2"/>
      <w:sz w:val="50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FF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band1Vert">
      <w:tblPr/>
      <w:tcPr>
        <w:shd w:val="clear" w:color="auto" w:fill="50FFED" w:themeFill="accent1" w:themeFillTint="66"/>
      </w:tcPr>
    </w:tblStylePr>
    <w:tblStylePr w:type="band1Horz">
      <w:tblPr/>
      <w:tcPr>
        <w:shd w:val="clear" w:color="auto" w:fill="50FFED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42210B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42210B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6EE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C46EE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32"/>
      <w:lang w:val="en-US"/>
    </w:rPr>
  </w:style>
  <w:style w:type="paragraph" w:styleId="NoSpacing">
    <w:name w:val="No Spacing"/>
    <w:uiPriority w:val="1"/>
    <w:semiHidden/>
    <w:qFormat/>
    <w:rsid w:val="00FE1440"/>
    <w:pPr>
      <w:spacing w:after="0" w:line="240" w:lineRule="auto"/>
      <w:jc w:val="center"/>
    </w:pPr>
    <w:rPr>
      <w:rFonts w:asciiTheme="majorHAnsi" w:hAnsiTheme="majorHAnsi"/>
      <w:color w:val="42210B" w:themeColor="background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5B4C"/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styleId="Strong">
    <w:name w:val="Strong"/>
    <w:basedOn w:val="DefaultParagraphFont"/>
    <w:uiPriority w:val="22"/>
    <w:semiHidden/>
    <w:qFormat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5B4C"/>
    <w:rPr>
      <w:color w:val="42210B" w:themeColor="background2"/>
      <w:sz w:val="36"/>
    </w:rPr>
  </w:style>
  <w:style w:type="paragraph" w:styleId="Footer">
    <w:name w:val="footer"/>
    <w:basedOn w:val="Normal"/>
    <w:link w:val="Footer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5B4C"/>
    <w:rPr>
      <w:color w:val="42210B" w:themeColor="background2"/>
      <w:sz w:val="36"/>
    </w:rPr>
  </w:style>
  <w:style w:type="paragraph" w:customStyle="1" w:styleId="Line">
    <w:name w:val="Line"/>
    <w:basedOn w:val="Normal"/>
    <w:qFormat/>
    <w:rsid w:val="002F5B4C"/>
    <w:pPr>
      <w:spacing w:after="24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6\AppData\Roaming\Microsoft\Templates\Autumn%20leaves%20Thanksgiving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145AF7EE02A41718EE271EDF061C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254C5-211E-4DDA-A04B-EA245CB9FD8C}"/>
      </w:docPartPr>
      <w:docPartBody>
        <w:p w:rsidR="00EB59C0" w:rsidRDefault="00BA46F4">
          <w:pPr>
            <w:pStyle w:val="0145AF7EE02A41718EE271EDF061C327"/>
          </w:pPr>
          <w:r w:rsidRPr="00AC46EE">
            <w:t>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6F4"/>
    <w:rsid w:val="00BA46F4"/>
    <w:rsid w:val="00EB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61BA40411445B78E69AD665E268077">
    <w:name w:val="7761BA40411445B78E69AD665E268077"/>
  </w:style>
  <w:style w:type="paragraph" w:customStyle="1" w:styleId="0145AF7EE02A41718EE271EDF061C327">
    <w:name w:val="0145AF7EE02A41718EE271EDF061C327"/>
  </w:style>
  <w:style w:type="paragraph" w:customStyle="1" w:styleId="70E546BA02624DBCA1DF9B0DC0C984A1">
    <w:name w:val="70E546BA02624DBCA1DF9B0DC0C984A1"/>
  </w:style>
  <w:style w:type="paragraph" w:customStyle="1" w:styleId="FFE731C6BE234E83BD24289663465533">
    <w:name w:val="FFE731C6BE234E83BD24289663465533"/>
  </w:style>
  <w:style w:type="paragraph" w:customStyle="1" w:styleId="6E82B61786F948DB847E105216AE9474">
    <w:name w:val="6E82B61786F948DB847E105216AE9474"/>
  </w:style>
  <w:style w:type="paragraph" w:customStyle="1" w:styleId="D1E94F26C43241BF940BFB5CC58AC332">
    <w:name w:val="D1E94F26C43241BF940BFB5CC58AC332"/>
  </w:style>
  <w:style w:type="paragraph" w:customStyle="1" w:styleId="44C8FF9F3C9B458EAEE683A2939242B0">
    <w:name w:val="44C8FF9F3C9B458EAEE683A2939242B0"/>
  </w:style>
  <w:style w:type="paragraph" w:customStyle="1" w:styleId="FFE50DF96744493BA3B5185E396C9A38">
    <w:name w:val="FFE50DF96744493BA3B5185E396C9A38"/>
  </w:style>
  <w:style w:type="paragraph" w:customStyle="1" w:styleId="2AB1B3C089AC4854BD5E104D9106F9EC">
    <w:name w:val="2AB1B3C089AC4854BD5E104D9106F9EC"/>
  </w:style>
  <w:style w:type="paragraph" w:customStyle="1" w:styleId="865C7E86F9684855AD69438941F8DB1D">
    <w:name w:val="865C7E86F9684855AD69438941F8DB1D"/>
  </w:style>
  <w:style w:type="paragraph" w:customStyle="1" w:styleId="66D6967D2E954A079FE106C1C7A6712D">
    <w:name w:val="66D6967D2E954A079FE106C1C7A6712D"/>
    <w:rsid w:val="00BA46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39">
      <a:dk1>
        <a:sysClr val="windowText" lastClr="000000"/>
      </a:dk1>
      <a:lt1>
        <a:sysClr val="window" lastClr="FFFFFF"/>
      </a:lt1>
      <a:dk2>
        <a:srgbClr val="F7CE98"/>
      </a:dk2>
      <a:lt2>
        <a:srgbClr val="42210B"/>
      </a:lt2>
      <a:accent1>
        <a:srgbClr val="004942"/>
      </a:accent1>
      <a:accent2>
        <a:srgbClr val="003932"/>
      </a:accent2>
      <a:accent3>
        <a:srgbClr val="721121"/>
      </a:accent3>
      <a:accent4>
        <a:srgbClr val="A5402D"/>
      </a:accent4>
      <a:accent5>
        <a:srgbClr val="7D98A1"/>
      </a:accent5>
      <a:accent6>
        <a:srgbClr val="A6D49F"/>
      </a:accent6>
      <a:hlink>
        <a:srgbClr val="F7CE98"/>
      </a:hlink>
      <a:folHlink>
        <a:srgbClr val="F7CE98"/>
      </a:folHlink>
    </a:clrScheme>
    <a:fontScheme name="Custom 32">
      <a:majorFont>
        <a:latin typeface="Book Antiqu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8FAB4-EB57-4DEC-A171-D1B4FF14DB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4C570A-C77B-413C-A0C9-B8EA3DE79B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E135D0-A643-43FF-B186-B29B61566567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16c05727-aa75-4e4a-9b5f-8a80a1165891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B01399C-F969-49BC-ADDC-FF8AB7E51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Autumn leaves Thanksgiving menu</Template>
  <TotalTime>0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2020-03-12T11:27:00Z</dcterms:created>
  <dcterms:modified xsi:type="dcterms:W3CDTF">2020-03-13T12:06:00Z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