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37E7" w14:textId="77777777" w:rsidR="003D7607" w:rsidRDefault="001C4397">
      <w:r>
        <w:rPr>
          <w:b/>
          <w:bCs/>
        </w:rPr>
        <w:t>Spooky Walks and Activities</w:t>
      </w:r>
    </w:p>
    <w:p w14:paraId="45F75A8E" w14:textId="77777777" w:rsidR="003D7607" w:rsidRDefault="001C4397">
      <w:r>
        <w:t xml:space="preserve">Get ready for some half-term Halloween fun and join us on our </w:t>
      </w:r>
      <w:r>
        <w:rPr>
          <w:b/>
          <w:bCs/>
        </w:rPr>
        <w:t>Spooky Walks and Activities</w:t>
      </w:r>
      <w:r>
        <w:t>! Whether you choose to come along to just one event or join us for them all, it's a fantastic opportunity to get outdoors, enjoy the fresh air, meet new people, and have plenty of spooky seasonal fun.</w:t>
      </w:r>
    </w:p>
    <w:p w14:paraId="3D59D7EC" w14:textId="77777777" w:rsidR="003D7607" w:rsidRDefault="001C4397">
      <w:proofErr w:type="gramStart"/>
      <w:r>
        <w:t>Take a look</w:t>
      </w:r>
      <w:proofErr w:type="gramEnd"/>
      <w:r>
        <w:t xml:space="preserve"> at the activities below and book your place using the links provided. We can't wait to see you there for a frightfully good time! </w:t>
      </w:r>
      <w:r>
        <w:rPr>
          <w:rFonts w:ascii="Segoe UI Emoji" w:hAnsi="Segoe UI Emoji" w:cs="Segoe UI Emoji"/>
        </w:rPr>
        <w:t>👻🍂🎃</w:t>
      </w:r>
    </w:p>
    <w:p w14:paraId="3ABD4683" w14:textId="77777777" w:rsidR="003D7607" w:rsidRDefault="001C4397">
      <w:r>
        <w:rPr>
          <w:b/>
          <w:bCs/>
        </w:rPr>
        <w:t>The booking links for all activities can</w:t>
      </w:r>
      <w:r>
        <w:rPr>
          <w:b/>
          <w:bCs/>
        </w:rPr>
        <w:t xml:space="preserve"> be found below.</w:t>
      </w:r>
    </w:p>
    <w:p w14:paraId="0A46D7E6" w14:textId="77777777" w:rsidR="003D7607" w:rsidRDefault="001C4397">
      <w:r>
        <w:t> </w:t>
      </w:r>
    </w:p>
    <w:p w14:paraId="5AD550E5" w14:textId="77777777" w:rsidR="003D7607" w:rsidRDefault="001C4397">
      <w:r>
        <w:rPr>
          <w:b/>
          <w:bCs/>
        </w:rPr>
        <w:t>Family Halloween Walk - 11:00 - 12:00</w:t>
      </w:r>
    </w:p>
    <w:p w14:paraId="448D3FD3" w14:textId="77777777" w:rsidR="003D7607" w:rsidRDefault="001C4397">
      <w:r>
        <w:rPr>
          <w:b/>
          <w:bCs/>
        </w:rPr>
        <w:t>Tue, October 27, 2026</w:t>
      </w:r>
    </w:p>
    <w:p w14:paraId="79D66B4C" w14:textId="77777777" w:rsidR="003D7607" w:rsidRDefault="001C4397">
      <w:r>
        <w:rPr>
          <w:b/>
          <w:bCs/>
        </w:rPr>
        <w:t> </w:t>
      </w:r>
      <w:r>
        <w:t xml:space="preserve">HALLOWEEN NATURE HUNT Witch`s Missing Spell. Meet </w:t>
      </w:r>
      <w:proofErr w:type="spellStart"/>
      <w:r>
        <w:t>Mesnes</w:t>
      </w:r>
      <w:proofErr w:type="spellEnd"/>
      <w:r>
        <w:t xml:space="preserve"> Park at the Lodge. WN1 1TU Follow the hunt and see what creepy, curious and magical things you can spot along the way. A fun family activity - can you complete the hunt and help the witch?</w:t>
      </w:r>
    </w:p>
    <w:p w14:paraId="31DF4729" w14:textId="77777777" w:rsidR="003D7607" w:rsidRDefault="001C4397">
      <w:r>
        <w:t> </w:t>
      </w:r>
      <w:hyperlink r:id="rId6" w:history="1">
        <w:r>
          <w:rPr>
            <w:rStyle w:val="Hyperlink"/>
          </w:rPr>
          <w:t xml:space="preserve">Activity Slot Details - Book | </w:t>
        </w:r>
        <w:proofErr w:type="spellStart"/>
        <w:r>
          <w:rPr>
            <w:rStyle w:val="Hyperlink"/>
          </w:rPr>
          <w:t>GladstoneGo</w:t>
        </w:r>
        <w:proofErr w:type="spellEnd"/>
      </w:hyperlink>
    </w:p>
    <w:p w14:paraId="5DB9AFCF" w14:textId="77777777" w:rsidR="003D7607" w:rsidRDefault="003D7607"/>
    <w:p w14:paraId="379A6FB7" w14:textId="77777777" w:rsidR="003D7607" w:rsidRDefault="001C4397">
      <w:r>
        <w:t> </w:t>
      </w:r>
    </w:p>
    <w:p w14:paraId="3ABC9F50" w14:textId="77777777" w:rsidR="003D7607" w:rsidRDefault="001C4397">
      <w:r>
        <w:rPr>
          <w:b/>
          <w:bCs/>
        </w:rPr>
        <w:t>Halloween Walk – 13:00 – 1430</w:t>
      </w:r>
    </w:p>
    <w:p w14:paraId="7138A61D" w14:textId="77777777" w:rsidR="003D7607" w:rsidRDefault="001C4397">
      <w:r>
        <w:rPr>
          <w:b/>
          <w:bCs/>
        </w:rPr>
        <w:t>Wednesday 28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October</w:t>
      </w:r>
    </w:p>
    <w:p w14:paraId="25498F83" w14:textId="77777777" w:rsidR="003D7607" w:rsidRDefault="001C4397">
      <w:r>
        <w:rPr>
          <w:b/>
          <w:bCs/>
        </w:rPr>
        <w:t> </w:t>
      </w:r>
      <w:r>
        <w:t xml:space="preserve">Join Be Well for a spooky walk in </w:t>
      </w:r>
      <w:proofErr w:type="spellStart"/>
      <w:r>
        <w:t>Borsdane</w:t>
      </w:r>
      <w:proofErr w:type="spellEnd"/>
      <w:r>
        <w:t xml:space="preserve"> Woods.  A chance to celebrate Halloween and play a spooky game of Simon Says in the woods.  Meet at the tunnel entrance near the graveyard.</w:t>
      </w:r>
    </w:p>
    <w:p w14:paraId="12135A80" w14:textId="77777777" w:rsidR="003D7607" w:rsidRDefault="001C4397">
      <w:hyperlink r:id="rId7" w:history="1">
        <w:r>
          <w:rPr>
            <w:rStyle w:val="Hyperlink"/>
          </w:rPr>
          <w:t xml:space="preserve">Activity Slot Details - Book | </w:t>
        </w:r>
        <w:proofErr w:type="spellStart"/>
        <w:r>
          <w:rPr>
            <w:rStyle w:val="Hyperlink"/>
          </w:rPr>
          <w:t>GladstoneGo</w:t>
        </w:r>
        <w:proofErr w:type="spellEnd"/>
      </w:hyperlink>
    </w:p>
    <w:p w14:paraId="0B83A609" w14:textId="77777777" w:rsidR="003D7607" w:rsidRDefault="001C4397">
      <w:r>
        <w:t> </w:t>
      </w:r>
    </w:p>
    <w:p w14:paraId="54857053" w14:textId="77777777" w:rsidR="003D7607" w:rsidRDefault="001C4397">
      <w:r>
        <w:t> </w:t>
      </w:r>
    </w:p>
    <w:p w14:paraId="1E32FDD1" w14:textId="77777777" w:rsidR="003D7607" w:rsidRDefault="001C4397">
      <w:r>
        <w:rPr>
          <w:b/>
          <w:bCs/>
        </w:rPr>
        <w:t xml:space="preserve">Family Hub Halloween </w:t>
      </w:r>
      <w:proofErr w:type="gramStart"/>
      <w:r>
        <w:rPr>
          <w:b/>
          <w:bCs/>
        </w:rPr>
        <w:t>Walk  13:00</w:t>
      </w:r>
      <w:proofErr w:type="gramEnd"/>
      <w:r>
        <w:rPr>
          <w:b/>
          <w:bCs/>
        </w:rPr>
        <w:t xml:space="preserve"> - 14:30  </w:t>
      </w:r>
    </w:p>
    <w:p w14:paraId="253FF05A" w14:textId="77777777" w:rsidR="003D7607" w:rsidRDefault="001C4397">
      <w:r>
        <w:rPr>
          <w:b/>
          <w:bCs/>
        </w:rPr>
        <w:t>Fri, October 30, 2026</w:t>
      </w:r>
    </w:p>
    <w:p w14:paraId="20F473BB" w14:textId="77777777" w:rsidR="003D7607" w:rsidRDefault="001C4397">
      <w:r>
        <w:rPr>
          <w:b/>
          <w:bCs/>
        </w:rPr>
        <w:t> </w:t>
      </w:r>
      <w:proofErr w:type="spellStart"/>
      <w:r>
        <w:t>Lilford</w:t>
      </w:r>
      <w:proofErr w:type="spellEnd"/>
      <w:r>
        <w:t xml:space="preserve"> Park. Join Leigh Family Hub and Be Well for a spooky walk and Scavenger Hunt in </w:t>
      </w:r>
      <w:proofErr w:type="spellStart"/>
      <w:r>
        <w:t>Lilford</w:t>
      </w:r>
      <w:proofErr w:type="spellEnd"/>
      <w:r>
        <w:t xml:space="preserve"> Park. A chance to celebrate Halloween, look for clues and get a treat in this lovely park and woodland area, ending at the playground. Meet at WN7 1JE </w:t>
      </w:r>
      <w:proofErr w:type="spellStart"/>
      <w:r>
        <w:t>Lilford</w:t>
      </w:r>
      <w:proofErr w:type="spellEnd"/>
      <w:r>
        <w:t xml:space="preserve"> Park Car Park</w:t>
      </w:r>
    </w:p>
    <w:p w14:paraId="5D0887E7" w14:textId="77777777" w:rsidR="003D7607" w:rsidRDefault="001C4397">
      <w:r>
        <w:t> </w:t>
      </w:r>
      <w:hyperlink r:id="rId8" w:history="1">
        <w:r>
          <w:rPr>
            <w:rStyle w:val="Hyperlink"/>
          </w:rPr>
          <w:t xml:space="preserve">Activity Slot Details - Book | </w:t>
        </w:r>
        <w:proofErr w:type="spellStart"/>
        <w:r>
          <w:rPr>
            <w:rStyle w:val="Hyperlink"/>
          </w:rPr>
          <w:t>GladstoneGo</w:t>
        </w:r>
        <w:proofErr w:type="spellEnd"/>
      </w:hyperlink>
    </w:p>
    <w:sectPr w:rsidR="003D7607">
      <w:headerReference w:type="default" r:id="rId9"/>
      <w:pgSz w:w="11906" w:h="16838"/>
      <w:pgMar w:top="1276" w:right="1440" w:bottom="1135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0EEB2" w14:textId="77777777" w:rsidR="001C4397" w:rsidRDefault="001C4397">
      <w:pPr>
        <w:spacing w:after="0" w:line="240" w:lineRule="auto"/>
      </w:pPr>
      <w:r>
        <w:separator/>
      </w:r>
    </w:p>
  </w:endnote>
  <w:endnote w:type="continuationSeparator" w:id="0">
    <w:p w14:paraId="1C54F8E4" w14:textId="77777777" w:rsidR="001C4397" w:rsidRDefault="001C4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0F9B8" w14:textId="77777777" w:rsidR="001C4397" w:rsidRDefault="001C439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725221" w14:textId="77777777" w:rsidR="001C4397" w:rsidRDefault="001C4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B5CC" w14:textId="77777777" w:rsidR="001C4397" w:rsidRDefault="001C4397">
    <w:pPr>
      <w:pStyle w:val="Header"/>
      <w:rPr>
        <w:lang w:val="en-US"/>
      </w:rPr>
    </w:pPr>
    <w:r>
      <w:rPr>
        <w:lang w:val="en-US"/>
      </w:rPr>
      <w:t>Wigan Council Spooky Walks and Activities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D7607"/>
    <w:rsid w:val="000E0FE2"/>
    <w:rsid w:val="001C4397"/>
    <w:rsid w:val="003D7607"/>
    <w:rsid w:val="00D3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5FCB7"/>
  <w15:docId w15:val="{2502C193-BBA4-4526-8BEE-1C6BC259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bewellwigan.gladstonego.cloud%2Fbook%2Fdetails%3FactivityEndTime%3D2026-10-30T14%3A29%3A59Z%26activityGroupId%3DWALK%26activityId%3DCOM5CFH13001026%26activityStartTime%3D2026-10-30T13%3A00%3A00Z%26locationId%3DCOMZLFP001%26siteId%3DCOM&amp;data=05|02|c.ward%40lowtonwest.wigan.sch.uk|3f2bbe1834f44872870008df28461f89|74a312fe620f47308579e59844f745c9|0|0|639273953769436981|Unknown|TWFpbGZsb3d8eyJFbXB0eU1hcGkiOnRydWUsIlYiOiIwLjAuMDAwMCIsIlAiOiJXaW4zMiIsIkFOIjoiTWFpbCIsIldUIjoyfQ%3D%3D|0|||&amp;sdata=wCFcoj4bPvD%2FXlcBgWEoIFSqZ10DzRLGTRu9iQmAVng%3D&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ur03.safelinks.protection.outlook.com/?url=https%3A%2F%2Fbewellwigan.gladstonego.cloud%2Fbook%2Fdetails%3FactivityEndTime%3D2026-10-27T11%3A59%3A59Z%26activityGroupId%3DPARKWALK%26activityId%3DCOM2CFH11001026%26activityStartTime%3D2026-10-27T11%3A00%3A00Z%26locationId%3DCOMZMPA002%26siteId%3DCOM&amp;data=05|02|c.ward%40lowtonwest.wigan.sch.uk|3f2bbe1834f44872870008df28461f89|74a312fe620f47308579e59844f745c9|0|0|639273953769401583|Unknown|TWFpbGZsb3d8eyJFbXB0eU1hcGkiOnRydWUsIlYiOiIwLjAuMDAwMCIsIlAiOiJXaW4zMiIsIkFOIjoiTWFpbCIsIldUIjoyfQ%3D%3D|0|||&amp;sdata=dEMPcXdhdX89jjHyCdpUfCOMmgJHC6ZRIqWMKXm81pA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3.safelinks.protection.outlook.com/?url=https%3A%2F%2Fbewellwigan.gladstonego.cloud%2Fbook%2Fdetails%3FactivityEndTime%3D2026-10-28T14%3A29%3A59Z%26activityGroupId%3DWALK%26activityId%3DCOM3CFH13001026%26activityStartTime%3D2026-10-28T13%3A00%3A00Z%26locationId%3DCOMZBOW001%26siteId%3DCOM&amp;data=05|02|c.ward%40lowtonwest.wigan.sch.uk|3f2bbe1834f44872870008df28461f89|74a312fe620f47308579e59844f745c9|0|0|639273953769205993|Unknown|TWFpbGZsb3d8eyJFbXB0eU1hcGkiOnRydWUsIlYiOiIwLjAuMDAwMCIsIlAiOiJXaW4zMiIsIkFOIjoiTWFpbCIsIldUIjoyfQ%3D%3D|0|||&amp;sdata=emm7NrSRGdnwz2cjRlgHFQ9cwbtkHNb3uemeF41sVdE%3D&amp;reserved=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 Ward</dc:creator>
  <dc:description/>
  <cp:lastModifiedBy>Catherine  Ward</cp:lastModifiedBy>
  <cp:revision>2</cp:revision>
  <dcterms:created xsi:type="dcterms:W3CDTF">2026-10-15T11:00:00Z</dcterms:created>
  <dcterms:modified xsi:type="dcterms:W3CDTF">2026-10-15T11:00:00Z</dcterms:modified>
</cp:coreProperties>
</file>