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81E" w:rsidRPr="001C781E" w:rsidRDefault="001C781E">
      <w:pPr>
        <w:rPr>
          <w:sz w:val="28"/>
          <w:u w:val="single"/>
        </w:rPr>
      </w:pPr>
      <w:bookmarkStart w:id="0" w:name="_GoBack"/>
      <w:bookmarkEnd w:id="0"/>
      <w:r w:rsidRPr="001C781E">
        <w:rPr>
          <w:sz w:val="28"/>
          <w:u w:val="single"/>
        </w:rPr>
        <w:t>Progression in Calculations</w:t>
      </w:r>
    </w:p>
    <w:p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Tr="007A6BF1">
        <w:trPr>
          <w:trHeight w:val="384"/>
        </w:trPr>
        <w:tc>
          <w:tcPr>
            <w:tcW w:w="2366" w:type="dxa"/>
          </w:tcPr>
          <w:p w:rsidR="000637BE" w:rsidRPr="001C781E" w:rsidRDefault="000637BE" w:rsidP="001C781E">
            <w:pPr>
              <w:jc w:val="center"/>
              <w:rPr>
                <w:sz w:val="28"/>
              </w:rPr>
            </w:pPr>
            <w:r>
              <w:rPr>
                <w:sz w:val="28"/>
              </w:rPr>
              <w:t>Objective and Strategies</w:t>
            </w:r>
          </w:p>
        </w:tc>
        <w:tc>
          <w:tcPr>
            <w:tcW w:w="4121" w:type="dxa"/>
          </w:tcPr>
          <w:p w:rsidR="000637BE" w:rsidRPr="001C781E" w:rsidRDefault="000637BE" w:rsidP="000637BE">
            <w:pPr>
              <w:jc w:val="center"/>
              <w:rPr>
                <w:sz w:val="28"/>
              </w:rPr>
            </w:pPr>
            <w:r w:rsidRPr="001C781E">
              <w:rPr>
                <w:sz w:val="28"/>
              </w:rPr>
              <w:t>Concrete</w:t>
            </w:r>
          </w:p>
        </w:tc>
        <w:tc>
          <w:tcPr>
            <w:tcW w:w="5805" w:type="dxa"/>
          </w:tcPr>
          <w:p w:rsidR="000637BE" w:rsidRPr="001C781E" w:rsidRDefault="000637BE" w:rsidP="000637BE">
            <w:pPr>
              <w:jc w:val="center"/>
              <w:rPr>
                <w:sz w:val="28"/>
              </w:rPr>
            </w:pPr>
            <w:r w:rsidRPr="001C781E">
              <w:rPr>
                <w:sz w:val="28"/>
              </w:rPr>
              <w:t>Pictorial</w:t>
            </w:r>
            <w:r>
              <w:rPr>
                <w:sz w:val="28"/>
              </w:rPr>
              <w:t xml:space="preserve"> </w:t>
            </w:r>
          </w:p>
        </w:tc>
        <w:tc>
          <w:tcPr>
            <w:tcW w:w="2984" w:type="dxa"/>
          </w:tcPr>
          <w:p w:rsidR="000637BE" w:rsidRPr="001C781E" w:rsidRDefault="000637BE" w:rsidP="001D1CD7">
            <w:pPr>
              <w:jc w:val="center"/>
              <w:rPr>
                <w:sz w:val="28"/>
              </w:rPr>
            </w:pPr>
            <w:r>
              <w:rPr>
                <w:sz w:val="28"/>
              </w:rPr>
              <w:t>Abstract</w:t>
            </w:r>
          </w:p>
        </w:tc>
      </w:tr>
      <w:tr w:rsidR="000637BE" w:rsidTr="007A6BF1">
        <w:trPr>
          <w:trHeight w:val="3195"/>
        </w:trPr>
        <w:tc>
          <w:tcPr>
            <w:tcW w:w="2366" w:type="dxa"/>
          </w:tcPr>
          <w:p w:rsidR="000637BE" w:rsidRDefault="003E09C8" w:rsidP="003E09C8">
            <w:pPr>
              <w:pStyle w:val="ListParagraph"/>
              <w:ind w:left="0"/>
            </w:pPr>
            <w:r w:rsidRPr="003E09C8">
              <w:rPr>
                <w:color w:val="7030A0"/>
                <w:sz w:val="32"/>
              </w:rPr>
              <w:t>Combining two parts to make a whole: part- whole model</w:t>
            </w:r>
          </w:p>
        </w:tc>
        <w:tc>
          <w:tcPr>
            <w:tcW w:w="4121" w:type="dxa"/>
          </w:tcPr>
          <w:p w:rsidR="000637BE" w:rsidRDefault="000637BE"/>
          <w:p w:rsidR="000637BE" w:rsidRDefault="003E09C8">
            <w:r>
              <w:rPr>
                <w:noProof/>
                <w:lang w:eastAsia="en-GB"/>
              </w:rPr>
              <w:drawing>
                <wp:anchor distT="0" distB="0" distL="114300" distR="114300" simplePos="0" relativeHeight="251672576" behindDoc="0" locked="0" layoutInCell="1" allowOverlap="1" wp14:anchorId="29EE2D69" wp14:editId="3150CE77">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40D835A" wp14:editId="1574B830">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3E09C8" w:rsidRDefault="003E09C8"/>
          <w:p w:rsidR="003E09C8" w:rsidRDefault="003E09C8"/>
          <w:p w:rsidR="003E09C8" w:rsidRDefault="003E09C8"/>
          <w:p w:rsidR="003E09C8" w:rsidRDefault="003E09C8">
            <w:r>
              <w:rPr>
                <w:noProof/>
                <w:lang w:eastAsia="en-GB"/>
              </w:rPr>
              <w:drawing>
                <wp:anchor distT="0" distB="0" distL="114300" distR="114300" simplePos="0" relativeHeight="251678720" behindDoc="0" locked="0" layoutInCell="1" allowOverlap="1" wp14:anchorId="39CACE86" wp14:editId="3461B04A">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p w:rsidR="003E09C8" w:rsidRDefault="00C126AC">
            <w:r>
              <w:rPr>
                <w:noProof/>
                <w:lang w:eastAsia="en-GB"/>
              </w:rPr>
              <mc:AlternateContent>
                <mc:Choice Requires="wps">
                  <w:drawing>
                    <wp:anchor distT="0" distB="0" distL="114300" distR="114300" simplePos="0" relativeHeight="251699200" behindDoc="0" locked="0" layoutInCell="1" allowOverlap="1" wp14:anchorId="22B4D6E9" wp14:editId="0EA55BD3">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">
                      <v:textbox>
                        <w:txbxContent>
                          <w:p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78C06373" wp14:editId="07B41CA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23BBFF79" wp14:editId="7E447F66">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rsidR="000637BE" w:rsidRDefault="000637BE" w:rsidP="000637BE">
                              <w:pPr>
                                <w:jc w:val="center"/>
                              </w:pPr>
                              <w:r>
                                <w:t>1</w:t>
                              </w:r>
                            </w:p>
                          </w:txbxContent>
                        </v:textbox>
                      </v:rect>
                    </v:group>
                  </w:pict>
                </mc:Fallback>
              </mc:AlternateContent>
            </w:r>
          </w:p>
        </w:tc>
        <w:tc>
          <w:tcPr>
            <w:tcW w:w="5805" w:type="dxa"/>
          </w:tcPr>
          <w:p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24D85FF9" wp14:editId="1BE686EF">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0637BE" w:rsidRDefault="000637BE"/>
          <w:p w:rsidR="000637BE" w:rsidRDefault="000637BE"/>
          <w:p w:rsidR="000637BE" w:rsidRDefault="003E09C8">
            <w:r>
              <w:rPr>
                <w:noProof/>
                <w:lang w:eastAsia="en-GB"/>
              </w:rPr>
              <w:drawing>
                <wp:anchor distT="0" distB="0" distL="114300" distR="114300" simplePos="0" relativeHeight="251692032" behindDoc="0" locked="0" layoutInCell="1" allowOverlap="1" wp14:anchorId="75D3507E" wp14:editId="46C3F187">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7BE" w:rsidRDefault="000637BE"/>
          <w:p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66159657" wp14:editId="65358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5096CE28" wp14:editId="446FB5CA">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HexshJAIAAEsEAAAOAAAAAAAAAAAAAAAAAC4CAABkcnMvZTJvRG9j&#10;LnhtbFBLAQItABQABgAIAAAAIQDGwP0f3wAAAAoBAAAPAAAAAAAAAAAAAAAAAH4EAABkcnMvZG93&#10;bnJldi54bWxQSwUGAAAAAAQABADzAAAAigUAAAAA&#10;">
                      <v:textbox>
                        <w:txbxContent>
                          <w:p w:rsidR="00C126AC" w:rsidRDefault="00C126AC" w:rsidP="00C126AC">
                            <w:r>
                              <w:t>Use pictures</w:t>
                            </w:r>
                            <w:r>
                              <w:t xml:space="preserve">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0C9DD762" wp14:editId="1E5C8BA4">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5F65DF87" wp14:editId="623D2CC9">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C126AC">
            <w:r>
              <w:rPr>
                <w:noProof/>
                <w:lang w:eastAsia="en-GB"/>
              </w:rPr>
              <w:drawing>
                <wp:anchor distT="0" distB="0" distL="114300" distR="114300" simplePos="0" relativeHeight="251689984" behindDoc="0" locked="0" layoutInCell="1" allowOverlap="1" wp14:anchorId="5FEC06B1" wp14:editId="7CC98ED0">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9C8" w:rsidRDefault="003E09C8"/>
          <w:p w:rsidR="003E09C8" w:rsidRDefault="003E09C8">
            <w:r>
              <w:rPr>
                <w:noProof/>
                <w:lang w:eastAsia="en-GB"/>
              </w:rPr>
              <w:drawing>
                <wp:anchor distT="0" distB="0" distL="114300" distR="114300" simplePos="0" relativeHeight="251687936" behindDoc="0" locked="0" layoutInCell="1" allowOverlap="1" wp14:anchorId="5B78AB96" wp14:editId="3F5B743B">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0637BE"/>
          <w:p w:rsidR="000637BE" w:rsidRDefault="003E09C8">
            <w:pPr>
              <w:rPr>
                <w:sz w:val="36"/>
              </w:rPr>
            </w:pPr>
            <w:r>
              <w:rPr>
                <w:sz w:val="36"/>
              </w:rPr>
              <w:t>4 + 3 = 7</w:t>
            </w:r>
          </w:p>
          <w:p w:rsidR="003E09C8" w:rsidRDefault="003E09C8">
            <w:pPr>
              <w:rPr>
                <w:sz w:val="36"/>
              </w:rPr>
            </w:pPr>
          </w:p>
          <w:p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3286D400" wp14:editId="797FD24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rsidR="000637BE" w:rsidRDefault="000637BE"/>
          <w:p w:rsidR="000637BE" w:rsidRDefault="000637BE"/>
          <w:p w:rsidR="000637BE" w:rsidRDefault="000637BE"/>
          <w:p w:rsidR="000637BE" w:rsidRDefault="00C126AC">
            <w:r>
              <w:rPr>
                <w:noProof/>
                <w:lang w:eastAsia="en-GB"/>
              </w:rPr>
              <mc:AlternateContent>
                <mc:Choice Requires="wps">
                  <w:drawing>
                    <wp:anchor distT="0" distB="0" distL="114300" distR="114300" simplePos="0" relativeHeight="251703296" behindDoc="0" locked="0" layoutInCell="1" allowOverlap="1" wp14:anchorId="37B3A6B2" wp14:editId="020EC286">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rsidR="00C126AC" w:rsidRPr="00C126AC" w:rsidRDefault="00C126AC" w:rsidP="00C126AC">
                            <w:pPr>
                              <w:rPr>
                                <w:sz w:val="20"/>
                              </w:rPr>
                            </w:pPr>
                            <w:r w:rsidRPr="00C126AC">
                              <w:rPr>
                                <w:sz w:val="20"/>
                              </w:rPr>
                              <w:t xml:space="preserve">Use </w:t>
                            </w:r>
                            <w:r w:rsidRPr="00C126AC">
                              <w:rPr>
                                <w:sz w:val="20"/>
                              </w:rPr>
                              <w:t>the</w:t>
                            </w:r>
                            <w:r>
                              <w:rPr>
                                <w:sz w:val="20"/>
                              </w:rPr>
                              <w:t xml:space="preserve"> part-</w:t>
                            </w:r>
                            <w:r w:rsidRPr="00C126AC">
                              <w:rPr>
                                <w:sz w:val="20"/>
                              </w:rPr>
                              <w:t>part whole diagram as shown above to move into the abstract.</w:t>
                            </w:r>
                          </w:p>
                        </w:txbxContent>
                      </v:textbox>
                    </v:shape>
                  </w:pict>
                </mc:Fallback>
              </mc:AlternateContent>
            </w:r>
          </w:p>
        </w:tc>
      </w:tr>
      <w:tr w:rsidR="000637BE" w:rsidTr="007A6BF1">
        <w:trPr>
          <w:trHeight w:val="2095"/>
        </w:trPr>
        <w:tc>
          <w:tcPr>
            <w:tcW w:w="2366" w:type="dxa"/>
          </w:tcPr>
          <w:p w:rsidR="000637BE" w:rsidRDefault="003E09C8">
            <w:r w:rsidRPr="003E09C8">
              <w:rPr>
                <w:color w:val="7030A0"/>
                <w:sz w:val="32"/>
              </w:rPr>
              <w:t>Starting at the bigger number and counting on</w:t>
            </w:r>
          </w:p>
        </w:tc>
        <w:tc>
          <w:tcPr>
            <w:tcW w:w="4121" w:type="dxa"/>
          </w:tcPr>
          <w:p w:rsidR="00C126AC" w:rsidRDefault="00C126AC">
            <w:r>
              <w:rPr>
                <w:noProof/>
                <w:lang w:eastAsia="en-GB"/>
              </w:rPr>
              <w:drawing>
                <wp:anchor distT="0" distB="0" distL="114300" distR="114300" simplePos="0" relativeHeight="251676672" behindDoc="0" locked="0" layoutInCell="1" allowOverlap="1" wp14:anchorId="0B494994" wp14:editId="15985D68">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6AC" w:rsidRDefault="00C126AC"/>
          <w:p w:rsidR="000637BE" w:rsidRDefault="000637BE"/>
          <w:p w:rsidR="00C126AC" w:rsidRDefault="00C126AC"/>
          <w:p w:rsidR="00C126AC" w:rsidRDefault="00C126AC"/>
          <w:p w:rsidR="00C126AC" w:rsidRDefault="00C126AC">
            <w:r>
              <w:t>Start with the larger number on the bead string and then count on to the smaller number 1 by 1 to find the answer.</w:t>
            </w:r>
          </w:p>
        </w:tc>
        <w:tc>
          <w:tcPr>
            <w:tcW w:w="5805" w:type="dxa"/>
          </w:tcPr>
          <w:p w:rsidR="003E09C8" w:rsidRDefault="003E09C8"/>
          <w:p w:rsidR="003E09C8" w:rsidRDefault="00C126AC">
            <w:r>
              <w:t>12 + 5 = 17</w:t>
            </w:r>
          </w:p>
          <w:p w:rsidR="00C126AC" w:rsidRDefault="00C126AC"/>
          <w:p w:rsidR="007A6BF1" w:rsidRDefault="007A6BF1"/>
          <w:p w:rsidR="007A6BF1" w:rsidRDefault="007A6BF1">
            <w:r>
              <w:rPr>
                <w:noProof/>
                <w:lang w:eastAsia="en-GB"/>
              </w:rPr>
              <w:drawing>
                <wp:anchor distT="0" distB="0" distL="114300" distR="114300" simplePos="0" relativeHeight="251697152" behindDoc="0" locked="0" layoutInCell="1" allowOverlap="1" wp14:anchorId="11441074" wp14:editId="7B37E6C6">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7A6BF1" w:rsidRDefault="007A6BF1"/>
          <w:p w:rsidR="007A6BF1" w:rsidRDefault="007A6BF1"/>
          <w:p w:rsidR="007A6BF1" w:rsidRDefault="007A6BF1"/>
          <w:p w:rsidR="003E09C8" w:rsidRDefault="00C126AC">
            <w:r>
              <w:t>Start at the larger number on the number line and count on in ones or in one jump to find the answer.</w:t>
            </w:r>
          </w:p>
          <w:p w:rsidR="000637BE" w:rsidRDefault="000637BE"/>
          <w:p w:rsidR="007A6BF1" w:rsidRDefault="007A6BF1"/>
          <w:p w:rsidR="007A6BF1" w:rsidRDefault="007A6BF1"/>
        </w:tc>
        <w:tc>
          <w:tcPr>
            <w:tcW w:w="2984" w:type="dxa"/>
          </w:tcPr>
          <w:p w:rsidR="000637BE" w:rsidRDefault="000637BE"/>
          <w:p w:rsidR="00C126AC" w:rsidRPr="00C126AC" w:rsidRDefault="00C126AC">
            <w:pPr>
              <w:rPr>
                <w:sz w:val="28"/>
              </w:rPr>
            </w:pPr>
            <w:r w:rsidRPr="00C126AC">
              <w:rPr>
                <w:sz w:val="28"/>
              </w:rPr>
              <w:t>5 + 12 = 17</w:t>
            </w:r>
          </w:p>
          <w:p w:rsidR="00C126AC" w:rsidRDefault="00C126AC"/>
          <w:p w:rsidR="007A6BF1" w:rsidRDefault="007A6BF1"/>
          <w:p w:rsidR="007A6BF1" w:rsidRDefault="007A6BF1"/>
          <w:p w:rsidR="007A6BF1" w:rsidRDefault="007A6BF1"/>
          <w:p w:rsidR="007A6BF1" w:rsidRDefault="007A6BF1"/>
          <w:p w:rsidR="007A6BF1" w:rsidRDefault="007A6BF1"/>
          <w:p w:rsidR="00C126AC" w:rsidRDefault="00C126AC">
            <w:r>
              <w:t>Place the larger number in your head and count on the smaller number to find your answer.</w:t>
            </w:r>
          </w:p>
          <w:p w:rsidR="007A6BF1" w:rsidRDefault="007A6BF1"/>
        </w:tc>
      </w:tr>
      <w:tr w:rsidR="000637BE" w:rsidTr="007A6BF1">
        <w:trPr>
          <w:trHeight w:val="1181"/>
        </w:trPr>
        <w:tc>
          <w:tcPr>
            <w:tcW w:w="2366" w:type="dxa"/>
          </w:tcPr>
          <w:p w:rsidR="000637BE" w:rsidRDefault="000637BE"/>
          <w:p w:rsidR="00315D93" w:rsidRDefault="00315D93"/>
          <w:p w:rsidR="00315D93" w:rsidRDefault="00C126AC">
            <w:r>
              <w:rPr>
                <w:color w:val="7030A0"/>
                <w:sz w:val="32"/>
              </w:rPr>
              <w:t>Regrouping to make 10.</w:t>
            </w:r>
          </w:p>
          <w:p w:rsidR="00315D93" w:rsidRDefault="00315D93"/>
          <w:p w:rsidR="00315D93" w:rsidRDefault="00315D93"/>
          <w:p w:rsidR="00315D93" w:rsidRDefault="00315D93"/>
          <w:p w:rsidR="00315D93" w:rsidRDefault="00315D93"/>
          <w:p w:rsidR="00315D93" w:rsidRDefault="00315D93"/>
          <w:p w:rsidR="00315D93" w:rsidRDefault="00315D93"/>
        </w:tc>
        <w:tc>
          <w:tcPr>
            <w:tcW w:w="4121" w:type="dxa"/>
          </w:tcPr>
          <w:p w:rsidR="007A6BF1" w:rsidRDefault="007A6BF1">
            <w:r>
              <w:rPr>
                <w:noProof/>
                <w:lang w:eastAsia="en-GB"/>
              </w:rPr>
              <w:drawing>
                <wp:anchor distT="0" distB="0" distL="114300" distR="114300" simplePos="0" relativeHeight="251704320" behindDoc="0" locked="0" layoutInCell="1" allowOverlap="1" wp14:anchorId="75CA9D19" wp14:editId="78F9C595">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BF1" w:rsidRDefault="007A6BF1"/>
          <w:p w:rsidR="000637BE" w:rsidRDefault="000637BE"/>
          <w:p w:rsidR="007A6BF1" w:rsidRDefault="007A6BF1"/>
          <w:p w:rsidR="007A6BF1" w:rsidRDefault="007A6BF1"/>
          <w:p w:rsidR="007A6BF1" w:rsidRDefault="007A6BF1">
            <w:r>
              <w:t>6 + 5 = 11</w:t>
            </w:r>
          </w:p>
          <w:p w:rsidR="007A6BF1" w:rsidRDefault="007A6BF1"/>
          <w:p w:rsidR="007A6BF1" w:rsidRDefault="007A6BF1">
            <w:r>
              <w:rPr>
                <w:noProof/>
                <w:lang w:eastAsia="en-GB"/>
              </w:rPr>
              <w:drawing>
                <wp:anchor distT="0" distB="0" distL="114300" distR="114300" simplePos="0" relativeHeight="25170534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rsidR="00315D93" w:rsidRDefault="00315D93"/>
          <w:p w:rsidR="00315D93" w:rsidRDefault="007A6BF1">
            <w:r>
              <w:t>Use pictures or a number line. Regroup or partition the smaller number to make 10.</w:t>
            </w:r>
          </w:p>
          <w:p w:rsidR="000637BE" w:rsidRDefault="007A6BF1">
            <w:r>
              <w:rPr>
                <w:noProof/>
                <w:lang w:eastAsia="en-GB"/>
              </w:rPr>
              <w:drawing>
                <wp:anchor distT="0" distB="0" distL="114300" distR="114300" simplePos="0" relativeHeight="251707392" behindDoc="0" locked="0" layoutInCell="1" allowOverlap="1" wp14:anchorId="171528F3" wp14:editId="21D0AD40">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0A684549" wp14:editId="5D36B6F1">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0637BE" w:rsidRDefault="007A6BF1">
            <w:r>
              <w:t>7 + 4= 11</w:t>
            </w:r>
          </w:p>
          <w:p w:rsidR="007A6BF1" w:rsidRDefault="007A6BF1"/>
          <w:p w:rsidR="007A6BF1" w:rsidRDefault="007A6BF1">
            <w:r>
              <w:t>If I am at seven, how many more do I need to make 10. How many more do I add on now?</w:t>
            </w:r>
          </w:p>
        </w:tc>
      </w:tr>
      <w:tr w:rsidR="000637BE" w:rsidTr="007A6BF1">
        <w:trPr>
          <w:trHeight w:val="1112"/>
        </w:trPr>
        <w:tc>
          <w:tcPr>
            <w:tcW w:w="2366" w:type="dxa"/>
          </w:tcPr>
          <w:p w:rsidR="000637BE" w:rsidRDefault="007A6BF1">
            <w:r>
              <w:rPr>
                <w:color w:val="7030A0"/>
                <w:sz w:val="32"/>
              </w:rPr>
              <w:t>Adding three single digits</w:t>
            </w:r>
          </w:p>
        </w:tc>
        <w:tc>
          <w:tcPr>
            <w:tcW w:w="4121" w:type="dxa"/>
          </w:tcPr>
          <w:p w:rsidR="007A6BF1" w:rsidRDefault="006B29EF">
            <w:r>
              <w:t>4 + 7 + 6= 17</w:t>
            </w:r>
          </w:p>
          <w:p w:rsidR="006B29EF" w:rsidRDefault="006B29EF">
            <w:r>
              <w:t>Put 4 and 6 together to make 10. Add on 7.</w:t>
            </w:r>
          </w:p>
          <w:p w:rsidR="007A6BF1" w:rsidRDefault="007A6BF1">
            <w:r>
              <w:rPr>
                <w:noProof/>
                <w:lang w:eastAsia="en-GB"/>
              </w:rPr>
              <w:drawing>
                <wp:inline distT="0" distB="0" distL="0" distR="0" wp14:anchorId="01A83514" wp14:editId="2D08F04C">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rsidR="007A6BF1" w:rsidRDefault="007A6BF1"/>
          <w:p w:rsidR="000637BE" w:rsidRDefault="00AE4E9E">
            <w:r>
              <w:rPr>
                <w:noProof/>
                <w:lang w:eastAsia="en-GB"/>
              </w:rPr>
              <mc:AlternateContent>
                <mc:Choice Requires="wps">
                  <w:drawing>
                    <wp:anchor distT="0" distB="0" distL="114300" distR="114300" simplePos="0" relativeHeight="251727872" behindDoc="0" locked="0" layoutInCell="1" allowOverlap="1" wp14:anchorId="4AF757A5" wp14:editId="0DEA3796">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rsidR="00AE4E9E" w:rsidRDefault="00AE4E9E"/>
        </w:tc>
        <w:tc>
          <w:tcPr>
            <w:tcW w:w="5805" w:type="dxa"/>
          </w:tcPr>
          <w:p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6B522DAF" wp14:editId="4AAF86CA">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IG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HEi9rV0JxQMAfj3OI/w0MH7iclPc5sRf2PA3OCEvXR&#10;oOirYj6PQ56M+eJmioa79tTXHmY4QlU0UDIetyF9jKSHvcPm7GTS7YXJmTPOYpLz/G/isF/bKerl&#10;d29+AQ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AhcBIGJAIAACUEAAAOAAAAAAAAAAAAAAAAAC4CAABkcnMvZTJvRG9j&#10;LnhtbFBLAQItABQABgAIAAAAIQAzBUq93wAAAAsBAAAPAAAAAAAAAAAAAAAAAH4EAABkcnMvZG93&#10;bnJldi54bWxQSwUGAAAAAAQABADzAAAAigU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06A5D0BD" wp14:editId="2245891A">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4F840FCF" wp14:editId="185F4EF8">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3A33B5DC" wp14:editId="6CD48E7D">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6E03D019" wp14:editId="23533F7A">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146D4C8D" wp14:editId="401E85E7">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5D5EDE74" wp14:editId="1B88F6B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F456EDA" wp14:editId="75BA4C34">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070A4AC6" wp14:editId="30E3465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A0EBBEC" wp14:editId="424BFC50">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781B7003" wp14:editId="4FA512F5">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0AD52231" wp14:editId="2D8D5578">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2214A1C1" wp14:editId="0C8E35B2">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46AE9334" wp14:editId="32520BCE">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109BB67B" wp14:editId="40B43B97">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75F48D1C" wp14:editId="41D66A7A">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D07DDAA" wp14:editId="51CF81FF">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editId="36B11C9B">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jsJAIAACQ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6sYG6mroXlCvhyMY4trhkIH7hclPY5sRf3PA3OCEvXJ&#10;IOerYj6PM56U+eJ6ioq7tNSXFmY4QlU0UDKK25D2ItFhb7E3O5loe83klDKOYmLztDZx1i/15PW6&#10;3Jtn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BTtDjsJAIAACQEAAAOAAAAAAAAAAAAAAAAAC4CAABkcnMvZTJvRG9jLnht&#10;bFBLAQItABQABgAIAAAAIQB//BUM3AAAAAcBAAAPAAAAAAAAAAAAAAAAAH4EAABkcnMvZG93bnJl&#10;di54bWxQSwUGAAAAAAQABADzAAAAhwUAAAAA&#10;" stroked="f">
                      <v:textbox style="mso-fit-shape-to-text:t">
                        <w:txbxContent>
                          <w:p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513ED2C1" wp14:editId="722826F4">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2AE59CD" wp14:editId="45B7C24C">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4B1A0473" wp14:editId="40297D07">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BDCA307" wp14:editId="0A67255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320FBCA4" wp14:editId="20C4B11A">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34CAFDE6" wp14:editId="6A7B3705">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13FAAC30" wp14:editId="12AC5A19">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9092E72" wp14:editId="7047C28C">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0BFF6DDF" wp14:editId="6126C4F9">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275F70CE" wp14:editId="13775B57">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64F7DD8A" wp14:editId="13FAD52C">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18D0AAE4" wp14:editId="18389F42">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4F4263D1" wp14:editId="40FC35A6">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26A2EA49" wp14:editId="5302C936">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2CEDFC87" wp14:editId="40FD8DB3">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6B29EF" w:rsidRDefault="006B29EF"/>
          <w:p w:rsidR="000637BE" w:rsidRDefault="006B29EF">
            <w:r>
              <w:rPr>
                <w:noProof/>
                <w:lang w:eastAsia="en-GB"/>
              </w:rPr>
              <w:drawing>
                <wp:anchor distT="0" distB="0" distL="114300" distR="114300" simplePos="0" relativeHeight="251708416"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rsidTr="007A6BF1">
        <w:trPr>
          <w:trHeight w:val="1181"/>
        </w:trPr>
        <w:tc>
          <w:tcPr>
            <w:tcW w:w="2366" w:type="dxa"/>
          </w:tcPr>
          <w:p w:rsidR="000637BE" w:rsidRDefault="00AE4E9E">
            <w:pPr>
              <w:rPr>
                <w:color w:val="7030A0"/>
                <w:sz w:val="32"/>
              </w:rPr>
            </w:pPr>
            <w:r>
              <w:rPr>
                <w:color w:val="7030A0"/>
                <w:sz w:val="32"/>
              </w:rPr>
              <w:t>Column method- no regrouping</w:t>
            </w:r>
          </w:p>
          <w:p w:rsidR="00AE4E9E" w:rsidRDefault="00AE4E9E"/>
        </w:tc>
        <w:tc>
          <w:tcPr>
            <w:tcW w:w="4121" w:type="dxa"/>
          </w:tcPr>
          <w:p w:rsidR="000637BE" w:rsidRDefault="00A95C41">
            <w:r>
              <w:t>24 + 15=</w:t>
            </w:r>
          </w:p>
          <w:p w:rsidR="00A95C41" w:rsidRPr="00520CEA" w:rsidRDefault="00A95C41">
            <w:pPr>
              <w:rPr>
                <w:sz w:val="20"/>
              </w:rPr>
            </w:pPr>
            <w:r w:rsidRPr="00520CEA">
              <w:rPr>
                <w:sz w:val="20"/>
              </w:rPr>
              <w:t>Add together the ones first then add the tens. Use the Base 10 blocks first before moving onto place value counters.</w:t>
            </w:r>
          </w:p>
          <w:p w:rsidR="00AE4E9E" w:rsidRDefault="00520CEA">
            <w:r>
              <w:rPr>
                <w:noProof/>
                <w:lang w:eastAsia="en-GB"/>
              </w:rPr>
              <w:drawing>
                <wp:anchor distT="0" distB="0" distL="114300" distR="114300" simplePos="0" relativeHeight="251753472" behindDoc="0" locked="0" layoutInCell="1" allowOverlap="1" wp14:anchorId="03F9D096" wp14:editId="21C3C53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520CEA">
            <w:r>
              <w:rPr>
                <w:noProof/>
                <w:lang w:eastAsia="en-GB"/>
              </w:rPr>
              <w:drawing>
                <wp:anchor distT="0" distB="0" distL="114300" distR="114300" simplePos="0" relativeHeight="251754496" behindDoc="0" locked="0" layoutInCell="1" allowOverlap="1" wp14:anchorId="3F691CF0" wp14:editId="3E880A24">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4E9E" w:rsidRDefault="00AE4E9E"/>
          <w:p w:rsidR="00AE4E9E" w:rsidRDefault="00AE4E9E"/>
        </w:tc>
        <w:tc>
          <w:tcPr>
            <w:tcW w:w="5805" w:type="dxa"/>
          </w:tcPr>
          <w:p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1w8UAAADcAAAADwAAAGRycy9kb3ducmV2LnhtbESPQWvCQBSE70L/w/IKvemmBqJEN6EU&#10;lJ4K1fbg7ZF9ZqPZt2l2m8R/7xYKPQ4z8w2zLSfbioF63zhW8LxIQBBXTjdcK/g87uZrED4ga2wd&#10;k4IbeSiLh9kWc+1G/qDhEGoRIexzVGBC6HIpfWXIol+4jjh6Z9dbDFH2tdQ9jhFuW7lMkkxabDgu&#10;GOzo1VB1PfxYBd9Y7cievvZDMpohzc7d++pyUurpcXrZgAg0hf/wX/tNK0jTDH7P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X1w8UAAADcAAAADwAAAAAAAAAA&#10;AAAAAAChAgAAZHJzL2Rvd25yZXYueG1sUEsFBgAAAAAEAAQA+QAAAJMDAAAAAA==&#10;" strokecolor="#5b9bd5 [3204]"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3JMEA&#10;AADcAAAADwAAAGRycy9kb3ducmV2LnhtbERPy4rCMBTdC/5DuII7TVUQpxpFBgaGwYV2hHF5p7l9&#10;YHNTkmjr35uF4PJw3ptdbxpxJ+drywpm0wQEcW51zaWC8+/XZAXCB2SNjWVS8CAPu+1wsMFU245P&#10;dM9CKWII+xQVVCG0qZQ+r8ign9qWOHKFdQZDhK6U2mEXw00j50mylAZrjg0VtvRZUX7NbkZB9/OX&#10;uQ9zmF8ux/NtX/zPXGEbpcajfr8GEagPb/HL/a0VLBZxbTwTj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eNyTBAAAA3AAAAA8AAAAAAAAAAAAAAAAAmAIAAGRycy9kb3du&#10;cmV2LnhtbFBLBQYAAAAABAAEAPUAAACGAwAAAAA=&#10;" fillcolor="#ffc000 [3207]" strokecolor="#7f5f00 [1607]"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520CEA" w:rsidRDefault="00520CEA">
            <w:r>
              <w:rPr>
                <w:noProof/>
                <w:lang w:eastAsia="en-GB"/>
              </w:rPr>
              <w:t xml:space="preserve">                       T                          O</w:t>
            </w:r>
          </w:p>
        </w:tc>
        <w:tc>
          <w:tcPr>
            <w:tcW w:w="2984" w:type="dxa"/>
          </w:tcPr>
          <w:p w:rsidR="000637BE" w:rsidRDefault="00520CEA">
            <w:r>
              <w:rPr>
                <w:noProof/>
                <w:lang w:eastAsia="en-GB"/>
              </w:rPr>
              <w:drawing>
                <wp:anchor distT="0" distB="0" distL="114300" distR="114300" simplePos="0" relativeHeight="251778048" behindDoc="0" locked="0" layoutInCell="1" allowOverlap="1" wp14:anchorId="76B5879C" wp14:editId="2D205B8B">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CEA" w:rsidRDefault="00520CEA">
            <w:r>
              <w:t xml:space="preserve">  </w:t>
            </w:r>
          </w:p>
        </w:tc>
      </w:tr>
      <w:tr w:rsidR="00520CEA" w:rsidTr="007A6BF1">
        <w:trPr>
          <w:trHeight w:val="1181"/>
        </w:trPr>
        <w:tc>
          <w:tcPr>
            <w:tcW w:w="2366" w:type="dxa"/>
          </w:tcPr>
          <w:p w:rsidR="00520CEA" w:rsidRDefault="00520CEA" w:rsidP="00520CEA">
            <w:pPr>
              <w:rPr>
                <w:color w:val="7030A0"/>
                <w:sz w:val="32"/>
              </w:rPr>
            </w:pPr>
            <w:r>
              <w:rPr>
                <w:color w:val="7030A0"/>
                <w:sz w:val="32"/>
              </w:rPr>
              <w:lastRenderedPageBreak/>
              <w:t>Column method-  regrouping</w:t>
            </w:r>
          </w:p>
          <w:p w:rsidR="00520CEA" w:rsidRDefault="00520CEA">
            <w:pPr>
              <w:rPr>
                <w:color w:val="7030A0"/>
                <w:sz w:val="32"/>
              </w:rPr>
            </w:pPr>
          </w:p>
        </w:tc>
        <w:tc>
          <w:tcPr>
            <w:tcW w:w="4121" w:type="dxa"/>
          </w:tcPr>
          <w:p w:rsidR="00520CEA" w:rsidRDefault="007000BB">
            <w:r>
              <w:t>Make both numbers on a place value grid.</w:t>
            </w:r>
          </w:p>
          <w:p w:rsidR="007000BB" w:rsidRDefault="007000BB"/>
          <w:p w:rsidR="007000BB" w:rsidRDefault="007000BB">
            <w:r>
              <w:rPr>
                <w:noProof/>
                <w:lang w:eastAsia="en-GB"/>
              </w:rPr>
              <w:drawing>
                <wp:anchor distT="0" distB="0" distL="114300" distR="114300" simplePos="0" relativeHeight="251779072" behindDoc="0" locked="0" layoutInCell="1" allowOverlap="1" wp14:anchorId="0845B66C" wp14:editId="7573F0F9">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0BB" w:rsidRDefault="007000BB">
            <w:r>
              <w:t>Add up the units and exchange 10 ones for one 10.</w:t>
            </w:r>
          </w:p>
          <w:p w:rsidR="007000BB" w:rsidRDefault="007000BB"/>
          <w:p w:rsidR="007000BB" w:rsidRDefault="007000BB">
            <w:r>
              <w:rPr>
                <w:noProof/>
                <w:lang w:eastAsia="en-GB"/>
              </w:rPr>
              <w:drawing>
                <wp:inline distT="0" distB="0" distL="0" distR="0" wp14:anchorId="0F47C1DD" wp14:editId="47BA523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7000BB" w:rsidRDefault="007000BB"/>
          <w:p w:rsidR="007000BB" w:rsidRDefault="007000BB">
            <w:r>
              <w:t>Add up the rest of the columns, exchanging the 10 counters from one column for the next place value column until every column has been added.</w:t>
            </w:r>
          </w:p>
          <w:p w:rsidR="007000BB" w:rsidRDefault="007000BB"/>
          <w:p w:rsidR="007000BB" w:rsidRDefault="007000BB">
            <w:r>
              <w:t>This can also be done with Base 10 to help children clearly see that 10 ones equal 1 ten and 10 tens equal 100.</w:t>
            </w:r>
          </w:p>
          <w:p w:rsidR="00D101D9" w:rsidRDefault="00D101D9"/>
          <w:p w:rsidR="00D101D9" w:rsidRDefault="00D101D9">
            <w:r>
              <w:t>As children move on to decimals, money and decimal place value counters can be used to support learning.</w:t>
            </w:r>
          </w:p>
          <w:p w:rsidR="00D101D9" w:rsidRDefault="00D101D9"/>
        </w:tc>
        <w:tc>
          <w:tcPr>
            <w:tcW w:w="5805" w:type="dxa"/>
          </w:tcPr>
          <w:p w:rsidR="00520CEA" w:rsidRDefault="00517ECF">
            <w:pPr>
              <w:rPr>
                <w:noProof/>
                <w:lang w:eastAsia="en-GB"/>
              </w:rPr>
            </w:pPr>
            <w:r>
              <w:rPr>
                <w:noProof/>
                <w:lang w:eastAsia="en-GB"/>
              </w:rPr>
              <w:drawing>
                <wp:anchor distT="0" distB="0" distL="114300" distR="114300" simplePos="0" relativeHeight="251782144"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rsidR="00517ECF" w:rsidRDefault="00517ECF">
            <w:pPr>
              <w:rPr>
                <w:noProof/>
                <w:lang w:eastAsia="en-GB"/>
              </w:rPr>
            </w:pPr>
          </w:p>
          <w:p w:rsidR="00517ECF" w:rsidRDefault="00517ECF">
            <w:pPr>
              <w:rPr>
                <w:noProof/>
                <w:lang w:eastAsia="en-GB"/>
              </w:rPr>
            </w:pPr>
            <w:r>
              <w:rPr>
                <w:noProof/>
                <w:lang w:eastAsia="en-GB"/>
              </w:rPr>
              <w:t>Start by partitioning the numbers before moving on to clearly show the exchange below the addition.</w:t>
            </w:r>
          </w:p>
          <w:p w:rsidR="00517ECF" w:rsidRDefault="00517ECF">
            <w:pPr>
              <w:rPr>
                <w:noProof/>
                <w:lang w:eastAsia="en-GB"/>
              </w:rPr>
            </w:pPr>
            <w:r>
              <w:rPr>
                <w:noProof/>
                <w:lang w:eastAsia="en-GB"/>
              </w:rPr>
              <w:drawing>
                <wp:anchor distT="0" distB="0" distL="114300" distR="114300" simplePos="0" relativeHeight="251780096" behindDoc="0" locked="0" layoutInCell="1" allowOverlap="1" wp14:anchorId="165B0E91" wp14:editId="3E4A7B4F">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p>
          <w:p w:rsidR="00517ECF" w:rsidRDefault="00517ECF">
            <w:pPr>
              <w:rPr>
                <w:noProof/>
                <w:lang w:eastAsia="en-GB"/>
              </w:rPr>
            </w:pPr>
            <w:r>
              <w:rPr>
                <w:noProof/>
                <w:lang w:eastAsia="en-GB"/>
              </w:rPr>
              <w:drawing>
                <wp:anchor distT="0" distB="0" distL="114300" distR="114300" simplePos="0" relativeHeight="251783168" behindDoc="0" locked="0" layoutInCell="1" allowOverlap="1" wp14:anchorId="4A696D1A" wp14:editId="498B4B65">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CF" w:rsidRDefault="00517ECF">
            <w:pPr>
              <w:rPr>
                <w:noProof/>
                <w:lang w:eastAsia="en-GB"/>
              </w:rPr>
            </w:pPr>
          </w:p>
          <w:p w:rsidR="00520CEA" w:rsidRDefault="00D101D9">
            <w:pPr>
              <w:rPr>
                <w:noProof/>
                <w:lang w:eastAsia="en-GB"/>
              </w:rPr>
            </w:pPr>
            <w:r>
              <w:rPr>
                <w:noProof/>
                <w:lang w:eastAsia="en-GB"/>
              </w:rPr>
              <w:drawing>
                <wp:anchor distT="0" distB="0" distL="114300" distR="114300" simplePos="0" relativeHeight="251785216" behindDoc="0" locked="0" layoutInCell="1" allowOverlap="1" wp14:anchorId="7D5C21B1" wp14:editId="52858F31">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288BC9E6" wp14:editId="15CD3AF9">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04B53A54" wp14:editId="378B520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rsidR="001C781E" w:rsidRDefault="001C781E"/>
    <w:p w:rsidR="0000261D" w:rsidRDefault="0000261D"/>
    <w:p w:rsidR="0000261D" w:rsidRDefault="0000261D"/>
    <w:p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Tr="002B3C46">
        <w:trPr>
          <w:trHeight w:val="384"/>
        </w:trPr>
        <w:tc>
          <w:tcPr>
            <w:tcW w:w="2366" w:type="dxa"/>
          </w:tcPr>
          <w:p w:rsidR="0000261D" w:rsidRPr="001C781E" w:rsidRDefault="0000261D" w:rsidP="002B3C46">
            <w:pPr>
              <w:jc w:val="center"/>
              <w:rPr>
                <w:sz w:val="28"/>
              </w:rPr>
            </w:pPr>
            <w:r>
              <w:rPr>
                <w:sz w:val="28"/>
              </w:rPr>
              <w:t>Objective and Strategies</w:t>
            </w:r>
          </w:p>
        </w:tc>
        <w:tc>
          <w:tcPr>
            <w:tcW w:w="4121" w:type="dxa"/>
          </w:tcPr>
          <w:p w:rsidR="0000261D" w:rsidRPr="001C781E" w:rsidRDefault="0000261D" w:rsidP="002B3C46">
            <w:pPr>
              <w:jc w:val="center"/>
              <w:rPr>
                <w:sz w:val="28"/>
              </w:rPr>
            </w:pPr>
            <w:r w:rsidRPr="001C781E">
              <w:rPr>
                <w:sz w:val="28"/>
              </w:rPr>
              <w:t>Concrete</w:t>
            </w:r>
          </w:p>
        </w:tc>
        <w:tc>
          <w:tcPr>
            <w:tcW w:w="5805" w:type="dxa"/>
          </w:tcPr>
          <w:p w:rsidR="0000261D" w:rsidRPr="001C781E" w:rsidRDefault="0000261D" w:rsidP="002B3C46">
            <w:pPr>
              <w:jc w:val="center"/>
              <w:rPr>
                <w:sz w:val="28"/>
              </w:rPr>
            </w:pPr>
            <w:r w:rsidRPr="001C781E">
              <w:rPr>
                <w:sz w:val="28"/>
              </w:rPr>
              <w:t>Pictorial</w:t>
            </w:r>
            <w:r>
              <w:rPr>
                <w:sz w:val="28"/>
              </w:rPr>
              <w:t xml:space="preserve"> </w:t>
            </w:r>
          </w:p>
        </w:tc>
        <w:tc>
          <w:tcPr>
            <w:tcW w:w="2984" w:type="dxa"/>
          </w:tcPr>
          <w:p w:rsidR="0000261D" w:rsidRPr="001C781E" w:rsidRDefault="0000261D" w:rsidP="002B3C46">
            <w:pPr>
              <w:jc w:val="center"/>
              <w:rPr>
                <w:sz w:val="28"/>
              </w:rPr>
            </w:pPr>
            <w:r>
              <w:rPr>
                <w:sz w:val="28"/>
              </w:rPr>
              <w:t>Abstract</w:t>
            </w:r>
          </w:p>
        </w:tc>
      </w:tr>
      <w:tr w:rsidR="0000261D" w:rsidTr="002B3C46">
        <w:trPr>
          <w:trHeight w:val="3195"/>
        </w:trPr>
        <w:tc>
          <w:tcPr>
            <w:tcW w:w="2366" w:type="dxa"/>
          </w:tcPr>
          <w:p w:rsidR="0000261D" w:rsidRDefault="0000261D" w:rsidP="002B3C46">
            <w:pPr>
              <w:pStyle w:val="ListParagraph"/>
              <w:ind w:left="0"/>
            </w:pPr>
            <w:r>
              <w:rPr>
                <w:color w:val="7030A0"/>
                <w:sz w:val="32"/>
              </w:rPr>
              <w:t>Taking away ones</w:t>
            </w:r>
          </w:p>
        </w:tc>
        <w:tc>
          <w:tcPr>
            <w:tcW w:w="4121" w:type="dxa"/>
          </w:tcPr>
          <w:p w:rsidR="002A39C7" w:rsidRDefault="002A39C7" w:rsidP="002B3C46"/>
          <w:p w:rsidR="0000261D" w:rsidRDefault="0031542D" w:rsidP="0031542D">
            <w:r>
              <w:t>Use physical objects, counters, cubes etc to</w:t>
            </w:r>
            <w:r w:rsidR="00897EC3">
              <w:t xml:space="preserve"> show how objects can be taken away.</w:t>
            </w:r>
          </w:p>
          <w:p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03B4B45D" wp14:editId="467803F7">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053CECB5" wp14:editId="0D51844B">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0B4CEEFE" wp14:editId="21792D2A">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40C66226" wp14:editId="15B026FF">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0"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1"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0"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0"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ES3cIAAADcAAAADwAAAGRycy9kb3ducmV2LnhtbERPz2vCMBS+C/sfwhvsIpo4xLnOKE4Y&#10;eBLXevH2aN7aYvNSmqiZf705CB4/vt+LVbStuFDvG8caJmMFgrh0puFKw6H4Gc1B+IBssHVMGv7J&#10;w2r5MlhgZtyVf+mSh0qkEPYZaqhD6DIpfVmTRT92HXHi/lxvMSTYV9L0eE3htpXvSs2kxYZTQ40d&#10;bWoqT/nZavjcx9N2NylyxbfvtTp+3IbRFFq/vcb1F4hAMTzFD/fWaJjO0tp0Jh0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ES3cIAAADcAAAADwAAAAAAAAAAAAAA&#10;AAChAgAAZHJzL2Rvd25yZXYueG1sUEsFBgAAAAAEAAQA+QAAAJADAAAAAA==&#10;" strokecolor="black [3200]"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21D4BA4A" wp14:editId="78FB5E74">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5E638379" wp14:editId="2AB7923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5F706ED0" wp14:editId="77581BEB">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rsidR="0000261D" w:rsidRDefault="00897EC3" w:rsidP="002B3C46">
            <w:r>
              <w:rPr>
                <w:noProof/>
                <w:lang w:eastAsia="en-GB"/>
              </w:rPr>
              <w:drawing>
                <wp:anchor distT="0" distB="0" distL="114300" distR="114300" simplePos="0" relativeHeight="251811840" behindDoc="0" locked="0" layoutInCell="1" allowOverlap="1" wp14:anchorId="0A33F7F7" wp14:editId="06BC804C">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rsidR="00D72F18" w:rsidRDefault="00D72F18" w:rsidP="002B3C46"/>
          <w:p w:rsidR="00D72F18" w:rsidRDefault="00D72F18" w:rsidP="002B3C46"/>
        </w:tc>
        <w:tc>
          <w:tcPr>
            <w:tcW w:w="2984" w:type="dxa"/>
          </w:tcPr>
          <w:p w:rsidR="0000261D" w:rsidRDefault="00897EC3" w:rsidP="002B3C46">
            <w:pPr>
              <w:rPr>
                <w:sz w:val="32"/>
              </w:rPr>
            </w:pPr>
            <w:r>
              <w:rPr>
                <w:sz w:val="32"/>
              </w:rPr>
              <w:t>18 -3= 15</w:t>
            </w:r>
          </w:p>
          <w:p w:rsidR="00897EC3" w:rsidRDefault="00897EC3" w:rsidP="002B3C46">
            <w:pPr>
              <w:rPr>
                <w:sz w:val="32"/>
              </w:rPr>
            </w:pPr>
          </w:p>
          <w:p w:rsidR="00897EC3" w:rsidRPr="00897EC3" w:rsidRDefault="00897EC3" w:rsidP="002B3C46">
            <w:pPr>
              <w:rPr>
                <w:sz w:val="32"/>
              </w:rPr>
            </w:pPr>
            <w:r>
              <w:rPr>
                <w:sz w:val="32"/>
              </w:rPr>
              <w:t>8 – 2 = 6</w:t>
            </w:r>
          </w:p>
        </w:tc>
      </w:tr>
      <w:tr w:rsidR="0000261D" w:rsidTr="002B3C46">
        <w:trPr>
          <w:trHeight w:val="2095"/>
        </w:trPr>
        <w:tc>
          <w:tcPr>
            <w:tcW w:w="2366" w:type="dxa"/>
          </w:tcPr>
          <w:p w:rsidR="0000261D" w:rsidRDefault="0000261D" w:rsidP="002B3C46">
            <w:r>
              <w:rPr>
                <w:color w:val="7030A0"/>
                <w:sz w:val="32"/>
              </w:rPr>
              <w:t>Counting back</w:t>
            </w:r>
          </w:p>
        </w:tc>
        <w:tc>
          <w:tcPr>
            <w:tcW w:w="4121" w:type="dxa"/>
          </w:tcPr>
          <w:p w:rsidR="002A39C7" w:rsidRDefault="00897EC3" w:rsidP="002B3C46">
            <w:r>
              <w:rPr>
                <w:noProof/>
                <w:lang w:eastAsia="en-GB"/>
              </w:rPr>
              <w:drawing>
                <wp:anchor distT="0" distB="0" distL="114300" distR="114300" simplePos="0" relativeHeight="251787264" behindDoc="0" locked="0" layoutInCell="1" allowOverlap="1" wp14:anchorId="0892949E" wp14:editId="7A5C1CEE">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rsidR="00897EC3" w:rsidRDefault="00897EC3" w:rsidP="002B3C46"/>
          <w:p w:rsidR="00897EC3" w:rsidRDefault="00897EC3" w:rsidP="002B3C46"/>
          <w:p w:rsidR="0000261D" w:rsidRDefault="0000261D" w:rsidP="002B3C46"/>
          <w:p w:rsidR="00897EC3" w:rsidRDefault="00897EC3" w:rsidP="002B3C46">
            <w:r>
              <w:t>13 – 4</w:t>
            </w:r>
          </w:p>
          <w:p w:rsidR="00897EC3" w:rsidRDefault="00897EC3" w:rsidP="002B3C46"/>
          <w:p w:rsidR="00897EC3" w:rsidRDefault="00897EC3" w:rsidP="002B3C46"/>
          <w:p w:rsidR="00897EC3" w:rsidRDefault="009F1F5D" w:rsidP="002B3C46">
            <w:r>
              <w:t>Use counters and move them away from the group as you take them away counting backwards as you go.</w:t>
            </w:r>
          </w:p>
          <w:p w:rsidR="009F1F5D" w:rsidRDefault="009F1F5D" w:rsidP="002B3C46">
            <w:r>
              <w:rPr>
                <w:noProof/>
                <w:color w:val="0000FF"/>
                <w:lang w:eastAsia="en-GB"/>
              </w:rPr>
              <w:drawing>
                <wp:anchor distT="0" distB="0" distL="114300" distR="114300" simplePos="0" relativeHeight="251812864" behindDoc="0" locked="0" layoutInCell="1" allowOverlap="1" wp14:anchorId="3ACEC4C2" wp14:editId="295F0857">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9F1F5D" w:rsidP="002B3C46"/>
        </w:tc>
        <w:tc>
          <w:tcPr>
            <w:tcW w:w="5805" w:type="dxa"/>
          </w:tcPr>
          <w:p w:rsidR="0000261D" w:rsidRDefault="00D72F18" w:rsidP="002B3C46">
            <w:r>
              <w:t>Count back on a number line or number track</w:t>
            </w:r>
          </w:p>
          <w:p w:rsidR="002A39C7" w:rsidRDefault="002A39C7" w:rsidP="002B3C46"/>
          <w:p w:rsidR="00897EC3" w:rsidRDefault="00897EC3" w:rsidP="002B3C46">
            <w:r>
              <w:rPr>
                <w:noProof/>
                <w:lang w:eastAsia="en-GB"/>
              </w:rPr>
              <w:drawing>
                <wp:inline distT="0" distB="0" distL="0" distR="0" wp14:anchorId="3DCFBE7B" wp14:editId="65CB5C75">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45986" cy="752475"/>
                          </a:xfrm>
                          <a:prstGeom prst="rect">
                            <a:avLst/>
                          </a:prstGeom>
                        </pic:spPr>
                      </pic:pic>
                    </a:graphicData>
                  </a:graphic>
                </wp:inline>
              </w:drawing>
            </w:r>
          </w:p>
          <w:p w:rsidR="00897EC3" w:rsidRDefault="00897EC3" w:rsidP="002B3C46"/>
          <w:p w:rsidR="00897EC3" w:rsidRDefault="00897EC3" w:rsidP="002B3C46">
            <w:r>
              <w:t>Start at the bigger number and count back the smaller number showing the jumps on the number line.</w:t>
            </w:r>
          </w:p>
          <w:p w:rsidR="00897EC3" w:rsidRDefault="00897EC3" w:rsidP="002B3C46"/>
          <w:p w:rsidR="00897EC3" w:rsidRDefault="00897EC3" w:rsidP="002B3C46"/>
          <w:p w:rsidR="00897EC3" w:rsidRDefault="00897EC3" w:rsidP="002B3C46">
            <w:r>
              <w:rPr>
                <w:noProof/>
                <w:lang w:eastAsia="en-GB"/>
              </w:rPr>
              <w:drawing>
                <wp:inline distT="0" distB="0" distL="0" distR="0" wp14:anchorId="45A6E44C" wp14:editId="2E9111C0">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03212" cy="677999"/>
                          </a:xfrm>
                          <a:prstGeom prst="rect">
                            <a:avLst/>
                          </a:prstGeom>
                        </pic:spPr>
                      </pic:pic>
                    </a:graphicData>
                  </a:graphic>
                </wp:inline>
              </w:drawing>
            </w:r>
          </w:p>
          <w:p w:rsidR="00897EC3" w:rsidRDefault="00897EC3" w:rsidP="002B3C46"/>
          <w:p w:rsidR="002A39C7" w:rsidRDefault="00897EC3" w:rsidP="002B3C46">
            <w:r>
              <w:t>This can progress all the way to counting back using two 2 digit numbers.</w:t>
            </w:r>
          </w:p>
          <w:p w:rsidR="00897EC3" w:rsidRDefault="00897EC3" w:rsidP="002B3C46"/>
        </w:tc>
        <w:tc>
          <w:tcPr>
            <w:tcW w:w="2984" w:type="dxa"/>
          </w:tcPr>
          <w:p w:rsidR="0000261D" w:rsidRDefault="002A39C7" w:rsidP="002B3C46">
            <w:r>
              <w:t>Put 13 in your head, count back 4. What number are you at? Use your fingers to help.</w:t>
            </w:r>
          </w:p>
        </w:tc>
      </w:tr>
      <w:tr w:rsidR="00D72F18" w:rsidTr="002B3C46">
        <w:trPr>
          <w:trHeight w:val="2095"/>
        </w:trPr>
        <w:tc>
          <w:tcPr>
            <w:tcW w:w="2366" w:type="dxa"/>
          </w:tcPr>
          <w:p w:rsidR="00D72F18" w:rsidRDefault="00D72F18" w:rsidP="002B3C46">
            <w:pPr>
              <w:rPr>
                <w:color w:val="7030A0"/>
                <w:sz w:val="32"/>
              </w:rPr>
            </w:pPr>
            <w:r>
              <w:rPr>
                <w:color w:val="7030A0"/>
                <w:sz w:val="32"/>
              </w:rPr>
              <w:t>Find the difference</w:t>
            </w:r>
          </w:p>
        </w:tc>
        <w:tc>
          <w:tcPr>
            <w:tcW w:w="4121" w:type="dxa"/>
          </w:tcPr>
          <w:p w:rsidR="00D72F18" w:rsidRDefault="00D72F18" w:rsidP="002B3C46">
            <w:r>
              <w:t>Compare amounts and objects to find the difference.</w:t>
            </w:r>
          </w:p>
          <w:p w:rsidR="009F1F5D" w:rsidRDefault="003F6AD1" w:rsidP="002B3C46">
            <w:r>
              <w:rPr>
                <w:noProof/>
                <w:lang w:eastAsia="en-GB"/>
              </w:rPr>
              <w:drawing>
                <wp:anchor distT="0" distB="0" distL="114300" distR="114300" simplePos="0" relativeHeight="251793408" behindDoc="0" locked="0" layoutInCell="1" allowOverlap="1" wp14:anchorId="0E62B9EF" wp14:editId="7C83CEB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679EABA8" wp14:editId="4D2C300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r>
              <w:t>Use cubes to build towers or make bars to find the difference</w:t>
            </w:r>
          </w:p>
          <w:p w:rsidR="003F6AD1" w:rsidRDefault="003F6AD1" w:rsidP="002B3C46"/>
          <w:p w:rsidR="009F1F5D" w:rsidRDefault="003F6AD1" w:rsidP="002B3C46">
            <w:r>
              <w:t>Use basic bar models with items to find the difference</w:t>
            </w:r>
          </w:p>
          <w:p w:rsidR="009F1F5D" w:rsidRDefault="009F1F5D" w:rsidP="002B3C46"/>
          <w:p w:rsidR="0031542D" w:rsidRDefault="0031542D" w:rsidP="002B3C46"/>
          <w:p w:rsidR="0031542D" w:rsidRDefault="0031542D" w:rsidP="002B3C46"/>
        </w:tc>
        <w:tc>
          <w:tcPr>
            <w:tcW w:w="5805" w:type="dxa"/>
          </w:tcPr>
          <w:p w:rsidR="0031542D" w:rsidRDefault="003F6AD1" w:rsidP="002B3C46">
            <w:r>
              <w:rPr>
                <w:noProof/>
                <w:lang w:eastAsia="en-GB"/>
              </w:rPr>
              <w:drawing>
                <wp:anchor distT="0" distB="0" distL="114300" distR="114300" simplePos="0" relativeHeight="251815936" behindDoc="0" locked="0" layoutInCell="1" allowOverlap="1" wp14:anchorId="333C9C19" wp14:editId="373D2D18">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42D" w:rsidRDefault="003F6AD1" w:rsidP="002B3C46">
            <w:r>
              <w:t>Count on to find the difference.</w:t>
            </w:r>
          </w:p>
          <w:p w:rsidR="003F6AD1" w:rsidRDefault="003F6AD1" w:rsidP="002B3C46"/>
          <w:p w:rsidR="003F6AD1" w:rsidRDefault="003F6AD1" w:rsidP="002B3C46"/>
          <w:p w:rsidR="003F6AD1" w:rsidRDefault="003F6AD1" w:rsidP="002B3C46">
            <w:r>
              <w:rPr>
                <w:noProof/>
                <w:color w:val="0000FF"/>
                <w:lang w:eastAsia="en-GB"/>
              </w:rPr>
              <w:drawing>
                <wp:anchor distT="0" distB="0" distL="114300" distR="114300" simplePos="0" relativeHeight="251814912" behindDoc="0" locked="0" layoutInCell="1" allowOverlap="1" wp14:anchorId="40F7CC88" wp14:editId="7D6E5CF0">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AD1" w:rsidRDefault="003F6AD1" w:rsidP="002B3C46"/>
          <w:p w:rsidR="003F6AD1" w:rsidRDefault="003F6AD1" w:rsidP="002B3C46"/>
          <w:p w:rsidR="003F6AD1" w:rsidRDefault="003F6AD1" w:rsidP="002B3C46">
            <w:r>
              <w:t xml:space="preserve">Draw bars to find </w:t>
            </w:r>
          </w:p>
          <w:p w:rsidR="003F6AD1" w:rsidRDefault="003F6AD1" w:rsidP="002B3C46">
            <w:r>
              <w:t>the difference between 2 numbers.</w:t>
            </w:r>
          </w:p>
        </w:tc>
        <w:tc>
          <w:tcPr>
            <w:tcW w:w="2984" w:type="dxa"/>
          </w:tcPr>
          <w:p w:rsidR="00D72F18" w:rsidRDefault="003F1853" w:rsidP="002B3C46">
            <w:r>
              <w:t>Hannah has 23 sandwiches, Helen has 15 sandwiches. Find the difference between the number of sandwiches.</w:t>
            </w:r>
          </w:p>
        </w:tc>
      </w:tr>
      <w:tr w:rsidR="0000261D" w:rsidTr="002B3C46">
        <w:trPr>
          <w:trHeight w:val="1181"/>
        </w:trPr>
        <w:tc>
          <w:tcPr>
            <w:tcW w:w="2366" w:type="dxa"/>
          </w:tcPr>
          <w:p w:rsidR="0000261D" w:rsidRDefault="0000261D" w:rsidP="002B3C46">
            <w:r>
              <w:rPr>
                <w:color w:val="7030A0"/>
                <w:sz w:val="32"/>
              </w:rPr>
              <w:t>Part Part Whole Model</w:t>
            </w:r>
          </w:p>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p w:rsidR="0000261D" w:rsidRDefault="0000261D" w:rsidP="002B3C46"/>
        </w:tc>
        <w:tc>
          <w:tcPr>
            <w:tcW w:w="4121" w:type="dxa"/>
          </w:tcPr>
          <w:p w:rsidR="0000261D" w:rsidRDefault="002A39C7" w:rsidP="002B3C46">
            <w:r>
              <w:rPr>
                <w:noProof/>
                <w:lang w:eastAsia="en-GB"/>
              </w:rPr>
              <w:drawing>
                <wp:anchor distT="0" distB="0" distL="114300" distR="114300" simplePos="0" relativeHeight="251788288" behindDoc="0" locked="0" layoutInCell="1" allowOverlap="1" wp14:anchorId="0DF053BC" wp14:editId="57C9002E">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rsidR="000508AA" w:rsidRDefault="000508AA" w:rsidP="002B3C46"/>
          <w:p w:rsidR="000508AA" w:rsidRDefault="000508AA" w:rsidP="002B3C46">
            <w:r>
              <w:t>If 10 is the whole and 6 is one of the parts. What is the other part?</w:t>
            </w:r>
          </w:p>
          <w:p w:rsidR="000508AA" w:rsidRDefault="000508AA" w:rsidP="002B3C46"/>
          <w:p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518B6FB" wp14:editId="3030A5F5">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o1cUA&#10;AADcAAAADwAAAGRycy9kb3ducmV2LnhtbESPQWvCQBSE7wX/w/KE3pqNpaikriJKsS1IMbY9P7LP&#10;bDT7NmRXE/99VxB6HGbmG2a26G0tLtT6yrGCUZKCIC6crrhU8L1/e5qC8AFZY+2YFFzJw2I+eJhh&#10;pl3HO7rkoRQRwj5DBSaEJpPSF4Ys+sQ1xNE7uNZiiLItpW6xi3Bby+c0HUuLFccFgw2tDBWn/GwV&#10;/C7d5kueP7c/J5MHc/zgbj3aKPU47JevIAL14T98b79rBS/T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CjVxQAAANwAAAAPAAAAAAAAAAAAAAAAAJgCAABkcnMv&#10;ZG93bnJldi54bWxQSwUGAAAAAAQABAD1AAAAigM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57"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58"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58"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58"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58"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58"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umZsEAAADcAAAADwAAAGRycy9kb3ducmV2LnhtbERPy4rCMBTdC/5DuII7TRWVWo0ioiAM&#10;M+Br4e7aXNtqc1OaqJ2/nywGXB7Oe75sTCleVLvCsoJBPwJBnFpdcKbgdNz2YhDOI2ssLZOCX3Kw&#10;XLRbc0y0ffOeXgefiRDCLkEFufdVIqVLczLo+rYiDtzN1gZ9gHUmdY3vEG5KOYyiiTRYcGjIsaJ1&#10;Tunj8DQKtvr7yvHU/VzOtph87e7VeTMeK9XtNKsZCE+N/4j/3TutYBSHteFMOA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6ZmwQAAANwAAAAPAAAAAAAAAAAAAAAA&#10;AKECAABkcnMvZG93bnJldi54bWxQSwUGAAAAAAQABAD5AAAAjwMAAAAA&#10;" strokecolor="#5b9bd5 [3204]"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lM8UAAADcAAAADwAAAGRycy9kb3ducmV2LnhtbESPQWvCQBSE7wX/w/KE3upGK2pjNiIF&#10;i6dC1R68PbLPbDT7Ns1uk/TfdwsFj8PMfMNkm8HWoqPWV44VTCcJCOLC6YpLBafj7mkFwgdkjbVj&#10;UvBDHjb56CHDVLueP6g7hFJECPsUFZgQmlRKXxiy6CeuIY7exbUWQ5RtKXWLfYTbWs6SZCEtVhwX&#10;DDb0aqi4Hb6tgi8sdmTPn29d0pvueXFp3pfXs1KP42G7BhFoCPfwf3uvFcxXL/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9lM8UAAADcAAAADwAAAAAAAAAA&#10;AAAAAAChAgAAZHJzL2Rvd25yZXYueG1sUEsFBgAAAAAEAAQA+QAAAJMDAAAAAA==&#10;" strokecolor="#5b9bd5 [3204]"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mfMIA&#10;AADcAAAADwAAAGRycy9kb3ducmV2LnhtbERPXWvCMBR9F/Yfwh3sTVNlDFeNIhtSHYjYbT5fmrum&#10;a3NTmmi7f788CD4ezvdyPdhGXKnzlWMF00kCgrhwuuJSwdfndjwH4QOyxsYxKfgjD+vVw2iJqXY9&#10;n+iah1LEEPYpKjAhtKmUvjBk0U9cSxy5H9dZDBF2pdQd9jHcNnKWJC/SYsWxwWBLb4aKOr9YBeeN&#10;y47y8nH4rk0ezO+e+/dpptTT47BZgAg0hLv45t5pBc+v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CZ8wgAAANwAAAAPAAAAAAAAAAAAAAAAAJgCAABkcnMvZG93&#10;bnJldi54bWxQSwUGAAAAAAQABAD1AAAAhwM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58"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58" o:title="334785_theiyoume_cupcake[1]"/>
                        <v:path arrowok="t"/>
                      </v:shape>
                    </v:group>
                  </w:pict>
                </mc:Fallback>
              </mc:AlternateContent>
            </w:r>
            <w:r>
              <w:t>Use a pictorial representation of objects to show the part part whole model.</w:t>
            </w:r>
          </w:p>
        </w:tc>
        <w:tc>
          <w:tcPr>
            <w:tcW w:w="2984" w:type="dxa"/>
          </w:tcPr>
          <w:p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555B7B9F" wp14:editId="31A277E0">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3F1853" w:rsidRDefault="003F1853" w:rsidP="002B3C46"/>
          <w:p w:rsidR="003F1853" w:rsidRDefault="003F1853" w:rsidP="002B3C46"/>
          <w:p w:rsidR="003F1853" w:rsidRDefault="003F1853" w:rsidP="002B3C46"/>
          <w:p w:rsidR="003F1853" w:rsidRDefault="003F1853" w:rsidP="002B3C46"/>
          <w:p w:rsidR="0000261D" w:rsidRDefault="0000261D" w:rsidP="002B3C46"/>
          <w:p w:rsidR="003F1853" w:rsidRDefault="003F1853" w:rsidP="002B3C46"/>
          <w:p w:rsidR="003F1853" w:rsidRDefault="003F1853" w:rsidP="002B3C46">
            <w:r>
              <w:t>Move to using numbers within the part whole model.</w:t>
            </w:r>
          </w:p>
        </w:tc>
      </w:tr>
      <w:tr w:rsidR="0000261D" w:rsidTr="002B3C46">
        <w:trPr>
          <w:trHeight w:val="1112"/>
        </w:trPr>
        <w:tc>
          <w:tcPr>
            <w:tcW w:w="2366" w:type="dxa"/>
          </w:tcPr>
          <w:p w:rsidR="0000261D" w:rsidRDefault="0000261D" w:rsidP="0000261D">
            <w:r>
              <w:rPr>
                <w:color w:val="7030A0"/>
                <w:sz w:val="32"/>
              </w:rPr>
              <w:t>Make 10</w:t>
            </w:r>
          </w:p>
          <w:p w:rsidR="0000261D" w:rsidRDefault="0000261D" w:rsidP="002B3C46"/>
        </w:tc>
        <w:tc>
          <w:tcPr>
            <w:tcW w:w="4121" w:type="dxa"/>
          </w:tcPr>
          <w:p w:rsidR="002A39C7" w:rsidRDefault="002A39C7" w:rsidP="002B3C46">
            <w:pPr>
              <w:rPr>
                <w:noProof/>
                <w:lang w:eastAsia="en-GB"/>
              </w:rPr>
            </w:pPr>
            <w:r>
              <w:rPr>
                <w:noProof/>
                <w:lang w:eastAsia="en-GB"/>
              </w:rPr>
              <w:t>14 – 9 =</w:t>
            </w:r>
          </w:p>
          <w:p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0DDA28B" wp14:editId="11B183FE">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id="Group 458" o:spid="_x0000_s1026" style="position:absolute;margin-left:-5.05pt;margin-top:1.55pt;width:196.5pt;height:66pt;z-index:251791360"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2"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C1PFAAAA3AAAAA8AAABkcnMvZG93bnJldi54bWxEj09rwkAUxO+C32F5hd50Y6lRUlexhULR&#10;S/0DenzNPrOh2bchu03it3cLgsdhZn7DLFa9rURLjS8dK5iMExDEudMlFwqOh8/RHIQPyBorx6Tg&#10;Sh5Wy+FggZl2He+o3YdCRAj7DBWYEOpMSp8bsujHriaO3sU1FkOUTSF1g12E20q+JEkqLZYcFwzW&#10;9GEo/93/WQXbXREIf74n0037frqY2bmbpWelnp/69RuIQH14hO/tL63gdZrC/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5gtTxQAAANwAAAAPAAAAAAAAAAAAAAAA&#10;AJ8CAABkcnMvZG93bnJldi54bWxQSwUGAAAAAAQABAD3AAAAkQMAAAAA&#10;">
                        <v:imagedata r:id="rId63"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BAbGAAAA3AAAAA8AAABkcnMvZG93bnJldi54bWxEj9FqwkAURN8L/sNyhb7VjUVbja7BFkuF&#10;ItTED7hkr0kwezfJbk38+65Q6OMwM2eYdTKYWlypc5VlBdNJBII4t7riQsEp+3hagHAeWWNtmRTc&#10;yEGyGT2sMda25yNdU1+IAGEXo4LS+yaW0uUlGXQT2xAH72w7gz7IrpC6wz7ATS2fo+hFGqw4LJTY&#10;0HtJ+SX9MQpkdHr7bGdfh8Ww/HbLut9l7WGn1ON42K5AeBr8f/ivvdcKZvNXuJ8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8EBsYAAADcAAAADwAAAAAAAAAAAAAA&#10;AACfAgAAZHJzL2Rvd25yZXYueG1sUEsFBgAAAAAEAAQA9wAAAJIDAAAAAA==&#10;">
                        <v:imagedata r:id="rId64" o:title=""/>
                        <v:path arrowok="t"/>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rsidR="0031542D" w:rsidRDefault="0031542D" w:rsidP="002B3C46"/>
          <w:p w:rsidR="0000261D" w:rsidRDefault="0031542D" w:rsidP="002B3C46">
            <w:r>
              <w:rPr>
                <w:noProof/>
                <w:lang w:eastAsia="en-GB"/>
              </w:rPr>
              <w:drawing>
                <wp:anchor distT="0" distB="0" distL="114300" distR="114300" simplePos="0" relativeHeight="251792384" behindDoc="0" locked="0" layoutInCell="1" allowOverlap="1" wp14:anchorId="6221646A" wp14:editId="361618BD">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rsidR="0000261D" w:rsidRDefault="0000261D" w:rsidP="002B3C46"/>
          <w:p w:rsidR="0000261D" w:rsidRDefault="003F1853" w:rsidP="002B3C46">
            <w:r>
              <w:t>16 – 8=</w:t>
            </w:r>
          </w:p>
          <w:p w:rsidR="003F1853" w:rsidRDefault="003F1853" w:rsidP="002B3C46"/>
          <w:p w:rsidR="003F1853" w:rsidRDefault="003F1853" w:rsidP="002B3C46">
            <w:r>
              <w:t>How many do we take off to reach the next 10?</w:t>
            </w:r>
          </w:p>
          <w:p w:rsidR="003F1853" w:rsidRDefault="003F1853" w:rsidP="002B3C46"/>
          <w:p w:rsidR="003F1853" w:rsidRDefault="003F1853" w:rsidP="002B3C46">
            <w:r>
              <w:t>How many do we have left to take off?</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without regrouping</w:t>
            </w:r>
          </w:p>
        </w:tc>
        <w:tc>
          <w:tcPr>
            <w:tcW w:w="4121" w:type="dxa"/>
          </w:tcPr>
          <w:p w:rsidR="00C378E9" w:rsidRDefault="00C378E9" w:rsidP="002B3C46">
            <w:r>
              <w:rPr>
                <w:noProof/>
                <w:lang w:eastAsia="en-GB"/>
              </w:rPr>
              <w:drawing>
                <wp:anchor distT="0" distB="0" distL="114300" distR="114300" simplePos="0" relativeHeight="251844608" behindDoc="0" locked="0" layoutInCell="1" allowOverlap="1" wp14:anchorId="21B4B87E" wp14:editId="2D1689F3">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rsidR="00C378E9" w:rsidRDefault="00C378E9" w:rsidP="002B3C46"/>
          <w:p w:rsidR="00626B7B" w:rsidRDefault="00626B7B" w:rsidP="002B3C46"/>
          <w:p w:rsidR="0000261D" w:rsidRDefault="00626B7B" w:rsidP="002B3C46">
            <w:r>
              <w:rPr>
                <w:noProof/>
                <w:lang w:eastAsia="en-GB"/>
              </w:rPr>
              <w:drawing>
                <wp:anchor distT="0" distB="0" distL="114300" distR="114300" simplePos="0" relativeHeight="251843584" behindDoc="0" locked="0" layoutInCell="1" allowOverlap="1" wp14:anchorId="3827FCF5" wp14:editId="71202229">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rsidR="0089065E" w:rsidRDefault="0089065E" w:rsidP="002B3C46"/>
        </w:tc>
        <w:tc>
          <w:tcPr>
            <w:tcW w:w="5805" w:type="dxa"/>
          </w:tcPr>
          <w:p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72A67720" wp14:editId="7734E93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744714F0" wp14:editId="65FB3ED6">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D059870" wp14:editId="7AB5D1FB">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2E9B1D2E" wp14:editId="0FBB40F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rsidTr="002B3C46">
        <w:trPr>
          <w:trHeight w:val="1181"/>
        </w:trPr>
        <w:tc>
          <w:tcPr>
            <w:tcW w:w="2366" w:type="dxa"/>
          </w:tcPr>
          <w:p w:rsidR="0000261D" w:rsidRDefault="0000261D" w:rsidP="002B3C46">
            <w:pPr>
              <w:rPr>
                <w:color w:val="7030A0"/>
                <w:sz w:val="32"/>
              </w:rPr>
            </w:pPr>
            <w:r>
              <w:rPr>
                <w:color w:val="7030A0"/>
                <w:sz w:val="32"/>
              </w:rPr>
              <w:t>Column method with regrouping</w:t>
            </w:r>
          </w:p>
        </w:tc>
        <w:tc>
          <w:tcPr>
            <w:tcW w:w="4121" w:type="dxa"/>
          </w:tcPr>
          <w:p w:rsidR="00D72F18" w:rsidRDefault="00626B7B" w:rsidP="002B3C46">
            <w:r>
              <w:t>Use Base 10 to start with before moving on to place value counters.</w:t>
            </w:r>
            <w:r w:rsidR="00635139">
              <w:t xml:space="preserve"> Start with one exchange before moving onto subtractions with 2 exchanges.</w:t>
            </w:r>
          </w:p>
          <w:p w:rsidR="00626B7B" w:rsidRDefault="00626B7B" w:rsidP="002B3C46"/>
          <w:p w:rsidR="00626B7B" w:rsidRDefault="00626B7B" w:rsidP="002B3C46">
            <w:r>
              <w:t>Make the larger number with the place value counters</w:t>
            </w:r>
          </w:p>
          <w:p w:rsidR="00D72F18" w:rsidRDefault="00635139" w:rsidP="002B3C46">
            <w:r>
              <w:rPr>
                <w:noProof/>
                <w:lang w:eastAsia="en-GB"/>
              </w:rPr>
              <w:drawing>
                <wp:anchor distT="0" distB="0" distL="114300" distR="114300" simplePos="0" relativeHeight="251851776" behindDoc="0" locked="0" layoutInCell="1" allowOverlap="1" wp14:anchorId="22DA89CA" wp14:editId="34E4D3A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rsidR="00635139" w:rsidRDefault="00635139" w:rsidP="002B3C46"/>
          <w:p w:rsidR="00635139" w:rsidRDefault="00635139" w:rsidP="002B3C46">
            <w:r>
              <w:rPr>
                <w:noProof/>
                <w:lang w:eastAsia="en-GB"/>
              </w:rPr>
              <w:drawing>
                <wp:anchor distT="0" distB="0" distL="114300" distR="114300" simplePos="0" relativeHeight="251852800" behindDoc="0" locked="0" layoutInCell="1" allowOverlap="1" wp14:anchorId="3E3EA10F" wp14:editId="03B5A2BB">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p w:rsidR="00635139" w:rsidRDefault="00635139" w:rsidP="002B3C46">
            <w:r>
              <w:t>Now I can subtract my ones.</w:t>
            </w:r>
          </w:p>
          <w:p w:rsidR="00635139" w:rsidRDefault="00635139" w:rsidP="002B3C46"/>
          <w:p w:rsidR="00D72F18" w:rsidRDefault="00635139" w:rsidP="002B3C46">
            <w:r>
              <w:t>Now look at the tens, can I take away 8 tens easily? I need to exchange one hundred for ten tens.</w:t>
            </w:r>
          </w:p>
          <w:p w:rsidR="00635139" w:rsidRDefault="0089065E" w:rsidP="002B3C46">
            <w:r>
              <w:rPr>
                <w:noProof/>
                <w:lang w:eastAsia="en-GB"/>
              </w:rPr>
              <w:drawing>
                <wp:anchor distT="0" distB="0" distL="114300" distR="114300" simplePos="0" relativeHeight="251853824" behindDoc="0" locked="0" layoutInCell="1" allowOverlap="1" wp14:anchorId="0A94591A" wp14:editId="782AE12E">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5139" w:rsidRDefault="00635139" w:rsidP="002B3C46">
            <w:r>
              <w:rPr>
                <w:noProof/>
                <w:lang w:eastAsia="en-GB"/>
              </w:rPr>
              <w:drawing>
                <wp:anchor distT="0" distB="0" distL="114300" distR="114300" simplePos="0" relativeHeight="251854848" behindDoc="0" locked="0" layoutInCell="1" allowOverlap="1" wp14:anchorId="1EA5C0BB" wp14:editId="57DF9A01">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rsidR="00635139" w:rsidRDefault="00635139" w:rsidP="002B3C46"/>
          <w:p w:rsidR="00D72F18" w:rsidRDefault="00635139" w:rsidP="002B3C46">
            <w:r>
              <w:rPr>
                <w:noProof/>
                <w:lang w:eastAsia="en-GB"/>
              </w:rPr>
              <w:drawing>
                <wp:inline distT="0" distB="0" distL="0" distR="0" wp14:anchorId="3823EA8F" wp14:editId="54EA53C1">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00D72F18" w:rsidRDefault="00D72F18" w:rsidP="002B3C46"/>
          <w:p w:rsidR="00D72F18" w:rsidRDefault="00635139" w:rsidP="002B3C46">
            <w:r>
              <w:t>Show children how the concrete method links to the written method alongside your working. Cross out the numbers when exchanging and show where we write our new amount.</w:t>
            </w:r>
          </w:p>
          <w:p w:rsidR="0000261D" w:rsidRDefault="0000261D" w:rsidP="002B3C46"/>
        </w:tc>
        <w:tc>
          <w:tcPr>
            <w:tcW w:w="5805" w:type="dxa"/>
          </w:tcPr>
          <w:p w:rsidR="0089065E" w:rsidRDefault="0089065E" w:rsidP="002B3C46">
            <w:pPr>
              <w:rPr>
                <w:noProof/>
                <w:lang w:eastAsia="en-GB"/>
              </w:rPr>
            </w:pPr>
            <w:r>
              <w:rPr>
                <w:noProof/>
                <w:lang w:eastAsia="en-GB"/>
              </w:rPr>
              <w:drawing>
                <wp:anchor distT="0" distB="0" distL="114300" distR="114300" simplePos="0" relativeHeight="251845632" behindDoc="0" locked="0" layoutInCell="1" allowOverlap="1" wp14:anchorId="3C9BEADB" wp14:editId="448DA1EF">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088A2784" wp14:editId="371AB6B0">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p>
          <w:p w:rsidR="0089065E" w:rsidRDefault="0089065E" w:rsidP="002B3C46">
            <w:pPr>
              <w:rPr>
                <w:noProof/>
                <w:lang w:eastAsia="en-GB"/>
              </w:rPr>
            </w:pPr>
            <w:r>
              <w:rPr>
                <w:noProof/>
                <w:lang w:eastAsia="en-GB"/>
              </w:rPr>
              <w:t>When confident, children can find their own way to record the exchange/regrouping.</w:t>
            </w:r>
          </w:p>
          <w:p w:rsidR="0089065E" w:rsidRDefault="0089065E" w:rsidP="002B3C46">
            <w:pPr>
              <w:rPr>
                <w:noProof/>
                <w:lang w:eastAsia="en-GB"/>
              </w:rPr>
            </w:pPr>
          </w:p>
          <w:p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16DF5F92" wp14:editId="12623185">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C1267BF" wp14:editId="4922FF93">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p>
          <w:p w:rsidR="0089065E" w:rsidRDefault="0089065E" w:rsidP="00C378E9">
            <w:pPr>
              <w:rPr>
                <w:noProof/>
                <w:lang w:eastAsia="en-GB"/>
              </w:rPr>
            </w:pPr>
            <w:r>
              <w:rPr>
                <w:noProof/>
                <w:lang w:eastAsia="en-GB"/>
              </w:rPr>
              <w:t>Moving forward the children use a more compact method.</w:t>
            </w:r>
          </w:p>
          <w:p w:rsidR="0089065E" w:rsidRDefault="0089065E" w:rsidP="00C378E9">
            <w:pPr>
              <w:rPr>
                <w:noProof/>
                <w:lang w:eastAsia="en-GB"/>
              </w:rPr>
            </w:pPr>
          </w:p>
          <w:p w:rsidR="0089065E" w:rsidRDefault="0089065E" w:rsidP="00C378E9">
            <w:pPr>
              <w:rPr>
                <w:noProof/>
                <w:lang w:eastAsia="en-GB"/>
              </w:rPr>
            </w:pPr>
            <w:r>
              <w:rPr>
                <w:noProof/>
                <w:lang w:eastAsia="en-GB"/>
              </w:rPr>
              <w:t>This will lead to an understanding of subtracting any number including decimals.</w:t>
            </w:r>
          </w:p>
          <w:p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073284C6" wp14:editId="381C437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C378E9">
            <w:pPr>
              <w:rPr>
                <w:noProof/>
                <w:lang w:eastAsia="en-GB"/>
              </w:rPr>
            </w:pPr>
          </w:p>
          <w:p w:rsidR="0089065E" w:rsidRDefault="0089065E" w:rsidP="00C378E9">
            <w:pPr>
              <w:rPr>
                <w:noProof/>
                <w:lang w:eastAsia="en-GB"/>
              </w:rPr>
            </w:pPr>
          </w:p>
        </w:tc>
      </w:tr>
    </w:tbl>
    <w:p w:rsidR="0000261D" w:rsidRDefault="0000261D"/>
    <w:p w:rsidR="0089065E" w:rsidRDefault="0089065E"/>
    <w:p w:rsidR="0089065E" w:rsidRDefault="0089065E"/>
    <w:p w:rsidR="0089065E" w:rsidRPr="0089065E" w:rsidRDefault="0089065E">
      <w:pPr>
        <w:rPr>
          <w:sz w:val="28"/>
          <w:u w:val="single"/>
        </w:rPr>
      </w:pPr>
      <w:r w:rsidRPr="0089065E">
        <w:rPr>
          <w:sz w:val="28"/>
          <w:u w:val="single"/>
        </w:rPr>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rsidTr="00483095">
        <w:trPr>
          <w:trHeight w:val="384"/>
        </w:trPr>
        <w:tc>
          <w:tcPr>
            <w:tcW w:w="2376" w:type="dxa"/>
          </w:tcPr>
          <w:p w:rsidR="0089065E" w:rsidRPr="001C781E" w:rsidRDefault="0089065E" w:rsidP="00AB2D22">
            <w:pPr>
              <w:jc w:val="center"/>
              <w:rPr>
                <w:sz w:val="28"/>
              </w:rPr>
            </w:pPr>
            <w:r>
              <w:rPr>
                <w:sz w:val="28"/>
              </w:rPr>
              <w:t>Objective and Strategies</w:t>
            </w:r>
          </w:p>
        </w:tc>
        <w:tc>
          <w:tcPr>
            <w:tcW w:w="4111" w:type="dxa"/>
          </w:tcPr>
          <w:p w:rsidR="0089065E" w:rsidRPr="001C781E" w:rsidRDefault="0089065E" w:rsidP="00AB2D22">
            <w:pPr>
              <w:jc w:val="center"/>
              <w:rPr>
                <w:sz w:val="28"/>
              </w:rPr>
            </w:pPr>
            <w:r w:rsidRPr="001C781E">
              <w:rPr>
                <w:sz w:val="28"/>
              </w:rPr>
              <w:t>Concrete</w:t>
            </w:r>
          </w:p>
        </w:tc>
        <w:tc>
          <w:tcPr>
            <w:tcW w:w="5805" w:type="dxa"/>
          </w:tcPr>
          <w:p w:rsidR="0089065E" w:rsidRPr="001C781E" w:rsidRDefault="0089065E" w:rsidP="00AB2D22">
            <w:pPr>
              <w:jc w:val="center"/>
              <w:rPr>
                <w:sz w:val="28"/>
              </w:rPr>
            </w:pPr>
            <w:r w:rsidRPr="001C781E">
              <w:rPr>
                <w:sz w:val="28"/>
              </w:rPr>
              <w:t>Pictorial</w:t>
            </w:r>
            <w:r>
              <w:rPr>
                <w:sz w:val="28"/>
              </w:rPr>
              <w:t xml:space="preserve"> </w:t>
            </w:r>
          </w:p>
        </w:tc>
        <w:tc>
          <w:tcPr>
            <w:tcW w:w="2984" w:type="dxa"/>
          </w:tcPr>
          <w:p w:rsidR="0089065E" w:rsidRPr="001C781E" w:rsidRDefault="0089065E" w:rsidP="00AB2D22">
            <w:pPr>
              <w:jc w:val="center"/>
              <w:rPr>
                <w:sz w:val="28"/>
              </w:rPr>
            </w:pPr>
            <w:r>
              <w:rPr>
                <w:sz w:val="28"/>
              </w:rPr>
              <w:t>Abstract</w:t>
            </w:r>
          </w:p>
        </w:tc>
      </w:tr>
      <w:tr w:rsidR="009D52F2" w:rsidTr="00483095">
        <w:trPr>
          <w:trHeight w:val="3195"/>
        </w:trPr>
        <w:tc>
          <w:tcPr>
            <w:tcW w:w="2376" w:type="dxa"/>
          </w:tcPr>
          <w:p w:rsidR="009D52F2" w:rsidRDefault="009D52F2" w:rsidP="00AB2D22">
            <w:pPr>
              <w:pStyle w:val="ListParagraph"/>
              <w:ind w:left="0"/>
              <w:rPr>
                <w:color w:val="7030A0"/>
                <w:sz w:val="32"/>
              </w:rPr>
            </w:pPr>
            <w:r>
              <w:rPr>
                <w:color w:val="7030A0"/>
                <w:sz w:val="32"/>
              </w:rPr>
              <w:t>Doubling</w:t>
            </w:r>
          </w:p>
        </w:tc>
        <w:tc>
          <w:tcPr>
            <w:tcW w:w="4111" w:type="dxa"/>
          </w:tcPr>
          <w:p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5ED0FDF4" wp14:editId="12AB5283">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rsidR="009D52F2" w:rsidRDefault="009D52F2" w:rsidP="00AB2D22">
            <w:pPr>
              <w:rPr>
                <w:noProof/>
                <w:lang w:eastAsia="en-GB"/>
              </w:rPr>
            </w:pPr>
          </w:p>
          <w:p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5189200A" wp14:editId="149EFF2B">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rsidR="009D52F2" w:rsidRDefault="009D52F2" w:rsidP="00AB2D22">
            <w:r>
              <w:rPr>
                <w:noProof/>
                <w:lang w:eastAsia="en-GB"/>
              </w:rPr>
              <w:drawing>
                <wp:anchor distT="0" distB="0" distL="114300" distR="114300" simplePos="0" relativeHeight="251875328" behindDoc="0" locked="0" layoutInCell="1" allowOverlap="1" wp14:anchorId="32AFDECD" wp14:editId="20033192">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rsidTr="00483095">
        <w:trPr>
          <w:trHeight w:val="3195"/>
        </w:trPr>
        <w:tc>
          <w:tcPr>
            <w:tcW w:w="2376" w:type="dxa"/>
          </w:tcPr>
          <w:p w:rsidR="0089065E" w:rsidRDefault="009D52F2" w:rsidP="00AB2D22">
            <w:pPr>
              <w:pStyle w:val="ListParagraph"/>
              <w:ind w:left="0"/>
            </w:pPr>
            <w:r>
              <w:rPr>
                <w:color w:val="7030A0"/>
                <w:sz w:val="32"/>
              </w:rPr>
              <w:t>Counting in multiples</w:t>
            </w:r>
          </w:p>
        </w:tc>
        <w:tc>
          <w:tcPr>
            <w:tcW w:w="4111" w:type="dxa"/>
          </w:tcPr>
          <w:p w:rsidR="0089065E" w:rsidRDefault="0089065E" w:rsidP="00AB2D22">
            <w:r>
              <w:rPr>
                <w:noProof/>
                <w:lang w:eastAsia="en-GB"/>
              </w:rPr>
              <w:drawing>
                <wp:anchor distT="0" distB="0" distL="114300" distR="114300" simplePos="0" relativeHeight="251857920" behindDoc="0" locked="0" layoutInCell="1" allowOverlap="1" wp14:anchorId="0D5A55A2" wp14:editId="5D93E19F">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r>
              <w:rPr>
                <w:noProof/>
                <w:lang w:eastAsia="en-GB"/>
              </w:rPr>
              <w:drawing>
                <wp:anchor distT="0" distB="0" distL="114300" distR="114300" simplePos="0" relativeHeight="251858944" behindDoc="0" locked="0" layoutInCell="1" allowOverlap="1" wp14:anchorId="0D436C54" wp14:editId="6E9F84A4">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89065E" w:rsidRDefault="0089065E" w:rsidP="00AB2D22"/>
          <w:p w:rsidR="0089065E" w:rsidRDefault="009D52F2" w:rsidP="00AB2D22">
            <w:r>
              <w:t>Count in multiples supported by concrete objects in equal groups.</w:t>
            </w:r>
          </w:p>
        </w:tc>
        <w:tc>
          <w:tcPr>
            <w:tcW w:w="5805" w:type="dxa"/>
          </w:tcPr>
          <w:p w:rsidR="0089065E" w:rsidRDefault="0089065E" w:rsidP="00AB2D22"/>
          <w:p w:rsidR="0089065E" w:rsidRDefault="009D52F2" w:rsidP="00AB2D22">
            <w:r>
              <w:rPr>
                <w:noProof/>
                <w:lang w:eastAsia="en-GB"/>
              </w:rPr>
              <w:drawing>
                <wp:anchor distT="0" distB="0" distL="114300" distR="114300" simplePos="0" relativeHeight="251863040" behindDoc="0" locked="0" layoutInCell="1" allowOverlap="1" wp14:anchorId="78B07545" wp14:editId="248FD546">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65E" w:rsidRDefault="0089065E" w:rsidP="00AB2D22"/>
          <w:p w:rsidR="0089065E" w:rsidRDefault="0089065E" w:rsidP="00AB2D22"/>
          <w:p w:rsidR="0089065E" w:rsidRDefault="0089065E" w:rsidP="00AB2D22"/>
          <w:p w:rsidR="0089065E" w:rsidRDefault="0089065E" w:rsidP="00AB2D22"/>
          <w:p w:rsidR="00F46130" w:rsidRDefault="00F46130" w:rsidP="00AB2D22"/>
          <w:p w:rsidR="009D52F2" w:rsidRDefault="009D52F2" w:rsidP="00AB2D22"/>
          <w:p w:rsidR="009D52F2" w:rsidRDefault="009D52F2" w:rsidP="00AB2D22"/>
          <w:p w:rsidR="00F46130" w:rsidRDefault="009D52F2" w:rsidP="00AB2D22">
            <w:r>
              <w:t>Use a number line or pictures to continue support in counting in multiples.</w:t>
            </w:r>
          </w:p>
          <w:p w:rsidR="0089065E" w:rsidRDefault="0089065E" w:rsidP="00AB2D22"/>
          <w:p w:rsidR="0089065E" w:rsidRDefault="0089065E" w:rsidP="00AB2D22"/>
          <w:p w:rsidR="0089065E" w:rsidRDefault="0089065E" w:rsidP="00AB2D22"/>
        </w:tc>
        <w:tc>
          <w:tcPr>
            <w:tcW w:w="2984" w:type="dxa"/>
          </w:tcPr>
          <w:p w:rsidR="0089065E" w:rsidRDefault="00AC7C3F" w:rsidP="00AB2D22">
            <w:r>
              <w:t>Count in multiples of a number aloud.</w:t>
            </w:r>
          </w:p>
          <w:p w:rsidR="00AC7C3F" w:rsidRDefault="00AC7C3F" w:rsidP="00AB2D22"/>
          <w:p w:rsidR="00AC7C3F" w:rsidRDefault="00AC7C3F" w:rsidP="00AB2D22">
            <w:r>
              <w:t>Write sequences with multiples of numbers.</w:t>
            </w:r>
          </w:p>
          <w:p w:rsidR="00AC7C3F" w:rsidRDefault="00AC7C3F" w:rsidP="00AB2D22"/>
          <w:p w:rsidR="00AC7C3F" w:rsidRDefault="00AC7C3F" w:rsidP="00AB2D22">
            <w:r>
              <w:t>2, 4, 6, 8, 10</w:t>
            </w:r>
          </w:p>
          <w:p w:rsidR="00AC7C3F" w:rsidRDefault="00AC7C3F" w:rsidP="00AB2D22"/>
          <w:p w:rsidR="00AC7C3F" w:rsidRDefault="00AC7C3F" w:rsidP="00AB2D22">
            <w:r>
              <w:t>5, 10, 15, 20, 25 , 30</w:t>
            </w:r>
          </w:p>
          <w:p w:rsidR="0089065E" w:rsidRDefault="0089065E" w:rsidP="00AB2D22">
            <w:pPr>
              <w:rPr>
                <w:sz w:val="36"/>
              </w:rPr>
            </w:pPr>
          </w:p>
          <w:p w:rsidR="0089065E" w:rsidRDefault="0089065E" w:rsidP="00AB2D22"/>
          <w:p w:rsidR="0089065E" w:rsidRDefault="0089065E" w:rsidP="00AB2D22"/>
          <w:p w:rsidR="0089065E" w:rsidRDefault="0089065E" w:rsidP="00AB2D22"/>
          <w:p w:rsidR="0089065E" w:rsidRDefault="0089065E" w:rsidP="00AB2D22"/>
        </w:tc>
      </w:tr>
      <w:tr w:rsidR="0089065E" w:rsidTr="00483095">
        <w:trPr>
          <w:trHeight w:val="3195"/>
        </w:trPr>
        <w:tc>
          <w:tcPr>
            <w:tcW w:w="2376" w:type="dxa"/>
          </w:tcPr>
          <w:p w:rsidR="0089065E" w:rsidRDefault="00F46130" w:rsidP="00F46130">
            <w:pPr>
              <w:pStyle w:val="ListParagraph"/>
              <w:ind w:left="0"/>
            </w:pPr>
            <w:r>
              <w:rPr>
                <w:color w:val="7030A0"/>
                <w:sz w:val="32"/>
              </w:rPr>
              <w:t>Repeated addition</w:t>
            </w:r>
            <w:r>
              <w:rPr>
                <w:noProof/>
                <w:lang w:eastAsia="en-GB"/>
              </w:rPr>
              <w:t xml:space="preserve"> </w:t>
            </w:r>
          </w:p>
        </w:tc>
        <w:tc>
          <w:tcPr>
            <w:tcW w:w="4111" w:type="dxa"/>
          </w:tcPr>
          <w:p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4DCC405B" wp14:editId="2FCDB209">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X05HpJgIAAE4EAAAOAAAAAAAAAAAAAAAAAC4CAABkcnMvZTJv&#10;RG9jLnhtbFBLAQItABQABgAIAAAAIQAG6D2C4AAAAAsBAAAPAAAAAAAAAAAAAAAAAIAEAABkcnMv&#10;ZG93bnJldi54bWxQSwUGAAAAAAQABADzAAAAjQUAAAAA&#10;">
                      <v:textbox>
                        <w:txbxContent>
                          <w:p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133C7FC" wp14:editId="3A8BB150">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1C1E2EB2" wp14:editId="4CF21F6E">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7FACA4B6" wp14:editId="1D37CD96">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rsidR="0089065E" w:rsidRDefault="009D52F2" w:rsidP="00AB2D22">
            <w:r>
              <w:rPr>
                <w:noProof/>
                <w:lang w:eastAsia="en-GB"/>
              </w:rPr>
              <w:drawing>
                <wp:anchor distT="0" distB="0" distL="114300" distR="114300" simplePos="0" relativeHeight="251865088" behindDoc="0" locked="0" layoutInCell="1" allowOverlap="1" wp14:anchorId="00D6A387" wp14:editId="454C0FB7">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203B6A0" wp14:editId="3381E095">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rsidR="00F87AF0" w:rsidRDefault="00F87AF0" w:rsidP="00AB2D22"/>
          <w:p w:rsidR="0089065E" w:rsidRDefault="00F46130" w:rsidP="00AB2D22">
            <w:r>
              <w:rPr>
                <w:noProof/>
                <w:lang w:eastAsia="en-GB"/>
              </w:rPr>
              <w:drawing>
                <wp:anchor distT="0" distB="0" distL="114300" distR="114300" simplePos="0" relativeHeight="251866112" behindDoc="0" locked="0" layoutInCell="1" allowOverlap="1" wp14:anchorId="18918069" wp14:editId="20F7EC2D">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rsidTr="00483095">
        <w:trPr>
          <w:trHeight w:val="3195"/>
        </w:trPr>
        <w:tc>
          <w:tcPr>
            <w:tcW w:w="2376" w:type="dxa"/>
          </w:tcPr>
          <w:p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0BACEF6C" wp14:editId="0469B869">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p>
          <w:p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6FC3FC65" wp14:editId="4CB691A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tc>
        <w:tc>
          <w:tcPr>
            <w:tcW w:w="5805" w:type="dxa"/>
          </w:tcPr>
          <w:p w:rsidR="0089065E" w:rsidRDefault="00E15D55" w:rsidP="00AB2D22">
            <w:r>
              <w:rPr>
                <w:noProof/>
                <w:lang w:eastAsia="en-GB"/>
              </w:rPr>
              <w:drawing>
                <wp:anchor distT="0" distB="0" distL="114300" distR="114300" simplePos="0" relativeHeight="251879424" behindDoc="0" locked="0" layoutInCell="1" allowOverlap="1" wp14:anchorId="66D45422" wp14:editId="7AAC7AD5">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rsidR="00C527C9" w:rsidRDefault="00C527C9" w:rsidP="00AB2D22"/>
          <w:p w:rsidR="00C527C9" w:rsidRDefault="00C527C9" w:rsidP="00AB2D22"/>
          <w:p w:rsidR="00C527C9" w:rsidRDefault="00C527C9" w:rsidP="00AB2D22"/>
          <w:p w:rsidR="00C527C9" w:rsidRDefault="00E15D55" w:rsidP="00AB2D22">
            <w:r>
              <w:rPr>
                <w:noProof/>
                <w:color w:val="0000FF"/>
                <w:lang w:eastAsia="en-GB"/>
              </w:rPr>
              <w:drawing>
                <wp:anchor distT="0" distB="0" distL="114300" distR="114300" simplePos="0" relativeHeight="251880448" behindDoc="0" locked="0" layoutInCell="1" allowOverlap="1" wp14:anchorId="45F13F74" wp14:editId="531C2B91">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0"/>
                          </pic:cNvPr>
                          <pic:cNvPicPr>
                            <a:picLocks noChangeAspect="1" noChangeArrowheads="1"/>
                          </pic:cNvPicPr>
                        </pic:nvPicPr>
                        <pic:blipFill rotWithShape="1">
                          <a:blip r:embed="rId101">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7C9" w:rsidRDefault="00C527C9" w:rsidP="00AB2D22"/>
          <w:p w:rsidR="00C527C9" w:rsidRDefault="00C527C9" w:rsidP="00AB2D22"/>
          <w:p w:rsidR="00C527C9" w:rsidRDefault="00C527C9" w:rsidP="00AB2D22"/>
          <w:p w:rsidR="00C527C9" w:rsidRDefault="00C527C9" w:rsidP="00AB2D22"/>
          <w:p w:rsidR="00C527C9" w:rsidRDefault="00C527C9" w:rsidP="00AB2D22">
            <w:r>
              <w:t>Link arrays to area of rectangles.</w:t>
            </w:r>
          </w:p>
        </w:tc>
        <w:tc>
          <w:tcPr>
            <w:tcW w:w="2984" w:type="dxa"/>
          </w:tcPr>
          <w:p w:rsidR="00C527C9" w:rsidRDefault="00C527C9" w:rsidP="00AB2D22">
            <w:pPr>
              <w:rPr>
                <w:noProof/>
                <w:lang w:eastAsia="en-GB"/>
              </w:rPr>
            </w:pPr>
            <w:r>
              <w:rPr>
                <w:noProof/>
                <w:lang w:eastAsia="en-GB"/>
              </w:rPr>
              <w:t>Use an array to write multiplication sentences and reinforce repeated addition.</w:t>
            </w:r>
          </w:p>
          <w:p w:rsidR="00C527C9" w:rsidRDefault="00C527C9" w:rsidP="00AB2D22">
            <w:pPr>
              <w:rPr>
                <w:noProof/>
                <w:lang w:eastAsia="en-GB"/>
              </w:rPr>
            </w:pPr>
          </w:p>
          <w:p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7AC03F20" wp14:editId="3C42AC94">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64E390A4" wp14:editId="0930CC7B">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3021498D" wp14:editId="080F68EA">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2387F72" wp14:editId="5C7E1938">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E15D55" w:rsidP="00AB2D22">
            <w:pPr>
              <w:pStyle w:val="ListParagraph"/>
              <w:ind w:left="0"/>
            </w:pPr>
            <w:r>
              <w:rPr>
                <w:color w:val="7030A0"/>
                <w:sz w:val="32"/>
              </w:rPr>
              <w:t>Grid Method</w:t>
            </w:r>
          </w:p>
        </w:tc>
        <w:tc>
          <w:tcPr>
            <w:tcW w:w="4111" w:type="dxa"/>
          </w:tcPr>
          <w:p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6D2BC0D7" wp14:editId="4291FB28">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4 rows of 10</w:t>
            </w:r>
          </w:p>
          <w:p w:rsidR="00483095" w:rsidRDefault="00483095" w:rsidP="00AB2D22">
            <w:pPr>
              <w:rPr>
                <w:noProof/>
                <w:lang w:eastAsia="en-GB"/>
              </w:rPr>
            </w:pPr>
            <w:r>
              <w:rPr>
                <w:noProof/>
                <w:lang w:eastAsia="en-GB"/>
              </w:rPr>
              <w:t>4 rows of 3</w:t>
            </w:r>
          </w:p>
          <w:p w:rsidR="00AC7C3F" w:rsidRDefault="00AC7C3F" w:rsidP="00AB2D22">
            <w:pPr>
              <w:rPr>
                <w:noProof/>
                <w:lang w:eastAsia="en-GB"/>
              </w:rPr>
            </w:pPr>
          </w:p>
          <w:p w:rsidR="00AC7C3F" w:rsidRDefault="00483095" w:rsidP="00AB2D22">
            <w:pPr>
              <w:rPr>
                <w:noProof/>
                <w:lang w:eastAsia="en-GB"/>
              </w:rPr>
            </w:pPr>
            <w:r>
              <w:rPr>
                <w:noProof/>
                <w:lang w:eastAsia="en-GB"/>
              </w:rPr>
              <w:t>Move on to using Base 10 to move towards a more compact method.</w:t>
            </w:r>
          </w:p>
          <w:p w:rsidR="00AC7C3F" w:rsidRDefault="00AC7C3F" w:rsidP="00AB2D22">
            <w:pPr>
              <w:rPr>
                <w:noProof/>
                <w:lang w:eastAsia="en-GB"/>
              </w:rPr>
            </w:pPr>
          </w:p>
          <w:p w:rsidR="00483095" w:rsidRDefault="00483095" w:rsidP="00AB2D22">
            <w:pPr>
              <w:rPr>
                <w:noProof/>
                <w:lang w:eastAsia="en-GB"/>
              </w:rPr>
            </w:pPr>
            <w:r>
              <w:rPr>
                <w:noProof/>
                <w:lang w:eastAsia="en-GB"/>
              </w:rPr>
              <w:t xml:space="preserve">4 rows of 13 </w:t>
            </w:r>
          </w:p>
          <w:p w:rsidR="00483095" w:rsidRDefault="00483095" w:rsidP="00AB2D22">
            <w:pPr>
              <w:rPr>
                <w:noProof/>
                <w:lang w:eastAsia="en-GB"/>
              </w:rPr>
            </w:pPr>
          </w:p>
          <w:p w:rsidR="00AC7C3F" w:rsidRDefault="00AC7C3F" w:rsidP="00AB2D22">
            <w:pPr>
              <w:rPr>
                <w:noProof/>
                <w:lang w:eastAsia="en-GB"/>
              </w:rPr>
            </w:pPr>
          </w:p>
          <w:p w:rsidR="00483095" w:rsidRDefault="00483095" w:rsidP="00AB2D22">
            <w:pPr>
              <w:rPr>
                <w:noProof/>
                <w:lang w:eastAsia="en-GB"/>
              </w:rPr>
            </w:pPr>
          </w:p>
          <w:p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10F08E80" wp14:editId="77977C9E">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18620B6" wp14:editId="01A1BA6A">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483095" w:rsidP="00AB2D22">
            <w:pPr>
              <w:rPr>
                <w:noProof/>
                <w:lang w:eastAsia="en-GB"/>
              </w:rPr>
            </w:pPr>
            <w:r>
              <w:rPr>
                <w:noProof/>
                <w:lang w:eastAsia="en-GB"/>
              </w:rPr>
              <w:t xml:space="preserve">Fill each row with 126. </w:t>
            </w:r>
          </w:p>
          <w:p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26CC2F96" wp14:editId="024A5F78">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Add up each column, starting with the ones making any exchanges needed.</w:t>
            </w:r>
          </w:p>
          <w:p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585290EA" wp14:editId="728E4389">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CC5" w:rsidRDefault="00856CC5" w:rsidP="00AB2D22">
            <w:pPr>
              <w:rPr>
                <w:noProof/>
                <w:lang w:eastAsia="en-GB"/>
              </w:rPr>
            </w:pPr>
          </w:p>
          <w:p w:rsidR="00483095" w:rsidRDefault="00483095" w:rsidP="00AB2D22">
            <w:pPr>
              <w:rPr>
                <w:noProof/>
                <w:lang w:eastAsia="en-GB"/>
              </w:rPr>
            </w:pPr>
          </w:p>
          <w:p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2826BC55" wp14:editId="7113D3A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095" w:rsidRDefault="00856CC5" w:rsidP="00AB2D22">
            <w:pPr>
              <w:rPr>
                <w:noProof/>
                <w:lang w:eastAsia="en-GB"/>
              </w:rPr>
            </w:pPr>
            <w:r>
              <w:rPr>
                <w:noProof/>
                <w:lang w:eastAsia="en-GB"/>
              </w:rPr>
              <w:t>Then you have your answer.</w:t>
            </w:r>
          </w:p>
        </w:tc>
        <w:tc>
          <w:tcPr>
            <w:tcW w:w="5805" w:type="dxa"/>
          </w:tcPr>
          <w:p w:rsidR="0089065E" w:rsidRDefault="00856CC5" w:rsidP="00AB2D22">
            <w:r>
              <w:t>Children can represent the work they have done with place value counters in a way that they understand.</w:t>
            </w:r>
          </w:p>
          <w:p w:rsidR="00856CC5" w:rsidRDefault="00856CC5" w:rsidP="00AB2D22"/>
          <w:p w:rsidR="00856CC5" w:rsidRDefault="00856CC5" w:rsidP="00AB2D22">
            <w:r>
              <w:rPr>
                <w:noProof/>
                <w:color w:val="0000FF"/>
                <w:lang w:eastAsia="en-GB"/>
              </w:rPr>
              <w:drawing>
                <wp:anchor distT="0" distB="0" distL="114300" distR="114300" simplePos="0" relativeHeight="251886592" behindDoc="0" locked="0" layoutInCell="1" allowOverlap="1" wp14:anchorId="4B72E4E8" wp14:editId="11C4817C">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14FAE34C" wp14:editId="77EE8876">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4F1" w:rsidRDefault="005D64F1" w:rsidP="00AB2D22">
            <w:pPr>
              <w:rPr>
                <w:noProof/>
                <w:lang w:eastAsia="en-GB"/>
              </w:rPr>
            </w:pPr>
          </w:p>
          <w:p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rsidR="005D64F1" w:rsidRDefault="005D64F1" w:rsidP="00AB2D22">
            <w:pPr>
              <w:rPr>
                <w:noProof/>
                <w:lang w:eastAsia="en-GB"/>
              </w:rPr>
            </w:pPr>
          </w:p>
          <w:p w:rsidR="005D64F1" w:rsidRDefault="001028F3" w:rsidP="00AB2D22">
            <w:r>
              <w:rPr>
                <w:noProof/>
                <w:lang w:eastAsia="en-GB"/>
              </w:rPr>
              <w:drawing>
                <wp:inline distT="0" distB="0" distL="0" distR="0" wp14:anchorId="0A781D95" wp14:editId="31BC4633">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4EF3FE74" wp14:editId="017578FE">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rsidTr="00483095">
        <w:trPr>
          <w:trHeight w:val="3195"/>
        </w:trPr>
        <w:tc>
          <w:tcPr>
            <w:tcW w:w="2376" w:type="dxa"/>
          </w:tcPr>
          <w:p w:rsidR="0089065E" w:rsidRDefault="006C3182" w:rsidP="00AB2D22">
            <w:pPr>
              <w:pStyle w:val="ListParagraph"/>
              <w:ind w:left="0"/>
            </w:pPr>
            <w:r>
              <w:rPr>
                <w:color w:val="7030A0"/>
                <w:sz w:val="32"/>
              </w:rPr>
              <w:t>Column multiplication</w:t>
            </w:r>
          </w:p>
        </w:tc>
        <w:tc>
          <w:tcPr>
            <w:tcW w:w="4111" w:type="dxa"/>
          </w:tcPr>
          <w:p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p>
          <w:p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rsidR="0089065E" w:rsidRDefault="0049459F" w:rsidP="00AB2D22">
            <w:r>
              <w:t>Bar modelling and number lines can support learners when solving problems with multiplication alongside the formal written methods.</w:t>
            </w:r>
          </w:p>
          <w:p w:rsidR="0089065E" w:rsidRDefault="006C3182" w:rsidP="00AB2D22">
            <w:r>
              <w:rPr>
                <w:noProof/>
                <w:lang w:eastAsia="en-GB"/>
              </w:rPr>
              <w:drawing>
                <wp:anchor distT="0" distB="0" distL="114300" distR="114300" simplePos="0" relativeHeight="251862016" behindDoc="0" locked="0" layoutInCell="1" allowOverlap="1" wp14:anchorId="11051191" wp14:editId="0A7F953C">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065E" w:rsidRDefault="006C3182" w:rsidP="00AB2D22">
            <w:r>
              <w:rPr>
                <w:i/>
                <w:noProof/>
                <w:lang w:eastAsia="en-GB"/>
              </w:rPr>
              <w:drawing>
                <wp:anchor distT="0" distB="0" distL="114300" distR="114300" simplePos="0" relativeHeight="251860992" behindDoc="0" locked="0" layoutInCell="1" allowOverlap="1" wp14:anchorId="3BAEF64A" wp14:editId="422B450E">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0089065E" w:rsidRDefault="006C3182" w:rsidP="00AB2D22">
            <w:r>
              <w:t>Start with long multiplication, reminding the children about lining up their numbers clearly in columns.</w:t>
            </w:r>
          </w:p>
          <w:p w:rsidR="006C3182" w:rsidRDefault="006C3182" w:rsidP="00AB2D22"/>
          <w:p w:rsidR="006C3182" w:rsidRDefault="006C3182" w:rsidP="00AB2D22"/>
          <w:p w:rsidR="006C3182" w:rsidRDefault="006C3182" w:rsidP="00AB2D22">
            <w:r>
              <w:t>If it helps, children can write out what they are solving next to their answer.</w:t>
            </w:r>
          </w:p>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p w:rsidR="006C3182" w:rsidRDefault="006C3182" w:rsidP="00AB2D22">
            <w:r>
              <w:rPr>
                <w:noProof/>
                <w:color w:val="0000FF"/>
                <w:lang w:eastAsia="en-GB"/>
              </w:rPr>
              <w:drawing>
                <wp:anchor distT="0" distB="0" distL="114300" distR="114300" simplePos="0" relativeHeight="251891712" behindDoc="0" locked="0" layoutInCell="1" allowOverlap="1" wp14:anchorId="7F204B92" wp14:editId="15001F0C">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r>
              <w:rPr>
                <w:noProof/>
                <w:lang w:eastAsia="en-GB"/>
              </w:rPr>
              <w:drawing>
                <wp:anchor distT="0" distB="0" distL="114300" distR="114300" simplePos="0" relativeHeight="251890688" behindDoc="0" locked="0" layoutInCell="1" allowOverlap="1" wp14:anchorId="40B3BE57" wp14:editId="4A99E52C">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rsidR="006C3182" w:rsidRDefault="006C3182" w:rsidP="00AB2D22"/>
          <w:p w:rsidR="006C3182" w:rsidRDefault="006C3182" w:rsidP="00AB2D22"/>
          <w:p w:rsidR="006C3182" w:rsidRDefault="006C3182" w:rsidP="00AB2D22">
            <w:r>
              <w:t>This moves to the more compact method.</w:t>
            </w:r>
          </w:p>
          <w:p w:rsidR="006C3182" w:rsidRDefault="006C3182" w:rsidP="00AB2D22"/>
          <w:p w:rsidR="006C3182" w:rsidRDefault="006C3182" w:rsidP="00AB2D22">
            <w:r>
              <w:rPr>
                <w:noProof/>
                <w:color w:val="0000FF"/>
                <w:lang w:eastAsia="en-GB"/>
              </w:rPr>
              <w:drawing>
                <wp:anchor distT="0" distB="0" distL="114300" distR="114300" simplePos="0" relativeHeight="251892736" behindDoc="0" locked="0" layoutInCell="1" allowOverlap="1" wp14:anchorId="690E7923" wp14:editId="6B4A23E1">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82" w:rsidRDefault="006C3182" w:rsidP="00AB2D22"/>
        </w:tc>
      </w:tr>
    </w:tbl>
    <w:p w:rsidR="0089065E" w:rsidRPr="0049459F" w:rsidRDefault="0049459F">
      <w:pPr>
        <w:rPr>
          <w:sz w:val="28"/>
          <w:u w:val="single"/>
        </w:rPr>
      </w:pPr>
      <w:r w:rsidRPr="0049459F">
        <w:rPr>
          <w:sz w:val="28"/>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rsidTr="00AB2D22">
        <w:trPr>
          <w:trHeight w:val="384"/>
        </w:trPr>
        <w:tc>
          <w:tcPr>
            <w:tcW w:w="2376" w:type="dxa"/>
          </w:tcPr>
          <w:p w:rsidR="0049459F" w:rsidRPr="001C781E" w:rsidRDefault="0049459F" w:rsidP="00AB2D22">
            <w:pPr>
              <w:jc w:val="center"/>
              <w:rPr>
                <w:sz w:val="28"/>
              </w:rPr>
            </w:pPr>
            <w:r>
              <w:rPr>
                <w:sz w:val="28"/>
              </w:rPr>
              <w:t>Objective and Strategies</w:t>
            </w:r>
          </w:p>
        </w:tc>
        <w:tc>
          <w:tcPr>
            <w:tcW w:w="4111" w:type="dxa"/>
          </w:tcPr>
          <w:p w:rsidR="0049459F" w:rsidRPr="001C781E" w:rsidRDefault="0049459F" w:rsidP="00AB2D22">
            <w:pPr>
              <w:jc w:val="center"/>
              <w:rPr>
                <w:sz w:val="28"/>
              </w:rPr>
            </w:pPr>
            <w:r w:rsidRPr="001C781E">
              <w:rPr>
                <w:sz w:val="28"/>
              </w:rPr>
              <w:t>Concrete</w:t>
            </w:r>
          </w:p>
        </w:tc>
        <w:tc>
          <w:tcPr>
            <w:tcW w:w="5805" w:type="dxa"/>
          </w:tcPr>
          <w:p w:rsidR="0049459F" w:rsidRPr="001C781E" w:rsidRDefault="0049459F" w:rsidP="00AB2D22">
            <w:pPr>
              <w:jc w:val="center"/>
              <w:rPr>
                <w:sz w:val="28"/>
              </w:rPr>
            </w:pPr>
            <w:r w:rsidRPr="001C781E">
              <w:rPr>
                <w:sz w:val="28"/>
              </w:rPr>
              <w:t>Pictorial</w:t>
            </w:r>
            <w:r>
              <w:rPr>
                <w:sz w:val="28"/>
              </w:rPr>
              <w:t xml:space="preserve"> </w:t>
            </w:r>
          </w:p>
        </w:tc>
        <w:tc>
          <w:tcPr>
            <w:tcW w:w="2984" w:type="dxa"/>
          </w:tcPr>
          <w:p w:rsidR="0049459F" w:rsidRPr="001C781E" w:rsidRDefault="0049459F" w:rsidP="00AB2D22">
            <w:pPr>
              <w:jc w:val="center"/>
              <w:rPr>
                <w:sz w:val="28"/>
              </w:rPr>
            </w:pPr>
            <w:r>
              <w:rPr>
                <w:sz w:val="28"/>
              </w:rPr>
              <w:t>Abstract</w:t>
            </w:r>
          </w:p>
        </w:tc>
      </w:tr>
      <w:tr w:rsidR="0049459F" w:rsidTr="00AB2D22">
        <w:trPr>
          <w:trHeight w:val="3195"/>
        </w:trPr>
        <w:tc>
          <w:tcPr>
            <w:tcW w:w="2376" w:type="dxa"/>
          </w:tcPr>
          <w:p w:rsidR="0049459F" w:rsidRDefault="0049459F" w:rsidP="00AB2D22">
            <w:pPr>
              <w:pStyle w:val="ListParagraph"/>
              <w:ind w:left="0"/>
              <w:rPr>
                <w:color w:val="7030A0"/>
                <w:sz w:val="32"/>
              </w:rPr>
            </w:pPr>
            <w:r>
              <w:rPr>
                <w:color w:val="7030A0"/>
                <w:sz w:val="32"/>
              </w:rPr>
              <w:t>Sharing objects into groups</w:t>
            </w:r>
          </w:p>
        </w:tc>
        <w:tc>
          <w:tcPr>
            <w:tcW w:w="4111" w:type="dxa"/>
          </w:tcPr>
          <w:p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017C7B2C" wp14:editId="1F8DFA63">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24CB72AC" wp14:editId="2BFAF322">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554E3BD9" wp14:editId="355AE9E2">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rsidR="0049459F" w:rsidRDefault="002E5056" w:rsidP="00AB2D22">
            <w:pPr>
              <w:rPr>
                <w:noProof/>
                <w:lang w:eastAsia="en-GB"/>
              </w:rPr>
            </w:pPr>
            <w:r>
              <w:rPr>
                <w:noProof/>
                <w:lang w:eastAsia="en-GB"/>
              </w:rPr>
              <w:t>Children use pictures or shapes to share quantities.</w:t>
            </w:r>
          </w:p>
          <w:p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1D43BC3F" wp14:editId="4A998B43">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581B9628" wp14:editId="355C5B17">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34B960AA" wp14:editId="46BE243D">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078100C5" wp14:editId="7B07396A">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5F328C05" wp14:editId="3132870A">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7A7361B2" wp14:editId="3777EC6A">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0EB57700" wp14:editId="62A30254">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29D4DB9" wp14:editId="07BB79B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3E3839B7" wp14:editId="0E0B0716">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0049459F" w:rsidRDefault="00B76235" w:rsidP="00AB2D22">
            <w:r>
              <w:t>Share 9 buns between three people.</w:t>
            </w:r>
          </w:p>
          <w:p w:rsidR="00B76235" w:rsidRDefault="00B76235" w:rsidP="00AB2D22"/>
          <w:p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rsidTr="00AB2D22">
        <w:trPr>
          <w:trHeight w:val="3195"/>
        </w:trPr>
        <w:tc>
          <w:tcPr>
            <w:tcW w:w="2376" w:type="dxa"/>
          </w:tcPr>
          <w:p w:rsidR="0049459F" w:rsidRDefault="0049459F" w:rsidP="00AB2D22">
            <w:pPr>
              <w:pStyle w:val="ListParagraph"/>
              <w:ind w:left="0"/>
            </w:pPr>
            <w:r>
              <w:rPr>
                <w:color w:val="7030A0"/>
                <w:sz w:val="32"/>
              </w:rPr>
              <w:t>Division as grouping</w:t>
            </w:r>
          </w:p>
        </w:tc>
        <w:tc>
          <w:tcPr>
            <w:tcW w:w="4111" w:type="dxa"/>
          </w:tcPr>
          <w:p w:rsidR="0049459F" w:rsidRDefault="0049459F" w:rsidP="0049459F"/>
          <w:p w:rsidR="0049459F" w:rsidRDefault="00B76235" w:rsidP="0049459F">
            <w:r>
              <w:t>Divide quantities into equal groups.</w:t>
            </w:r>
          </w:p>
          <w:p w:rsidR="00B76235" w:rsidRDefault="00B76235" w:rsidP="0049459F">
            <w:r>
              <w:t>Use cubes, counters, objects or place value counters to aid understanding.</w:t>
            </w:r>
          </w:p>
          <w:p w:rsidR="0049459F" w:rsidRDefault="0049459F" w:rsidP="0049459F"/>
          <w:p w:rsidR="0049459F" w:rsidRDefault="0049459F" w:rsidP="0049459F"/>
          <w:p w:rsidR="0049459F" w:rsidRDefault="0049459F" w:rsidP="0049459F"/>
          <w:p w:rsidR="0049459F" w:rsidRDefault="0049459F" w:rsidP="0049459F"/>
          <w:p w:rsidR="0049459F" w:rsidRDefault="0049459F" w:rsidP="0049459F"/>
          <w:p w:rsidR="0049459F" w:rsidRDefault="00B76235" w:rsidP="0049459F">
            <w:r>
              <w:rPr>
                <w:noProof/>
                <w:lang w:eastAsia="en-GB"/>
              </w:rPr>
              <w:drawing>
                <wp:anchor distT="0" distB="0" distL="114300" distR="114300" simplePos="0" relativeHeight="251901952" behindDoc="0" locked="0" layoutInCell="1" allowOverlap="1" wp14:anchorId="225BC044" wp14:editId="34EBC24D">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00936A9E" w:rsidRDefault="00B76235" w:rsidP="0049459F">
            <w:r>
              <w:rPr>
                <w:noProof/>
                <w:lang w:eastAsia="en-GB"/>
              </w:rPr>
              <w:drawing>
                <wp:anchor distT="0" distB="0" distL="114300" distR="114300" simplePos="0" relativeHeight="251899904" behindDoc="0" locked="0" layoutInCell="1" allowOverlap="1" wp14:anchorId="426B8A82" wp14:editId="32AD6CF4">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9E" w:rsidRDefault="00936A9E" w:rsidP="0049459F"/>
          <w:p w:rsidR="00936A9E" w:rsidRDefault="00B76235" w:rsidP="0049459F">
            <w:r>
              <w:rPr>
                <w:noProof/>
                <w:lang w:eastAsia="en-GB"/>
              </w:rPr>
              <w:drawing>
                <wp:anchor distT="0" distB="0" distL="114300" distR="114300" simplePos="0" relativeHeight="251897856" behindDoc="0" locked="0" layoutInCell="1" allowOverlap="1" wp14:anchorId="42398A4F" wp14:editId="347BBEFC">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59F" w:rsidRDefault="00936A9E" w:rsidP="0049459F">
            <w:r w:rsidRPr="00936A9E">
              <w:t xml:space="preserve"> </w:t>
            </w:r>
          </w:p>
          <w:p w:rsidR="0049459F" w:rsidRDefault="00B76235" w:rsidP="0049459F">
            <w:r>
              <w:rPr>
                <w:noProof/>
                <w:lang w:eastAsia="en-GB"/>
              </w:rPr>
              <w:drawing>
                <wp:anchor distT="0" distB="0" distL="114300" distR="114300" simplePos="0" relativeHeight="251905024" behindDoc="0" locked="0" layoutInCell="1" allowOverlap="1" wp14:anchorId="7AD253FA" wp14:editId="71EC99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0049459F" w:rsidRDefault="0049459F" w:rsidP="00AB2D22"/>
          <w:p w:rsidR="0049459F" w:rsidRDefault="00B76235" w:rsidP="00AB2D22">
            <w:r>
              <w:t>Use a number line to show jumps in groups. The number of jumps equals the number of groups.</w:t>
            </w:r>
          </w:p>
          <w:p w:rsidR="0049459F" w:rsidRDefault="00B76235" w:rsidP="00AB2D22">
            <w:r>
              <w:rPr>
                <w:noProof/>
                <w:lang w:eastAsia="en-GB"/>
              </w:rPr>
              <w:drawing>
                <wp:anchor distT="0" distB="0" distL="114300" distR="114300" simplePos="0" relativeHeight="251900928" behindDoc="0" locked="0" layoutInCell="1" allowOverlap="1" wp14:anchorId="707145D3" wp14:editId="4490B420">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0049459F" w:rsidRDefault="00B76235" w:rsidP="00AB2D22">
            <w:r>
              <w:rPr>
                <w:noProof/>
                <w:color w:val="0000FF"/>
                <w:lang w:eastAsia="en-GB"/>
              </w:rPr>
              <w:drawing>
                <wp:anchor distT="0" distB="0" distL="114300" distR="114300" simplePos="0" relativeHeight="251909120" behindDoc="0" locked="0" layoutInCell="1" allowOverlap="1" wp14:anchorId="0C95A5F0" wp14:editId="640BA840">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6"/>
                          </pic:cNvPr>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p w:rsidR="0049459F" w:rsidRDefault="0049459F" w:rsidP="00AB2D22"/>
        </w:tc>
        <w:tc>
          <w:tcPr>
            <w:tcW w:w="2984" w:type="dxa"/>
          </w:tcPr>
          <w:p w:rsidR="0049459F" w:rsidRPr="00450F7F" w:rsidRDefault="0049459F" w:rsidP="00AB2D22">
            <w:pPr>
              <w:rPr>
                <w:sz w:val="24"/>
              </w:rPr>
            </w:pPr>
          </w:p>
          <w:p w:rsidR="0049459F" w:rsidRDefault="00B76235" w:rsidP="00AB2D22">
            <w:r>
              <w:t xml:space="preserve">28 </w:t>
            </w:r>
            <w:r>
              <w:rPr>
                <w:rFonts w:cs="Arial"/>
              </w:rPr>
              <w:t>÷</w:t>
            </w:r>
            <w:r>
              <w:t xml:space="preserve"> 7 = 4</w:t>
            </w:r>
          </w:p>
          <w:p w:rsidR="00B76235" w:rsidRDefault="00B76235" w:rsidP="00AB2D22"/>
          <w:p w:rsidR="00B76235" w:rsidRDefault="00B76235" w:rsidP="00AB2D22">
            <w:r>
              <w:t>Divide 28 into 7 groups. How many are in each group?</w:t>
            </w:r>
          </w:p>
          <w:p w:rsidR="0049459F" w:rsidRDefault="0049459F" w:rsidP="00AB2D22"/>
          <w:p w:rsidR="0049459F" w:rsidRDefault="0049459F" w:rsidP="00AB2D22"/>
          <w:p w:rsidR="0049459F" w:rsidRDefault="0049459F" w:rsidP="00AB2D22"/>
        </w:tc>
      </w:tr>
      <w:tr w:rsidR="0049459F" w:rsidTr="00AB2D22">
        <w:trPr>
          <w:trHeight w:val="3195"/>
        </w:trPr>
        <w:tc>
          <w:tcPr>
            <w:tcW w:w="2376" w:type="dxa"/>
          </w:tcPr>
          <w:p w:rsidR="0049459F" w:rsidRDefault="00450F7F" w:rsidP="00BB6C77">
            <w:pPr>
              <w:pStyle w:val="ListParagraph"/>
              <w:ind w:left="0"/>
              <w:rPr>
                <w:color w:val="7030A0"/>
                <w:sz w:val="32"/>
              </w:rPr>
            </w:pPr>
            <w:r>
              <w:rPr>
                <w:color w:val="7030A0"/>
                <w:sz w:val="32"/>
              </w:rPr>
              <w:t xml:space="preserve">Division </w:t>
            </w:r>
            <w:r w:rsidR="00BB6C77">
              <w:rPr>
                <w:color w:val="7030A0"/>
                <w:sz w:val="32"/>
              </w:rPr>
              <w:t>within arrays</w:t>
            </w:r>
          </w:p>
        </w:tc>
        <w:tc>
          <w:tcPr>
            <w:tcW w:w="4111" w:type="dxa"/>
          </w:tcPr>
          <w:p w:rsidR="00B76235" w:rsidRDefault="00B76235" w:rsidP="0049459F">
            <w:pPr>
              <w:rPr>
                <w:noProof/>
                <w:lang w:eastAsia="en-GB"/>
              </w:rPr>
            </w:pPr>
          </w:p>
          <w:p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18CA6613" wp14:editId="27BAB7FA">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rsidR="00B76235" w:rsidRDefault="00B76235" w:rsidP="0049459F">
            <w:pPr>
              <w:rPr>
                <w:noProof/>
                <w:lang w:eastAsia="en-GB"/>
              </w:rPr>
            </w:pPr>
          </w:p>
          <w:p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63D5BA7F" wp14:editId="19608DB7">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17EAE350" wp14:editId="291F376D">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D9E1AE4" wp14:editId="257A673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228975" cy="1590861"/>
                          </a:xfrm>
                          <a:prstGeom prst="rect">
                            <a:avLst/>
                          </a:prstGeom>
                        </pic:spPr>
                      </pic:pic>
                    </a:graphicData>
                  </a:graphic>
                </wp:inline>
              </w:drawing>
            </w:r>
          </w:p>
          <w:p w:rsidR="0049459F" w:rsidRPr="00B76235" w:rsidRDefault="00B76235" w:rsidP="00B76235">
            <w:pPr>
              <w:jc w:val="center"/>
            </w:pPr>
            <w:r>
              <w:t>Draw an array and use lines to split the array into groups to make multiplication and division sentences.</w:t>
            </w:r>
          </w:p>
        </w:tc>
        <w:tc>
          <w:tcPr>
            <w:tcW w:w="2984" w:type="dxa"/>
          </w:tcPr>
          <w:p w:rsidR="0049459F" w:rsidRDefault="00B76235" w:rsidP="00AB2D22">
            <w:r>
              <w:t>Find the inverse of multiplication and division sentences by creating four linking number sentences.</w:t>
            </w:r>
          </w:p>
          <w:p w:rsidR="00B76235" w:rsidRDefault="00B76235" w:rsidP="00AB2D22"/>
          <w:p w:rsidR="00B76235" w:rsidRDefault="00FD4D4A" w:rsidP="00AB2D22">
            <w:r>
              <w:t>7 x 4 = 28</w:t>
            </w:r>
          </w:p>
          <w:p w:rsidR="00FD4D4A" w:rsidRDefault="00FD4D4A" w:rsidP="00AB2D22">
            <w:r>
              <w:t>4 x 7 = 28</w:t>
            </w:r>
          </w:p>
          <w:p w:rsidR="00FD4D4A" w:rsidRDefault="00FD4D4A" w:rsidP="00AB2D22">
            <w:r>
              <w:t xml:space="preserve">28 </w:t>
            </w:r>
            <w:r>
              <w:rPr>
                <w:rFonts w:cs="Arial"/>
              </w:rPr>
              <w:t>÷</w:t>
            </w:r>
            <w:r>
              <w:t xml:space="preserve"> 7 = 4</w:t>
            </w:r>
          </w:p>
          <w:p w:rsidR="00FD4D4A" w:rsidRPr="00B76235" w:rsidRDefault="00FD4D4A" w:rsidP="00AB2D22">
            <w:r>
              <w:t xml:space="preserve">28 </w:t>
            </w:r>
            <w:r>
              <w:rPr>
                <w:rFonts w:cs="Arial"/>
              </w:rPr>
              <w:t>÷</w:t>
            </w:r>
            <w:r>
              <w:t xml:space="preserve"> 4 = 7</w:t>
            </w:r>
          </w:p>
        </w:tc>
      </w:tr>
      <w:tr w:rsidR="0049459F" w:rsidTr="00AB2D22">
        <w:trPr>
          <w:trHeight w:val="3195"/>
        </w:trPr>
        <w:tc>
          <w:tcPr>
            <w:tcW w:w="2376" w:type="dxa"/>
          </w:tcPr>
          <w:p w:rsidR="0049459F" w:rsidRDefault="00FD4D4A" w:rsidP="00FD4D4A">
            <w:pPr>
              <w:pStyle w:val="ListParagraph"/>
              <w:ind w:left="0"/>
              <w:rPr>
                <w:color w:val="7030A0"/>
                <w:sz w:val="32"/>
              </w:rPr>
            </w:pPr>
            <w:r>
              <w:rPr>
                <w:color w:val="7030A0"/>
                <w:sz w:val="32"/>
              </w:rPr>
              <w:t>Division with a remainder</w:t>
            </w:r>
          </w:p>
        </w:tc>
        <w:tc>
          <w:tcPr>
            <w:tcW w:w="4111" w:type="dxa"/>
          </w:tcPr>
          <w:p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rsidR="00F754BD" w:rsidRDefault="00F754BD" w:rsidP="0049459F">
            <w:pPr>
              <w:rPr>
                <w:noProof/>
                <w:sz w:val="24"/>
                <w:lang w:eastAsia="en-GB"/>
              </w:rPr>
            </w:pPr>
            <w:r>
              <w:rPr>
                <w:noProof/>
                <w:sz w:val="24"/>
                <w:lang w:eastAsia="en-GB"/>
              </w:rPr>
              <w:t>Divide objects between groups and see how much is left over</w:t>
            </w:r>
          </w:p>
          <w:p w:rsidR="00F754BD" w:rsidRPr="00F754BD" w:rsidRDefault="00F754BD" w:rsidP="0049459F">
            <w:pPr>
              <w:rPr>
                <w:noProof/>
                <w:sz w:val="24"/>
                <w:lang w:eastAsia="en-GB"/>
              </w:rPr>
            </w:pPr>
          </w:p>
          <w:p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7EA72F3E" wp14:editId="6ECC5196">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0CC7E736" wp14:editId="6BFDB21F">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41" o:title="Image result for counters" croptop="5618f" cropbottom="10611f" cropright="21845f"/>
                        <v:path arrowok="t"/>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57FBB4E8" wp14:editId="6E5819DF">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0">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sIA&#10;AADcAAAADwAAAGRycy9kb3ducmV2LnhtbERPXWvCMBR9F/Yfwh3sTVNlk1GNIhtSHYjYbT5fmrum&#10;a3NTmmi7f788CD4ezvdyPdhGXKnzlWMF00kCgrhwuuJSwdfndvwKwgdkjY1jUvBHHtarh9ESU+16&#10;PtE1D6WIIexTVGBCaFMpfWHIop+4ljhyP66zGCLsSqk77GO4beQsSebSYsWxwWBLb4aKOr9YBeeN&#10;y47y8nH4rk0ezO+e+/dpptTT47BZgAg0hLv45t5pBS/P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WmwgAAANwAAAAPAAAAAAAAAAAAAAAAAJgCAABkcnMvZG93&#10;bnJldi54bWxQSwUGAAAAAAQABAD1AAAAhwM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41" o:title="Image result for counters" croptop="5618f" cropbottom="10611f" cropright="21845f"/>
                        <v:path arrowok="t"/>
                      </v:shape>
                    </v:group>
                  </w:pict>
                </mc:Fallback>
              </mc:AlternateContent>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49459F" w:rsidRDefault="0049459F" w:rsidP="0049459F">
            <w:pPr>
              <w:rPr>
                <w:noProof/>
                <w:lang w:eastAsia="en-GB"/>
              </w:rPr>
            </w:pPr>
          </w:p>
          <w:p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315F7D79" wp14:editId="375D5E94">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2"/>
                          </pic:cNvPr>
                          <pic:cNvPicPr>
                            <a:picLocks noChangeAspect="1" noChangeArrowheads="1"/>
                          </pic:cNvPicPr>
                        </pic:nvPicPr>
                        <pic:blipFill rotWithShape="1">
                          <a:blip r:embed="rId140">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p w:rsidR="007A0A51" w:rsidRDefault="007A0A51" w:rsidP="0049459F">
            <w:pPr>
              <w:rPr>
                <w:noProof/>
                <w:lang w:eastAsia="en-GB"/>
              </w:rPr>
            </w:pPr>
          </w:p>
        </w:tc>
        <w:tc>
          <w:tcPr>
            <w:tcW w:w="5805" w:type="dxa"/>
          </w:tcPr>
          <w:p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08467EDC" wp14:editId="137D80B0">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rsidR="00F754BD" w:rsidRDefault="00F754BD" w:rsidP="00AB2D22">
            <w:pPr>
              <w:rPr>
                <w:noProof/>
                <w:lang w:eastAsia="en-GB"/>
              </w:rPr>
            </w:pPr>
          </w:p>
          <w:p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1E54E4D8" wp14:editId="39DBF9BA">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rsidR="0049459F" w:rsidRDefault="00F754BD" w:rsidP="00AB2D22">
            <w:r>
              <w:t>Complete written divisions and show the remainder using r.</w:t>
            </w:r>
          </w:p>
          <w:p w:rsidR="00F754BD" w:rsidRDefault="00F754BD" w:rsidP="00AB2D22"/>
          <w:p w:rsidR="00F754BD" w:rsidRPr="00F754BD" w:rsidRDefault="00F754BD" w:rsidP="00AB2D22">
            <w:r>
              <w:rPr>
                <w:noProof/>
                <w:color w:val="0000FF"/>
                <w:lang w:eastAsia="en-GB"/>
              </w:rPr>
              <w:drawing>
                <wp:anchor distT="0" distB="0" distL="114300" distR="114300" simplePos="0" relativeHeight="25193881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rsidTr="00AB2D22">
        <w:trPr>
          <w:trHeight w:val="3195"/>
        </w:trPr>
        <w:tc>
          <w:tcPr>
            <w:tcW w:w="2376" w:type="dxa"/>
          </w:tcPr>
          <w:p w:rsidR="00936A9E" w:rsidRDefault="00DB523B" w:rsidP="00AB2D22">
            <w:pPr>
              <w:pStyle w:val="ListParagraph"/>
              <w:ind w:left="0"/>
              <w:rPr>
                <w:color w:val="7030A0"/>
                <w:sz w:val="32"/>
              </w:rPr>
            </w:pPr>
            <w:r>
              <w:rPr>
                <w:color w:val="7030A0"/>
                <w:sz w:val="32"/>
              </w:rPr>
              <w:t>Short division</w:t>
            </w:r>
          </w:p>
        </w:tc>
        <w:tc>
          <w:tcPr>
            <w:tcW w:w="4111" w:type="dxa"/>
          </w:tcPr>
          <w:p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0DA7DA2A" wp14:editId="7B693D05">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rsidR="00DB523B" w:rsidRDefault="00DB523B" w:rsidP="0049459F">
            <w:pPr>
              <w:rPr>
                <w:noProof/>
                <w:lang w:eastAsia="en-GB"/>
              </w:rPr>
            </w:pPr>
            <w:r>
              <w:rPr>
                <w:noProof/>
                <w:lang w:eastAsia="en-GB"/>
              </w:rPr>
              <w:t>Use place value counters to divide using the bus stop method alongside</w:t>
            </w:r>
          </w:p>
          <w:p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539D9467" wp14:editId="5F5315CC">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6F4C8F8C" wp14:editId="672BDC0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7AFFD514" wp14:editId="439E4DE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p>
          <w:p w:rsidR="00DB523B" w:rsidRDefault="00DB523B" w:rsidP="0049459F">
            <w:pPr>
              <w:rPr>
                <w:noProof/>
                <w:lang w:eastAsia="en-GB"/>
              </w:rPr>
            </w:pPr>
            <w:r>
              <w:rPr>
                <w:noProof/>
                <w:lang w:eastAsia="en-GB"/>
              </w:rPr>
              <w:t>We look how much in 1 group so the answer is 14.</w:t>
            </w:r>
          </w:p>
          <w:p w:rsidR="00936A9E" w:rsidRDefault="00936A9E" w:rsidP="0049459F">
            <w:pPr>
              <w:rPr>
                <w:noProof/>
                <w:lang w:eastAsia="en-GB"/>
              </w:rPr>
            </w:pPr>
          </w:p>
        </w:tc>
        <w:tc>
          <w:tcPr>
            <w:tcW w:w="5805" w:type="dxa"/>
          </w:tcPr>
          <w:p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0FEA3221" wp14:editId="2691E139">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p>
          <w:p w:rsidR="00E742EA" w:rsidRDefault="00E742EA" w:rsidP="00AB2D22">
            <w:pPr>
              <w:rPr>
                <w:noProof/>
                <w:lang w:eastAsia="en-GB"/>
              </w:rPr>
            </w:pPr>
            <w:r>
              <w:rPr>
                <w:noProof/>
                <w:lang w:eastAsia="en-GB"/>
              </w:rPr>
              <w:t>Encourage them to move towards counting in multiples to divide more efficiently.</w:t>
            </w:r>
          </w:p>
        </w:tc>
        <w:tc>
          <w:tcPr>
            <w:tcW w:w="2984" w:type="dxa"/>
          </w:tcPr>
          <w:p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7DFF1A7E" wp14:editId="3EA85819">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rsidR="00AA1356" w:rsidRDefault="00AA1356" w:rsidP="00AB2D22">
            <w:pPr>
              <w:rPr>
                <w:sz w:val="36"/>
              </w:rPr>
            </w:pPr>
          </w:p>
          <w:p w:rsidR="00F754BD" w:rsidRDefault="00F754BD" w:rsidP="00AB2D22">
            <w:pPr>
              <w:rPr>
                <w:sz w:val="36"/>
              </w:rPr>
            </w:pPr>
          </w:p>
          <w:p w:rsidR="00936A9E" w:rsidRDefault="00F754BD" w:rsidP="00AB2D22">
            <w:r>
              <w:rPr>
                <w:noProof/>
                <w:lang w:eastAsia="en-GB"/>
              </w:rPr>
              <w:drawing>
                <wp:anchor distT="0" distB="0" distL="114300" distR="114300" simplePos="0" relativeHeight="251908096" behindDoc="0" locked="0" layoutInCell="1" allowOverlap="1" wp14:anchorId="66B90CD3" wp14:editId="642DDA55">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rsidR="00F754BD" w:rsidRDefault="00F754BD" w:rsidP="00AB2D22"/>
          <w:p w:rsidR="00F754BD" w:rsidRDefault="00F754BD" w:rsidP="00AB2D22"/>
          <w:p w:rsidR="00F754BD" w:rsidRDefault="00F754BD" w:rsidP="00AB2D22">
            <w:pPr>
              <w:rPr>
                <w:sz w:val="36"/>
              </w:rPr>
            </w:pPr>
            <w:r>
              <w:rPr>
                <w:noProof/>
                <w:lang w:eastAsia="en-GB"/>
              </w:rPr>
              <w:drawing>
                <wp:anchor distT="0" distB="0" distL="114300" distR="114300" simplePos="0" relativeHeight="251939840" behindDoc="0" locked="0" layoutInCell="1" allowOverlap="1" wp14:anchorId="26C13D61" wp14:editId="5E5C7F7D">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rsidR="0049459F" w:rsidRPr="0000261D" w:rsidRDefault="0049459F"/>
    <w:sectPr w:rsidR="0049459F" w:rsidRPr="0000261D"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C781E"/>
    <w:rsid w:val="001D1CD7"/>
    <w:rsid w:val="002A39C7"/>
    <w:rsid w:val="002E5056"/>
    <w:rsid w:val="0031542D"/>
    <w:rsid w:val="00315D93"/>
    <w:rsid w:val="003E09C8"/>
    <w:rsid w:val="003E11B8"/>
    <w:rsid w:val="003F1853"/>
    <w:rsid w:val="003F6AD1"/>
    <w:rsid w:val="00450F7F"/>
    <w:rsid w:val="00483095"/>
    <w:rsid w:val="00493C9B"/>
    <w:rsid w:val="0049459F"/>
    <w:rsid w:val="004F2B56"/>
    <w:rsid w:val="00517ECF"/>
    <w:rsid w:val="00520CEA"/>
    <w:rsid w:val="00563E33"/>
    <w:rsid w:val="00585F55"/>
    <w:rsid w:val="005D64F1"/>
    <w:rsid w:val="00626B7B"/>
    <w:rsid w:val="00635139"/>
    <w:rsid w:val="00682E14"/>
    <w:rsid w:val="006B29EF"/>
    <w:rsid w:val="006B4E7C"/>
    <w:rsid w:val="006C3182"/>
    <w:rsid w:val="007000BB"/>
    <w:rsid w:val="007A0A51"/>
    <w:rsid w:val="007A6BF1"/>
    <w:rsid w:val="00856CC5"/>
    <w:rsid w:val="0089065E"/>
    <w:rsid w:val="00897EC3"/>
    <w:rsid w:val="008B284C"/>
    <w:rsid w:val="008D0A5F"/>
    <w:rsid w:val="00936A9E"/>
    <w:rsid w:val="009D52F2"/>
    <w:rsid w:val="009F1F5D"/>
    <w:rsid w:val="00A316D1"/>
    <w:rsid w:val="00A95C41"/>
    <w:rsid w:val="00AA1356"/>
    <w:rsid w:val="00AC7C3F"/>
    <w:rsid w:val="00AD1B9C"/>
    <w:rsid w:val="00AE4E9E"/>
    <w:rsid w:val="00B76235"/>
    <w:rsid w:val="00BB6C77"/>
    <w:rsid w:val="00C126AC"/>
    <w:rsid w:val="00C378E9"/>
    <w:rsid w:val="00C527C9"/>
    <w:rsid w:val="00C62299"/>
    <w:rsid w:val="00C62639"/>
    <w:rsid w:val="00D101D9"/>
    <w:rsid w:val="00D72F18"/>
    <w:rsid w:val="00DB523B"/>
    <w:rsid w:val="00E15D55"/>
    <w:rsid w:val="00E742EA"/>
    <w:rsid w:val="00EF14C8"/>
    <w:rsid w:val="00F46130"/>
    <w:rsid w:val="00F55000"/>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image" Target="media/image96.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3" Type="http://schemas.openxmlformats.org/officeDocument/2006/relationships/image" Target="media/image109.emf"/><Relationship Id="rId138" Type="http://schemas.openxmlformats.org/officeDocument/2006/relationships/image" Target="media/image113.jpeg"/><Relationship Id="rId154" Type="http://schemas.openxmlformats.org/officeDocument/2006/relationships/image" Target="media/image125.png"/><Relationship Id="rId16" Type="http://schemas.openxmlformats.org/officeDocument/2006/relationships/image" Target="media/image9.emf"/><Relationship Id="rId107" Type="http://schemas.openxmlformats.org/officeDocument/2006/relationships/image" Target="media/image88.pn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100.gif"/><Relationship Id="rId128" Type="http://schemas.openxmlformats.org/officeDocument/2006/relationships/image" Target="media/image104.emf"/><Relationship Id="rId144" Type="http://schemas.openxmlformats.org/officeDocument/2006/relationships/image" Target="media/image117.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39.emf"/><Relationship Id="rId64" Type="http://schemas.openxmlformats.org/officeDocument/2006/relationships/image" Target="media/image500.png"/><Relationship Id="rId69" Type="http://schemas.openxmlformats.org/officeDocument/2006/relationships/image" Target="media/image54.png"/><Relationship Id="rId113" Type="http://schemas.openxmlformats.org/officeDocument/2006/relationships/image" Target="media/image93.jpeg"/><Relationship Id="rId118"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34" Type="http://schemas.openxmlformats.org/officeDocument/2006/relationships/image" Target="media/image110.emf"/><Relationship Id="rId139" Type="http://schemas.openxmlformats.org/officeDocument/2006/relationships/image" Target="media/image114.png"/><Relationship Id="rId80" Type="http://schemas.openxmlformats.org/officeDocument/2006/relationships/image" Target="media/image63.png"/><Relationship Id="rId85" Type="http://schemas.openxmlformats.org/officeDocument/2006/relationships/image" Target="media/image68.emf"/><Relationship Id="rId150" Type="http://schemas.openxmlformats.org/officeDocument/2006/relationships/image" Target="media/image122.png"/><Relationship Id="rId155" Type="http://schemas.openxmlformats.org/officeDocument/2006/relationships/image" Target="media/image126.png"/><Relationship Id="rId12" Type="http://schemas.openxmlformats.org/officeDocument/2006/relationships/image" Target="media/image6.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emf"/><Relationship Id="rId103" Type="http://schemas.openxmlformats.org/officeDocument/2006/relationships/image" Target="media/image84.emf"/><Relationship Id="rId108" Type="http://schemas.openxmlformats.org/officeDocument/2006/relationships/image" Target="media/image89.png"/><Relationship Id="rId124" Type="http://schemas.openxmlformats.org/officeDocument/2006/relationships/image" Target="media/image101.png"/><Relationship Id="rId129" Type="http://schemas.openxmlformats.org/officeDocument/2006/relationships/image" Target="media/image105.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3.emf"/><Relationship Id="rId62" Type="http://schemas.openxmlformats.org/officeDocument/2006/relationships/image" Target="media/image480.emf"/><Relationship Id="rId70"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5" Type="http://schemas.openxmlformats.org/officeDocument/2006/relationships/image" Target="media/image58.png"/><Relationship Id="rId83" Type="http://schemas.openxmlformats.org/officeDocument/2006/relationships/image" Target="media/image66.emf"/><Relationship Id="rId88" Type="http://schemas.openxmlformats.org/officeDocument/2006/relationships/image" Target="media/image71.png"/><Relationship Id="rId91" Type="http://schemas.openxmlformats.org/officeDocument/2006/relationships/image" Target="media/image74.emf"/><Relationship Id="rId96"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11" Type="http://schemas.openxmlformats.org/officeDocument/2006/relationships/image" Target="media/image92.png"/><Relationship Id="rId132" Type="http://schemas.openxmlformats.org/officeDocument/2006/relationships/image" Target="media/image108.emf"/><Relationship Id="rId140" Type="http://schemas.openxmlformats.org/officeDocument/2006/relationships/image" Target="media/image115.jpeg"/><Relationship Id="rId145"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3" Type="http://schemas.openxmlformats.org/officeDocument/2006/relationships/image" Target="media/image124.emf"/><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57" Type="http://schemas.openxmlformats.org/officeDocument/2006/relationships/image" Target="media/image46.png"/><Relationship Id="rId106" Type="http://schemas.openxmlformats.org/officeDocument/2006/relationships/image" Target="media/image87.png"/><Relationship Id="rId114"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119" Type="http://schemas.openxmlformats.org/officeDocument/2006/relationships/image" Target="media/image97.jpeg"/><Relationship Id="rId127" Type="http://schemas.openxmlformats.org/officeDocument/2006/relationships/image" Target="media/image103.png"/><Relationship Id="rId10"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1" Type="http://schemas.openxmlformats.org/officeDocument/2006/relationships/image" Target="media/image24.png"/><Relationship Id="rId4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52"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emf"/><Relationship Id="rId86" Type="http://schemas.openxmlformats.org/officeDocument/2006/relationships/image" Target="media/image69.png"/><Relationship Id="rId94" Type="http://schemas.openxmlformats.org/officeDocument/2006/relationships/image" Target="media/image77.emf"/><Relationship Id="rId99" Type="http://schemas.openxmlformats.org/officeDocument/2006/relationships/image" Target="media/image81.emf"/><Relationship Id="rId101" Type="http://schemas.openxmlformats.org/officeDocument/2006/relationships/image" Target="media/image82.gif"/><Relationship Id="rId12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6.emf"/><Relationship Id="rId148" Type="http://schemas.openxmlformats.org/officeDocument/2006/relationships/image" Target="media/image120.png"/><Relationship Id="rId151"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emf"/><Relationship Id="rId50" Type="http://schemas.openxmlformats.org/officeDocument/2006/relationships/image" Target="media/image40.jpe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79.jpeg"/><Relationship Id="rId104" Type="http://schemas.openxmlformats.org/officeDocument/2006/relationships/image" Target="media/image85.png"/><Relationship Id="rId120" Type="http://schemas.openxmlformats.org/officeDocument/2006/relationships/image" Target="media/image98.jpeg"/><Relationship Id="rId125" Type="http://schemas.openxmlformats.org/officeDocument/2006/relationships/hyperlink" Target="http://amsi.org.au/teacher_modules/multiplication_of_whole_numbers.html" TargetMode="External"/><Relationship Id="rId141" Type="http://schemas.openxmlformats.org/officeDocument/2006/relationships/image" Target="media/image116.jpeg"/><Relationship Id="rId146" Type="http://schemas.openxmlformats.org/officeDocument/2006/relationships/image" Target="media/image118.png"/><Relationship Id="rId7" Type="http://schemas.openxmlformats.org/officeDocument/2006/relationships/image" Target="media/image2.emf"/><Relationship Id="rId71" Type="http://schemas.openxmlformats.org/officeDocument/2006/relationships/image" Target="media/image55.jpeg"/><Relationship Id="rId92" Type="http://schemas.openxmlformats.org/officeDocument/2006/relationships/image" Target="media/image75.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jpeg"/><Relationship Id="rId66" Type="http://schemas.openxmlformats.org/officeDocument/2006/relationships/image" Target="media/image51.emf"/><Relationship Id="rId87" Type="http://schemas.openxmlformats.org/officeDocument/2006/relationships/image" Target="media/image70.emf"/><Relationship Id="rId110" Type="http://schemas.openxmlformats.org/officeDocument/2006/relationships/image" Target="media/image91.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57" Type="http://schemas.openxmlformats.org/officeDocument/2006/relationships/theme" Target="theme/theme1.xml"/><Relationship Id="rId61" Type="http://schemas.openxmlformats.org/officeDocument/2006/relationships/image" Target="media/image48.jpeg"/><Relationship Id="rId82" Type="http://schemas.openxmlformats.org/officeDocument/2006/relationships/image" Target="media/image65.emf"/><Relationship Id="rId152" Type="http://schemas.openxmlformats.org/officeDocument/2006/relationships/image" Target="media/image123.gif"/><Relationship Id="rId19" Type="http://schemas.openxmlformats.org/officeDocument/2006/relationships/image" Target="media/image12.emf"/><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hyperlink" Target="http://mathcentral.uregina.ca/QQ/database/QQ.02.06/maro1.html" TargetMode="External"/><Relationship Id="rId105" Type="http://schemas.openxmlformats.org/officeDocument/2006/relationships/image" Target="media/image86.png"/><Relationship Id="rId126" Type="http://schemas.openxmlformats.org/officeDocument/2006/relationships/image" Target="media/image102.png"/><Relationship Id="rId147" Type="http://schemas.openxmlformats.org/officeDocument/2006/relationships/image" Target="media/image119.png"/><Relationship Id="rId8" Type="http://schemas.openxmlformats.org/officeDocument/2006/relationships/image" Target="media/image3.emf"/><Relationship Id="rId51" Type="http://schemas.openxmlformats.org/officeDocument/2006/relationships/image" Target="media/image41.emf"/><Relationship Id="rId72"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3" Type="http://schemas.openxmlformats.org/officeDocument/2006/relationships/image" Target="media/image76.png"/><Relationship Id="rId98" Type="http://schemas.openxmlformats.org/officeDocument/2006/relationships/image" Target="media/image80.emf"/><Relationship Id="rId121" Type="http://schemas.openxmlformats.org/officeDocument/2006/relationships/image" Target="media/image99.jpeg"/><Relationship Id="rId142"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2.emf"/><Relationship Id="rId116" Type="http://schemas.openxmlformats.org/officeDocument/2006/relationships/image" Target="media/image95.png"/><Relationship Id="rId137"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88157848</Template>
  <TotalTime>0</TotalTime>
  <Pages>4</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Mrs Horrabin</cp:lastModifiedBy>
  <cp:revision>2</cp:revision>
  <dcterms:created xsi:type="dcterms:W3CDTF">2020-01-17T11:01:00Z</dcterms:created>
  <dcterms:modified xsi:type="dcterms:W3CDTF">2020-01-17T11:01:00Z</dcterms:modified>
</cp:coreProperties>
</file>