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424574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424574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198B6D5F" w:rsidR="0066116B" w:rsidRPr="00424574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424574">
        <w:rPr>
          <w:rFonts w:ascii="NTFCursive" w:hAnsi="NTFCursive"/>
          <w:kern w:val="2"/>
          <w:sz w:val="28"/>
          <w:szCs w:val="28"/>
        </w:rPr>
        <w:t>W</w:t>
      </w:r>
      <w:r w:rsidRPr="00424574">
        <w:rPr>
          <w:rFonts w:ascii="NTFCursive" w:hAnsi="NTFCursive" w:hint="eastAsia"/>
          <w:kern w:val="2"/>
          <w:sz w:val="28"/>
          <w:szCs w:val="28"/>
        </w:rPr>
        <w:t>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: </w:t>
      </w:r>
      <w:r w:rsidR="001031A1" w:rsidRPr="00424574">
        <w:rPr>
          <w:rFonts w:ascii="NTFCursive" w:hAnsi="NTFCursive"/>
          <w:kern w:val="2"/>
          <w:sz w:val="28"/>
          <w:szCs w:val="28"/>
        </w:rPr>
        <w:t>25</w:t>
      </w:r>
      <w:r w:rsidR="001031A1" w:rsidRPr="00424574">
        <w:rPr>
          <w:rFonts w:ascii="NTFCursive" w:hAnsi="NTFCursive" w:hint="eastAsia"/>
          <w:kern w:val="2"/>
          <w:sz w:val="28"/>
          <w:szCs w:val="28"/>
        </w:rPr>
        <w:t></w:t>
      </w:r>
      <w:r w:rsidR="00684C00" w:rsidRPr="00424574">
        <w:rPr>
          <w:rFonts w:ascii="NTFCursive" w:hAnsi="NTFCursive"/>
          <w:kern w:val="2"/>
          <w:sz w:val="28"/>
          <w:szCs w:val="28"/>
        </w:rPr>
        <w:t xml:space="preserve"> N</w:t>
      </w:r>
      <w:r w:rsidR="00684C00" w:rsidRPr="00424574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="00684C00" w:rsidRPr="00424574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0CFD39C9" w14:textId="77777777" w:rsidR="000B5B26" w:rsidRPr="00424574" w:rsidRDefault="000B5B26" w:rsidP="0066116B">
      <w:pPr>
        <w:jc w:val="center"/>
        <w:rPr>
          <w:rFonts w:ascii="NTFCursive" w:hAnsi="NTFCursive"/>
          <w:kern w:val="2"/>
          <w:sz w:val="32"/>
          <w:szCs w:val="32"/>
        </w:rPr>
      </w:pPr>
      <w:r w:rsidRPr="00424574">
        <w:rPr>
          <w:rFonts w:ascii="NTFCursive" w:hAnsi="NTFCursive"/>
          <w:kern w:val="2"/>
          <w:sz w:val="32"/>
          <w:szCs w:val="32"/>
        </w:rPr>
        <w:t>Y</w:t>
      </w:r>
      <w:r w:rsidRPr="00424574">
        <w:rPr>
          <w:rFonts w:ascii="NTFCursive" w:hAnsi="NTFCursive" w:hint="eastAsia"/>
          <w:kern w:val="2"/>
          <w:sz w:val="32"/>
          <w:szCs w:val="32"/>
        </w:rPr>
        <w:t></w:t>
      </w:r>
      <w:r w:rsidRPr="00424574">
        <w:rPr>
          <w:rFonts w:ascii="NTFCursive" w:hAnsi="NTFCursive"/>
          <w:kern w:val="2"/>
          <w:sz w:val="32"/>
          <w:szCs w:val="32"/>
        </w:rPr>
        <w:t xml:space="preserve"> 5/6 </w:t>
      </w:r>
      <w:r w:rsidRPr="00424574">
        <w:rPr>
          <w:rFonts w:ascii="NTFCursive" w:hAnsi="NTFCursive" w:hint="eastAsia"/>
          <w:kern w:val="2"/>
          <w:sz w:val="32"/>
          <w:szCs w:val="32"/>
        </w:rPr>
        <w:t></w:t>
      </w:r>
      <w:r w:rsidRPr="00424574">
        <w:rPr>
          <w:rFonts w:ascii="NTFCursive" w:hAnsi="NTFCursive"/>
          <w:kern w:val="2"/>
          <w:sz w:val="32"/>
          <w:szCs w:val="32"/>
        </w:rPr>
        <w:t xml:space="preserve"> </w:t>
      </w:r>
      <w:r w:rsidRPr="00424574">
        <w:rPr>
          <w:rFonts w:ascii="NTFCursive" w:hAnsi="NTFCursive" w:hint="eastAsia"/>
          <w:kern w:val="2"/>
          <w:sz w:val="32"/>
          <w:szCs w:val="32"/>
        </w:rPr>
        <w:t></w:t>
      </w:r>
    </w:p>
    <w:p w14:paraId="74591689" w14:textId="4E437570" w:rsidR="0066116B" w:rsidRPr="00424574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424574" w14:paraId="2DD96D3B" w14:textId="77777777" w:rsidTr="00495263">
        <w:tc>
          <w:tcPr>
            <w:tcW w:w="1838" w:type="dxa"/>
          </w:tcPr>
          <w:p w14:paraId="18C27138" w14:textId="77777777" w:rsidR="0066116B" w:rsidRPr="00424574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424574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424574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424574" w14:paraId="1232152F" w14:textId="77777777" w:rsidTr="00495263">
        <w:tc>
          <w:tcPr>
            <w:tcW w:w="1838" w:type="dxa"/>
          </w:tcPr>
          <w:p w14:paraId="094034EC" w14:textId="45C599EF" w:rsidR="0066116B" w:rsidRPr="00424574" w:rsidRDefault="00424574" w:rsidP="000B5B2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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</w:t>
            </w:r>
            <w:r w:rsidR="000B5B26"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</w:t>
            </w:r>
          </w:p>
        </w:tc>
        <w:tc>
          <w:tcPr>
            <w:tcW w:w="1347" w:type="dxa"/>
          </w:tcPr>
          <w:p w14:paraId="7F3AF5F5" w14:textId="1C270DEC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3BAE5C10" w14:textId="77777777" w:rsidTr="00495263">
        <w:tc>
          <w:tcPr>
            <w:tcW w:w="1838" w:type="dxa"/>
          </w:tcPr>
          <w:p w14:paraId="266357AF" w14:textId="475A87A7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</w:t>
            </w:r>
          </w:p>
        </w:tc>
        <w:tc>
          <w:tcPr>
            <w:tcW w:w="1347" w:type="dxa"/>
          </w:tcPr>
          <w:p w14:paraId="4C27A379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3CA59A0C" w14:textId="77777777" w:rsidTr="00495263">
        <w:tc>
          <w:tcPr>
            <w:tcW w:w="1838" w:type="dxa"/>
          </w:tcPr>
          <w:p w14:paraId="2B0EB611" w14:textId="509FA1BC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</w:t>
            </w:r>
          </w:p>
        </w:tc>
        <w:tc>
          <w:tcPr>
            <w:tcW w:w="1347" w:type="dxa"/>
          </w:tcPr>
          <w:p w14:paraId="6E6B855C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3D1FAF6B" w14:textId="77777777" w:rsidTr="00495263">
        <w:tc>
          <w:tcPr>
            <w:tcW w:w="1838" w:type="dxa"/>
          </w:tcPr>
          <w:p w14:paraId="38139354" w14:textId="566BF414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</w:t>
            </w:r>
          </w:p>
        </w:tc>
        <w:tc>
          <w:tcPr>
            <w:tcW w:w="1347" w:type="dxa"/>
          </w:tcPr>
          <w:p w14:paraId="6207D69B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35087E97" w14:textId="77777777" w:rsidTr="00495263">
        <w:tc>
          <w:tcPr>
            <w:tcW w:w="1838" w:type="dxa"/>
          </w:tcPr>
          <w:p w14:paraId="0399665B" w14:textId="0869F238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</w:t>
            </w:r>
          </w:p>
        </w:tc>
        <w:tc>
          <w:tcPr>
            <w:tcW w:w="1347" w:type="dxa"/>
          </w:tcPr>
          <w:p w14:paraId="2EF8534D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664C8619" w14:textId="77777777" w:rsidTr="00495263">
        <w:tc>
          <w:tcPr>
            <w:tcW w:w="1838" w:type="dxa"/>
          </w:tcPr>
          <w:p w14:paraId="21ED2BA4" w14:textId="4233189B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</w:t>
            </w:r>
          </w:p>
        </w:tc>
        <w:tc>
          <w:tcPr>
            <w:tcW w:w="1347" w:type="dxa"/>
          </w:tcPr>
          <w:p w14:paraId="22B002AE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50289A9D" w14:textId="77777777" w:rsidTr="00495263">
        <w:tc>
          <w:tcPr>
            <w:tcW w:w="1838" w:type="dxa"/>
          </w:tcPr>
          <w:p w14:paraId="20C15755" w14:textId="7B800E82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</w:t>
            </w:r>
          </w:p>
        </w:tc>
        <w:tc>
          <w:tcPr>
            <w:tcW w:w="1347" w:type="dxa"/>
          </w:tcPr>
          <w:p w14:paraId="34402116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2716C0ED" w14:textId="77777777" w:rsidTr="00495263">
        <w:tc>
          <w:tcPr>
            <w:tcW w:w="1838" w:type="dxa"/>
          </w:tcPr>
          <w:p w14:paraId="40C0672E" w14:textId="0A6695F8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</w:t>
            </w:r>
          </w:p>
        </w:tc>
        <w:tc>
          <w:tcPr>
            <w:tcW w:w="1347" w:type="dxa"/>
          </w:tcPr>
          <w:p w14:paraId="30432A00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48E227F1" w14:textId="77777777" w:rsidTr="00495263">
        <w:tc>
          <w:tcPr>
            <w:tcW w:w="1838" w:type="dxa"/>
          </w:tcPr>
          <w:p w14:paraId="2EF41492" w14:textId="16EF0892" w:rsidR="0066116B" w:rsidRPr="00424574" w:rsidRDefault="000B5B2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</w:t>
            </w:r>
          </w:p>
        </w:tc>
        <w:tc>
          <w:tcPr>
            <w:tcW w:w="1347" w:type="dxa"/>
          </w:tcPr>
          <w:p w14:paraId="64C60206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24574" w14:paraId="4A8C42B5" w14:textId="77777777" w:rsidTr="00495263">
        <w:tc>
          <w:tcPr>
            <w:tcW w:w="1838" w:type="dxa"/>
          </w:tcPr>
          <w:p w14:paraId="27232683" w14:textId="47F49477" w:rsidR="0066116B" w:rsidRPr="00424574" w:rsidRDefault="0042457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</w:t>
            </w:r>
            <w:r w:rsidR="000B5B26"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</w:t>
            </w:r>
          </w:p>
        </w:tc>
        <w:tc>
          <w:tcPr>
            <w:tcW w:w="1347" w:type="dxa"/>
          </w:tcPr>
          <w:p w14:paraId="0A8940E4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42457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424574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42457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42457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42457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L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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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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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42457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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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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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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42457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C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42457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W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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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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42457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C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/>
          <w:kern w:val="2"/>
          <w:sz w:val="28"/>
          <w:szCs w:val="28"/>
        </w:rPr>
        <w:t>H</w:t>
      </w:r>
      <w:r w:rsidRPr="00424574">
        <w:rPr>
          <w:rFonts w:ascii="NTFCursive" w:hAnsi="NTFCursive" w:hint="eastAsia"/>
          <w:kern w:val="2"/>
          <w:sz w:val="28"/>
          <w:szCs w:val="28"/>
        </w:rPr>
        <w:t>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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24574">
        <w:rPr>
          <w:rFonts w:ascii="NTFCursive" w:hAnsi="NTFCursive"/>
          <w:kern w:val="2"/>
          <w:sz w:val="28"/>
          <w:szCs w:val="28"/>
        </w:rPr>
        <w:t>? I</w:t>
      </w:r>
      <w:r w:rsidRPr="00424574">
        <w:rPr>
          <w:rFonts w:ascii="NTFCursive" w:hAnsi="NTFCursive" w:hint="eastAsia"/>
          <w:kern w:val="2"/>
          <w:sz w:val="28"/>
          <w:szCs w:val="28"/>
        </w:rPr>
        <w:t>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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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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>! I</w:t>
      </w:r>
      <w:r w:rsidRPr="00424574">
        <w:rPr>
          <w:rFonts w:ascii="NTFCursive" w:hAnsi="NTFCursive" w:hint="eastAsia"/>
          <w:kern w:val="2"/>
          <w:sz w:val="28"/>
          <w:szCs w:val="28"/>
        </w:rPr>
        <w:t>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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 xml:space="preserve"> –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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424574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68925B11" w14:textId="77777777" w:rsidR="005B6B28" w:rsidRPr="00424574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15752889" w14:textId="77777777" w:rsidR="00684C00" w:rsidRPr="00424574" w:rsidRDefault="00684C00" w:rsidP="009B6E82">
      <w:pPr>
        <w:rPr>
          <w:rFonts w:ascii="NTFCursive" w:hAnsi="NTFCursive"/>
          <w:kern w:val="2"/>
          <w:sz w:val="28"/>
          <w:szCs w:val="28"/>
        </w:rPr>
      </w:pPr>
    </w:p>
    <w:p w14:paraId="3F605D62" w14:textId="77777777" w:rsidR="00424574" w:rsidRPr="00424574" w:rsidRDefault="00424574" w:rsidP="00424574">
      <w:pPr>
        <w:rPr>
          <w:rFonts w:ascii="NTFCursive" w:hAnsi="NTFCursive"/>
          <w:kern w:val="2"/>
          <w:sz w:val="40"/>
          <w:szCs w:val="40"/>
        </w:rPr>
      </w:pPr>
      <w:r w:rsidRPr="00424574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11E64148" wp14:editId="4963323C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5390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28"/>
          <w:szCs w:val="28"/>
        </w:rPr>
      </w:pPr>
      <w:r w:rsidRPr="00424574">
        <w:rPr>
          <w:rFonts w:ascii="NTFCursive" w:hAnsi="NTFCursive"/>
          <w:kern w:val="2"/>
          <w:sz w:val="28"/>
          <w:szCs w:val="28"/>
        </w:rPr>
        <w:t>W</w:t>
      </w:r>
      <w:r w:rsidRPr="00424574">
        <w:rPr>
          <w:rFonts w:ascii="NTFCursive" w:hAnsi="NTFCursive" w:hint="eastAsia"/>
          <w:kern w:val="2"/>
          <w:sz w:val="28"/>
          <w:szCs w:val="28"/>
        </w:rPr>
        <w:t>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24574">
        <w:rPr>
          <w:rFonts w:ascii="NTFCursive" w:hAnsi="NTFCursive"/>
          <w:kern w:val="2"/>
          <w:sz w:val="28"/>
          <w:szCs w:val="28"/>
        </w:rPr>
        <w:t>: 25</w:t>
      </w:r>
      <w:r w:rsidRPr="00424574">
        <w:rPr>
          <w:rFonts w:ascii="NTFCursive" w:hAnsi="NTFCursive" w:hint="eastAsia"/>
          <w:kern w:val="2"/>
          <w:sz w:val="28"/>
          <w:szCs w:val="28"/>
        </w:rPr>
        <w:t></w:t>
      </w:r>
      <w:r w:rsidRPr="00424574">
        <w:rPr>
          <w:rFonts w:ascii="NTFCursive" w:hAnsi="NTFCursive"/>
          <w:kern w:val="2"/>
          <w:sz w:val="28"/>
          <w:szCs w:val="28"/>
        </w:rPr>
        <w:t xml:space="preserve"> N</w:t>
      </w:r>
      <w:r w:rsidRPr="00424574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Pr="00424574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54F1A8C8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32"/>
          <w:szCs w:val="32"/>
        </w:rPr>
      </w:pPr>
      <w:r w:rsidRPr="00424574">
        <w:rPr>
          <w:rFonts w:ascii="NTFCursive" w:hAnsi="NTFCursive"/>
          <w:kern w:val="2"/>
          <w:sz w:val="32"/>
          <w:szCs w:val="32"/>
        </w:rPr>
        <w:t>Y</w:t>
      </w:r>
      <w:r w:rsidRPr="00424574">
        <w:rPr>
          <w:rFonts w:ascii="NTFCursive" w:hAnsi="NTFCursive" w:hint="eastAsia"/>
          <w:kern w:val="2"/>
          <w:sz w:val="32"/>
          <w:szCs w:val="32"/>
        </w:rPr>
        <w:t></w:t>
      </w:r>
      <w:r w:rsidRPr="00424574">
        <w:rPr>
          <w:rFonts w:ascii="NTFCursive" w:hAnsi="NTFCursive"/>
          <w:kern w:val="2"/>
          <w:sz w:val="32"/>
          <w:szCs w:val="32"/>
        </w:rPr>
        <w:t xml:space="preserve"> 5/6 </w:t>
      </w:r>
      <w:r w:rsidRPr="00424574">
        <w:rPr>
          <w:rFonts w:ascii="NTFCursive" w:hAnsi="NTFCursive" w:hint="eastAsia"/>
          <w:kern w:val="2"/>
          <w:sz w:val="32"/>
          <w:szCs w:val="32"/>
        </w:rPr>
        <w:t></w:t>
      </w:r>
      <w:r w:rsidRPr="00424574">
        <w:rPr>
          <w:rFonts w:ascii="NTFCursive" w:hAnsi="NTFCursive"/>
          <w:kern w:val="2"/>
          <w:sz w:val="32"/>
          <w:szCs w:val="32"/>
        </w:rPr>
        <w:t xml:space="preserve"> </w:t>
      </w:r>
      <w:r w:rsidRPr="00424574">
        <w:rPr>
          <w:rFonts w:ascii="NTFCursive" w:hAnsi="NTFCursive" w:hint="eastAsia"/>
          <w:kern w:val="2"/>
          <w:sz w:val="32"/>
          <w:szCs w:val="32"/>
        </w:rPr>
        <w:t></w:t>
      </w:r>
    </w:p>
    <w:p w14:paraId="55E4E908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424574" w:rsidRPr="00424574" w14:paraId="5156FEF7" w14:textId="77777777" w:rsidTr="00F07EAB">
        <w:tc>
          <w:tcPr>
            <w:tcW w:w="1838" w:type="dxa"/>
          </w:tcPr>
          <w:p w14:paraId="49CCB2B8" w14:textId="77777777" w:rsidR="00424574" w:rsidRPr="00424574" w:rsidRDefault="00424574" w:rsidP="00F07EA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4CF11C60" w14:textId="77777777" w:rsidR="00424574" w:rsidRPr="00424574" w:rsidRDefault="00424574" w:rsidP="00F07EA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58DA7F6B" w14:textId="77777777" w:rsidR="00424574" w:rsidRPr="00424574" w:rsidRDefault="00424574" w:rsidP="00F07EA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24574" w:rsidRPr="00424574" w14:paraId="58E07B39" w14:textId="77777777" w:rsidTr="00F07EAB">
        <w:tc>
          <w:tcPr>
            <w:tcW w:w="1838" w:type="dxa"/>
          </w:tcPr>
          <w:p w14:paraId="1180346E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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</w:t>
            </w: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</w:t>
            </w:r>
          </w:p>
        </w:tc>
        <w:tc>
          <w:tcPr>
            <w:tcW w:w="1347" w:type="dxa"/>
          </w:tcPr>
          <w:p w14:paraId="7E682C9C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D8455E7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08C22106" w14:textId="77777777" w:rsidTr="00F07EAB">
        <w:tc>
          <w:tcPr>
            <w:tcW w:w="1838" w:type="dxa"/>
          </w:tcPr>
          <w:p w14:paraId="36E420BC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</w:t>
            </w:r>
          </w:p>
        </w:tc>
        <w:tc>
          <w:tcPr>
            <w:tcW w:w="1347" w:type="dxa"/>
          </w:tcPr>
          <w:p w14:paraId="68C89CC5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3330E8D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0974DE5C" w14:textId="77777777" w:rsidTr="00F07EAB">
        <w:tc>
          <w:tcPr>
            <w:tcW w:w="1838" w:type="dxa"/>
          </w:tcPr>
          <w:p w14:paraId="1A79A8F1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</w:t>
            </w:r>
          </w:p>
        </w:tc>
        <w:tc>
          <w:tcPr>
            <w:tcW w:w="1347" w:type="dxa"/>
          </w:tcPr>
          <w:p w14:paraId="4852DD26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FACC1A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5258326C" w14:textId="77777777" w:rsidTr="00F07EAB">
        <w:tc>
          <w:tcPr>
            <w:tcW w:w="1838" w:type="dxa"/>
          </w:tcPr>
          <w:p w14:paraId="63832BE3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</w:t>
            </w:r>
          </w:p>
        </w:tc>
        <w:tc>
          <w:tcPr>
            <w:tcW w:w="1347" w:type="dxa"/>
          </w:tcPr>
          <w:p w14:paraId="3A3793B5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12A6458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5BE55C51" w14:textId="77777777" w:rsidTr="00F07EAB">
        <w:tc>
          <w:tcPr>
            <w:tcW w:w="1838" w:type="dxa"/>
          </w:tcPr>
          <w:p w14:paraId="1C934AC1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</w:t>
            </w:r>
          </w:p>
        </w:tc>
        <w:tc>
          <w:tcPr>
            <w:tcW w:w="1347" w:type="dxa"/>
          </w:tcPr>
          <w:p w14:paraId="59A7942C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CEC2F75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6A06864B" w14:textId="77777777" w:rsidTr="00F07EAB">
        <w:tc>
          <w:tcPr>
            <w:tcW w:w="1838" w:type="dxa"/>
          </w:tcPr>
          <w:p w14:paraId="09136DD7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</w:t>
            </w:r>
          </w:p>
        </w:tc>
        <w:tc>
          <w:tcPr>
            <w:tcW w:w="1347" w:type="dxa"/>
          </w:tcPr>
          <w:p w14:paraId="49697F7C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F4CA298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020C5080" w14:textId="77777777" w:rsidTr="00F07EAB">
        <w:tc>
          <w:tcPr>
            <w:tcW w:w="1838" w:type="dxa"/>
          </w:tcPr>
          <w:p w14:paraId="175AECCD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</w:t>
            </w:r>
          </w:p>
        </w:tc>
        <w:tc>
          <w:tcPr>
            <w:tcW w:w="1347" w:type="dxa"/>
          </w:tcPr>
          <w:p w14:paraId="163B2A20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6CBC332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48B33C28" w14:textId="77777777" w:rsidTr="00F07EAB">
        <w:tc>
          <w:tcPr>
            <w:tcW w:w="1838" w:type="dxa"/>
          </w:tcPr>
          <w:p w14:paraId="2D78F161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</w:t>
            </w:r>
          </w:p>
        </w:tc>
        <w:tc>
          <w:tcPr>
            <w:tcW w:w="1347" w:type="dxa"/>
          </w:tcPr>
          <w:p w14:paraId="13D0D688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DC2E40A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68AD01CE" w14:textId="77777777" w:rsidTr="00F07EAB">
        <w:tc>
          <w:tcPr>
            <w:tcW w:w="1838" w:type="dxa"/>
          </w:tcPr>
          <w:p w14:paraId="1F17B349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</w:t>
            </w:r>
          </w:p>
        </w:tc>
        <w:tc>
          <w:tcPr>
            <w:tcW w:w="1347" w:type="dxa"/>
          </w:tcPr>
          <w:p w14:paraId="6B45A872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A5C0EB4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724965E5" w14:textId="77777777" w:rsidTr="00F07EAB">
        <w:tc>
          <w:tcPr>
            <w:tcW w:w="1838" w:type="dxa"/>
          </w:tcPr>
          <w:p w14:paraId="502B23B0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</w:t>
            </w: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</w:t>
            </w:r>
          </w:p>
        </w:tc>
        <w:tc>
          <w:tcPr>
            <w:tcW w:w="1347" w:type="dxa"/>
          </w:tcPr>
          <w:p w14:paraId="2204E756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2BA443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4D6EDF1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472F1D2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8B3D2C5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</w:p>
    <w:p w14:paraId="75A97BFF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L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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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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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0206DAD4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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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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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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5C05ADC9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C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60E8EFC1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W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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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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3CD6B2B8" w14:textId="77777777" w:rsidR="00424574" w:rsidRDefault="00424574" w:rsidP="00424574">
      <w:pPr>
        <w:rPr>
          <w:rFonts w:ascii="NTFCursive" w:hAnsi="NTFCursive"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C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/>
          <w:kern w:val="2"/>
          <w:sz w:val="28"/>
          <w:szCs w:val="28"/>
        </w:rPr>
        <w:t>H</w:t>
      </w:r>
      <w:r w:rsidRPr="00424574">
        <w:rPr>
          <w:rFonts w:ascii="NTFCursive" w:hAnsi="NTFCursive" w:hint="eastAsia"/>
          <w:kern w:val="2"/>
          <w:sz w:val="28"/>
          <w:szCs w:val="28"/>
        </w:rPr>
        <w:t>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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24574">
        <w:rPr>
          <w:rFonts w:ascii="NTFCursive" w:hAnsi="NTFCursive"/>
          <w:kern w:val="2"/>
          <w:sz w:val="28"/>
          <w:szCs w:val="28"/>
        </w:rPr>
        <w:t>? I</w:t>
      </w:r>
      <w:r w:rsidRPr="00424574">
        <w:rPr>
          <w:rFonts w:ascii="NTFCursive" w:hAnsi="NTFCursive" w:hint="eastAsia"/>
          <w:kern w:val="2"/>
          <w:sz w:val="28"/>
          <w:szCs w:val="28"/>
        </w:rPr>
        <w:t>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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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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>! I</w:t>
      </w:r>
      <w:r w:rsidRPr="00424574">
        <w:rPr>
          <w:rFonts w:ascii="NTFCursive" w:hAnsi="NTFCursive" w:hint="eastAsia"/>
          <w:kern w:val="2"/>
          <w:sz w:val="28"/>
          <w:szCs w:val="28"/>
        </w:rPr>
        <w:t>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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 xml:space="preserve"> –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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</w:t>
      </w:r>
      <w:r>
        <w:rPr>
          <w:rFonts w:ascii="NTFCursive" w:hAnsi="NTFCursive" w:hint="eastAsia"/>
          <w:kern w:val="2"/>
          <w:sz w:val="28"/>
          <w:szCs w:val="28"/>
        </w:rPr>
        <w:t></w:t>
      </w:r>
      <w:r>
        <w:rPr>
          <w:rFonts w:ascii="NTFCursive" w:hAnsi="NTFCursive"/>
          <w:kern w:val="2"/>
          <w:sz w:val="28"/>
          <w:szCs w:val="28"/>
        </w:rPr>
        <w:t>.</w:t>
      </w:r>
    </w:p>
    <w:p w14:paraId="0E77F6A0" w14:textId="77777777" w:rsid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</w:p>
    <w:p w14:paraId="62EF8237" w14:textId="77777777" w:rsid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</w:p>
    <w:p w14:paraId="10358595" w14:textId="77777777" w:rsidR="00424574" w:rsidRPr="00424574" w:rsidRDefault="00424574" w:rsidP="00424574">
      <w:pPr>
        <w:rPr>
          <w:rFonts w:ascii="NTFCursive" w:hAnsi="NTFCursive"/>
          <w:kern w:val="2"/>
          <w:sz w:val="40"/>
          <w:szCs w:val="40"/>
        </w:rPr>
      </w:pPr>
      <w:r w:rsidRPr="00424574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3CB5A82C" wp14:editId="20016BAA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4FB0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28"/>
          <w:szCs w:val="28"/>
        </w:rPr>
      </w:pPr>
      <w:r w:rsidRPr="00424574">
        <w:rPr>
          <w:rFonts w:ascii="NTFCursive" w:hAnsi="NTFCursive"/>
          <w:kern w:val="2"/>
          <w:sz w:val="28"/>
          <w:szCs w:val="28"/>
        </w:rPr>
        <w:t>W</w:t>
      </w:r>
      <w:r w:rsidRPr="00424574">
        <w:rPr>
          <w:rFonts w:ascii="NTFCursive" w:hAnsi="NTFCursive" w:hint="eastAsia"/>
          <w:kern w:val="2"/>
          <w:sz w:val="28"/>
          <w:szCs w:val="28"/>
        </w:rPr>
        <w:t>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24574">
        <w:rPr>
          <w:rFonts w:ascii="NTFCursive" w:hAnsi="NTFCursive"/>
          <w:kern w:val="2"/>
          <w:sz w:val="28"/>
          <w:szCs w:val="28"/>
        </w:rPr>
        <w:t>: 25</w:t>
      </w:r>
      <w:r w:rsidRPr="00424574">
        <w:rPr>
          <w:rFonts w:ascii="NTFCursive" w:hAnsi="NTFCursive" w:hint="eastAsia"/>
          <w:kern w:val="2"/>
          <w:sz w:val="28"/>
          <w:szCs w:val="28"/>
        </w:rPr>
        <w:t></w:t>
      </w:r>
      <w:r w:rsidRPr="00424574">
        <w:rPr>
          <w:rFonts w:ascii="NTFCursive" w:hAnsi="NTFCursive"/>
          <w:kern w:val="2"/>
          <w:sz w:val="28"/>
          <w:szCs w:val="28"/>
        </w:rPr>
        <w:t xml:space="preserve"> N</w:t>
      </w:r>
      <w:r w:rsidRPr="00424574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Pr="00424574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20C7F35F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32"/>
          <w:szCs w:val="32"/>
        </w:rPr>
      </w:pPr>
      <w:r w:rsidRPr="00424574">
        <w:rPr>
          <w:rFonts w:ascii="NTFCursive" w:hAnsi="NTFCursive"/>
          <w:kern w:val="2"/>
          <w:sz w:val="32"/>
          <w:szCs w:val="32"/>
        </w:rPr>
        <w:t>Y</w:t>
      </w:r>
      <w:r w:rsidRPr="00424574">
        <w:rPr>
          <w:rFonts w:ascii="NTFCursive" w:hAnsi="NTFCursive" w:hint="eastAsia"/>
          <w:kern w:val="2"/>
          <w:sz w:val="32"/>
          <w:szCs w:val="32"/>
        </w:rPr>
        <w:t></w:t>
      </w:r>
      <w:r w:rsidRPr="00424574">
        <w:rPr>
          <w:rFonts w:ascii="NTFCursive" w:hAnsi="NTFCursive"/>
          <w:kern w:val="2"/>
          <w:sz w:val="32"/>
          <w:szCs w:val="32"/>
        </w:rPr>
        <w:t xml:space="preserve"> 5/6 </w:t>
      </w:r>
      <w:r w:rsidRPr="00424574">
        <w:rPr>
          <w:rFonts w:ascii="NTFCursive" w:hAnsi="NTFCursive" w:hint="eastAsia"/>
          <w:kern w:val="2"/>
          <w:sz w:val="32"/>
          <w:szCs w:val="32"/>
        </w:rPr>
        <w:t></w:t>
      </w:r>
      <w:r w:rsidRPr="00424574">
        <w:rPr>
          <w:rFonts w:ascii="NTFCursive" w:hAnsi="NTFCursive"/>
          <w:kern w:val="2"/>
          <w:sz w:val="32"/>
          <w:szCs w:val="32"/>
        </w:rPr>
        <w:t xml:space="preserve"> </w:t>
      </w:r>
      <w:r w:rsidRPr="00424574">
        <w:rPr>
          <w:rFonts w:ascii="NTFCursive" w:hAnsi="NTFCursive" w:hint="eastAsia"/>
          <w:kern w:val="2"/>
          <w:sz w:val="32"/>
          <w:szCs w:val="32"/>
        </w:rPr>
        <w:t></w:t>
      </w:r>
    </w:p>
    <w:p w14:paraId="31D054A9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424574" w:rsidRPr="00424574" w14:paraId="685E245E" w14:textId="77777777" w:rsidTr="00F07EAB">
        <w:tc>
          <w:tcPr>
            <w:tcW w:w="1838" w:type="dxa"/>
          </w:tcPr>
          <w:p w14:paraId="204CA65F" w14:textId="77777777" w:rsidR="00424574" w:rsidRPr="00424574" w:rsidRDefault="00424574" w:rsidP="00F07EA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37974F39" w14:textId="77777777" w:rsidR="00424574" w:rsidRPr="00424574" w:rsidRDefault="00424574" w:rsidP="00F07EA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2C706D6" w14:textId="77777777" w:rsidR="00424574" w:rsidRPr="00424574" w:rsidRDefault="00424574" w:rsidP="00F07EA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2457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2457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24574" w:rsidRPr="00424574" w14:paraId="610E2959" w14:textId="77777777" w:rsidTr="00F07EAB">
        <w:tc>
          <w:tcPr>
            <w:tcW w:w="1838" w:type="dxa"/>
          </w:tcPr>
          <w:p w14:paraId="7EA6282D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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</w:t>
            </w: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</w:t>
            </w:r>
          </w:p>
        </w:tc>
        <w:tc>
          <w:tcPr>
            <w:tcW w:w="1347" w:type="dxa"/>
          </w:tcPr>
          <w:p w14:paraId="4760341E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0BC40C8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6348D8AA" w14:textId="77777777" w:rsidTr="00F07EAB">
        <w:tc>
          <w:tcPr>
            <w:tcW w:w="1838" w:type="dxa"/>
          </w:tcPr>
          <w:p w14:paraId="77551C5C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</w:t>
            </w:r>
          </w:p>
        </w:tc>
        <w:tc>
          <w:tcPr>
            <w:tcW w:w="1347" w:type="dxa"/>
          </w:tcPr>
          <w:p w14:paraId="172DFE3E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A7F5E13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3E20DC72" w14:textId="77777777" w:rsidTr="00F07EAB">
        <w:tc>
          <w:tcPr>
            <w:tcW w:w="1838" w:type="dxa"/>
          </w:tcPr>
          <w:p w14:paraId="7CACE2D2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</w:t>
            </w:r>
          </w:p>
        </w:tc>
        <w:tc>
          <w:tcPr>
            <w:tcW w:w="1347" w:type="dxa"/>
          </w:tcPr>
          <w:p w14:paraId="0F86962B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93B971C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196C7E1F" w14:textId="77777777" w:rsidTr="00F07EAB">
        <w:tc>
          <w:tcPr>
            <w:tcW w:w="1838" w:type="dxa"/>
          </w:tcPr>
          <w:p w14:paraId="0DB5E200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</w:t>
            </w:r>
          </w:p>
        </w:tc>
        <w:tc>
          <w:tcPr>
            <w:tcW w:w="1347" w:type="dxa"/>
          </w:tcPr>
          <w:p w14:paraId="15ABD2A6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BBCEA11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0C2563F8" w14:textId="77777777" w:rsidTr="00F07EAB">
        <w:tc>
          <w:tcPr>
            <w:tcW w:w="1838" w:type="dxa"/>
          </w:tcPr>
          <w:p w14:paraId="722F2D1F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</w:t>
            </w:r>
          </w:p>
        </w:tc>
        <w:tc>
          <w:tcPr>
            <w:tcW w:w="1347" w:type="dxa"/>
          </w:tcPr>
          <w:p w14:paraId="16E2F181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57A36E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42583CF5" w14:textId="77777777" w:rsidTr="00F07EAB">
        <w:tc>
          <w:tcPr>
            <w:tcW w:w="1838" w:type="dxa"/>
          </w:tcPr>
          <w:p w14:paraId="1178CCA1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</w:t>
            </w:r>
          </w:p>
        </w:tc>
        <w:tc>
          <w:tcPr>
            <w:tcW w:w="1347" w:type="dxa"/>
          </w:tcPr>
          <w:p w14:paraId="624F046B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C69651A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28F51189" w14:textId="77777777" w:rsidTr="00F07EAB">
        <w:tc>
          <w:tcPr>
            <w:tcW w:w="1838" w:type="dxa"/>
          </w:tcPr>
          <w:p w14:paraId="4E276AC7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</w:t>
            </w:r>
          </w:p>
        </w:tc>
        <w:tc>
          <w:tcPr>
            <w:tcW w:w="1347" w:type="dxa"/>
          </w:tcPr>
          <w:p w14:paraId="59384416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E98DA21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763516D2" w14:textId="77777777" w:rsidTr="00F07EAB">
        <w:tc>
          <w:tcPr>
            <w:tcW w:w="1838" w:type="dxa"/>
          </w:tcPr>
          <w:p w14:paraId="5CAE7DAC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</w:t>
            </w:r>
          </w:p>
        </w:tc>
        <w:tc>
          <w:tcPr>
            <w:tcW w:w="1347" w:type="dxa"/>
          </w:tcPr>
          <w:p w14:paraId="2D182593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2663612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46B6A56B" w14:textId="77777777" w:rsidTr="00F07EAB">
        <w:tc>
          <w:tcPr>
            <w:tcW w:w="1838" w:type="dxa"/>
          </w:tcPr>
          <w:p w14:paraId="6DB95EA9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</w:t>
            </w:r>
          </w:p>
        </w:tc>
        <w:tc>
          <w:tcPr>
            <w:tcW w:w="1347" w:type="dxa"/>
          </w:tcPr>
          <w:p w14:paraId="7B717AA4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B7AF285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24574" w:rsidRPr="00424574" w14:paraId="0F5AD4A1" w14:textId="77777777" w:rsidTr="00F07EAB">
        <w:tc>
          <w:tcPr>
            <w:tcW w:w="1838" w:type="dxa"/>
          </w:tcPr>
          <w:p w14:paraId="67F4D030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</w:t>
            </w:r>
            <w:r w:rsidRPr="00424574">
              <w:rPr>
                <w:rFonts w:ascii="NTFCursive" w:hAnsi="NTFCursive" w:hint="eastAsia"/>
                <w:kern w:val="2"/>
                <w:sz w:val="28"/>
                <w:szCs w:val="28"/>
              </w:rPr>
              <w:t></w:t>
            </w:r>
          </w:p>
        </w:tc>
        <w:tc>
          <w:tcPr>
            <w:tcW w:w="1347" w:type="dxa"/>
          </w:tcPr>
          <w:p w14:paraId="35E3A4DE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938B3E8" w14:textId="77777777" w:rsidR="00424574" w:rsidRPr="00424574" w:rsidRDefault="00424574" w:rsidP="00F07EA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2A9BD604" w14:textId="77777777" w:rsidR="00424574" w:rsidRPr="00424574" w:rsidRDefault="00424574" w:rsidP="00424574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76E33C4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19C4B7A7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</w:p>
    <w:p w14:paraId="2AC64627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L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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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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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137E20C2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S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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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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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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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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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68BB7D1A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C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7BBB4B59" w14:textId="77777777" w:rsidR="00424574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W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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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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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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</w:t>
      </w:r>
      <w:r w:rsidRPr="00424574">
        <w:rPr>
          <w:rFonts w:ascii="NTFCursive" w:hAnsi="NTFCursive"/>
          <w:kern w:val="2"/>
          <w:sz w:val="28"/>
          <w:szCs w:val="28"/>
        </w:rPr>
        <w:t>.</w:t>
      </w:r>
    </w:p>
    <w:p w14:paraId="05B6B9EE" w14:textId="7AF33E65" w:rsidR="009B6E82" w:rsidRPr="00424574" w:rsidRDefault="00424574" w:rsidP="00424574">
      <w:pPr>
        <w:rPr>
          <w:rFonts w:ascii="NTFCursive" w:hAnsi="NTFCursive"/>
          <w:b/>
          <w:kern w:val="2"/>
          <w:sz w:val="28"/>
          <w:szCs w:val="28"/>
        </w:rPr>
      </w:pPr>
      <w:r w:rsidRPr="00424574">
        <w:rPr>
          <w:rFonts w:ascii="NTFCursive" w:hAnsi="NTFCursive"/>
          <w:b/>
          <w:kern w:val="2"/>
          <w:sz w:val="28"/>
          <w:szCs w:val="28"/>
        </w:rPr>
        <w:t>C</w:t>
      </w:r>
      <w:r w:rsidRPr="00424574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2457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24574">
        <w:rPr>
          <w:rFonts w:ascii="NTFCursive" w:hAnsi="NTFCursive"/>
          <w:kern w:val="2"/>
          <w:sz w:val="28"/>
          <w:szCs w:val="28"/>
        </w:rPr>
        <w:t>H</w:t>
      </w:r>
      <w:r w:rsidRPr="00424574">
        <w:rPr>
          <w:rFonts w:ascii="NTFCursive" w:hAnsi="NTFCursive" w:hint="eastAsia"/>
          <w:kern w:val="2"/>
          <w:sz w:val="28"/>
          <w:szCs w:val="28"/>
        </w:rPr>
        <w:t>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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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24574">
        <w:rPr>
          <w:rFonts w:ascii="NTFCursive" w:hAnsi="NTFCursive"/>
          <w:kern w:val="2"/>
          <w:sz w:val="28"/>
          <w:szCs w:val="28"/>
        </w:rPr>
        <w:t>? I</w:t>
      </w:r>
      <w:r w:rsidRPr="00424574">
        <w:rPr>
          <w:rFonts w:ascii="NTFCursive" w:hAnsi="NTFCursive" w:hint="eastAsia"/>
          <w:kern w:val="2"/>
          <w:sz w:val="28"/>
          <w:szCs w:val="28"/>
        </w:rPr>
        <w:t>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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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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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>! I</w:t>
      </w:r>
      <w:r w:rsidRPr="00424574">
        <w:rPr>
          <w:rFonts w:ascii="NTFCursive" w:hAnsi="NTFCursive" w:hint="eastAsia"/>
          <w:kern w:val="2"/>
          <w:sz w:val="28"/>
          <w:szCs w:val="28"/>
        </w:rPr>
        <w:t>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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24574">
        <w:rPr>
          <w:rFonts w:ascii="NTFCursive" w:hAnsi="NTFCursive"/>
          <w:kern w:val="2"/>
          <w:sz w:val="28"/>
          <w:szCs w:val="28"/>
        </w:rPr>
        <w:t xml:space="preserve"> </w:t>
      </w:r>
      <w:r w:rsidRPr="0042457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24574">
        <w:rPr>
          <w:rFonts w:ascii="NTFCursive" w:hAnsi="NTFCursive"/>
          <w:kern w:val="2"/>
          <w:sz w:val="28"/>
          <w:szCs w:val="28"/>
        </w:rPr>
        <w:t xml:space="preserve"> – </w:t>
      </w:r>
      <w:r w:rsidRPr="00424574">
        <w:rPr>
          <w:rFonts w:ascii="NTFCursive" w:hAnsi="NTFCursive" w:hint="eastAsia"/>
          <w:kern w:val="2"/>
          <w:sz w:val="28"/>
          <w:szCs w:val="28"/>
        </w:rPr>
        <w:t>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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24574">
        <w:rPr>
          <w:rFonts w:ascii="NTFCursive" w:hAnsi="NTFCursive"/>
          <w:kern w:val="2"/>
          <w:sz w:val="28"/>
          <w:szCs w:val="28"/>
        </w:rPr>
        <w:t xml:space="preserve">, </w:t>
      </w:r>
      <w:r w:rsidRPr="00424574">
        <w:rPr>
          <w:rFonts w:ascii="NTFCursive" w:hAnsi="NTFCursive" w:hint="eastAsia"/>
          <w:kern w:val="2"/>
          <w:sz w:val="28"/>
          <w:szCs w:val="28"/>
        </w:rPr>
        <w:t></w:t>
      </w:r>
      <w:r>
        <w:rPr>
          <w:rFonts w:ascii="NTFCursive" w:hAnsi="NTFCursive" w:hint="eastAsia"/>
          <w:kern w:val="2"/>
          <w:sz w:val="28"/>
          <w:szCs w:val="28"/>
        </w:rPr>
        <w:t></w:t>
      </w:r>
      <w:r>
        <w:rPr>
          <w:rFonts w:ascii="NTFCursive" w:hAnsi="NTFCursive"/>
          <w:kern w:val="2"/>
          <w:sz w:val="28"/>
          <w:szCs w:val="28"/>
        </w:rPr>
        <w:t>.</w:t>
      </w:r>
      <w:bookmarkStart w:id="2" w:name="_GoBack"/>
      <w:bookmarkEnd w:id="2"/>
    </w:p>
    <w:p w14:paraId="0C3BC0F1" w14:textId="6200FF52" w:rsidR="005B6B28" w:rsidRPr="00424574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56EC8E0" w14:textId="51BC7A42" w:rsidR="003179C6" w:rsidRPr="00424574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424574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52B9C76-0B03-4BE7-8B8C-8612AAC4B83A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7366D552-8B0D-459A-9E27-671DE3C97794}"/>
    <w:embedBold r:id="rId3" w:fontKey="{E1BDC7A8-1250-4337-8A0C-E0000F635C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BBD7E93-463F-4DCF-9B1F-338E58CB15A2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A5AB33B-04A1-4163-AE19-9179B47A91D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B5B26"/>
    <w:rsid w:val="000D56B1"/>
    <w:rsid w:val="000F158E"/>
    <w:rsid w:val="000F15C2"/>
    <w:rsid w:val="000F255A"/>
    <w:rsid w:val="000F36BA"/>
    <w:rsid w:val="000F6A84"/>
    <w:rsid w:val="001031A1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24574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5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24AA2-B756-4820-8975-BFC066EC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2</TotalTime>
  <Pages>1</Pages>
  <Words>363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3</cp:revision>
  <cp:lastPrinted>2019-12-17T08:30:00Z</cp:lastPrinted>
  <dcterms:created xsi:type="dcterms:W3CDTF">2019-11-26T13:47:00Z</dcterms:created>
  <dcterms:modified xsi:type="dcterms:W3CDTF">2019-12-17T08:30:00Z</dcterms:modified>
</cp:coreProperties>
</file>