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A25" w:rsidRDefault="00914603">
      <w:r>
        <w:rPr>
          <w:noProof/>
          <w:lang w:eastAsia="en-GB"/>
        </w:rPr>
        <w:drawing>
          <wp:inline distT="0" distB="0" distL="0" distR="0" wp14:anchorId="73281342" wp14:editId="6377CEB3">
            <wp:extent cx="6015789" cy="9014195"/>
            <wp:effectExtent l="0" t="0" r="4445" b="0"/>
            <wp:docPr id="3" name="Picture 3" descr="https://www.bedforddriveprimary.co.uk/s/IMG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dforddriveprimary.co.uk/s/IMG_79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87" cy="90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418F75" wp14:editId="1C293A99">
            <wp:extent cx="5871411" cy="8694997"/>
            <wp:effectExtent l="0" t="0" r="0" b="0"/>
            <wp:docPr id="4" name="Picture 4" descr="https://www.bedforddriveprimary.co.uk/s/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edforddriveprimary.co.uk/s/IMG_79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81" cy="87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B9B0CF" wp14:editId="12C0DC01">
            <wp:extent cx="6184232" cy="9185460"/>
            <wp:effectExtent l="0" t="0" r="7620" b="0"/>
            <wp:docPr id="5" name="Picture 5" descr="https://www.bedforddriveprimary.co.uk/s/IMG_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edforddriveprimary.co.uk/s/IMG_79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52" cy="91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C4CDEF" wp14:editId="181D0CD0">
            <wp:extent cx="6081469" cy="8903368"/>
            <wp:effectExtent l="0" t="0" r="0" b="0"/>
            <wp:docPr id="6" name="Picture 6" descr="https://www.bedforddriveprimary.co.uk/s/IMG_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bedforddriveprimary.co.uk/s/IMG_79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08" cy="89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8149E0" wp14:editId="53FBE6B2">
            <wp:extent cx="6112042" cy="8973018"/>
            <wp:effectExtent l="0" t="0" r="3175" b="0"/>
            <wp:docPr id="7" name="Picture 7" descr="https://www.bedforddriveprimary.co.uk/s/IMG_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edforddriveprimary.co.uk/s/IMG_79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4" cy="89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CE3015" wp14:editId="5E173AF1">
            <wp:extent cx="5976503" cy="8903368"/>
            <wp:effectExtent l="0" t="0" r="5715" b="0"/>
            <wp:docPr id="8" name="Picture 8" descr="https://www.bedforddriveprimary.co.uk/s/IMG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bedforddriveprimary.co.uk/s/IMG_79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01" cy="89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A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603"/>
    <w:rsid w:val="0061785E"/>
    <w:rsid w:val="00914603"/>
    <w:rsid w:val="00B5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26898"/>
  <w15:chartTrackingRefBased/>
  <w15:docId w15:val="{4E7A14A3-C3B6-4DA2-9C9F-28E1E4A9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553DD052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Owen</dc:creator>
  <cp:keywords/>
  <dc:description/>
  <cp:lastModifiedBy>Miss Owen</cp:lastModifiedBy>
  <cp:revision>1</cp:revision>
  <dcterms:created xsi:type="dcterms:W3CDTF">2020-04-08T10:01:00Z</dcterms:created>
  <dcterms:modified xsi:type="dcterms:W3CDTF">2020-04-08T10:01:00Z</dcterms:modified>
</cp:coreProperties>
</file>