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71730BD" w14:textId="0563CAB7" w:rsidR="00482F33" w:rsidRDefault="00482F33" w:rsidP="006E180C">
      <w:pPr>
        <w:rPr>
          <w:rFonts w:cs="Arial"/>
          <w:sz w:val="20"/>
          <w:szCs w:val="20"/>
        </w:rPr>
      </w:pPr>
      <w:r>
        <w:rPr>
          <w:rFonts w:ascii="Calibri" w:eastAsia="Calibri" w:hAnsi="Calibri" w:cs="Calibri"/>
          <w:noProof/>
          <w:lang w:eastAsia="en-GB"/>
        </w:rPr>
        <mc:AlternateContent>
          <mc:Choice Requires="wpg">
            <w:drawing>
              <wp:anchor distT="0" distB="0" distL="114300" distR="114300" simplePos="0" relativeHeight="251660296" behindDoc="0" locked="0" layoutInCell="1" allowOverlap="1" wp14:anchorId="70D2CCB7" wp14:editId="6E79C456">
                <wp:simplePos x="0" y="0"/>
                <wp:positionH relativeFrom="page">
                  <wp:posOffset>276225</wp:posOffset>
                </wp:positionH>
                <wp:positionV relativeFrom="page">
                  <wp:posOffset>371475</wp:posOffset>
                </wp:positionV>
                <wp:extent cx="6952234" cy="10084003"/>
                <wp:effectExtent l="0" t="0" r="1270" b="0"/>
                <wp:wrapNone/>
                <wp:docPr id="1" name="Group 1"/>
                <wp:cNvGraphicFramePr/>
                <a:graphic xmlns:a="http://schemas.openxmlformats.org/drawingml/2006/main">
                  <a:graphicData uri="http://schemas.microsoft.com/office/word/2010/wordprocessingGroup">
                    <wpg:wgp>
                      <wpg:cNvGrpSpPr/>
                      <wpg:grpSpPr>
                        <a:xfrm>
                          <a:off x="0" y="0"/>
                          <a:ext cx="6952234" cy="10084003"/>
                          <a:chOff x="0" y="0"/>
                          <a:chExt cx="6952234" cy="10084003"/>
                        </a:xfrm>
                      </wpg:grpSpPr>
                      <wps:wsp>
                        <wps:cNvPr id="2" name="Rectangle 2"/>
                        <wps:cNvSpPr/>
                        <wps:spPr>
                          <a:xfrm>
                            <a:off x="3431159" y="333549"/>
                            <a:ext cx="94045" cy="377423"/>
                          </a:xfrm>
                          <a:prstGeom prst="rect">
                            <a:avLst/>
                          </a:prstGeom>
                          <a:ln>
                            <a:noFill/>
                          </a:ln>
                        </wps:spPr>
                        <wps:txbx>
                          <w:txbxContent>
                            <w:p w14:paraId="2C65BD85" w14:textId="77777777" w:rsidR="00482F33" w:rsidRDefault="00482F33" w:rsidP="00482F33">
                              <w:r>
                                <w:rPr>
                                  <w:b/>
                                  <w:sz w:val="40"/>
                                </w:rPr>
                                <w:t xml:space="preserve"> </w:t>
                              </w:r>
                            </w:p>
                          </w:txbxContent>
                        </wps:txbx>
                        <wps:bodyPr horzOverflow="overflow" lIns="0" tIns="0" rIns="0" bIns="0" rtlCol="0">
                          <a:noAutofit/>
                        </wps:bodyPr>
                      </wps:wsp>
                      <wps:wsp>
                        <wps:cNvPr id="3" name="Rectangle 3"/>
                        <wps:cNvSpPr/>
                        <wps:spPr>
                          <a:xfrm>
                            <a:off x="3431159" y="626412"/>
                            <a:ext cx="94045" cy="377422"/>
                          </a:xfrm>
                          <a:prstGeom prst="rect">
                            <a:avLst/>
                          </a:prstGeom>
                          <a:ln>
                            <a:noFill/>
                          </a:ln>
                        </wps:spPr>
                        <wps:txbx>
                          <w:txbxContent>
                            <w:p w14:paraId="4DAE8D5E" w14:textId="77777777" w:rsidR="00482F33" w:rsidRDefault="00482F33" w:rsidP="00482F33">
                              <w:r>
                                <w:rPr>
                                  <w:b/>
                                  <w:sz w:val="40"/>
                                </w:rPr>
                                <w:t xml:space="preserve"> </w:t>
                              </w:r>
                            </w:p>
                          </w:txbxContent>
                        </wps:txbx>
                        <wps:bodyPr horzOverflow="overflow" lIns="0" tIns="0" rIns="0" bIns="0" rtlCol="0">
                          <a:noAutofit/>
                        </wps:bodyPr>
                      </wps:wsp>
                      <wps:wsp>
                        <wps:cNvPr id="4" name="Rectangle 4"/>
                        <wps:cNvSpPr/>
                        <wps:spPr>
                          <a:xfrm>
                            <a:off x="3431159" y="919021"/>
                            <a:ext cx="94045" cy="377422"/>
                          </a:xfrm>
                          <a:prstGeom prst="rect">
                            <a:avLst/>
                          </a:prstGeom>
                          <a:ln>
                            <a:noFill/>
                          </a:ln>
                        </wps:spPr>
                        <wps:txbx>
                          <w:txbxContent>
                            <w:p w14:paraId="04FF880A" w14:textId="77777777" w:rsidR="00482F33" w:rsidRDefault="00482F33" w:rsidP="00482F33">
                              <w:r>
                                <w:rPr>
                                  <w:b/>
                                  <w:sz w:val="40"/>
                                </w:rPr>
                                <w:t xml:space="preserve"> </w:t>
                              </w:r>
                            </w:p>
                          </w:txbxContent>
                        </wps:txbx>
                        <wps:bodyPr horzOverflow="overflow" lIns="0" tIns="0" rIns="0" bIns="0" rtlCol="0">
                          <a:noAutofit/>
                        </wps:bodyPr>
                      </wps:wsp>
                      <wps:wsp>
                        <wps:cNvPr id="10" name="Rectangle 10"/>
                        <wps:cNvSpPr/>
                        <wps:spPr>
                          <a:xfrm>
                            <a:off x="3431159" y="1210104"/>
                            <a:ext cx="94045" cy="377423"/>
                          </a:xfrm>
                          <a:prstGeom prst="rect">
                            <a:avLst/>
                          </a:prstGeom>
                          <a:ln>
                            <a:noFill/>
                          </a:ln>
                        </wps:spPr>
                        <wps:txbx>
                          <w:txbxContent>
                            <w:p w14:paraId="17736BBC" w14:textId="77777777" w:rsidR="00482F33" w:rsidRDefault="00482F33" w:rsidP="00482F33">
                              <w:r>
                                <w:rPr>
                                  <w:b/>
                                  <w:sz w:val="40"/>
                                </w:rPr>
                                <w:t xml:space="preserve"> </w:t>
                              </w:r>
                            </w:p>
                          </w:txbxContent>
                        </wps:txbx>
                        <wps:bodyPr horzOverflow="overflow" lIns="0" tIns="0" rIns="0" bIns="0" rtlCol="0">
                          <a:noAutofit/>
                        </wps:bodyPr>
                      </wps:wsp>
                      <wps:wsp>
                        <wps:cNvPr id="11" name="Rectangle 11"/>
                        <wps:cNvSpPr/>
                        <wps:spPr>
                          <a:xfrm>
                            <a:off x="5497957" y="5416979"/>
                            <a:ext cx="94045" cy="377423"/>
                          </a:xfrm>
                          <a:prstGeom prst="rect">
                            <a:avLst/>
                          </a:prstGeom>
                          <a:ln>
                            <a:noFill/>
                          </a:ln>
                        </wps:spPr>
                        <wps:txbx>
                          <w:txbxContent>
                            <w:p w14:paraId="7F315E4C" w14:textId="77777777" w:rsidR="00482F33" w:rsidRDefault="00482F33" w:rsidP="00482F33">
                              <w:r>
                                <w:rPr>
                                  <w:b/>
                                  <w:sz w:val="40"/>
                                </w:rPr>
                                <w:t xml:space="preserve"> </w:t>
                              </w:r>
                            </w:p>
                          </w:txbxContent>
                        </wps:txbx>
                        <wps:bodyPr horzOverflow="overflow" lIns="0" tIns="0" rIns="0" bIns="0" rtlCol="0">
                          <a:noAutofit/>
                        </wps:bodyPr>
                      </wps:wsp>
                      <wps:wsp>
                        <wps:cNvPr id="14" name="Rectangle 14"/>
                        <wps:cNvSpPr/>
                        <wps:spPr>
                          <a:xfrm>
                            <a:off x="3431159" y="5656247"/>
                            <a:ext cx="94045" cy="377423"/>
                          </a:xfrm>
                          <a:prstGeom prst="rect">
                            <a:avLst/>
                          </a:prstGeom>
                          <a:ln>
                            <a:noFill/>
                          </a:ln>
                        </wps:spPr>
                        <wps:txbx>
                          <w:txbxContent>
                            <w:p w14:paraId="017E7DEF" w14:textId="77777777" w:rsidR="00482F33" w:rsidRDefault="00482F33" w:rsidP="00482F33">
                              <w:r>
                                <w:rPr>
                                  <w:b/>
                                  <w:sz w:val="40"/>
                                </w:rPr>
                                <w:t xml:space="preserve"> </w:t>
                              </w:r>
                            </w:p>
                          </w:txbxContent>
                        </wps:txbx>
                        <wps:bodyPr horzOverflow="overflow" lIns="0" tIns="0" rIns="0" bIns="0" rtlCol="0">
                          <a:noAutofit/>
                        </wps:bodyPr>
                      </wps:wsp>
                      <wps:wsp>
                        <wps:cNvPr id="16" name="Rectangle 16"/>
                        <wps:cNvSpPr/>
                        <wps:spPr>
                          <a:xfrm>
                            <a:off x="3431159" y="5948855"/>
                            <a:ext cx="94045" cy="377423"/>
                          </a:xfrm>
                          <a:prstGeom prst="rect">
                            <a:avLst/>
                          </a:prstGeom>
                          <a:ln>
                            <a:noFill/>
                          </a:ln>
                        </wps:spPr>
                        <wps:txbx>
                          <w:txbxContent>
                            <w:p w14:paraId="023F8543" w14:textId="77777777" w:rsidR="00482F33" w:rsidRDefault="00482F33" w:rsidP="00482F33">
                              <w:r>
                                <w:rPr>
                                  <w:b/>
                                  <w:sz w:val="40"/>
                                </w:rPr>
                                <w:t xml:space="preserve"> </w:t>
                              </w:r>
                            </w:p>
                          </w:txbxContent>
                        </wps:txbx>
                        <wps:bodyPr horzOverflow="overflow" lIns="0" tIns="0" rIns="0" bIns="0" rtlCol="0">
                          <a:noAutofit/>
                        </wps:bodyPr>
                      </wps:wsp>
                      <wps:wsp>
                        <wps:cNvPr id="17" name="Rectangle 17"/>
                        <wps:cNvSpPr/>
                        <wps:spPr>
                          <a:xfrm>
                            <a:off x="3431159" y="6239939"/>
                            <a:ext cx="94045" cy="377423"/>
                          </a:xfrm>
                          <a:prstGeom prst="rect">
                            <a:avLst/>
                          </a:prstGeom>
                          <a:ln>
                            <a:noFill/>
                          </a:ln>
                        </wps:spPr>
                        <wps:txbx>
                          <w:txbxContent>
                            <w:p w14:paraId="33B8DA31" w14:textId="77777777" w:rsidR="00482F33" w:rsidRDefault="00482F33" w:rsidP="00482F33">
                              <w:r>
                                <w:rPr>
                                  <w:b/>
                                  <w:sz w:val="40"/>
                                </w:rPr>
                                <w:t xml:space="preserve"> </w:t>
                              </w:r>
                            </w:p>
                          </w:txbxContent>
                        </wps:txbx>
                        <wps:bodyPr horzOverflow="overflow" lIns="0" tIns="0" rIns="0" bIns="0" rtlCol="0">
                          <a:noAutofit/>
                        </wps:bodyPr>
                      </wps:wsp>
                      <wps:wsp>
                        <wps:cNvPr id="18" name="Rectangle 18"/>
                        <wps:cNvSpPr/>
                        <wps:spPr>
                          <a:xfrm>
                            <a:off x="236220" y="6532547"/>
                            <a:ext cx="94045" cy="377423"/>
                          </a:xfrm>
                          <a:prstGeom prst="rect">
                            <a:avLst/>
                          </a:prstGeom>
                          <a:ln>
                            <a:noFill/>
                          </a:ln>
                        </wps:spPr>
                        <wps:txbx>
                          <w:txbxContent>
                            <w:p w14:paraId="29DF52E2" w14:textId="77777777" w:rsidR="00482F33" w:rsidRDefault="00482F33" w:rsidP="00482F33">
                              <w:r>
                                <w:rPr>
                                  <w:b/>
                                  <w:sz w:val="40"/>
                                </w:rPr>
                                <w:t xml:space="preserve"> </w:t>
                              </w:r>
                            </w:p>
                          </w:txbxContent>
                        </wps:txbx>
                        <wps:bodyPr horzOverflow="overflow" lIns="0" tIns="0" rIns="0" bIns="0" rtlCol="0">
                          <a:noAutofit/>
                        </wps:bodyPr>
                      </wps:wsp>
                      <wps:wsp>
                        <wps:cNvPr id="19" name="Rectangle 19"/>
                        <wps:cNvSpPr/>
                        <wps:spPr>
                          <a:xfrm>
                            <a:off x="3431159" y="6825156"/>
                            <a:ext cx="94045" cy="377423"/>
                          </a:xfrm>
                          <a:prstGeom prst="rect">
                            <a:avLst/>
                          </a:prstGeom>
                          <a:ln>
                            <a:noFill/>
                          </a:ln>
                        </wps:spPr>
                        <wps:txbx>
                          <w:txbxContent>
                            <w:p w14:paraId="56FB7A51" w14:textId="77777777" w:rsidR="00482F33" w:rsidRDefault="00482F33" w:rsidP="00482F33">
                              <w:r>
                                <w:rPr>
                                  <w:b/>
                                  <w:sz w:val="40"/>
                                </w:rPr>
                                <w:t xml:space="preserve"> </w:t>
                              </w:r>
                            </w:p>
                          </w:txbxContent>
                        </wps:txbx>
                        <wps:bodyPr horzOverflow="overflow" lIns="0" tIns="0" rIns="0" bIns="0" rtlCol="0">
                          <a:noAutofit/>
                        </wps:bodyPr>
                      </wps:wsp>
                      <wps:wsp>
                        <wps:cNvPr id="21" name="Rectangle 21"/>
                        <wps:cNvSpPr/>
                        <wps:spPr>
                          <a:xfrm>
                            <a:off x="1490248" y="7098436"/>
                            <a:ext cx="5418916" cy="490423"/>
                          </a:xfrm>
                          <a:prstGeom prst="rect">
                            <a:avLst/>
                          </a:prstGeom>
                          <a:ln>
                            <a:noFill/>
                          </a:ln>
                        </wps:spPr>
                        <wps:txbx>
                          <w:txbxContent>
                            <w:p w14:paraId="2742C714" w14:textId="1EB24864" w:rsidR="00482F33" w:rsidRDefault="00482F33" w:rsidP="00482F33">
                              <w:r>
                                <w:rPr>
                                  <w:b/>
                                  <w:sz w:val="52"/>
                                </w:rPr>
                                <w:t>School Complaint Policy</w:t>
                              </w:r>
                            </w:p>
                          </w:txbxContent>
                        </wps:txbx>
                        <wps:bodyPr horzOverflow="overflow" lIns="0" tIns="0" rIns="0" bIns="0" rtlCol="0">
                          <a:noAutofit/>
                        </wps:bodyPr>
                      </wps:wsp>
                      <wps:wsp>
                        <wps:cNvPr id="22" name="Rectangle 22"/>
                        <wps:cNvSpPr/>
                        <wps:spPr>
                          <a:xfrm>
                            <a:off x="5469001" y="7118907"/>
                            <a:ext cx="122202" cy="490423"/>
                          </a:xfrm>
                          <a:prstGeom prst="rect">
                            <a:avLst/>
                          </a:prstGeom>
                          <a:ln>
                            <a:noFill/>
                          </a:ln>
                        </wps:spPr>
                        <wps:txbx>
                          <w:txbxContent>
                            <w:p w14:paraId="60B01084" w14:textId="77777777" w:rsidR="00482F33" w:rsidRDefault="00482F33" w:rsidP="00482F33">
                              <w:r>
                                <w:rPr>
                                  <w:b/>
                                  <w:sz w:val="52"/>
                                </w:rPr>
                                <w:t xml:space="preserve"> </w:t>
                              </w:r>
                            </w:p>
                          </w:txbxContent>
                        </wps:txbx>
                        <wps:bodyPr horzOverflow="overflow" lIns="0" tIns="0" rIns="0" bIns="0" rtlCol="0">
                          <a:noAutofit/>
                        </wps:bodyPr>
                      </wps:wsp>
                      <wps:wsp>
                        <wps:cNvPr id="23" name="Rectangle 23"/>
                        <wps:cNvSpPr/>
                        <wps:spPr>
                          <a:xfrm>
                            <a:off x="3431159" y="7493635"/>
                            <a:ext cx="56314" cy="226002"/>
                          </a:xfrm>
                          <a:prstGeom prst="rect">
                            <a:avLst/>
                          </a:prstGeom>
                          <a:ln>
                            <a:noFill/>
                          </a:ln>
                        </wps:spPr>
                        <wps:txbx>
                          <w:txbxContent>
                            <w:p w14:paraId="2864D777" w14:textId="77777777" w:rsidR="00482F33" w:rsidRDefault="00482F33" w:rsidP="00482F33">
                              <w:r>
                                <w:t xml:space="preserve"> </w:t>
                              </w:r>
                            </w:p>
                          </w:txbxContent>
                        </wps:txbx>
                        <wps:bodyPr horzOverflow="overflow" lIns="0" tIns="0" rIns="0" bIns="0" rtlCol="0">
                          <a:noAutofit/>
                        </wps:bodyPr>
                      </wps:wsp>
                      <wps:wsp>
                        <wps:cNvPr id="24" name="Rectangle 24"/>
                        <wps:cNvSpPr/>
                        <wps:spPr>
                          <a:xfrm>
                            <a:off x="3431159" y="7668895"/>
                            <a:ext cx="56314" cy="226002"/>
                          </a:xfrm>
                          <a:prstGeom prst="rect">
                            <a:avLst/>
                          </a:prstGeom>
                          <a:ln>
                            <a:noFill/>
                          </a:ln>
                        </wps:spPr>
                        <wps:txbx>
                          <w:txbxContent>
                            <w:p w14:paraId="14287C75" w14:textId="77777777" w:rsidR="00482F33" w:rsidRDefault="00482F33" w:rsidP="00482F33">
                              <w:r>
                                <w:t xml:space="preserve"> </w:t>
                              </w:r>
                            </w:p>
                          </w:txbxContent>
                        </wps:txbx>
                        <wps:bodyPr horzOverflow="overflow" lIns="0" tIns="0" rIns="0" bIns="0" rtlCol="0">
                          <a:noAutofit/>
                        </wps:bodyPr>
                      </wps:wsp>
                      <wps:wsp>
                        <wps:cNvPr id="25" name="Rectangle 25"/>
                        <wps:cNvSpPr/>
                        <wps:spPr>
                          <a:xfrm>
                            <a:off x="3431159" y="7844155"/>
                            <a:ext cx="56314" cy="226002"/>
                          </a:xfrm>
                          <a:prstGeom prst="rect">
                            <a:avLst/>
                          </a:prstGeom>
                          <a:ln>
                            <a:noFill/>
                          </a:ln>
                        </wps:spPr>
                        <wps:txbx>
                          <w:txbxContent>
                            <w:p w14:paraId="2FF15B14" w14:textId="77777777" w:rsidR="00482F33" w:rsidRDefault="00482F33" w:rsidP="00482F33">
                              <w:r>
                                <w:t xml:space="preserve"> </w:t>
                              </w:r>
                            </w:p>
                          </w:txbxContent>
                        </wps:txbx>
                        <wps:bodyPr horzOverflow="overflow" lIns="0" tIns="0" rIns="0" bIns="0" rtlCol="0">
                          <a:noAutofit/>
                        </wps:bodyPr>
                      </wps:wsp>
                      <wps:wsp>
                        <wps:cNvPr id="26" name="Rectangle 26"/>
                        <wps:cNvSpPr/>
                        <wps:spPr>
                          <a:xfrm>
                            <a:off x="3431159" y="8019796"/>
                            <a:ext cx="56314" cy="226002"/>
                          </a:xfrm>
                          <a:prstGeom prst="rect">
                            <a:avLst/>
                          </a:prstGeom>
                          <a:ln>
                            <a:noFill/>
                          </a:ln>
                        </wps:spPr>
                        <wps:txbx>
                          <w:txbxContent>
                            <w:p w14:paraId="00654BC4" w14:textId="77777777" w:rsidR="00482F33" w:rsidRDefault="00482F33" w:rsidP="00482F33">
                              <w:r>
                                <w:t xml:space="preserve"> </w:t>
                              </w:r>
                            </w:p>
                          </w:txbxContent>
                        </wps:txbx>
                        <wps:bodyPr horzOverflow="overflow" lIns="0" tIns="0" rIns="0" bIns="0" rtlCol="0">
                          <a:noAutofit/>
                        </wps:bodyPr>
                      </wps:wsp>
                      <wps:wsp>
                        <wps:cNvPr id="27" name="Rectangle 27"/>
                        <wps:cNvSpPr/>
                        <wps:spPr>
                          <a:xfrm>
                            <a:off x="2199667" y="7894903"/>
                            <a:ext cx="832760" cy="502371"/>
                          </a:xfrm>
                          <a:prstGeom prst="rect">
                            <a:avLst/>
                          </a:prstGeom>
                          <a:ln>
                            <a:noFill/>
                          </a:ln>
                        </wps:spPr>
                        <wps:txbx>
                          <w:txbxContent>
                            <w:p w14:paraId="43C6201C" w14:textId="5F537257" w:rsidR="00482F33" w:rsidRDefault="00482F33" w:rsidP="00482F33">
                              <w:r>
                                <w:rPr>
                                  <w:color w:val="FF0000"/>
                                  <w:sz w:val="20"/>
                                </w:rPr>
                                <w:t xml:space="preserve">Reviewed: </w:t>
                              </w:r>
                              <w:r w:rsidR="0066283F">
                                <w:rPr>
                                  <w:color w:val="FF0000"/>
                                  <w:sz w:val="20"/>
                                </w:rPr>
                                <w:t>January 2026</w:t>
                              </w:r>
                            </w:p>
                          </w:txbxContent>
                        </wps:txbx>
                        <wps:bodyPr horzOverflow="overflow" lIns="0" tIns="0" rIns="0" bIns="0" rtlCol="0">
                          <a:noAutofit/>
                        </wps:bodyPr>
                      </wps:wsp>
                      <wps:wsp>
                        <wps:cNvPr id="28" name="Rectangle 28"/>
                        <wps:cNvSpPr/>
                        <wps:spPr>
                          <a:xfrm>
                            <a:off x="4130929" y="8194119"/>
                            <a:ext cx="46741" cy="187581"/>
                          </a:xfrm>
                          <a:prstGeom prst="rect">
                            <a:avLst/>
                          </a:prstGeom>
                          <a:ln>
                            <a:noFill/>
                          </a:ln>
                        </wps:spPr>
                        <wps:txbx>
                          <w:txbxContent>
                            <w:p w14:paraId="553E34DD" w14:textId="77777777" w:rsidR="00482F33" w:rsidRDefault="00482F33" w:rsidP="00482F33">
                              <w:r>
                                <w:rPr>
                                  <w:color w:val="FF0000"/>
                                  <w:sz w:val="20"/>
                                </w:rPr>
                                <w:t xml:space="preserve"> </w:t>
                              </w:r>
                            </w:p>
                          </w:txbxContent>
                        </wps:txbx>
                        <wps:bodyPr horzOverflow="overflow" lIns="0" tIns="0" rIns="0" bIns="0" rtlCol="0">
                          <a:noAutofit/>
                        </wps:bodyPr>
                      </wps:wsp>
                      <wps:wsp>
                        <wps:cNvPr id="29" name="Rectangle 29"/>
                        <wps:cNvSpPr/>
                        <wps:spPr>
                          <a:xfrm>
                            <a:off x="2185670" y="8338899"/>
                            <a:ext cx="3308666" cy="187580"/>
                          </a:xfrm>
                          <a:prstGeom prst="rect">
                            <a:avLst/>
                          </a:prstGeom>
                          <a:ln>
                            <a:noFill/>
                          </a:ln>
                        </wps:spPr>
                        <wps:txbx>
                          <w:txbxContent>
                            <w:p w14:paraId="746AC24F" w14:textId="03753615" w:rsidR="00482F33" w:rsidRDefault="00482F33" w:rsidP="00482F33">
                              <w:r>
                                <w:rPr>
                                  <w:color w:val="FF0000"/>
                                  <w:sz w:val="20"/>
                                </w:rPr>
                                <w:t>Reviewer: Judi Cliff (Headteacher)</w:t>
                              </w:r>
                              <w:r w:rsidR="0066283F">
                                <w:rPr>
                                  <w:color w:val="FF0000"/>
                                  <w:sz w:val="20"/>
                                </w:rPr>
                                <w:t xml:space="preserve"> January 26</w:t>
                              </w:r>
                            </w:p>
                          </w:txbxContent>
                        </wps:txbx>
                        <wps:bodyPr horzOverflow="overflow" lIns="0" tIns="0" rIns="0" bIns="0" rtlCol="0">
                          <a:noAutofit/>
                        </wps:bodyPr>
                      </wps:wsp>
                      <wps:wsp>
                        <wps:cNvPr id="30" name="Rectangle 30"/>
                        <wps:cNvSpPr/>
                        <wps:spPr>
                          <a:xfrm>
                            <a:off x="4678045" y="8338899"/>
                            <a:ext cx="46741" cy="187580"/>
                          </a:xfrm>
                          <a:prstGeom prst="rect">
                            <a:avLst/>
                          </a:prstGeom>
                          <a:ln>
                            <a:noFill/>
                          </a:ln>
                        </wps:spPr>
                        <wps:txbx>
                          <w:txbxContent>
                            <w:p w14:paraId="1B197341" w14:textId="77777777" w:rsidR="00482F33" w:rsidRDefault="00482F33" w:rsidP="00482F33">
                              <w:r>
                                <w:rPr>
                                  <w:color w:val="FF0000"/>
                                  <w:sz w:val="20"/>
                                </w:rPr>
                                <w:t xml:space="preserve"> </w:t>
                              </w:r>
                            </w:p>
                          </w:txbxContent>
                        </wps:txbx>
                        <wps:bodyPr horzOverflow="overflow" lIns="0" tIns="0" rIns="0" bIns="0" rtlCol="0">
                          <a:noAutofit/>
                        </wps:bodyPr>
                      </wps:wsp>
                      <wps:wsp>
                        <wps:cNvPr id="31" name="Rectangle 31"/>
                        <wps:cNvSpPr/>
                        <wps:spPr>
                          <a:xfrm>
                            <a:off x="2655443" y="8485203"/>
                            <a:ext cx="1039352" cy="187580"/>
                          </a:xfrm>
                          <a:prstGeom prst="rect">
                            <a:avLst/>
                          </a:prstGeom>
                          <a:ln>
                            <a:noFill/>
                          </a:ln>
                        </wps:spPr>
                        <wps:txbx>
                          <w:txbxContent>
                            <w:p w14:paraId="240DC578" w14:textId="77777777" w:rsidR="00482F33" w:rsidRDefault="00482F33" w:rsidP="00482F33">
                              <w:r>
                                <w:rPr>
                                  <w:color w:val="FF0000"/>
                                  <w:sz w:val="20"/>
                                </w:rPr>
                                <w:t xml:space="preserve">Next Review: </w:t>
                              </w:r>
                            </w:p>
                          </w:txbxContent>
                        </wps:txbx>
                        <wps:bodyPr horzOverflow="overflow" lIns="0" tIns="0" rIns="0" bIns="0" rtlCol="0">
                          <a:noAutofit/>
                        </wps:bodyPr>
                      </wps:wsp>
                      <wps:wsp>
                        <wps:cNvPr id="493470464" name="Rectangle 493470464"/>
                        <wps:cNvSpPr/>
                        <wps:spPr>
                          <a:xfrm>
                            <a:off x="3437255" y="8485203"/>
                            <a:ext cx="929999" cy="187580"/>
                          </a:xfrm>
                          <a:prstGeom prst="rect">
                            <a:avLst/>
                          </a:prstGeom>
                          <a:ln>
                            <a:noFill/>
                          </a:ln>
                        </wps:spPr>
                        <wps:txbx>
                          <w:txbxContent>
                            <w:p w14:paraId="7C356D3E" w14:textId="510E3996" w:rsidR="00482F33" w:rsidRPr="0066283F" w:rsidRDefault="0066283F" w:rsidP="00482F33">
                              <w:pPr>
                                <w:rPr>
                                  <w:color w:val="FF0000"/>
                                </w:rPr>
                              </w:pPr>
                              <w:r w:rsidRPr="0066283F">
                                <w:rPr>
                                  <w:color w:val="FF0000"/>
                                </w:rPr>
                                <w:t>January 30</w:t>
                              </w:r>
                            </w:p>
                          </w:txbxContent>
                        </wps:txbx>
                        <wps:bodyPr horzOverflow="overflow" lIns="0" tIns="0" rIns="0" bIns="0" rtlCol="0">
                          <a:noAutofit/>
                        </wps:bodyPr>
                      </wps:wsp>
                      <wps:wsp>
                        <wps:cNvPr id="493470465" name="Rectangle 493470465"/>
                        <wps:cNvSpPr/>
                        <wps:spPr>
                          <a:xfrm>
                            <a:off x="4137025" y="8485203"/>
                            <a:ext cx="93564" cy="187580"/>
                          </a:xfrm>
                          <a:prstGeom prst="rect">
                            <a:avLst/>
                          </a:prstGeom>
                          <a:ln>
                            <a:noFill/>
                          </a:ln>
                        </wps:spPr>
                        <wps:txbx>
                          <w:txbxContent>
                            <w:p w14:paraId="0D94B248" w14:textId="77777777" w:rsidR="00482F33" w:rsidRDefault="00482F33" w:rsidP="00482F33"/>
                          </w:txbxContent>
                        </wps:txbx>
                        <wps:bodyPr horzOverflow="overflow" lIns="0" tIns="0" rIns="0" bIns="0" rtlCol="0">
                          <a:noAutofit/>
                        </wps:bodyPr>
                      </wps:wsp>
                      <wps:wsp>
                        <wps:cNvPr id="493470466" name="Rectangle 493470466"/>
                        <wps:cNvSpPr/>
                        <wps:spPr>
                          <a:xfrm>
                            <a:off x="4208653" y="8485203"/>
                            <a:ext cx="46741" cy="187580"/>
                          </a:xfrm>
                          <a:prstGeom prst="rect">
                            <a:avLst/>
                          </a:prstGeom>
                          <a:ln>
                            <a:noFill/>
                          </a:ln>
                        </wps:spPr>
                        <wps:txbx>
                          <w:txbxContent>
                            <w:p w14:paraId="2E4B64B0" w14:textId="77777777" w:rsidR="00482F33" w:rsidRDefault="00482F33" w:rsidP="00482F33">
                              <w:r>
                                <w:rPr>
                                  <w:color w:val="FF0000"/>
                                  <w:sz w:val="20"/>
                                </w:rPr>
                                <w:t xml:space="preserve"> </w:t>
                              </w:r>
                            </w:p>
                          </w:txbxContent>
                        </wps:txbx>
                        <wps:bodyPr horzOverflow="overflow" lIns="0" tIns="0" rIns="0" bIns="0" rtlCol="0">
                          <a:noAutofit/>
                        </wps:bodyPr>
                      </wps:wsp>
                      <wps:wsp>
                        <wps:cNvPr id="493470467" name="Rectangle 493470467"/>
                        <wps:cNvSpPr/>
                        <wps:spPr>
                          <a:xfrm>
                            <a:off x="236220" y="8632444"/>
                            <a:ext cx="56314" cy="226002"/>
                          </a:xfrm>
                          <a:prstGeom prst="rect">
                            <a:avLst/>
                          </a:prstGeom>
                          <a:ln>
                            <a:noFill/>
                          </a:ln>
                        </wps:spPr>
                        <wps:txbx>
                          <w:txbxContent>
                            <w:p w14:paraId="68A3BFF0" w14:textId="77777777" w:rsidR="00482F33" w:rsidRDefault="00482F33" w:rsidP="00482F33">
                              <w:r>
                                <w:t xml:space="preserve"> </w:t>
                              </w:r>
                            </w:p>
                          </w:txbxContent>
                        </wps:txbx>
                        <wps:bodyPr horzOverflow="overflow" lIns="0" tIns="0" rIns="0" bIns="0" rtlCol="0">
                          <a:noAutofit/>
                        </wps:bodyPr>
                      </wps:wsp>
                      <wps:wsp>
                        <wps:cNvPr id="493470468" name="Rectangle 493470468"/>
                        <wps:cNvSpPr/>
                        <wps:spPr>
                          <a:xfrm>
                            <a:off x="236220" y="8807703"/>
                            <a:ext cx="56314" cy="226002"/>
                          </a:xfrm>
                          <a:prstGeom prst="rect">
                            <a:avLst/>
                          </a:prstGeom>
                          <a:ln>
                            <a:noFill/>
                          </a:ln>
                        </wps:spPr>
                        <wps:txbx>
                          <w:txbxContent>
                            <w:p w14:paraId="4B0743D3" w14:textId="77777777" w:rsidR="00482F33" w:rsidRDefault="00482F33" w:rsidP="00482F33">
                              <w:r>
                                <w:rPr>
                                  <w:b/>
                                </w:rPr>
                                <w:t xml:space="preserve"> </w:t>
                              </w:r>
                            </w:p>
                          </w:txbxContent>
                        </wps:txbx>
                        <wps:bodyPr horzOverflow="overflow" lIns="0" tIns="0" rIns="0" bIns="0" rtlCol="0">
                          <a:noAutofit/>
                        </wps:bodyPr>
                      </wps:wsp>
                      <wps:wsp>
                        <wps:cNvPr id="493470469" name="Rectangle 493470469"/>
                        <wps:cNvSpPr/>
                        <wps:spPr>
                          <a:xfrm>
                            <a:off x="236220" y="8982913"/>
                            <a:ext cx="56314" cy="226002"/>
                          </a:xfrm>
                          <a:prstGeom prst="rect">
                            <a:avLst/>
                          </a:prstGeom>
                          <a:ln>
                            <a:noFill/>
                          </a:ln>
                        </wps:spPr>
                        <wps:txbx>
                          <w:txbxContent>
                            <w:p w14:paraId="54CC3742" w14:textId="77777777" w:rsidR="00482F33" w:rsidRDefault="00482F33" w:rsidP="00482F33">
                              <w:r>
                                <w:rPr>
                                  <w:b/>
                                </w:rPr>
                                <w:t xml:space="preserve"> </w:t>
                              </w:r>
                            </w:p>
                          </w:txbxContent>
                        </wps:txbx>
                        <wps:bodyPr horzOverflow="overflow" lIns="0" tIns="0" rIns="0" bIns="0" rtlCol="0">
                          <a:noAutofit/>
                        </wps:bodyPr>
                      </wps:wsp>
                      <wps:wsp>
                        <wps:cNvPr id="493470470" name="Rectangle 493470470"/>
                        <wps:cNvSpPr/>
                        <wps:spPr>
                          <a:xfrm>
                            <a:off x="236220" y="9158173"/>
                            <a:ext cx="56314" cy="226002"/>
                          </a:xfrm>
                          <a:prstGeom prst="rect">
                            <a:avLst/>
                          </a:prstGeom>
                          <a:ln>
                            <a:noFill/>
                          </a:ln>
                        </wps:spPr>
                        <wps:txbx>
                          <w:txbxContent>
                            <w:p w14:paraId="3429FEB4" w14:textId="77777777" w:rsidR="00482F33" w:rsidRDefault="00482F33" w:rsidP="00482F33">
                              <w:r>
                                <w:rPr>
                                  <w:b/>
                                </w:rPr>
                                <w:t xml:space="preserve"> </w:t>
                              </w:r>
                            </w:p>
                          </w:txbxContent>
                        </wps:txbx>
                        <wps:bodyPr horzOverflow="overflow" lIns="0" tIns="0" rIns="0" bIns="0" rtlCol="0">
                          <a:noAutofit/>
                        </wps:bodyPr>
                      </wps:wsp>
                      <wps:wsp>
                        <wps:cNvPr id="493470471" name="Rectangle 493470471"/>
                        <wps:cNvSpPr/>
                        <wps:spPr>
                          <a:xfrm>
                            <a:off x="236220" y="9333433"/>
                            <a:ext cx="56314" cy="226001"/>
                          </a:xfrm>
                          <a:prstGeom prst="rect">
                            <a:avLst/>
                          </a:prstGeom>
                          <a:ln>
                            <a:noFill/>
                          </a:ln>
                        </wps:spPr>
                        <wps:txbx>
                          <w:txbxContent>
                            <w:p w14:paraId="56DF9AD1" w14:textId="77777777" w:rsidR="00482F33" w:rsidRDefault="00482F33" w:rsidP="00482F33">
                              <w:r>
                                <w:rPr>
                                  <w:b/>
                                </w:rPr>
                                <w:t xml:space="preserve"> </w:t>
                              </w:r>
                            </w:p>
                          </w:txbxContent>
                        </wps:txbx>
                        <wps:bodyPr horzOverflow="overflow" lIns="0" tIns="0" rIns="0" bIns="0" rtlCol="0">
                          <a:noAutofit/>
                        </wps:bodyPr>
                      </wps:wsp>
                      <wps:wsp>
                        <wps:cNvPr id="493470472" name="Rectangle 493470472"/>
                        <wps:cNvSpPr/>
                        <wps:spPr>
                          <a:xfrm>
                            <a:off x="236220" y="9508693"/>
                            <a:ext cx="56314" cy="226002"/>
                          </a:xfrm>
                          <a:prstGeom prst="rect">
                            <a:avLst/>
                          </a:prstGeom>
                          <a:ln>
                            <a:noFill/>
                          </a:ln>
                        </wps:spPr>
                        <wps:txbx>
                          <w:txbxContent>
                            <w:p w14:paraId="37E844BD" w14:textId="77777777" w:rsidR="00482F33" w:rsidRDefault="00482F33" w:rsidP="00482F33">
                              <w:r>
                                <w:rPr>
                                  <w:b/>
                                </w:rPr>
                                <w:t xml:space="preserve"> </w:t>
                              </w:r>
                            </w:p>
                          </w:txbxContent>
                        </wps:txbx>
                        <wps:bodyPr horzOverflow="overflow" lIns="0" tIns="0" rIns="0" bIns="0" rtlCol="0">
                          <a:noAutofit/>
                        </wps:bodyPr>
                      </wps:wsp>
                      <pic:pic xmlns:pic="http://schemas.openxmlformats.org/drawingml/2006/picture">
                        <pic:nvPicPr>
                          <pic:cNvPr id="493470473" name="Picture 493470473"/>
                          <pic:cNvPicPr/>
                        </pic:nvPicPr>
                        <pic:blipFill>
                          <a:blip r:embed="rId11"/>
                          <a:stretch>
                            <a:fillRect/>
                          </a:stretch>
                        </pic:blipFill>
                        <pic:spPr>
                          <a:xfrm>
                            <a:off x="1409700" y="1558925"/>
                            <a:ext cx="4035425" cy="4038600"/>
                          </a:xfrm>
                          <a:prstGeom prst="rect">
                            <a:avLst/>
                          </a:prstGeom>
                        </pic:spPr>
                      </pic:pic>
                      <wps:wsp>
                        <wps:cNvPr id="493470474" name="Shape 209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75" name="Shape 2099"/>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76" name="Shape 2100"/>
                        <wps:cNvSpPr/>
                        <wps:spPr>
                          <a:xfrm>
                            <a:off x="27432" y="0"/>
                            <a:ext cx="6897370" cy="27432"/>
                          </a:xfrm>
                          <a:custGeom>
                            <a:avLst/>
                            <a:gdLst/>
                            <a:ahLst/>
                            <a:cxnLst/>
                            <a:rect l="0" t="0" r="0" b="0"/>
                            <a:pathLst>
                              <a:path w="6897370" h="27432">
                                <a:moveTo>
                                  <a:pt x="0" y="0"/>
                                </a:moveTo>
                                <a:lnTo>
                                  <a:pt x="6897370" y="0"/>
                                </a:lnTo>
                                <a:lnTo>
                                  <a:pt x="6897370"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77" name="Shape 2101"/>
                        <wps:cNvSpPr/>
                        <wps:spPr>
                          <a:xfrm>
                            <a:off x="692480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78" name="Shape 2102"/>
                        <wps:cNvSpPr/>
                        <wps:spPr>
                          <a:xfrm>
                            <a:off x="692480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79" name="Shape 2103"/>
                        <wps:cNvSpPr/>
                        <wps:spPr>
                          <a:xfrm>
                            <a:off x="0" y="27381"/>
                            <a:ext cx="27432" cy="10029190"/>
                          </a:xfrm>
                          <a:custGeom>
                            <a:avLst/>
                            <a:gdLst/>
                            <a:ahLst/>
                            <a:cxnLst/>
                            <a:rect l="0" t="0" r="0" b="0"/>
                            <a:pathLst>
                              <a:path w="27432" h="10029190">
                                <a:moveTo>
                                  <a:pt x="0" y="0"/>
                                </a:moveTo>
                                <a:lnTo>
                                  <a:pt x="27432" y="0"/>
                                </a:lnTo>
                                <a:lnTo>
                                  <a:pt x="27432" y="10029190"/>
                                </a:lnTo>
                                <a:lnTo>
                                  <a:pt x="0" y="1002919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80" name="Shape 2104"/>
                        <wps:cNvSpPr/>
                        <wps:spPr>
                          <a:xfrm>
                            <a:off x="6924802" y="27381"/>
                            <a:ext cx="27432" cy="10029190"/>
                          </a:xfrm>
                          <a:custGeom>
                            <a:avLst/>
                            <a:gdLst/>
                            <a:ahLst/>
                            <a:cxnLst/>
                            <a:rect l="0" t="0" r="0" b="0"/>
                            <a:pathLst>
                              <a:path w="27432" h="10029190">
                                <a:moveTo>
                                  <a:pt x="0" y="0"/>
                                </a:moveTo>
                                <a:lnTo>
                                  <a:pt x="27432" y="0"/>
                                </a:lnTo>
                                <a:lnTo>
                                  <a:pt x="27432" y="10029190"/>
                                </a:lnTo>
                                <a:lnTo>
                                  <a:pt x="0" y="1002919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81" name="Shape 2105"/>
                        <wps:cNvSpPr/>
                        <wps:spPr>
                          <a:xfrm>
                            <a:off x="0" y="1005657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82" name="Shape 2106"/>
                        <wps:cNvSpPr/>
                        <wps:spPr>
                          <a:xfrm>
                            <a:off x="0" y="1005657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83" name="Shape 2107"/>
                        <wps:cNvSpPr/>
                        <wps:spPr>
                          <a:xfrm>
                            <a:off x="27432" y="10056571"/>
                            <a:ext cx="6897370" cy="27432"/>
                          </a:xfrm>
                          <a:custGeom>
                            <a:avLst/>
                            <a:gdLst/>
                            <a:ahLst/>
                            <a:cxnLst/>
                            <a:rect l="0" t="0" r="0" b="0"/>
                            <a:pathLst>
                              <a:path w="6897370" h="27432">
                                <a:moveTo>
                                  <a:pt x="0" y="0"/>
                                </a:moveTo>
                                <a:lnTo>
                                  <a:pt x="6897370" y="0"/>
                                </a:lnTo>
                                <a:lnTo>
                                  <a:pt x="6897370"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84" name="Shape 2108"/>
                        <wps:cNvSpPr/>
                        <wps:spPr>
                          <a:xfrm>
                            <a:off x="6924802" y="1005657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70485" name="Shape 2109"/>
                        <wps:cNvSpPr/>
                        <wps:spPr>
                          <a:xfrm>
                            <a:off x="6924802" y="1005657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0D2CCB7" id="Group 1" o:spid="_x0000_s1026" style="position:absolute;margin-left:21.75pt;margin-top:29.25pt;width:547.4pt;height:794pt;z-index:251660296;mso-position-horizontal-relative:page;mso-position-vertical-relative:page" coordsize="69522,10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">
                <v:rect id="Rectangle 2" o:spid="_x0000_s1027" style="position:absolute;left:34311;top:3335;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14:paraId="2C65BD85" w14:textId="77777777" w:rsidR="00482F33" w:rsidRDefault="00482F33" w:rsidP="00482F33">
                        <w:r>
                          <w:rPr>
                            <w:b/>
                            <w:sz w:val="40"/>
                          </w:rPr>
                          <w:t xml:space="preserve"> </w:t>
                        </w:r>
                      </w:p>
                    </w:txbxContent>
                  </v:textbox>
                </v:rect>
                <v:rect id="Rectangle 3" o:spid="_x0000_s1028" style="position:absolute;left:34311;top:6264;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14:paraId="4DAE8D5E" w14:textId="77777777" w:rsidR="00482F33" w:rsidRDefault="00482F33" w:rsidP="00482F33">
                        <w:r>
                          <w:rPr>
                            <w:b/>
                            <w:sz w:val="40"/>
                          </w:rPr>
                          <w:t xml:space="preserve"> </w:t>
                        </w:r>
                      </w:p>
                    </w:txbxContent>
                  </v:textbox>
                </v:rect>
                <v:rect id="Rectangle 4" o:spid="_x0000_s1029" style="position:absolute;left:34311;top:9190;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14:paraId="04FF880A" w14:textId="77777777" w:rsidR="00482F33" w:rsidRDefault="00482F33" w:rsidP="00482F33">
                        <w:r>
                          <w:rPr>
                            <w:b/>
                            <w:sz w:val="40"/>
                          </w:rPr>
                          <w:t xml:space="preserve"> </w:t>
                        </w:r>
                      </w:p>
                    </w:txbxContent>
                  </v:textbox>
                </v:rect>
                <v:rect id="Rectangle 10" o:spid="_x0000_s1030" style="position:absolute;left:34311;top:12101;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17736BBC" w14:textId="77777777" w:rsidR="00482F33" w:rsidRDefault="00482F33" w:rsidP="00482F33">
                        <w:r>
                          <w:rPr>
                            <w:b/>
                            <w:sz w:val="40"/>
                          </w:rPr>
                          <w:t xml:space="preserve"> </w:t>
                        </w:r>
                      </w:p>
                    </w:txbxContent>
                  </v:textbox>
                </v:rect>
                <v:rect id="Rectangle 11" o:spid="_x0000_s1031" style="position:absolute;left:54979;top:54169;width:941;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7F315E4C" w14:textId="77777777" w:rsidR="00482F33" w:rsidRDefault="00482F33" w:rsidP="00482F33">
                        <w:r>
                          <w:rPr>
                            <w:b/>
                            <w:sz w:val="40"/>
                          </w:rPr>
                          <w:t xml:space="preserve"> </w:t>
                        </w:r>
                      </w:p>
                    </w:txbxContent>
                  </v:textbox>
                </v:rect>
                <v:rect id="Rectangle 14" o:spid="_x0000_s1032" style="position:absolute;left:34311;top:56562;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017E7DEF" w14:textId="77777777" w:rsidR="00482F33" w:rsidRDefault="00482F33" w:rsidP="00482F33">
                        <w:r>
                          <w:rPr>
                            <w:b/>
                            <w:sz w:val="40"/>
                          </w:rPr>
                          <w:t xml:space="preserve"> </w:t>
                        </w:r>
                      </w:p>
                    </w:txbxContent>
                  </v:textbox>
                </v:rect>
                <v:rect id="Rectangle 16" o:spid="_x0000_s1033" style="position:absolute;left:34311;top:59488;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023F8543" w14:textId="77777777" w:rsidR="00482F33" w:rsidRDefault="00482F33" w:rsidP="00482F33">
                        <w:r>
                          <w:rPr>
                            <w:b/>
                            <w:sz w:val="40"/>
                          </w:rPr>
                          <w:t xml:space="preserve"> </w:t>
                        </w:r>
                      </w:p>
                    </w:txbxContent>
                  </v:textbox>
                </v:rect>
                <v:rect id="Rectangle 17" o:spid="_x0000_s1034" style="position:absolute;left:34311;top:62399;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33B8DA31" w14:textId="77777777" w:rsidR="00482F33" w:rsidRDefault="00482F33" w:rsidP="00482F33">
                        <w:r>
                          <w:rPr>
                            <w:b/>
                            <w:sz w:val="40"/>
                          </w:rPr>
                          <w:t xml:space="preserve"> </w:t>
                        </w:r>
                      </w:p>
                    </w:txbxContent>
                  </v:textbox>
                </v:rect>
                <v:rect id="Rectangle 18" o:spid="_x0000_s1035" style="position:absolute;left:2362;top:65325;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29DF52E2" w14:textId="77777777" w:rsidR="00482F33" w:rsidRDefault="00482F33" w:rsidP="00482F33">
                        <w:r>
                          <w:rPr>
                            <w:b/>
                            <w:sz w:val="40"/>
                          </w:rPr>
                          <w:t xml:space="preserve"> </w:t>
                        </w:r>
                      </w:p>
                    </w:txbxContent>
                  </v:textbox>
                </v:rect>
                <v:rect id="Rectangle 19" o:spid="_x0000_s1036" style="position:absolute;left:34311;top:68251;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56FB7A51" w14:textId="77777777" w:rsidR="00482F33" w:rsidRDefault="00482F33" w:rsidP="00482F33">
                        <w:r>
                          <w:rPr>
                            <w:b/>
                            <w:sz w:val="40"/>
                          </w:rPr>
                          <w:t xml:space="preserve"> </w:t>
                        </w:r>
                      </w:p>
                    </w:txbxContent>
                  </v:textbox>
                </v:rect>
                <v:rect id="Rectangle 21" o:spid="_x0000_s1037" style="position:absolute;left:14902;top:70984;width:54189;height: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2742C714" w14:textId="1EB24864" w:rsidR="00482F33" w:rsidRDefault="00482F33" w:rsidP="00482F33">
                        <w:r>
                          <w:rPr>
                            <w:b/>
                            <w:sz w:val="52"/>
                          </w:rPr>
                          <w:t>School Complaint Policy</w:t>
                        </w:r>
                      </w:p>
                    </w:txbxContent>
                  </v:textbox>
                </v:rect>
                <v:rect id="Rectangle 22" o:spid="_x0000_s1038" style="position:absolute;left:54690;top:71189;width:1222;height: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60B01084" w14:textId="77777777" w:rsidR="00482F33" w:rsidRDefault="00482F33" w:rsidP="00482F33">
                        <w:r>
                          <w:rPr>
                            <w:b/>
                            <w:sz w:val="52"/>
                          </w:rPr>
                          <w:t xml:space="preserve"> </w:t>
                        </w:r>
                      </w:p>
                    </w:txbxContent>
                  </v:textbox>
                </v:rect>
                <v:rect id="Rectangle 23" o:spid="_x0000_s1039" style="position:absolute;left:34311;top:7493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2864D777" w14:textId="77777777" w:rsidR="00482F33" w:rsidRDefault="00482F33" w:rsidP="00482F33">
                        <w:r>
                          <w:t xml:space="preserve"> </w:t>
                        </w:r>
                      </w:p>
                    </w:txbxContent>
                  </v:textbox>
                </v:rect>
                <v:rect id="Rectangle 24" o:spid="_x0000_s1040" style="position:absolute;left:34311;top:7668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14287C75" w14:textId="77777777" w:rsidR="00482F33" w:rsidRDefault="00482F33" w:rsidP="00482F33">
                        <w:r>
                          <w:t xml:space="preserve"> </w:t>
                        </w:r>
                      </w:p>
                    </w:txbxContent>
                  </v:textbox>
                </v:rect>
                <v:rect id="Rectangle 25" o:spid="_x0000_s1041" style="position:absolute;left:34311;top:7844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2FF15B14" w14:textId="77777777" w:rsidR="00482F33" w:rsidRDefault="00482F33" w:rsidP="00482F33">
                        <w:r>
                          <w:t xml:space="preserve"> </w:t>
                        </w:r>
                      </w:p>
                    </w:txbxContent>
                  </v:textbox>
                </v:rect>
                <v:rect id="Rectangle 26" o:spid="_x0000_s1042" style="position:absolute;left:34311;top:8019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00654BC4" w14:textId="77777777" w:rsidR="00482F33" w:rsidRDefault="00482F33" w:rsidP="00482F33">
                        <w:r>
                          <w:t xml:space="preserve"> </w:t>
                        </w:r>
                      </w:p>
                    </w:txbxContent>
                  </v:textbox>
                </v:rect>
                <v:rect id="Rectangle 27" o:spid="_x0000_s1043" style="position:absolute;left:21996;top:78949;width:8328;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43C6201C" w14:textId="5F537257" w:rsidR="00482F33" w:rsidRDefault="00482F33" w:rsidP="00482F33">
                        <w:r>
                          <w:rPr>
                            <w:color w:val="FF0000"/>
                            <w:sz w:val="20"/>
                          </w:rPr>
                          <w:t xml:space="preserve">Reviewed: </w:t>
                        </w:r>
                        <w:r w:rsidR="0066283F">
                          <w:rPr>
                            <w:color w:val="FF0000"/>
                            <w:sz w:val="20"/>
                          </w:rPr>
                          <w:t>January 2026</w:t>
                        </w:r>
                      </w:p>
                    </w:txbxContent>
                  </v:textbox>
                </v:rect>
                <v:rect id="Rectangle 28" o:spid="_x0000_s1044" style="position:absolute;left:41309;top:819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553E34DD" w14:textId="77777777" w:rsidR="00482F33" w:rsidRDefault="00482F33" w:rsidP="00482F33">
                        <w:r>
                          <w:rPr>
                            <w:color w:val="FF0000"/>
                            <w:sz w:val="20"/>
                          </w:rPr>
                          <w:t xml:space="preserve"> </w:t>
                        </w:r>
                      </w:p>
                    </w:txbxContent>
                  </v:textbox>
                </v:rect>
                <v:rect id="Rectangle 29" o:spid="_x0000_s1045" style="position:absolute;left:21856;top:83388;width:3308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746AC24F" w14:textId="03753615" w:rsidR="00482F33" w:rsidRDefault="00482F33" w:rsidP="00482F33">
                        <w:r>
                          <w:rPr>
                            <w:color w:val="FF0000"/>
                            <w:sz w:val="20"/>
                          </w:rPr>
                          <w:t>Reviewer: Judi Cliff (Headteacher)</w:t>
                        </w:r>
                        <w:r w:rsidR="0066283F">
                          <w:rPr>
                            <w:color w:val="FF0000"/>
                            <w:sz w:val="20"/>
                          </w:rPr>
                          <w:t xml:space="preserve"> January 26</w:t>
                        </w:r>
                      </w:p>
                    </w:txbxContent>
                  </v:textbox>
                </v:rect>
                <v:rect id="Rectangle 30" o:spid="_x0000_s1046" style="position:absolute;left:46780;top:8338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1B197341" w14:textId="77777777" w:rsidR="00482F33" w:rsidRDefault="00482F33" w:rsidP="00482F33">
                        <w:r>
                          <w:rPr>
                            <w:color w:val="FF0000"/>
                            <w:sz w:val="20"/>
                          </w:rPr>
                          <w:t xml:space="preserve"> </w:t>
                        </w:r>
                      </w:p>
                    </w:txbxContent>
                  </v:textbox>
                </v:rect>
                <v:rect id="Rectangle 31" o:spid="_x0000_s1047" style="position:absolute;left:26554;top:84852;width:1039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240DC578" w14:textId="77777777" w:rsidR="00482F33" w:rsidRDefault="00482F33" w:rsidP="00482F33">
                        <w:r>
                          <w:rPr>
                            <w:color w:val="FF0000"/>
                            <w:sz w:val="20"/>
                          </w:rPr>
                          <w:t xml:space="preserve">Next Review: </w:t>
                        </w:r>
                      </w:p>
                    </w:txbxContent>
                  </v:textbox>
                </v:rect>
                <v:rect id="Rectangle 493470464" o:spid="_x0000_s1048" style="position:absolute;left:34372;top:84852;width:930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H8oA&#10;AADiAAAADwAAAGRycy9kb3ducmV2LnhtbESPQWvCQBSE74X+h+UVvNVNa1ATXUW0oseqBevtkX1N&#10;QrNvQ3Zror/eFYQeh5n5hpnOO1OJMzWutKzgrR+BIM6sLjlX8HVYv45BOI+ssbJMCi7kYD57fppi&#10;qm3LOzrvfS4ChF2KCgrv61RKlxVk0PVtTRy8H9sY9EE2udQNtgFuKvkeRUNpsOSwUGBNy4Ky3/2f&#10;UbAZ14vvrb22efVx2hw/j8nqkHilei/dYgLCU+f/w4/2ViuIk0E8iuJhDPdL4Q7I2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1px/KAAAA4gAAAA8AAAAAAAAAAAAAAAAAmAIA&#10;AGRycy9kb3ducmV2LnhtbFBLBQYAAAAABAAEAPUAAACPAwAAAAA=&#10;" filled="f" stroked="f">
                  <v:textbox inset="0,0,0,0">
                    <w:txbxContent>
                      <w:p w14:paraId="7C356D3E" w14:textId="510E3996" w:rsidR="00482F33" w:rsidRPr="0066283F" w:rsidRDefault="0066283F" w:rsidP="00482F33">
                        <w:pPr>
                          <w:rPr>
                            <w:color w:val="FF0000"/>
                          </w:rPr>
                        </w:pPr>
                        <w:r w:rsidRPr="0066283F">
                          <w:rPr>
                            <w:color w:val="FF0000"/>
                          </w:rPr>
                          <w:t>January 30</w:t>
                        </w:r>
                      </w:p>
                    </w:txbxContent>
                  </v:textbox>
                </v:rect>
                <v:rect id="Rectangle 493470465" o:spid="_x0000_s1049" style="position:absolute;left:41370;top:84852;width:9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ChMsA&#10;AADiAAAADwAAAGRycy9kb3ducmV2LnhtbESPQWvCQBSE74L/YXmCN92oqTWpq4i26LHVgu3tkX1N&#10;gtm3IbuatL/eLRR6HGbmG2a57kwlbtS40rKCyTgCQZxZXXKu4P30MlqAcB5ZY2WZFHyTg/Wq31ti&#10;qm3Lb3Q7+lwECLsUFRTe16mULivIoBvbmjh4X7Yx6INscqkbbAPcVHIaRXNpsOSwUGBN24Kyy/Fq&#10;FOwX9ebjYH/avHr+3J9fz8nulHilhoNu8wTCU+f/w3/tg1YQJ7P4MYrnD/B7KdwBub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eQKEywAAAOIAAAAPAAAAAAAAAAAAAAAAAJgC&#10;AABkcnMvZG93bnJldi54bWxQSwUGAAAAAAQABAD1AAAAkAMAAAAA&#10;" filled="f" stroked="f">
                  <v:textbox inset="0,0,0,0">
                    <w:txbxContent>
                      <w:p w14:paraId="0D94B248" w14:textId="77777777" w:rsidR="00482F33" w:rsidRDefault="00482F33" w:rsidP="00482F33"/>
                    </w:txbxContent>
                  </v:textbox>
                </v:rect>
                <v:rect id="Rectangle 493470466" o:spid="_x0000_s1050" style="position:absolute;left:42086;top:8485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c88sA&#10;AADiAAAADwAAAGRycy9kb3ducmV2LnhtbESPT2vCQBTE74LfYXlCb7ppG6JJXUVaix79U7C9PbKv&#10;SWj2bciuJvXTd4WCx2FmfsPMl72pxYVaV1lW8DiJQBDnVldcKPg4vo9nIJxH1lhbJgW/5GC5GA7m&#10;mGnb8Z4uB1+IAGGXoYLS+yaT0uUlGXQT2xAH79u2Bn2QbSF1i12Am1o+RVEiDVYcFkps6LWk/Odw&#10;Ngo2s2b1ubXXrqjXX5vT7pS+HVOv1MOoX72A8NT7e/i/vdUK4vQ5nkZxksDtUrgDcvE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q5zzywAAAOIAAAAPAAAAAAAAAAAAAAAAAJgC&#10;AABkcnMvZG93bnJldi54bWxQSwUGAAAAAAQABAD1AAAAkAMAAAAA&#10;" filled="f" stroked="f">
                  <v:textbox inset="0,0,0,0">
                    <w:txbxContent>
                      <w:p w14:paraId="2E4B64B0" w14:textId="77777777" w:rsidR="00482F33" w:rsidRDefault="00482F33" w:rsidP="00482F33">
                        <w:r>
                          <w:rPr>
                            <w:color w:val="FF0000"/>
                            <w:sz w:val="20"/>
                          </w:rPr>
                          <w:t xml:space="preserve"> </w:t>
                        </w:r>
                      </w:p>
                    </w:txbxContent>
                  </v:textbox>
                </v:rect>
                <v:rect id="Rectangle 493470467" o:spid="_x0000_s1051" style="position:absolute;left:2362;top:8632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5aMsA&#10;AADiAAAADwAAAGRycy9kb3ducmV2LnhtbESPQWvCQBSE7wX/w/KE3upGDWpSVxFt0aPVgu3tkX1N&#10;gtm3Ibs1sb++Kwgeh5n5hpkvO1OJCzWutKxgOIhAEGdWl5wr+Dy+v8xAOI+ssbJMCq7kYLnoPc0x&#10;1bblD7ocfC4ChF2KCgrv61RKlxVk0A1sTRy8H9sY9EE2udQNtgFuKjmKook0WHJYKLCmdUHZ+fBr&#10;FGxn9eprZ//avHr73p72p2RzTLxSz/1u9QrCU+cf4Xt7pxXEyTieRvFkCrdL4Q7Ix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5zloywAAAOIAAAAPAAAAAAAAAAAAAAAAAJgC&#10;AABkcnMvZG93bnJldi54bWxQSwUGAAAAAAQABAD1AAAAkAMAAAAA&#10;" filled="f" stroked="f">
                  <v:textbox inset="0,0,0,0">
                    <w:txbxContent>
                      <w:p w14:paraId="68A3BFF0" w14:textId="77777777" w:rsidR="00482F33" w:rsidRDefault="00482F33" w:rsidP="00482F33">
                        <w:r>
                          <w:t xml:space="preserve"> </w:t>
                        </w:r>
                      </w:p>
                    </w:txbxContent>
                  </v:textbox>
                </v:rect>
                <v:rect id="Rectangle 493470468" o:spid="_x0000_s1052" style="position:absolute;left:2362;top:8807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tGsgA&#10;AADiAAAADwAAAGRycy9kb3ducmV2LnhtbERPy2rCQBTdF/yH4Rbc1UnbYE3qKNIquvRRUHeXzG0S&#10;zNwJmdFEv95ZCC4P5z2edqYSF2pcaVnB+yACQZxZXXKu4G+3eBuBcB5ZY2WZFFzJwXTSexljqm3L&#10;G7psfS5CCLsUFRTe16mULivIoBvYmjhw/7Yx6ANscqkbbEO4qeRHFA2lwZJDQ4E1/RSUnbZno2A5&#10;qmeHlb21eTU/LvfrffK7S7xS/ddu9g3CU+ef4od7pRXEyWf8FcXDsDlcCn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K0ayAAAAOIAAAAPAAAAAAAAAAAAAAAAAJgCAABk&#10;cnMvZG93bnJldi54bWxQSwUGAAAAAAQABAD1AAAAjQMAAAAA&#10;" filled="f" stroked="f">
                  <v:textbox inset="0,0,0,0">
                    <w:txbxContent>
                      <w:p w14:paraId="4B0743D3" w14:textId="77777777" w:rsidR="00482F33" w:rsidRDefault="00482F33" w:rsidP="00482F33">
                        <w:r>
                          <w:rPr>
                            <w:b/>
                          </w:rPr>
                          <w:t xml:space="preserve"> </w:t>
                        </w:r>
                      </w:p>
                    </w:txbxContent>
                  </v:textbox>
                </v:rect>
                <v:rect id="Rectangle 493470469" o:spid="_x0000_s1053" style="position:absolute;left:2362;top:8982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IgcsA&#10;AADiAAAADwAAAGRycy9kb3ducmV2LnhtbESPT2vCQBTE74V+h+UVeqsb26Amuoq0FT3WP6DeHtln&#10;Epp9G7JbE/30riD0OMzMb5jJrDOVOFPjSssK+r0IBHFmdcm5gt128TYC4TyyxsoyKbiQg9n0+WmC&#10;qbYtr+m88bkIEHYpKii8r1MpXVaQQdezNXHwTrYx6INscqkbbAPcVPI9igbSYMlhocCaPgvKfjd/&#10;RsFyVM8PK3tt8+r7uNz/7JOvbeKVen3p5mMQnjr/H360V1pBnHzEwygeJHC/FO6An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NAiBywAAAOIAAAAPAAAAAAAAAAAAAAAAAJgC&#10;AABkcnMvZG93bnJldi54bWxQSwUGAAAAAAQABAD1AAAAkAMAAAAA&#10;" filled="f" stroked="f">
                  <v:textbox inset="0,0,0,0">
                    <w:txbxContent>
                      <w:p w14:paraId="54CC3742" w14:textId="77777777" w:rsidR="00482F33" w:rsidRDefault="00482F33" w:rsidP="00482F33">
                        <w:r>
                          <w:rPr>
                            <w:b/>
                          </w:rPr>
                          <w:t xml:space="preserve"> </w:t>
                        </w:r>
                      </w:p>
                    </w:txbxContent>
                  </v:textbox>
                </v:rect>
                <v:rect id="Rectangle 493470470" o:spid="_x0000_s1054" style="position:absolute;left:2362;top:915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3wckA&#10;AADiAAAADwAAAGRycy9kb3ducmV2LnhtbERPy2rCQBTdC/7DcIXudGKV1qSZiFRFlz4KtrtL5jYJ&#10;Zu6EzNSk/fpOoSCczeG8OOmyN7W4UesqywqmkwgEcW51xYWCt/N2vADhPLLG2jIp+CYHy2w4SDHR&#10;tuMj3U6+EKGEXYIKSu+bREqXl2TQTWxDHLRP2xr0gbaF1C12odzU8jGKnqTBisNCiQ29lpRfT19G&#10;wW7RrN739qcr6s3H7nK4xOtz7JV6GPWrFxCeen83/6f3WsE8ns2fowD4uxTu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c3wckAAADiAAAADwAAAAAAAAAAAAAAAACYAgAA&#10;ZHJzL2Rvd25yZXYueG1sUEsFBgAAAAAEAAQA9QAAAI4DAAAAAA==&#10;" filled="f" stroked="f">
                  <v:textbox inset="0,0,0,0">
                    <w:txbxContent>
                      <w:p w14:paraId="3429FEB4" w14:textId="77777777" w:rsidR="00482F33" w:rsidRDefault="00482F33" w:rsidP="00482F33">
                        <w:r>
                          <w:rPr>
                            <w:b/>
                          </w:rPr>
                          <w:t xml:space="preserve"> </w:t>
                        </w:r>
                      </w:p>
                    </w:txbxContent>
                  </v:textbox>
                </v:rect>
                <v:rect id="Rectangle 493470471" o:spid="_x0000_s1055" style="position:absolute;left:2362;top:9333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WssA&#10;AADiAAAADwAAAGRycy9kb3ducmV2LnhtbESPQWvCQBSE74L/YXmCN91YQzWpq4i26NHGgu3tkX1N&#10;QrNvQ3ZrUn99Vyj0OMzMN8xq05taXKl1lWUFs2kEgji3uuJCwdv5ZbIE4TyyxtoyKfghB5v1cLDC&#10;VNuOX+ma+UIECLsUFZTeN6mULi/JoJvahjh4n7Y16INsC6lb7ALc1PIhih6lwYrDQokN7UrKv7Jv&#10;o+CwbLbvR3vrivr543A5XZL9OfFKjUf99gmEp97/h//aR60gTubxIooXM7hfC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5JaywAAAOIAAAAPAAAAAAAAAAAAAAAAAJgC&#10;AABkcnMvZG93bnJldi54bWxQSwUGAAAAAAQABAD1AAAAkAMAAAAA&#10;" filled="f" stroked="f">
                  <v:textbox inset="0,0,0,0">
                    <w:txbxContent>
                      <w:p w14:paraId="56DF9AD1" w14:textId="77777777" w:rsidR="00482F33" w:rsidRDefault="00482F33" w:rsidP="00482F33">
                        <w:r>
                          <w:rPr>
                            <w:b/>
                          </w:rPr>
                          <w:t xml:space="preserve"> </w:t>
                        </w:r>
                      </w:p>
                    </w:txbxContent>
                  </v:textbox>
                </v:rect>
                <v:rect id="Rectangle 493470472" o:spid="_x0000_s1056" style="position:absolute;left:2362;top:950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MLcsA&#10;AADiAAAADwAAAGRycy9kb3ducmV2LnhtbESPQWvCQBSE7wX/w/IKvdVNbagmdRXRih5tLNjeHtnX&#10;JJh9G7JbE/31XUHwOMzMN8x03ptanKh1lWUFL8MIBHFudcWFgq/9+nkCwnlkjbVlUnAmB/PZ4GGK&#10;qbYdf9Ip84UIEHYpKii9b1IpXV6SQTe0DXHwfm1r0AfZFlK32AW4qeUoit6kwYrDQokNLUvKj9mf&#10;UbCZNIvvrb10Rf3xsznsDslqn3ilnh77xTsIT72/h2/trVYQJ6/xOIrHI7heCndAz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SQwtywAAAOIAAAAPAAAAAAAAAAAAAAAAAJgC&#10;AABkcnMvZG93bnJldi54bWxQSwUGAAAAAAQABAD1AAAAkAMAAAAA&#10;" filled="f" stroked="f">
                  <v:textbox inset="0,0,0,0">
                    <w:txbxContent>
                      <w:p w14:paraId="37E844BD" w14:textId="77777777" w:rsidR="00482F33" w:rsidRDefault="00482F33" w:rsidP="00482F33">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470473" o:spid="_x0000_s1057" type="#_x0000_t75" style="position:absolute;left:14097;top:15589;width:40354;height:40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IW7KAAAA4gAAAA8AAABkcnMvZG93bnJldi54bWxEj1FLwzAUhd8F/0O4A1/EJXZlnXXZEEUQ&#10;ZLBNf8CluaZlzU1NYlf/vREEHw/nnO9w1tvJ9WKkEDvPGm7nCgRx403HVsP72/PNCkRMyAZ7z6Th&#10;myJsN5cXa6yNP/OBxmOyIkM41qihTWmopYxNSw7j3A/E2fvwwWHKMlhpAp4z3PWyUGopHXacF1oc&#10;6LGl5nT8chqe7Gr0y0G512lXXH/uq6IPttD6ajY93ININKX/8F/7xWgo7xZlpcpqAb+X8h2Qmx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tOIW7KAAAA4gAAAA8AAAAAAAAA&#10;AAAAAAAAnwIAAGRycy9kb3ducmV2LnhtbFBLBQYAAAAABAAEAPcAAACWAwAAAAA=&#10;">
                  <v:imagedata r:id="rId12" o:title=""/>
                </v:shape>
                <v:shape id="Shape 2098" o:spid="_x0000_s1058"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V8oA&#10;AADiAAAADwAAAGRycy9kb3ducmV2LnhtbESPQWvCQBSE74X+h+UVequb1JBodJVSKK20F1Px/Mw+&#10;k2D2bchuTfz3rlDwOMzMN8xyPZpWnKl3jWUF8SQCQVxa3XClYPf78TID4TyyxtYyKbiQg/Xq8WGJ&#10;ubYDb+lc+EoECLscFdTed7mUrqzJoJvYjjh4R9sb9EH2ldQ9DgFuWvkaRak02HBYqLGj95rKU/Fn&#10;FOyLQ/yZ7je8jcdBy3SanX7ib6Wen8a3BQhPo7+H/9tfWkEynyZZlGQJ3C6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3/1fKAAAA4gAAAA8AAAAAAAAAAAAAAAAAmAIA&#10;AGRycy9kb3ducmV2LnhtbFBLBQYAAAAABAAEAPUAAACPAwAAAAA=&#10;" path="m,l27432,r,27432l,27432,,e" fillcolor="black" stroked="f" strokeweight="0">
                  <v:stroke miterlimit="83231f" joinstyle="miter"/>
                  <v:path arrowok="t" textboxrect="0,0,27432,27432"/>
                </v:shape>
                <v:shape id="Shape 2099" o:spid="_x0000_s1059"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azMoA&#10;AADiAAAADwAAAGRycy9kb3ducmV2LnhtbESPQWvCQBSE74X+h+UVvNVNappodJUilFrai6l4fmaf&#10;STD7NmS3Jv33bqHQ4zAz3zCrzWhacaXeNZYVxNMIBHFpdcOVgsPX6+MchPPIGlvLpOCHHGzW93cr&#10;zLUdeE/XwlciQNjlqKD2vsuldGVNBt3UdsTBO9veoA+yr6TucQhw08qnKEqlwYbDQo0dbWsqL8W3&#10;UXAsTvFbenznfTwOWqaz7PIZfyg1eRhfliA8jf4//NfeaQXJYpZkUZI9w++lcAfk+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7WszKAAAA4gAAAA8AAAAAAAAAAAAAAAAAmAIA&#10;AGRycy9kb3ducmV2LnhtbFBLBQYAAAAABAAEAPUAAACPAwAAAAA=&#10;" path="m,l27432,r,27432l,27432,,e" fillcolor="black" stroked="f" strokeweight="0">
                  <v:stroke miterlimit="83231f" joinstyle="miter"/>
                  <v:path arrowok="t" textboxrect="0,0,27432,27432"/>
                </v:shape>
                <v:shape id="Shape 2100" o:spid="_x0000_s1060" style="position:absolute;left:274;width:68974;height:274;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Q5MsA&#10;AADiAAAADwAAAGRycy9kb3ducmV2LnhtbESPT2vCQBTE74V+h+UVvJS6GxuMRlcpQqm1p/rv/Mg+&#10;k9Ds25jdavz23UKhx2FmfsPMl71txIU6XzvWkAwVCOLCmZpLDfvd69MEhA/IBhvHpOFGHpaL+7s5&#10;5sZd+ZMu21CKCGGfo4YqhDaX0hcVWfRD1xJH7+Q6iyHKrpSmw2uE20aOlBpLizXHhQpbWlVUfG2/&#10;rYa31e7Rn9+LYz2ZbkbqxIePLEm0Hjz0LzMQgfrwH/5rr42GdPqcZirNxv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iZDkywAAAOIAAAAPAAAAAAAAAAAAAAAAAJgC&#10;AABkcnMvZG93bnJldi54bWxQSwUGAAAAAAQABAD1AAAAkAMAAAAA&#10;" path="m,l6897370,r,27432l,27432,,e" fillcolor="black" stroked="f" strokeweight="0">
                  <v:stroke miterlimit="83231f" joinstyle="miter"/>
                  <v:path arrowok="t" textboxrect="0,0,6897370,27432"/>
                </v:shape>
                <v:shape id="Shape 2101" o:spid="_x0000_s1061" style="position:absolute;left:69248;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hIMoA&#10;AADiAAAADwAAAGRycy9kb3ducmV2LnhtbESPQWvCQBSE74X+h+UVequb1JBodJVSKK20F1Px/Mw+&#10;k2D2bchuTfz3rlDwOMzMN8xyPZpWnKl3jWUF8SQCQVxa3XClYPf78TID4TyyxtYyKbiQg/Xq8WGJ&#10;ubYDb+lc+EoECLscFdTed7mUrqzJoJvYjjh4R9sb9EH2ldQ9DgFuWvkaRak02HBYqLGj95rKU/Fn&#10;FOyLQ/yZ7je8jcdBy3SanX7ib6Wen8a3BQhPo7+H/9tfWkEynyZZlGQZ3C6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lYSDKAAAA4gAAAA8AAAAAAAAAAAAAAAAAmAIA&#10;AGRycy9kb3ducmV2LnhtbFBLBQYAAAAABAAEAPUAAACPAwAAAAA=&#10;" path="m,l27432,r,27432l,27432,,e" fillcolor="black" stroked="f" strokeweight="0">
                  <v:stroke miterlimit="83231f" joinstyle="miter"/>
                  <v:path arrowok="t" textboxrect="0,0,27432,27432"/>
                </v:shape>
                <v:shape id="Shape 2102" o:spid="_x0000_s1062" style="position:absolute;left:69248;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1UscA&#10;AADiAAAADwAAAGRycy9kb3ducmV2LnhtbERPTWvCQBC9F/wPyxS81U00JG3qKiKILfWStHieZqdJ&#10;MDsbsqtJ/333UPD4eN/r7WQ6caPBtZYVxIsIBHFldcu1gq/Pw9MzCOeRNXaWScEvOdhuZg9rzLUd&#10;uaBb6WsRQtjlqKDxvs+ldFVDBt3C9sSB+7GDQR/gUEs94BjCTSeXUZRKgy2HhgZ72jdUXcqrUXAu&#10;v+Njen7nIp5GLdNVdjnFH0rNH6fdKwhPk7+L/91vWkHyskqyKMnC5nAp3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69VLHAAAA4gAAAA8AAAAAAAAAAAAAAAAAmAIAAGRy&#10;cy9kb3ducmV2LnhtbFBLBQYAAAAABAAEAPUAAACMAwAAAAA=&#10;" path="m,l27432,r,27432l,27432,,e" fillcolor="black" stroked="f" strokeweight="0">
                  <v:stroke miterlimit="83231f" joinstyle="miter"/>
                  <v:path arrowok="t" textboxrect="0,0,27432,27432"/>
                </v:shape>
                <v:shape id="Shape 2103" o:spid="_x0000_s1063" style="position:absolute;top:273;width:274;height:100292;visibility:visible;mso-wrap-style:square;v-text-anchor:top" coordsize="27432,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fskA&#10;AADiAAAADwAAAGRycy9kb3ducmV2LnhtbESPQWvCQBSE74X+h+UVvNVN26g1uooIll56qPoDHtmX&#10;bDD7NmRfNfrr3UKhx2FmvmGW68G36kx9bAIbeBlnoIjLYBuuDRwPu+d3UFGQLbaBycCVIqxXjw9L&#10;LGy48Ded91KrBOFYoAEn0hVax9KRxzgOHXHyqtB7lCT7WtseLwnuW/2aZVPtseG04LCjraPytP/x&#10;BuzH7SoTOjiqqsm0GzZftD2KMaOnYbMAJTTIf/iv/WkN5PO3fJblszn8Xkp3QK/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KfskAAADiAAAADwAAAAAAAAAAAAAAAACYAgAA&#10;ZHJzL2Rvd25yZXYueG1sUEsFBgAAAAAEAAQA9QAAAI4DAAAAAA==&#10;" path="m,l27432,r,10029190l,10029190,,e" fillcolor="black" stroked="f" strokeweight="0">
                  <v:stroke miterlimit="83231f" joinstyle="miter"/>
                  <v:path arrowok="t" textboxrect="0,0,27432,10029190"/>
                </v:shape>
                <v:shape id="Shape 2104" o:spid="_x0000_s1064" style="position:absolute;left:69248;top:273;width:274;height:100292;visibility:visible;mso-wrap-style:square;v-text-anchor:top" coordsize="27432,1002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TxMgA&#10;AADiAAAADwAAAGRycy9kb3ducmV2LnhtbESPy2rDMBBF94X+g5hCd43c1nFSN0oIgZZsssjjAwZr&#10;bJlaI2NNE6dfXy0CWV7ui7NYjb5TZxpiG9jA6yQDRVwF23Jj4HT8epmDioJssQtMBq4UYbV8fFhg&#10;acOF93Q+SKPSCMcSDTiRvtQ6Vo48xknoiZNXh8GjJDk02g54SeO+029ZVmiPLacHhz1tHFU/h19v&#10;wH7/XWVKR0d1PS36cb2jzUmMeX4a15+ghEa5h2/trTWQf7znsyyfJ4iElHBA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FPEyAAAAOIAAAAPAAAAAAAAAAAAAAAAAJgCAABk&#10;cnMvZG93bnJldi54bWxQSwUGAAAAAAQABAD1AAAAjQMAAAAA&#10;" path="m,l27432,r,10029190l,10029190,,e" fillcolor="black" stroked="f" strokeweight="0">
                  <v:stroke miterlimit="83231f" joinstyle="miter"/>
                  <v:path arrowok="t" textboxrect="0,0,27432,10029190"/>
                </v:shape>
                <v:shape id="Shape 2105" o:spid="_x0000_s1065" style="position:absolute;top:100565;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s6MoA&#10;AADiAAAADwAAAGRycy9kb3ducmV2LnhtbESPQUvDQBSE74L/YXmCN7tZG9Iauy0iiBZ7SZSen9ln&#10;Epp9G7Jrk/77bkHocZiZb5jVZrKdONLgW8ca1CwBQVw503Kt4fvr7WEJwgdkg51j0nAiD5v17c0K&#10;c+NGLuhYhlpECPscNTQh9LmUvmrIop+5njh6v26wGKIcamkGHCPcdvIxSTJpseW40GBPrw1Vh/LP&#10;atiXP+o922+5UNNoZDZfHHbqU+v7u+nlGUSgKVzD/+0PoyF9mqeLJF0quFyKd0Cu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VLOjKAAAA4gAAAA8AAAAAAAAAAAAAAAAAmAIA&#10;AGRycy9kb3ducmV2LnhtbFBLBQYAAAAABAAEAPUAAACPAwAAAAA=&#10;" path="m,l27432,r,27432l,27432,,e" fillcolor="black" stroked="f" strokeweight="0">
                  <v:stroke miterlimit="83231f" joinstyle="miter"/>
                  <v:path arrowok="t" textboxrect="0,0,27432,27432"/>
                </v:shape>
                <v:shape id="Shape 2106" o:spid="_x0000_s1066" style="position:absolute;top:100565;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yn8oA&#10;AADiAAAADwAAAGRycy9kb3ducmV2LnhtbESPQWvCQBSE70L/w/KE3nQTDVGjqxRB2tJeTMXzM/tM&#10;gtm3Ibs16b/vFgoeh5n5htnsBtOIO3WutqwgnkYgiAuray4VnL4OkyUI55E1NpZJwQ852G2fRhvM&#10;tO35SPfclyJA2GWooPK+zaR0RUUG3dS2xMG72s6gD7Irpe6wD3DTyFkUpdJgzWGhwpb2FRW3/Nso&#10;OOeX+DU9v/MxHnot0/ni9hl/KPU8Hl7WIDwN/hH+b79pBclqniyiZDmDv0vhDs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Hsp/KAAAA4gAAAA8AAAAAAAAAAAAAAAAAmAIA&#10;AGRycy9kb3ducmV2LnhtbFBLBQYAAAAABAAEAPUAAACPAwAAAAA=&#10;" path="m,l27432,r,27432l,27432,,e" fillcolor="black" stroked="f" strokeweight="0">
                  <v:stroke miterlimit="83231f" joinstyle="miter"/>
                  <v:path arrowok="t" textboxrect="0,0,27432,27432"/>
                </v:shape>
                <v:shape id="Shape 2107" o:spid="_x0000_s1067" style="position:absolute;left:274;top:100565;width:68974;height:275;visibility:visible;mso-wrap-style:square;v-text-anchor:top" coordsize="689737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DW8sA&#10;AADiAAAADwAAAGRycy9kb3ducmV2LnhtbESPT2vCQBTE74V+h+UVvBTdjYYaU1cpQmlrT/7r+ZF9&#10;JqHZtzG71fjt3UKhx2FmfsPMl71txJk6XzvWkIwUCOLCmZpLDfvd6zAD4QOywcYxabiSh+Xi/m6O&#10;uXEX3tB5G0oRIexz1FCF0OZS+qIii37kWuLoHV1nMUTZldJ0eIlw28ixUk/SYs1xocKWVhUV39sf&#10;q+FttXv0p4/iq85m67E68uFzmiRaDx76l2cQgfrwH/5rvxsN6WySTlWaTeD3UrwDcn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K0NbywAAAOIAAAAPAAAAAAAAAAAAAAAAAJgC&#10;AABkcnMvZG93bnJldi54bWxQSwUGAAAAAAQABAD1AAAAkAMAAAAA&#10;" path="m,l6897370,r,27432l,27432,,e" fillcolor="black" stroked="f" strokeweight="0">
                  <v:stroke miterlimit="83231f" joinstyle="miter"/>
                  <v:path arrowok="t" textboxrect="0,0,6897370,27432"/>
                </v:shape>
                <v:shape id="Shape 2108" o:spid="_x0000_s1068" style="position:absolute;left:69248;top:100565;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PcMoA&#10;AADiAAAADwAAAGRycy9kb3ducmV2LnhtbESPQWvCQBSE74X+h+UVequbaIg2dRURREu9JIrn1+xr&#10;Esy+DdmtSf99t1DwOMzMN8xyPZpW3Kh3jWUF8SQCQVxa3XCl4HzavSxAOI+ssbVMCn7IwXr1+LDE&#10;TNuBc7oVvhIBwi5DBbX3XSalK2sy6Ca2Iw7el+0N+iD7SuoehwA3rZxGUSoNNhwWauxoW1N5Lb6N&#10;gkvxGe/Tyzvn8Thomc7m12P8odTz07h5A+Fp9Pfwf/ugFSSvs2QeJYsE/i6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ij3DKAAAA4gAAAA8AAAAAAAAAAAAAAAAAmAIA&#10;AGRycy9kb3ducmV2LnhtbFBLBQYAAAAABAAEAPUAAACPAwAAAAA=&#10;" path="m,l27432,r,27432l,27432,,e" fillcolor="black" stroked="f" strokeweight="0">
                  <v:stroke miterlimit="83231f" joinstyle="miter"/>
                  <v:path arrowok="t" textboxrect="0,0,27432,27432"/>
                </v:shape>
                <v:shape id="Shape 2109" o:spid="_x0000_s1069" style="position:absolute;left:69248;top:100565;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q68oA&#10;AADiAAAADwAAAGRycy9kb3ducmV2LnhtbESPQWvCQBSE74X+h+UVequb1DRqdJVSKFrsxSien9ln&#10;Esy+Ddmtif/eLRR6HGbmG2axGkwjrtS52rKCeBSBIC6srrlUcNh/vkxBOI+ssbFMCm7kYLV8fFhg&#10;pm3PO7rmvhQBwi5DBZX3bSalKyoy6Ea2JQ7e2XYGfZBdKXWHfYCbRr5GUSoN1hwWKmzpo6Likv8Y&#10;Bcf8FK/T4xfv4qHXMh1PLt/xVqnnp+F9DsLT4P/Df+2NVpDMxskkSqZv8Hsp3AG5v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uKuvKAAAA4gAAAA8AAAAAAAAAAAAAAAAAmAIA&#10;AGRycy9kb3ducmV2LnhtbFBLBQYAAAAABAAEAPUAAACPAwAAAAA=&#10;" path="m,l27432,r,27432l,27432,,e" fillcolor="black" stroked="f" strokeweight="0">
                  <v:stroke miterlimit="83231f" joinstyle="miter"/>
                  <v:path arrowok="t" textboxrect="0,0,27432,27432"/>
                </v:shape>
                <w10:wrap anchorx="page" anchory="page"/>
              </v:group>
            </w:pict>
          </mc:Fallback>
        </mc:AlternateContent>
      </w:r>
    </w:p>
    <w:p w14:paraId="3FB57DDB" w14:textId="4B8D4383" w:rsidR="00482F33" w:rsidRDefault="00482F33" w:rsidP="006E180C">
      <w:pPr>
        <w:rPr>
          <w:rFonts w:cs="Arial"/>
          <w:sz w:val="20"/>
          <w:szCs w:val="20"/>
        </w:rPr>
      </w:pPr>
    </w:p>
    <w:p w14:paraId="30AA0111" w14:textId="2397B3A4" w:rsidR="00482F33" w:rsidRDefault="00482F33" w:rsidP="006E180C">
      <w:pPr>
        <w:rPr>
          <w:rFonts w:cs="Arial"/>
          <w:sz w:val="20"/>
          <w:szCs w:val="20"/>
        </w:rPr>
      </w:pPr>
    </w:p>
    <w:p w14:paraId="04F7C019" w14:textId="77777777" w:rsidR="00482F33" w:rsidRDefault="00482F33" w:rsidP="006E180C">
      <w:pPr>
        <w:rPr>
          <w:rFonts w:cs="Arial"/>
          <w:sz w:val="20"/>
          <w:szCs w:val="20"/>
        </w:rPr>
      </w:pPr>
    </w:p>
    <w:p w14:paraId="2F91272C" w14:textId="77777777" w:rsidR="00482F33" w:rsidRDefault="00482F33" w:rsidP="006E180C">
      <w:pPr>
        <w:rPr>
          <w:rFonts w:cs="Arial"/>
          <w:sz w:val="20"/>
          <w:szCs w:val="20"/>
        </w:rPr>
      </w:pPr>
    </w:p>
    <w:p w14:paraId="6E987D47" w14:textId="77777777" w:rsidR="00482F33" w:rsidRDefault="00482F33" w:rsidP="006E180C">
      <w:pPr>
        <w:rPr>
          <w:rFonts w:cs="Arial"/>
          <w:sz w:val="20"/>
          <w:szCs w:val="20"/>
        </w:rPr>
      </w:pPr>
    </w:p>
    <w:p w14:paraId="6B0AF2C5" w14:textId="77777777" w:rsidR="00482F33" w:rsidRDefault="00482F33" w:rsidP="006E180C">
      <w:pPr>
        <w:rPr>
          <w:rFonts w:cs="Arial"/>
          <w:sz w:val="20"/>
          <w:szCs w:val="20"/>
        </w:rPr>
      </w:pPr>
    </w:p>
    <w:p w14:paraId="1E1051A6" w14:textId="77777777" w:rsidR="00482F33" w:rsidRDefault="00482F33" w:rsidP="006E180C">
      <w:pPr>
        <w:rPr>
          <w:rFonts w:cs="Arial"/>
          <w:sz w:val="20"/>
          <w:szCs w:val="20"/>
        </w:rPr>
      </w:pPr>
    </w:p>
    <w:p w14:paraId="73191E4D" w14:textId="77777777" w:rsidR="00482F33" w:rsidRDefault="00482F33" w:rsidP="006E180C">
      <w:pPr>
        <w:rPr>
          <w:rFonts w:cs="Arial"/>
          <w:sz w:val="20"/>
          <w:szCs w:val="20"/>
        </w:rPr>
      </w:pPr>
    </w:p>
    <w:p w14:paraId="25AC5760" w14:textId="77777777" w:rsidR="00482F33" w:rsidRDefault="00482F33" w:rsidP="006E180C">
      <w:pPr>
        <w:rPr>
          <w:rFonts w:cs="Arial"/>
          <w:sz w:val="20"/>
          <w:szCs w:val="20"/>
        </w:rPr>
      </w:pPr>
    </w:p>
    <w:p w14:paraId="5FA0CAD3" w14:textId="77777777" w:rsidR="00482F33" w:rsidRDefault="00482F33" w:rsidP="006E180C">
      <w:pPr>
        <w:rPr>
          <w:rFonts w:cs="Arial"/>
          <w:sz w:val="20"/>
          <w:szCs w:val="20"/>
        </w:rPr>
      </w:pPr>
    </w:p>
    <w:p w14:paraId="3691EF66" w14:textId="77777777" w:rsidR="00482F33" w:rsidRDefault="00482F33" w:rsidP="006E180C">
      <w:pPr>
        <w:rPr>
          <w:rFonts w:cs="Arial"/>
          <w:sz w:val="20"/>
          <w:szCs w:val="20"/>
        </w:rPr>
      </w:pPr>
    </w:p>
    <w:p w14:paraId="1799E15E" w14:textId="77777777" w:rsidR="00482F33" w:rsidRDefault="00482F33" w:rsidP="006E180C">
      <w:pPr>
        <w:rPr>
          <w:rFonts w:cs="Arial"/>
          <w:sz w:val="20"/>
          <w:szCs w:val="20"/>
        </w:rPr>
      </w:pPr>
    </w:p>
    <w:p w14:paraId="0567874D" w14:textId="77777777" w:rsidR="00482F33" w:rsidRDefault="00482F33" w:rsidP="006E180C">
      <w:pPr>
        <w:rPr>
          <w:rFonts w:cs="Arial"/>
          <w:sz w:val="20"/>
          <w:szCs w:val="20"/>
        </w:rPr>
      </w:pPr>
    </w:p>
    <w:p w14:paraId="6FBE58A1" w14:textId="77777777" w:rsidR="00482F33" w:rsidRDefault="00482F33" w:rsidP="006E180C">
      <w:pPr>
        <w:rPr>
          <w:rFonts w:cs="Arial"/>
          <w:sz w:val="20"/>
          <w:szCs w:val="20"/>
        </w:rPr>
      </w:pPr>
    </w:p>
    <w:p w14:paraId="745B1983" w14:textId="77777777" w:rsidR="00482F33" w:rsidRDefault="00482F33" w:rsidP="006E180C">
      <w:pPr>
        <w:rPr>
          <w:rFonts w:cs="Arial"/>
          <w:sz w:val="20"/>
          <w:szCs w:val="20"/>
        </w:rPr>
      </w:pPr>
    </w:p>
    <w:p w14:paraId="65EEAEB3" w14:textId="77777777" w:rsidR="00482F33" w:rsidRDefault="00482F33" w:rsidP="006E180C">
      <w:pPr>
        <w:rPr>
          <w:rFonts w:cs="Arial"/>
          <w:sz w:val="20"/>
          <w:szCs w:val="20"/>
        </w:rPr>
      </w:pPr>
    </w:p>
    <w:p w14:paraId="10B0E977" w14:textId="77777777" w:rsidR="00482F33" w:rsidRDefault="00482F33" w:rsidP="006E180C">
      <w:pPr>
        <w:rPr>
          <w:rFonts w:cs="Arial"/>
          <w:sz w:val="20"/>
          <w:szCs w:val="20"/>
        </w:rPr>
      </w:pPr>
    </w:p>
    <w:p w14:paraId="6DF924F0" w14:textId="77777777" w:rsidR="00482F33" w:rsidRDefault="00482F33" w:rsidP="006E180C">
      <w:pPr>
        <w:rPr>
          <w:rFonts w:cs="Arial"/>
          <w:sz w:val="20"/>
          <w:szCs w:val="20"/>
        </w:rPr>
      </w:pPr>
    </w:p>
    <w:p w14:paraId="0A0AF98F" w14:textId="77777777" w:rsidR="00482F33" w:rsidRDefault="00482F33" w:rsidP="006E180C">
      <w:pPr>
        <w:rPr>
          <w:rFonts w:cs="Arial"/>
          <w:sz w:val="20"/>
          <w:szCs w:val="20"/>
        </w:rPr>
      </w:pPr>
    </w:p>
    <w:p w14:paraId="6214ABDA" w14:textId="77777777" w:rsidR="00482F33" w:rsidRDefault="00482F33" w:rsidP="006E180C">
      <w:pPr>
        <w:rPr>
          <w:rFonts w:cs="Arial"/>
          <w:sz w:val="20"/>
          <w:szCs w:val="20"/>
        </w:rPr>
      </w:pPr>
    </w:p>
    <w:p w14:paraId="4E11C048" w14:textId="77777777" w:rsidR="00482F33" w:rsidRDefault="00482F33" w:rsidP="006E180C">
      <w:pPr>
        <w:rPr>
          <w:rFonts w:cs="Arial"/>
          <w:sz w:val="20"/>
          <w:szCs w:val="20"/>
        </w:rPr>
      </w:pPr>
    </w:p>
    <w:p w14:paraId="1A0A6E30" w14:textId="77777777" w:rsidR="00482F33" w:rsidRDefault="00482F33" w:rsidP="006E180C">
      <w:pPr>
        <w:rPr>
          <w:rFonts w:cs="Arial"/>
          <w:sz w:val="20"/>
          <w:szCs w:val="20"/>
        </w:rPr>
      </w:pPr>
    </w:p>
    <w:p w14:paraId="1D31EDB9" w14:textId="77777777" w:rsidR="00482F33" w:rsidRDefault="00482F33" w:rsidP="006E180C">
      <w:pPr>
        <w:rPr>
          <w:rFonts w:cs="Arial"/>
          <w:sz w:val="20"/>
          <w:szCs w:val="20"/>
        </w:rPr>
      </w:pPr>
    </w:p>
    <w:p w14:paraId="1F799439" w14:textId="77777777" w:rsidR="00482F33" w:rsidRDefault="00482F33" w:rsidP="006E180C">
      <w:pPr>
        <w:rPr>
          <w:rFonts w:cs="Arial"/>
          <w:sz w:val="20"/>
          <w:szCs w:val="20"/>
        </w:rPr>
      </w:pPr>
    </w:p>
    <w:p w14:paraId="16380329" w14:textId="77777777" w:rsidR="00482F33" w:rsidRDefault="00482F33" w:rsidP="006E180C">
      <w:pPr>
        <w:rPr>
          <w:rFonts w:cs="Arial"/>
          <w:sz w:val="20"/>
          <w:szCs w:val="20"/>
        </w:rPr>
      </w:pPr>
    </w:p>
    <w:p w14:paraId="38E700DE" w14:textId="77777777" w:rsidR="00482F33" w:rsidRDefault="00482F33" w:rsidP="006E180C">
      <w:pPr>
        <w:rPr>
          <w:rFonts w:cs="Arial"/>
          <w:sz w:val="20"/>
          <w:szCs w:val="20"/>
        </w:rPr>
      </w:pPr>
    </w:p>
    <w:p w14:paraId="5B0CED71" w14:textId="77777777" w:rsidR="00482F33" w:rsidRDefault="00482F33" w:rsidP="006E180C">
      <w:pPr>
        <w:rPr>
          <w:rFonts w:cs="Arial"/>
          <w:sz w:val="20"/>
          <w:szCs w:val="20"/>
        </w:rPr>
      </w:pPr>
    </w:p>
    <w:p w14:paraId="19FDEB2F" w14:textId="77777777" w:rsidR="00482F33" w:rsidRDefault="00482F33" w:rsidP="006E180C">
      <w:pPr>
        <w:rPr>
          <w:rFonts w:cs="Arial"/>
          <w:sz w:val="20"/>
          <w:szCs w:val="20"/>
        </w:rPr>
      </w:pPr>
    </w:p>
    <w:p w14:paraId="7DDDF510" w14:textId="77777777" w:rsidR="00482F33" w:rsidRDefault="00482F33" w:rsidP="006E180C">
      <w:pPr>
        <w:rPr>
          <w:rFonts w:cs="Arial"/>
          <w:sz w:val="20"/>
          <w:szCs w:val="20"/>
        </w:rPr>
      </w:pPr>
    </w:p>
    <w:p w14:paraId="470F575B" w14:textId="77777777" w:rsidR="00482F33" w:rsidRDefault="00482F33" w:rsidP="006E180C">
      <w:pPr>
        <w:rPr>
          <w:rFonts w:cs="Arial"/>
          <w:sz w:val="20"/>
          <w:szCs w:val="20"/>
        </w:rPr>
      </w:pPr>
    </w:p>
    <w:p w14:paraId="55424DFB" w14:textId="77777777" w:rsidR="006E180C" w:rsidRPr="003A3188" w:rsidRDefault="006E180C" w:rsidP="006E180C">
      <w:pPr>
        <w:rPr>
          <w:rFonts w:cs="Arial"/>
          <w:b/>
          <w:sz w:val="32"/>
          <w:szCs w:val="32"/>
        </w:rPr>
      </w:pPr>
      <w:r w:rsidRPr="003A3188">
        <w:rPr>
          <w:rFonts w:cs="Arial"/>
          <w:b/>
          <w:sz w:val="32"/>
          <w:szCs w:val="32"/>
        </w:rPr>
        <w:lastRenderedPageBreak/>
        <w:t>Who can make a complaint?</w:t>
      </w:r>
    </w:p>
    <w:p w14:paraId="6BB67245" w14:textId="1C011160" w:rsidR="006E180C" w:rsidRPr="003A3188" w:rsidRDefault="006E180C" w:rsidP="006E180C">
      <w:pPr>
        <w:rPr>
          <w:rFonts w:cs="Arial"/>
        </w:rPr>
      </w:pPr>
      <w:r w:rsidRPr="3548EDEF">
        <w:rPr>
          <w:rFonts w:cs="Arial"/>
        </w:rPr>
        <w:t>This complaint</w:t>
      </w:r>
      <w:r w:rsidR="00513A9D">
        <w:rPr>
          <w:rFonts w:cs="Arial"/>
        </w:rPr>
        <w:t>s</w:t>
      </w:r>
      <w:r w:rsidRPr="3548EDEF">
        <w:rPr>
          <w:rFonts w:cs="Arial"/>
        </w:rPr>
        <w:t xml:space="preserve"> procedure is not limited to parents or carers of children that are registered at the school. Any person, including members of the public, may make a complaint to the school about any provision of facilities or services that we provide. Unless complaints are dealt with under separate statutory procedures, such as appeals relating to exclusions or admissions, we will use this complaint</w:t>
      </w:r>
      <w:r w:rsidR="00513A9D">
        <w:rPr>
          <w:rFonts w:cs="Arial"/>
        </w:rPr>
        <w:t>s</w:t>
      </w:r>
      <w:r w:rsidRPr="3548EDEF">
        <w:rPr>
          <w:rFonts w:cs="Arial"/>
        </w:rPr>
        <w:t xml:space="preserve"> procedure.</w:t>
      </w:r>
    </w:p>
    <w:p w14:paraId="42E70915" w14:textId="3E5B60ED" w:rsidR="3548EDEF" w:rsidRDefault="3548EDEF" w:rsidP="3548EDEF">
      <w:pPr>
        <w:rPr>
          <w:rFonts w:cs="Arial"/>
        </w:rPr>
      </w:pPr>
    </w:p>
    <w:p w14:paraId="514AA3F9" w14:textId="77777777" w:rsidR="006E180C" w:rsidRPr="003A3188" w:rsidRDefault="006E180C" w:rsidP="006E180C">
      <w:pPr>
        <w:rPr>
          <w:rFonts w:cs="Arial"/>
          <w:b/>
          <w:sz w:val="32"/>
          <w:szCs w:val="32"/>
        </w:rPr>
      </w:pPr>
      <w:r w:rsidRPr="003A3188">
        <w:rPr>
          <w:rFonts w:cs="Arial"/>
          <w:b/>
          <w:sz w:val="32"/>
          <w:szCs w:val="32"/>
        </w:rPr>
        <w:t>The difference between a concern and a complaint</w:t>
      </w:r>
    </w:p>
    <w:p w14:paraId="3781584E" w14:textId="77777777" w:rsidR="006E180C" w:rsidRPr="003A3188" w:rsidRDefault="006E180C" w:rsidP="006E180C">
      <w:pPr>
        <w:rPr>
          <w:rFonts w:cs="Arial"/>
        </w:rPr>
      </w:pPr>
      <w:r w:rsidRPr="003A3188">
        <w:rPr>
          <w:rFonts w:cs="Arial"/>
        </w:rPr>
        <w:t xml:space="preserve">A concern may be defined as ‘an expression of worry or doubt over an issue considered to be important for which reassurances are sought’. </w:t>
      </w:r>
    </w:p>
    <w:p w14:paraId="782581CC" w14:textId="77777777" w:rsidR="006E180C" w:rsidRPr="003A3188" w:rsidRDefault="006E180C" w:rsidP="006E180C">
      <w:pPr>
        <w:rPr>
          <w:rFonts w:cs="Arial"/>
        </w:rPr>
      </w:pPr>
      <w:r w:rsidRPr="003A3188">
        <w:rPr>
          <w:rFonts w:cs="Arial"/>
        </w:rPr>
        <w:t>A complaint may be defined as ‘an expression of dissatisfaction however made, about actions taken or a lack of action’.</w:t>
      </w:r>
    </w:p>
    <w:p w14:paraId="51F16AAA" w14:textId="2FD82B00" w:rsidR="006E180C" w:rsidRPr="003A3188" w:rsidRDefault="006E180C" w:rsidP="006E180C">
      <w:pPr>
        <w:rPr>
          <w:rFonts w:cs="Arial"/>
        </w:rPr>
      </w:pPr>
      <w:r w:rsidRPr="003A3188">
        <w:rPr>
          <w:rFonts w:cs="Arial"/>
        </w:rPr>
        <w:t>It is in everyone’s interest that concerns and complaints are resolved at the earliest possible stage. Many issues can be resolved informally, without the need to use the formal stages of the complaint</w:t>
      </w:r>
      <w:r w:rsidR="00513A9D">
        <w:rPr>
          <w:rFonts w:cs="Arial"/>
        </w:rPr>
        <w:t>s</w:t>
      </w:r>
      <w:r w:rsidRPr="003A3188">
        <w:rPr>
          <w:rFonts w:cs="Arial"/>
        </w:rPr>
        <w:t xml:space="preserve"> procedure. We would like to reassure you that the school takes concerns seriously and will make every effort to resolve the matter as quickly as possible. </w:t>
      </w:r>
    </w:p>
    <w:p w14:paraId="3595E9D4" w14:textId="77777777" w:rsidR="006E180C" w:rsidRPr="003A3188" w:rsidRDefault="006E180C" w:rsidP="006E180C">
      <w:pPr>
        <w:rPr>
          <w:rFonts w:cs="Arial"/>
        </w:rPr>
      </w:pPr>
      <w:r w:rsidRPr="003A3188">
        <w:rPr>
          <w:rFonts w:cs="Arial"/>
        </w:rPr>
        <w:t xml:space="preserve">If you have difficulty discussing a concern with a particular member of staff, we will respect your views. In these cases, you will be referred to another staff member. Similarly, if the member of staff directly involved feels unable to deal with a concern, you will be referred to another staff member. The member of staff may be more senior but does not have to be. The ability to consider the concern objectively and impartially is more important. </w:t>
      </w:r>
    </w:p>
    <w:p w14:paraId="089647A0" w14:textId="13942F70" w:rsidR="3C64616D" w:rsidRPr="0015600A" w:rsidRDefault="006E180C" w:rsidP="3C64616D">
      <w:pPr>
        <w:rPr>
          <w:rFonts w:cs="Arial"/>
        </w:rPr>
      </w:pPr>
      <w:r w:rsidRPr="003A3188">
        <w:rPr>
          <w:rFonts w:cs="Arial"/>
        </w:rPr>
        <w:t xml:space="preserve">We understand however, that there are occasions when people would like to raise their concerns formally. In this case, we will attempt to resolve the issue internally, through the </w:t>
      </w:r>
      <w:r w:rsidRPr="004340D2">
        <w:rPr>
          <w:rFonts w:cs="Arial"/>
        </w:rPr>
        <w:t>stages outlined within this complaint</w:t>
      </w:r>
      <w:r w:rsidR="00513A9D">
        <w:rPr>
          <w:rFonts w:cs="Arial"/>
        </w:rPr>
        <w:t>s</w:t>
      </w:r>
      <w:r w:rsidRPr="004340D2">
        <w:rPr>
          <w:rFonts w:cs="Arial"/>
        </w:rPr>
        <w:t xml:space="preserve"> procedure.  </w:t>
      </w:r>
    </w:p>
    <w:p w14:paraId="2F95E57C" w14:textId="77777777" w:rsidR="006E180C" w:rsidRPr="003A3188" w:rsidRDefault="006E180C" w:rsidP="006E180C">
      <w:pPr>
        <w:rPr>
          <w:rFonts w:cs="Arial"/>
          <w:b/>
          <w:sz w:val="32"/>
          <w:szCs w:val="32"/>
        </w:rPr>
      </w:pPr>
      <w:r w:rsidRPr="003A3188">
        <w:rPr>
          <w:rFonts w:cs="Arial"/>
          <w:b/>
          <w:sz w:val="32"/>
          <w:szCs w:val="32"/>
        </w:rPr>
        <w:t>How to raise a concern or make a complaint</w:t>
      </w:r>
    </w:p>
    <w:p w14:paraId="24918656" w14:textId="77777777" w:rsidR="006E180C" w:rsidRPr="003A3188" w:rsidRDefault="006E180C" w:rsidP="006E180C">
      <w:pPr>
        <w:rPr>
          <w:rFonts w:cs="Arial"/>
        </w:rPr>
      </w:pPr>
      <w:r w:rsidRPr="003A3188">
        <w:rPr>
          <w:rFonts w:cs="Arial"/>
        </w:rPr>
        <w:t xml:space="preserve">A concern or complaint can be made in person, in writing or by telephone. They may also be made by a third party acting on behalf of a complainant, as long as they have appropriate consent to do so. </w:t>
      </w:r>
    </w:p>
    <w:p w14:paraId="7DDB653C" w14:textId="77777777" w:rsidR="006E180C" w:rsidRPr="003A3188" w:rsidRDefault="00E12566" w:rsidP="006E180C">
      <w:pPr>
        <w:rPr>
          <w:rFonts w:cs="Arial"/>
        </w:rPr>
      </w:pPr>
      <w:r>
        <w:rPr>
          <w:rFonts w:cs="Arial"/>
        </w:rPr>
        <w:t>General c</w:t>
      </w:r>
      <w:r w:rsidR="006E180C" w:rsidRPr="003A3188">
        <w:rPr>
          <w:rFonts w:cs="Arial"/>
        </w:rPr>
        <w:t xml:space="preserve">oncerns should be raised in the first instance with the </w:t>
      </w:r>
      <w:bookmarkStart w:id="1" w:name="_Hlk25140634"/>
      <w:r w:rsidR="006E180C" w:rsidRPr="003A3188">
        <w:rPr>
          <w:rFonts w:cs="Arial"/>
        </w:rPr>
        <w:t>class teacher</w:t>
      </w:r>
      <w:r w:rsidR="004E73CF">
        <w:rPr>
          <w:rFonts w:cs="Arial"/>
        </w:rPr>
        <w:t xml:space="preserve"> / form tutor</w:t>
      </w:r>
      <w:r w:rsidR="007172CE" w:rsidRPr="003A3188">
        <w:rPr>
          <w:rFonts w:cs="Arial"/>
        </w:rPr>
        <w:t>, head of year</w:t>
      </w:r>
      <w:r w:rsidR="004E73CF">
        <w:rPr>
          <w:rFonts w:cs="Arial"/>
        </w:rPr>
        <w:t>,</w:t>
      </w:r>
      <w:r w:rsidR="006E180C" w:rsidRPr="003A3188">
        <w:rPr>
          <w:rFonts w:cs="Arial"/>
        </w:rPr>
        <w:t xml:space="preserve"> or headteacher</w:t>
      </w:r>
      <w:bookmarkEnd w:id="1"/>
      <w:r w:rsidR="006E180C" w:rsidRPr="003A3188">
        <w:rPr>
          <w:rFonts w:cs="Arial"/>
        </w:rPr>
        <w:t xml:space="preserve">. If the issue remains unresolved, the next step is to make a formal complaint.  </w:t>
      </w:r>
    </w:p>
    <w:p w14:paraId="26A9EEC7" w14:textId="3BB31795" w:rsidR="004925D8" w:rsidRDefault="004925D8" w:rsidP="006E180C">
      <w:pPr>
        <w:rPr>
          <w:rFonts w:cs="Arial"/>
        </w:rPr>
      </w:pPr>
      <w:r w:rsidRPr="0005389D">
        <w:rPr>
          <w:rFonts w:cs="Arial"/>
          <w:color w:val="000000" w:themeColor="text1"/>
        </w:rPr>
        <w:t xml:space="preserve">Complainants should not approach individual governors to raise concerns or complaints. They have no power to act on an individual basis and it may also prevent them from considering complaints at </w:t>
      </w:r>
      <w:r w:rsidR="0005389D" w:rsidRPr="003A3188">
        <w:rPr>
          <w:rFonts w:cs="Arial"/>
        </w:rPr>
        <w:t xml:space="preserve">a later stage in the procedure. </w:t>
      </w:r>
    </w:p>
    <w:p w14:paraId="5D82FBFE" w14:textId="52C49901" w:rsidR="001D6949" w:rsidRPr="003A3188" w:rsidRDefault="001D6949" w:rsidP="006E180C">
      <w:pPr>
        <w:rPr>
          <w:rFonts w:cs="Arial"/>
        </w:rPr>
      </w:pPr>
      <w:r>
        <w:rPr>
          <w:rFonts w:cs="Arial"/>
        </w:rPr>
        <w:t xml:space="preserve">On this basis: </w:t>
      </w:r>
    </w:p>
    <w:p w14:paraId="08AA8F10" w14:textId="37F9E2CE" w:rsidR="00596781" w:rsidRPr="00596781" w:rsidRDefault="006E180C" w:rsidP="006C0FE9">
      <w:r w:rsidRPr="00596781">
        <w:t>Complaints against school staff (except the headteacher) should be made in the first insta</w:t>
      </w:r>
      <w:r w:rsidR="00744097" w:rsidRPr="00596781">
        <w:t>nce, to the headteacher</w:t>
      </w:r>
      <w:r w:rsidRPr="00596781">
        <w:t xml:space="preserve"> via the school office</w:t>
      </w:r>
      <w:r w:rsidR="00744097" w:rsidRPr="00596781">
        <w:t xml:space="preserve"> and preferably in writing</w:t>
      </w:r>
      <w:r w:rsidR="006C0FE9">
        <w:t xml:space="preserve">. </w:t>
      </w:r>
      <w:r w:rsidR="006C0FE9">
        <w:rPr>
          <w:rFonts w:cs="Arial"/>
        </w:rPr>
        <w:t>Please mark them as Private and Confidential.</w:t>
      </w:r>
    </w:p>
    <w:p w14:paraId="1ADAE11F" w14:textId="143827D0" w:rsidR="00596781" w:rsidRDefault="006E180C" w:rsidP="004C5F97">
      <w:pPr>
        <w:rPr>
          <w:rFonts w:cs="Arial"/>
        </w:rPr>
      </w:pPr>
      <w:r w:rsidRPr="00596781">
        <w:lastRenderedPageBreak/>
        <w:t>Complaints that involve or are about the headteacher should be addressed to</w:t>
      </w:r>
      <w:r w:rsidR="007172CE" w:rsidRPr="00596781">
        <w:t xml:space="preserve"> the </w:t>
      </w:r>
      <w:r w:rsidR="18068845">
        <w:t>c</w:t>
      </w:r>
      <w:r w:rsidR="007172CE">
        <w:t>hair</w:t>
      </w:r>
      <w:r w:rsidR="007172CE" w:rsidRPr="00596781">
        <w:t xml:space="preserve"> of g</w:t>
      </w:r>
      <w:r w:rsidR="00744097" w:rsidRPr="00596781">
        <w:t>overnors</w:t>
      </w:r>
      <w:r w:rsidRPr="00596781">
        <w:t>, via the school office</w:t>
      </w:r>
      <w:r w:rsidR="00744097" w:rsidRPr="00596781">
        <w:t xml:space="preserve"> and preferably in writing</w:t>
      </w:r>
      <w:r w:rsidR="006C0FE9">
        <w:t xml:space="preserve">. </w:t>
      </w:r>
      <w:r w:rsidR="006C0FE9">
        <w:rPr>
          <w:rFonts w:cs="Arial"/>
        </w:rPr>
        <w:t>Please mark them as Private and Confidential.</w:t>
      </w:r>
    </w:p>
    <w:p w14:paraId="5D44108E" w14:textId="6E8E995E" w:rsidR="008D3C83" w:rsidRPr="003730C7" w:rsidRDefault="008D3C83" w:rsidP="004C5F97">
      <w:pPr>
        <w:rPr>
          <w:color w:val="000000" w:themeColor="text1"/>
        </w:rPr>
      </w:pPr>
      <w:r>
        <w:rPr>
          <w:rFonts w:cs="Arial"/>
        </w:rPr>
        <w:t xml:space="preserve">Complaints about the </w:t>
      </w:r>
      <w:r w:rsidR="3D7C5DBC" w:rsidRPr="003730C7">
        <w:rPr>
          <w:rFonts w:cs="Arial"/>
          <w:color w:val="000000" w:themeColor="text1"/>
        </w:rPr>
        <w:t>c</w:t>
      </w:r>
      <w:r w:rsidRPr="003730C7">
        <w:rPr>
          <w:rFonts w:cs="Arial"/>
          <w:color w:val="000000" w:themeColor="text1"/>
        </w:rPr>
        <w:t xml:space="preserve">hair of </w:t>
      </w:r>
      <w:r w:rsidR="48AE6665" w:rsidRPr="003730C7">
        <w:rPr>
          <w:rFonts w:cs="Arial"/>
          <w:color w:val="000000" w:themeColor="text1"/>
        </w:rPr>
        <w:t>g</w:t>
      </w:r>
      <w:r w:rsidRPr="003730C7">
        <w:rPr>
          <w:rFonts w:cs="Arial"/>
          <w:color w:val="000000" w:themeColor="text1"/>
        </w:rPr>
        <w:t xml:space="preserve">overnors, any individual governor or the whole governing body should be addressed to </w:t>
      </w:r>
      <w:r w:rsidR="003730C7" w:rsidRPr="003730C7">
        <w:rPr>
          <w:rFonts w:cs="Arial"/>
          <w:color w:val="000000" w:themeColor="text1"/>
        </w:rPr>
        <w:t>Melanie Carr</w:t>
      </w:r>
      <w:r w:rsidRPr="003730C7">
        <w:rPr>
          <w:rFonts w:cs="Arial"/>
          <w:i/>
          <w:color w:val="000000" w:themeColor="text1"/>
        </w:rPr>
        <w:t xml:space="preserve"> </w:t>
      </w:r>
      <w:r w:rsidRPr="003730C7">
        <w:rPr>
          <w:rFonts w:cs="Arial"/>
          <w:color w:val="000000" w:themeColor="text1"/>
        </w:rPr>
        <w:t>(the Clerk to the Governing Body) via the school office. Please mark them as Private and Confidential.</w:t>
      </w:r>
    </w:p>
    <w:p w14:paraId="6937E391" w14:textId="77777777" w:rsidR="006E180C" w:rsidRPr="003A3188" w:rsidRDefault="006E180C" w:rsidP="006E180C">
      <w:pPr>
        <w:rPr>
          <w:rFonts w:cs="Arial"/>
        </w:rPr>
      </w:pPr>
      <w:r w:rsidRPr="003730C7">
        <w:rPr>
          <w:rFonts w:cs="Arial"/>
          <w:color w:val="000000" w:themeColor="text1"/>
        </w:rPr>
        <w:t xml:space="preserve">For ease of use, a template complaint form is included at the end of this procedure. If you require help in completing the form, please contact the school office. You can also ask </w:t>
      </w:r>
      <w:r w:rsidRPr="003A3188">
        <w:rPr>
          <w:rFonts w:cs="Arial"/>
        </w:rPr>
        <w:t>third party organisations like the Citizens Advice to help you.</w:t>
      </w:r>
    </w:p>
    <w:p w14:paraId="20221F13" w14:textId="5C2563DD" w:rsidR="006E180C" w:rsidRPr="003A3188" w:rsidRDefault="006E180C" w:rsidP="006E180C">
      <w:pPr>
        <w:rPr>
          <w:rFonts w:cs="Arial"/>
        </w:rPr>
      </w:pPr>
      <w:r w:rsidRPr="003A3188">
        <w:rPr>
          <w:rFonts w:cs="Arial"/>
        </w:rPr>
        <w:t xml:space="preserve">In accordance with </w:t>
      </w:r>
      <w:r w:rsidR="00513A9D">
        <w:rPr>
          <w:rFonts w:cs="Arial"/>
        </w:rPr>
        <w:t>E</w:t>
      </w:r>
      <w:r w:rsidRPr="003A3188">
        <w:rPr>
          <w:rFonts w:cs="Arial"/>
        </w:rPr>
        <w:t>quality l</w:t>
      </w:r>
      <w:r w:rsidR="00513A9D">
        <w:rPr>
          <w:rFonts w:cs="Arial"/>
        </w:rPr>
        <w:t>egislation</w:t>
      </w:r>
      <w:r w:rsidRPr="003A3188">
        <w:rPr>
          <w:rFonts w:cs="Arial"/>
        </w:rPr>
        <w:t xml:space="preserve">, we will consider making reasonable adjustments if required, to enable </w:t>
      </w:r>
      <w:r w:rsidR="0032289C" w:rsidRPr="003A3188">
        <w:rPr>
          <w:rFonts w:cs="Arial"/>
        </w:rPr>
        <w:t>you</w:t>
      </w:r>
      <w:r w:rsidRPr="003A3188">
        <w:rPr>
          <w:rFonts w:cs="Arial"/>
        </w:rPr>
        <w:t xml:space="preserve"> to access and com</w:t>
      </w:r>
      <w:r w:rsidR="00744097" w:rsidRPr="003A3188">
        <w:rPr>
          <w:rFonts w:cs="Arial"/>
        </w:rPr>
        <w:t>plete this complaint</w:t>
      </w:r>
      <w:r w:rsidR="00513A9D">
        <w:rPr>
          <w:rFonts w:cs="Arial"/>
        </w:rPr>
        <w:t>s</w:t>
      </w:r>
      <w:r w:rsidR="00744097" w:rsidRPr="003A3188">
        <w:rPr>
          <w:rFonts w:cs="Arial"/>
        </w:rPr>
        <w:t xml:space="preserve"> procedure: f</w:t>
      </w:r>
      <w:r w:rsidRPr="003A3188">
        <w:rPr>
          <w:rFonts w:cs="Arial"/>
        </w:rPr>
        <w:t xml:space="preserve">or instance, providing information in alternative formats, assisting </w:t>
      </w:r>
      <w:r w:rsidR="0032289C" w:rsidRPr="003A3188">
        <w:rPr>
          <w:rFonts w:cs="Arial"/>
        </w:rPr>
        <w:t>you</w:t>
      </w:r>
      <w:r w:rsidRPr="003A3188">
        <w:rPr>
          <w:rFonts w:cs="Arial"/>
        </w:rPr>
        <w:t xml:space="preserve"> in raising a formal complaint or holding meetings in accessible locations.</w:t>
      </w:r>
    </w:p>
    <w:p w14:paraId="580ED6DF" w14:textId="77777777" w:rsidR="00744097" w:rsidRPr="003A3188" w:rsidRDefault="00744097" w:rsidP="00744097">
      <w:pPr>
        <w:rPr>
          <w:rFonts w:cs="Arial"/>
          <w:b/>
          <w:sz w:val="32"/>
          <w:szCs w:val="32"/>
        </w:rPr>
      </w:pPr>
      <w:r w:rsidRPr="003A3188">
        <w:rPr>
          <w:rFonts w:cs="Arial"/>
          <w:b/>
          <w:sz w:val="32"/>
          <w:szCs w:val="32"/>
        </w:rPr>
        <w:t>Anonymous complaints</w:t>
      </w:r>
    </w:p>
    <w:p w14:paraId="4C5600FA" w14:textId="77777777" w:rsidR="00744097" w:rsidRPr="003A3188" w:rsidRDefault="00744097" w:rsidP="00744097">
      <w:pPr>
        <w:rPr>
          <w:rFonts w:cs="Arial"/>
        </w:rPr>
      </w:pPr>
      <w:r w:rsidRPr="003A3188">
        <w:rPr>
          <w:rFonts w:cs="Arial"/>
        </w:rPr>
        <w:t>We will not normally investigate anonymous complaint</w:t>
      </w:r>
      <w:r w:rsidR="007172CE" w:rsidRPr="003A3188">
        <w:rPr>
          <w:rFonts w:cs="Arial"/>
        </w:rPr>
        <w:t>s. However, the headteacher or chair of g</w:t>
      </w:r>
      <w:r w:rsidRPr="003A3188">
        <w:rPr>
          <w:rFonts w:cs="Arial"/>
        </w:rPr>
        <w:t>overnors, if appropriate, will determine whether the complaint warrants an investigation.</w:t>
      </w:r>
    </w:p>
    <w:p w14:paraId="1A705A1A" w14:textId="77777777" w:rsidR="00744097" w:rsidRPr="003A3188" w:rsidRDefault="00744097" w:rsidP="00744097">
      <w:pPr>
        <w:rPr>
          <w:rFonts w:cs="Arial"/>
          <w:b/>
          <w:sz w:val="32"/>
          <w:szCs w:val="32"/>
        </w:rPr>
      </w:pPr>
      <w:r w:rsidRPr="003A3188">
        <w:rPr>
          <w:rFonts w:cs="Arial"/>
          <w:b/>
          <w:sz w:val="32"/>
          <w:szCs w:val="32"/>
        </w:rPr>
        <w:t>Timescales</w:t>
      </w:r>
    </w:p>
    <w:p w14:paraId="0E087F9D" w14:textId="52E58E64" w:rsidR="3C64616D" w:rsidRPr="0032293F" w:rsidRDefault="00744097" w:rsidP="3C64616D">
      <w:pPr>
        <w:rPr>
          <w:rFonts w:cs="Arial"/>
        </w:rPr>
      </w:pPr>
      <w:r w:rsidRPr="003A3188">
        <w:rPr>
          <w:rFonts w:cs="Arial"/>
        </w:rPr>
        <w:t xml:space="preserve">Complaints </w:t>
      </w:r>
      <w:r w:rsidR="009954F6" w:rsidRPr="003A3188">
        <w:rPr>
          <w:rFonts w:cs="Arial"/>
        </w:rPr>
        <w:t>should</w:t>
      </w:r>
      <w:r w:rsidRPr="003A3188">
        <w:rPr>
          <w:rFonts w:cs="Arial"/>
        </w:rPr>
        <w:t xml:space="preserve"> be raised within three months of the incident or, where a series of associated incidents have occurred, within three months of the last of these incidents. Complaints made outside of this time fram</w:t>
      </w:r>
      <w:r w:rsidR="00FE3E8A" w:rsidRPr="003A3188">
        <w:rPr>
          <w:rFonts w:cs="Arial"/>
        </w:rPr>
        <w:t>e will only be considered if</w:t>
      </w:r>
      <w:r w:rsidRPr="003A3188">
        <w:rPr>
          <w:rFonts w:cs="Arial"/>
        </w:rPr>
        <w:t xml:space="preserve"> exceptional circumstances</w:t>
      </w:r>
      <w:r w:rsidR="00FE3E8A" w:rsidRPr="003A3188">
        <w:rPr>
          <w:rFonts w:cs="Arial"/>
        </w:rPr>
        <w:t xml:space="preserve"> apply</w:t>
      </w:r>
      <w:r w:rsidRPr="003A3188">
        <w:rPr>
          <w:rFonts w:cs="Arial"/>
        </w:rPr>
        <w:t>.</w:t>
      </w:r>
    </w:p>
    <w:p w14:paraId="203D5074" w14:textId="77777777" w:rsidR="00744097" w:rsidRPr="003A3188" w:rsidRDefault="00744097" w:rsidP="00744097">
      <w:pPr>
        <w:rPr>
          <w:rFonts w:cs="Arial"/>
          <w:b/>
          <w:sz w:val="32"/>
          <w:szCs w:val="32"/>
        </w:rPr>
      </w:pPr>
      <w:r w:rsidRPr="003A3188">
        <w:rPr>
          <w:rFonts w:cs="Arial"/>
          <w:b/>
          <w:sz w:val="32"/>
          <w:szCs w:val="32"/>
        </w:rPr>
        <w:t>Complaints received outside of term time</w:t>
      </w:r>
    </w:p>
    <w:p w14:paraId="6B442829" w14:textId="77777777" w:rsidR="00744097" w:rsidRDefault="00744097" w:rsidP="00744097">
      <w:pPr>
        <w:rPr>
          <w:rFonts w:cs="Arial"/>
        </w:rPr>
      </w:pPr>
      <w:r w:rsidRPr="003A3188">
        <w:rPr>
          <w:rFonts w:cs="Arial"/>
        </w:rPr>
        <w:t>We will consider complaints made outside of term time to have been received on the first school day after the holiday period. If a complaint is received within 10 school days before a school holiday, t</w:t>
      </w:r>
      <w:r w:rsidR="00964C34" w:rsidRPr="003A3188">
        <w:rPr>
          <w:rFonts w:cs="Arial"/>
        </w:rPr>
        <w:t xml:space="preserve">he school will endeavour to respond before the commencement of the holiday. If this is not possible the school will advise </w:t>
      </w:r>
      <w:r w:rsidR="00EC755A">
        <w:rPr>
          <w:rFonts w:cs="Arial"/>
        </w:rPr>
        <w:t>you</w:t>
      </w:r>
      <w:r w:rsidR="00964C34" w:rsidRPr="003A3188">
        <w:rPr>
          <w:rFonts w:cs="Arial"/>
        </w:rPr>
        <w:t xml:space="preserve"> of the revised date of the response.</w:t>
      </w:r>
    </w:p>
    <w:p w14:paraId="18907917" w14:textId="77777777" w:rsidR="0032293F" w:rsidRDefault="0032293F" w:rsidP="00964C34">
      <w:pPr>
        <w:rPr>
          <w:rFonts w:cs="Arial"/>
          <w:b/>
          <w:sz w:val="32"/>
          <w:szCs w:val="32"/>
        </w:rPr>
      </w:pPr>
    </w:p>
    <w:p w14:paraId="3B70CE2C" w14:textId="77777777" w:rsidR="00491998" w:rsidRDefault="00491998" w:rsidP="00964C34">
      <w:pPr>
        <w:rPr>
          <w:rFonts w:cs="Arial"/>
          <w:b/>
          <w:sz w:val="32"/>
          <w:szCs w:val="32"/>
        </w:rPr>
      </w:pPr>
    </w:p>
    <w:p w14:paraId="71A25010" w14:textId="77777777" w:rsidR="00491998" w:rsidRDefault="00491998" w:rsidP="00964C34">
      <w:pPr>
        <w:rPr>
          <w:rFonts w:cs="Arial"/>
          <w:b/>
          <w:sz w:val="32"/>
          <w:szCs w:val="32"/>
        </w:rPr>
      </w:pPr>
    </w:p>
    <w:p w14:paraId="7AE66D18" w14:textId="77777777" w:rsidR="00491998" w:rsidRDefault="00491998" w:rsidP="00964C34">
      <w:pPr>
        <w:rPr>
          <w:rFonts w:cs="Arial"/>
          <w:b/>
          <w:sz w:val="32"/>
          <w:szCs w:val="32"/>
        </w:rPr>
      </w:pPr>
    </w:p>
    <w:p w14:paraId="74F43883" w14:textId="77777777" w:rsidR="00491998" w:rsidRDefault="00491998" w:rsidP="00964C34">
      <w:pPr>
        <w:rPr>
          <w:rFonts w:cs="Arial"/>
          <w:b/>
          <w:sz w:val="32"/>
          <w:szCs w:val="32"/>
        </w:rPr>
      </w:pPr>
    </w:p>
    <w:p w14:paraId="5828F119" w14:textId="77777777" w:rsidR="00491998" w:rsidRDefault="00491998" w:rsidP="00964C34">
      <w:pPr>
        <w:rPr>
          <w:rFonts w:cs="Arial"/>
          <w:b/>
          <w:sz w:val="32"/>
          <w:szCs w:val="32"/>
        </w:rPr>
      </w:pPr>
    </w:p>
    <w:p w14:paraId="35B6417F" w14:textId="77777777" w:rsidR="00491998" w:rsidRDefault="00491998" w:rsidP="00964C34">
      <w:pPr>
        <w:rPr>
          <w:rFonts w:cs="Arial"/>
          <w:b/>
          <w:sz w:val="32"/>
          <w:szCs w:val="32"/>
        </w:rPr>
      </w:pPr>
    </w:p>
    <w:p w14:paraId="2A57CC36" w14:textId="2C2C52CA" w:rsidR="00964C34" w:rsidRPr="003A3188" w:rsidRDefault="00491998" w:rsidP="00964C34">
      <w:pPr>
        <w:rPr>
          <w:rFonts w:cs="Arial"/>
          <w:b/>
          <w:sz w:val="32"/>
          <w:szCs w:val="32"/>
        </w:rPr>
      </w:pPr>
      <w:r>
        <w:rPr>
          <w:rFonts w:cs="Arial"/>
          <w:b/>
          <w:sz w:val="32"/>
          <w:szCs w:val="32"/>
        </w:rPr>
        <w:lastRenderedPageBreak/>
        <w:t>S</w:t>
      </w:r>
      <w:r w:rsidR="00964C34" w:rsidRPr="003A3188">
        <w:rPr>
          <w:rFonts w:cs="Arial"/>
          <w:b/>
          <w:sz w:val="32"/>
          <w:szCs w:val="32"/>
        </w:rPr>
        <w:t>cope of this Complaint Procedure</w:t>
      </w:r>
    </w:p>
    <w:p w14:paraId="05420E96" w14:textId="77777777" w:rsidR="005B04F2" w:rsidRPr="003A3188" w:rsidRDefault="00964C34" w:rsidP="00964C34">
      <w:pPr>
        <w:rPr>
          <w:rFonts w:cs="Arial"/>
        </w:rPr>
      </w:pPr>
      <w:r w:rsidRPr="003A3188">
        <w:rPr>
          <w:rFonts w:cs="Arial"/>
        </w:rPr>
        <w:t>This procedure covers all complaints about any provision of community facilities or services by the school other than complaints that are dealt with under other statutory procedures, including those listed below.</w:t>
      </w:r>
    </w:p>
    <w:tbl>
      <w:tblPr>
        <w:tblW w:w="9378" w:type="dxa"/>
        <w:tblInd w:w="108" w:type="dxa"/>
        <w:tblCellMar>
          <w:left w:w="10" w:type="dxa"/>
          <w:right w:w="10" w:type="dxa"/>
        </w:tblCellMar>
        <w:tblLook w:val="0000" w:firstRow="0" w:lastRow="0" w:firstColumn="0" w:lastColumn="0" w:noHBand="0" w:noVBand="0"/>
      </w:tblPr>
      <w:tblGrid>
        <w:gridCol w:w="3402"/>
        <w:gridCol w:w="5976"/>
      </w:tblGrid>
      <w:tr w:rsidR="00964C34" w:rsidRPr="003A3188" w14:paraId="4FE299ED" w14:textId="77777777" w:rsidTr="00520B68">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6313C" w14:textId="77777777" w:rsidR="00964C34" w:rsidRPr="003A3188" w:rsidRDefault="00964C34" w:rsidP="00964C34">
            <w:pPr>
              <w:rPr>
                <w:rFonts w:cs="Arial"/>
                <w:b/>
                <w:sz w:val="24"/>
                <w:szCs w:val="24"/>
              </w:rPr>
            </w:pPr>
            <w:r w:rsidRPr="003A3188">
              <w:rPr>
                <w:rFonts w:cs="Arial"/>
                <w:b/>
                <w:sz w:val="24"/>
                <w:szCs w:val="24"/>
              </w:rPr>
              <w:t>Exceptions</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BB31A" w14:textId="77777777" w:rsidR="00964C34" w:rsidRPr="003A3188" w:rsidRDefault="00964C34" w:rsidP="00964C34">
            <w:pPr>
              <w:rPr>
                <w:rFonts w:cs="Arial"/>
                <w:b/>
                <w:sz w:val="24"/>
                <w:szCs w:val="24"/>
              </w:rPr>
            </w:pPr>
            <w:r w:rsidRPr="003A3188">
              <w:rPr>
                <w:rFonts w:cs="Arial"/>
                <w:b/>
                <w:sz w:val="24"/>
                <w:szCs w:val="24"/>
              </w:rPr>
              <w:t>Who to contact</w:t>
            </w:r>
          </w:p>
        </w:tc>
      </w:tr>
      <w:tr w:rsidR="00964C34" w:rsidRPr="003A3188" w14:paraId="4A0459F0" w14:textId="77777777" w:rsidTr="00FE3E8A">
        <w:trPr>
          <w:trHeight w:val="2022"/>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7FCC1" w14:textId="77777777" w:rsidR="00964C34" w:rsidRPr="003A3188" w:rsidRDefault="00964C34" w:rsidP="00964C34">
            <w:pPr>
              <w:numPr>
                <w:ilvl w:val="0"/>
                <w:numId w:val="3"/>
              </w:numPr>
              <w:rPr>
                <w:rFonts w:cs="Arial"/>
              </w:rPr>
            </w:pPr>
            <w:r w:rsidRPr="003A3188">
              <w:rPr>
                <w:rFonts w:cs="Arial"/>
              </w:rPr>
              <w:t>Admissions to schools</w:t>
            </w:r>
          </w:p>
          <w:p w14:paraId="55E841EB" w14:textId="77777777" w:rsidR="00964C34" w:rsidRPr="003A3188" w:rsidRDefault="00964C34" w:rsidP="00964C34">
            <w:pPr>
              <w:numPr>
                <w:ilvl w:val="0"/>
                <w:numId w:val="3"/>
              </w:numPr>
              <w:rPr>
                <w:rFonts w:cs="Arial"/>
              </w:rPr>
            </w:pPr>
            <w:r w:rsidRPr="003A3188">
              <w:rPr>
                <w:rFonts w:cs="Arial"/>
              </w:rPr>
              <w:t xml:space="preserve">Statutory assessments of Special Educational Needs </w:t>
            </w:r>
          </w:p>
          <w:p w14:paraId="4A35AAFD" w14:textId="77777777" w:rsidR="00964C34" w:rsidRPr="003A3188" w:rsidRDefault="00964C34" w:rsidP="00964C34">
            <w:pPr>
              <w:numPr>
                <w:ilvl w:val="0"/>
                <w:numId w:val="3"/>
              </w:numPr>
              <w:rPr>
                <w:rFonts w:cs="Arial"/>
              </w:rPr>
            </w:pPr>
            <w:r w:rsidRPr="003A3188">
              <w:rPr>
                <w:rFonts w:cs="Arial"/>
              </w:rPr>
              <w:t>School re-organisation proposals</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D84DB" w14:textId="12BB18A2" w:rsidR="00964C34" w:rsidRPr="003A3188" w:rsidRDefault="00964C34" w:rsidP="00964C34">
            <w:pPr>
              <w:rPr>
                <w:rFonts w:cs="Arial"/>
              </w:rPr>
            </w:pPr>
            <w:r w:rsidRPr="003A3188">
              <w:rPr>
                <w:rFonts w:cs="Arial"/>
              </w:rPr>
              <w:t xml:space="preserve">Concerns about admissions, statutory assessments of Special Educational Needs, or school re-organisation proposals should be raised with the relevant service within the local </w:t>
            </w:r>
            <w:r w:rsidR="00CE110C">
              <w:rPr>
                <w:rFonts w:cs="Arial"/>
              </w:rPr>
              <w:t>a</w:t>
            </w:r>
            <w:r w:rsidRPr="003A3188">
              <w:rPr>
                <w:rFonts w:cs="Arial"/>
              </w:rPr>
              <w:t>uthority</w:t>
            </w:r>
            <w:r w:rsidR="00BB3B2E">
              <w:rPr>
                <w:rFonts w:cs="Arial"/>
              </w:rPr>
              <w:t>.</w:t>
            </w:r>
          </w:p>
          <w:p w14:paraId="3E0E69F9" w14:textId="77777777" w:rsidR="00964C34" w:rsidRPr="003A3188" w:rsidRDefault="00964C34" w:rsidP="00964C34">
            <w:pPr>
              <w:rPr>
                <w:rFonts w:cs="Arial"/>
              </w:rPr>
            </w:pPr>
          </w:p>
        </w:tc>
      </w:tr>
      <w:tr w:rsidR="00964C34" w:rsidRPr="003A3188" w14:paraId="2678164B" w14:textId="77777777" w:rsidTr="0032289C">
        <w:trPr>
          <w:trHeight w:val="2500"/>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B15EB" w14:textId="77777777" w:rsidR="00964C34" w:rsidRPr="003A3188" w:rsidRDefault="00964C34" w:rsidP="0032289C">
            <w:pPr>
              <w:numPr>
                <w:ilvl w:val="0"/>
                <w:numId w:val="4"/>
              </w:numPr>
              <w:ind w:left="318" w:hanging="284"/>
              <w:rPr>
                <w:rFonts w:cs="Arial"/>
              </w:rPr>
            </w:pPr>
            <w:r w:rsidRPr="003A3188">
              <w:rPr>
                <w:rFonts w:cs="Arial"/>
              </w:rPr>
              <w:t>Matters likely to require a Child Protection Investigation</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4A804" w14:textId="77777777" w:rsidR="00964C34" w:rsidRPr="003A3188" w:rsidRDefault="00964C34" w:rsidP="00964C34">
            <w:pPr>
              <w:rPr>
                <w:rFonts w:cs="Arial"/>
              </w:rPr>
            </w:pPr>
            <w:r w:rsidRPr="003A3188">
              <w:rPr>
                <w:rFonts w:cs="Arial"/>
              </w:rPr>
              <w:t>Complaints about child protection matters are handled under our child protection and safeguarding policy and in accordance with relevant statutory guidance.</w:t>
            </w:r>
          </w:p>
          <w:p w14:paraId="662EA4E0" w14:textId="77777777" w:rsidR="00964C34" w:rsidRPr="003A3188" w:rsidRDefault="00964C34" w:rsidP="00964C34">
            <w:pPr>
              <w:rPr>
                <w:rFonts w:cs="Arial"/>
              </w:rPr>
            </w:pPr>
            <w:r w:rsidRPr="003A3188">
              <w:rPr>
                <w:rFonts w:cs="Arial"/>
              </w:rPr>
              <w:t>If you have serious concerns, you may wish to contact the local authority designated officer (LADO) who has local responsibility for safeguarding or the Multi-Agency Safeguarding Hub (MA</w:t>
            </w:r>
            <w:r w:rsidR="00D426C5" w:rsidRPr="003A3188">
              <w:rPr>
                <w:rFonts w:cs="Arial"/>
              </w:rPr>
              <w:t>S</w:t>
            </w:r>
            <w:r w:rsidRPr="003A3188">
              <w:rPr>
                <w:rFonts w:cs="Arial"/>
              </w:rPr>
              <w:t xml:space="preserve">SH). </w:t>
            </w:r>
          </w:p>
        </w:tc>
      </w:tr>
      <w:tr w:rsidR="00964C34" w:rsidRPr="003A3188" w14:paraId="234A1E1C" w14:textId="77777777" w:rsidTr="00520B68">
        <w:trPr>
          <w:trHeight w:val="673"/>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C0AD1" w14:textId="77777777" w:rsidR="00964C34" w:rsidRPr="003A3188" w:rsidRDefault="00964C34" w:rsidP="0032289C">
            <w:pPr>
              <w:numPr>
                <w:ilvl w:val="0"/>
                <w:numId w:val="5"/>
              </w:numPr>
              <w:ind w:left="318" w:hanging="284"/>
              <w:rPr>
                <w:rFonts w:cs="Arial"/>
              </w:rPr>
            </w:pPr>
            <w:r w:rsidRPr="003A3188">
              <w:rPr>
                <w:rFonts w:cs="Arial"/>
              </w:rPr>
              <w:t>Exclusion of children from school*</w:t>
            </w:r>
          </w:p>
          <w:p w14:paraId="4B37F062" w14:textId="77777777" w:rsidR="00964C34" w:rsidRPr="003A3188" w:rsidRDefault="00964C34" w:rsidP="0032289C">
            <w:pPr>
              <w:ind w:left="318" w:hanging="284"/>
              <w:rPr>
                <w:rFonts w:cs="Arial"/>
              </w:rPr>
            </w:pPr>
            <w:r w:rsidRPr="003A3188">
              <w:rPr>
                <w:rFonts w:cs="Arial"/>
              </w:rPr>
              <w:br/>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DAE21" w14:textId="77777777" w:rsidR="00964C34" w:rsidRPr="003A3188" w:rsidRDefault="00964C34" w:rsidP="00964C34">
            <w:pPr>
              <w:rPr>
                <w:rFonts w:cs="Arial"/>
              </w:rPr>
            </w:pPr>
            <w:r w:rsidRPr="003A3188">
              <w:rPr>
                <w:rFonts w:cs="Arial"/>
              </w:rPr>
              <w:t xml:space="preserve">Further information about raising concerns about exclusion can be found at: </w:t>
            </w:r>
            <w:hyperlink r:id="rId13" w:history="1">
              <w:r w:rsidRPr="003A3188">
                <w:rPr>
                  <w:rStyle w:val="Hyperlink"/>
                  <w:rFonts w:cs="Arial"/>
                </w:rPr>
                <w:t>www.gov.uk/school-discipline-exclusions/exclusions</w:t>
              </w:r>
            </w:hyperlink>
            <w:r w:rsidRPr="003A3188">
              <w:rPr>
                <w:rFonts w:cs="Arial"/>
              </w:rPr>
              <w:t xml:space="preserve">. </w:t>
            </w:r>
          </w:p>
          <w:p w14:paraId="73DDE93F" w14:textId="6D2926A7" w:rsidR="00964C34" w:rsidRPr="003A3188" w:rsidRDefault="00964C34" w:rsidP="00964C34">
            <w:pPr>
              <w:rPr>
                <w:rFonts w:cs="Arial"/>
              </w:rPr>
            </w:pPr>
            <w:r w:rsidRPr="003A3188">
              <w:rPr>
                <w:rFonts w:cs="Arial"/>
                <w:i/>
              </w:rPr>
              <w:t>*complaints about the application of the behaviour policy can be made through the school’s complaint procedure.</w:t>
            </w:r>
            <w:r w:rsidRPr="003A3188">
              <w:rPr>
                <w:rFonts w:cs="Arial"/>
              </w:rPr>
              <w:t xml:space="preserve"> </w:t>
            </w:r>
            <w:hyperlink r:id="rId14" w:history="1">
              <w:r w:rsidR="00702A2B" w:rsidRPr="007F75CE">
                <w:rPr>
                  <w:rStyle w:val="Hyperlink"/>
                  <w:rFonts w:cs="Arial"/>
                  <w:i/>
                </w:rPr>
                <w:t>https://www.nevillroad-jun.stockport.sch.uk/page/policies/42872</w:t>
              </w:r>
            </w:hyperlink>
            <w:r w:rsidR="00702A2B">
              <w:rPr>
                <w:rFonts w:cs="Arial"/>
                <w:i/>
                <w:color w:val="FF0000"/>
              </w:rPr>
              <w:t xml:space="preserve"> </w:t>
            </w:r>
          </w:p>
        </w:tc>
      </w:tr>
      <w:tr w:rsidR="00964C34" w:rsidRPr="003A3188" w14:paraId="7859C5F4" w14:textId="77777777" w:rsidTr="0032289C">
        <w:trPr>
          <w:trHeight w:val="416"/>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1D456" w14:textId="77777777" w:rsidR="00964C34" w:rsidRPr="003A3188" w:rsidRDefault="00964C34" w:rsidP="0032289C">
            <w:pPr>
              <w:numPr>
                <w:ilvl w:val="0"/>
                <w:numId w:val="5"/>
              </w:numPr>
              <w:ind w:left="318" w:hanging="284"/>
              <w:rPr>
                <w:rFonts w:cs="Arial"/>
              </w:rPr>
            </w:pPr>
            <w:r w:rsidRPr="003A3188">
              <w:rPr>
                <w:rFonts w:cs="Arial"/>
              </w:rPr>
              <w:t>Whistleblowing</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BE1FA" w14:textId="77777777" w:rsidR="00964C34" w:rsidRPr="003A3188" w:rsidRDefault="00964C34" w:rsidP="00964C34">
            <w:pPr>
              <w:rPr>
                <w:rFonts w:cs="Arial"/>
              </w:rPr>
            </w:pPr>
            <w:r w:rsidRPr="003A3188">
              <w:rPr>
                <w:rFonts w:cs="Arial"/>
              </w:rPr>
              <w:t>We have an internal whistleblowing procedure for all our employees, including temporary staff and contractors.</w:t>
            </w:r>
          </w:p>
          <w:p w14:paraId="6E48FBAD" w14:textId="77777777" w:rsidR="00964C34" w:rsidRPr="003A3188" w:rsidRDefault="00964C34" w:rsidP="00964C34">
            <w:pPr>
              <w:rPr>
                <w:rFonts w:cs="Arial"/>
              </w:rPr>
            </w:pPr>
            <w:r w:rsidRPr="003A3188">
              <w:rPr>
                <w:rFonts w:cs="Arial"/>
              </w:rPr>
              <w:t xml:space="preserve">The Secretary of State for Education is the prescribed person for matters relating to education for whistleblowers in education who do not want to raise matters direct with their employer. Referrals can be made at: </w:t>
            </w:r>
            <w:hyperlink r:id="rId15" w:history="1">
              <w:r w:rsidRPr="003A3188">
                <w:rPr>
                  <w:rStyle w:val="Hyperlink"/>
                  <w:rFonts w:cs="Arial"/>
                </w:rPr>
                <w:t>www.education.gov.uk/contactus</w:t>
              </w:r>
            </w:hyperlink>
            <w:r w:rsidRPr="003A3188">
              <w:rPr>
                <w:rFonts w:cs="Arial"/>
              </w:rPr>
              <w:t>.</w:t>
            </w:r>
          </w:p>
          <w:p w14:paraId="00EBFD1C" w14:textId="77777777" w:rsidR="00964C34" w:rsidRPr="003A3188" w:rsidRDefault="00964C34" w:rsidP="00964C34">
            <w:pPr>
              <w:rPr>
                <w:rFonts w:cs="Arial"/>
              </w:rPr>
            </w:pPr>
            <w:r w:rsidRPr="003A3188">
              <w:rPr>
                <w:rFonts w:cs="Arial"/>
              </w:rPr>
              <w:t xml:space="preserve">Volunteer staff who have concerns about our school should complain through the school’s complaint procedure. You may also be </w:t>
            </w:r>
            <w:r w:rsidR="007172CE" w:rsidRPr="003A3188">
              <w:rPr>
                <w:rFonts w:cs="Arial"/>
              </w:rPr>
              <w:t>able to complain direct to the l</w:t>
            </w:r>
            <w:r w:rsidR="00520B68" w:rsidRPr="003A3188">
              <w:rPr>
                <w:rFonts w:cs="Arial"/>
              </w:rPr>
              <w:t xml:space="preserve">ocal </w:t>
            </w:r>
            <w:r w:rsidR="007172CE" w:rsidRPr="003A3188">
              <w:rPr>
                <w:rFonts w:cs="Arial"/>
              </w:rPr>
              <w:t>a</w:t>
            </w:r>
            <w:r w:rsidR="00520B68" w:rsidRPr="003A3188">
              <w:rPr>
                <w:rFonts w:cs="Arial"/>
              </w:rPr>
              <w:t>uthority</w:t>
            </w:r>
            <w:r w:rsidRPr="003A3188">
              <w:rPr>
                <w:rFonts w:cs="Arial"/>
              </w:rPr>
              <w:t xml:space="preserve"> or the Department </w:t>
            </w:r>
            <w:r w:rsidR="00520B68" w:rsidRPr="003A3188">
              <w:rPr>
                <w:rFonts w:cs="Arial"/>
              </w:rPr>
              <w:t xml:space="preserve">for Education, </w:t>
            </w:r>
            <w:r w:rsidRPr="003A3188">
              <w:rPr>
                <w:rFonts w:cs="Arial"/>
              </w:rPr>
              <w:t>depending on the substance of your complaint.</w:t>
            </w:r>
          </w:p>
        </w:tc>
      </w:tr>
      <w:tr w:rsidR="00964C34" w:rsidRPr="003A3188" w14:paraId="77584967" w14:textId="77777777" w:rsidTr="00520B68">
        <w:trPr>
          <w:trHeight w:val="673"/>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C16FB" w14:textId="77777777" w:rsidR="00964C34" w:rsidRPr="003A3188" w:rsidRDefault="00964C34" w:rsidP="0032289C">
            <w:pPr>
              <w:numPr>
                <w:ilvl w:val="0"/>
                <w:numId w:val="3"/>
              </w:numPr>
              <w:ind w:left="318" w:hanging="284"/>
              <w:rPr>
                <w:rFonts w:cs="Arial"/>
              </w:rPr>
            </w:pPr>
            <w:r w:rsidRPr="003A3188">
              <w:rPr>
                <w:rFonts w:cs="Arial"/>
              </w:rPr>
              <w:t>Staff grievances</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6B6F" w14:textId="77777777" w:rsidR="00964C34" w:rsidRPr="003A3188" w:rsidRDefault="00964C34" w:rsidP="00964C34">
            <w:pPr>
              <w:rPr>
                <w:rFonts w:cs="Arial"/>
              </w:rPr>
            </w:pPr>
            <w:r w:rsidRPr="003A3188">
              <w:rPr>
                <w:rFonts w:cs="Arial"/>
              </w:rPr>
              <w:t xml:space="preserve">Complaints from staff will be dealt with under the school’s internal grievance procedures. </w:t>
            </w:r>
          </w:p>
        </w:tc>
      </w:tr>
      <w:tr w:rsidR="00964C34" w:rsidRPr="003A3188" w14:paraId="51C3A96D" w14:textId="77777777" w:rsidTr="00520B68">
        <w:trPr>
          <w:trHeight w:val="673"/>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4EA95" w14:textId="77777777" w:rsidR="00964C34" w:rsidRPr="003A3188" w:rsidRDefault="00964C34" w:rsidP="0032289C">
            <w:pPr>
              <w:numPr>
                <w:ilvl w:val="0"/>
                <w:numId w:val="3"/>
              </w:numPr>
              <w:ind w:left="318" w:hanging="284"/>
              <w:rPr>
                <w:rFonts w:cs="Arial"/>
              </w:rPr>
            </w:pPr>
            <w:r w:rsidRPr="003A3188">
              <w:rPr>
                <w:rFonts w:cs="Arial"/>
              </w:rPr>
              <w:lastRenderedPageBreak/>
              <w:t>Staff conduct</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81AD8" w14:textId="77777777" w:rsidR="00964C34" w:rsidRPr="00790070" w:rsidRDefault="00964C34" w:rsidP="00964C34">
            <w:pPr>
              <w:rPr>
                <w:rFonts w:cs="Arial"/>
              </w:rPr>
            </w:pPr>
            <w:r w:rsidRPr="00790070">
              <w:rPr>
                <w:rFonts w:cs="Arial"/>
              </w:rPr>
              <w:t>Complaints about staff will be dealt with under the school’s internal disciplinary procedures, if appropriate.</w:t>
            </w:r>
          </w:p>
          <w:p w14:paraId="401A733C" w14:textId="77777777" w:rsidR="00964C34" w:rsidRPr="003A3188" w:rsidRDefault="0032289C" w:rsidP="0032289C">
            <w:pPr>
              <w:rPr>
                <w:rFonts w:cs="Arial"/>
              </w:rPr>
            </w:pPr>
            <w:r w:rsidRPr="00790070">
              <w:rPr>
                <w:rFonts w:cs="Arial"/>
              </w:rPr>
              <w:t>You</w:t>
            </w:r>
            <w:r w:rsidR="00964C34" w:rsidRPr="00790070">
              <w:rPr>
                <w:rFonts w:cs="Arial"/>
              </w:rPr>
              <w:t xml:space="preserve"> will not be informed of any disciplinary action taken against a staff member as a result of a complaint. However, </w:t>
            </w:r>
            <w:r w:rsidRPr="00790070">
              <w:rPr>
                <w:rFonts w:cs="Arial"/>
              </w:rPr>
              <w:t>you</w:t>
            </w:r>
            <w:r w:rsidR="00964C34" w:rsidRPr="00790070">
              <w:rPr>
                <w:rFonts w:cs="Arial"/>
              </w:rPr>
              <w:t xml:space="preserve"> will be notified that the matter is being addressed.</w:t>
            </w:r>
          </w:p>
        </w:tc>
      </w:tr>
      <w:tr w:rsidR="00964C34" w:rsidRPr="003A3188" w14:paraId="0234C9FC" w14:textId="77777777" w:rsidTr="00520B68">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79243" w14:textId="77777777" w:rsidR="00964C34" w:rsidRPr="003A3188" w:rsidRDefault="00964C34" w:rsidP="0032289C">
            <w:pPr>
              <w:numPr>
                <w:ilvl w:val="0"/>
                <w:numId w:val="3"/>
              </w:numPr>
              <w:ind w:left="318" w:hanging="284"/>
              <w:rPr>
                <w:rFonts w:cs="Arial"/>
              </w:rPr>
            </w:pPr>
            <w:r w:rsidRPr="003A3188">
              <w:rPr>
                <w:rFonts w:cs="Arial"/>
              </w:rPr>
              <w:t xml:space="preserve">Complaints about services provided by other providers who may use school premises or facilities </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3021D" w14:textId="77777777" w:rsidR="00964C34" w:rsidRPr="003A3188" w:rsidRDefault="00964C34" w:rsidP="00964C34">
            <w:pPr>
              <w:rPr>
                <w:rFonts w:cs="Arial"/>
              </w:rPr>
            </w:pPr>
            <w:r w:rsidRPr="003A3188">
              <w:rPr>
                <w:rFonts w:cs="Arial"/>
              </w:rPr>
              <w:t>Providers should have their own complaint procedure to deal with complaints about service. Please contact them direct.</w:t>
            </w:r>
          </w:p>
        </w:tc>
      </w:tr>
      <w:tr w:rsidR="00964C34" w:rsidRPr="003A3188" w14:paraId="232D2369" w14:textId="77777777" w:rsidTr="00520B68">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58BE8" w14:textId="77777777" w:rsidR="00964C34" w:rsidRPr="003A3188" w:rsidRDefault="00964C34" w:rsidP="0032289C">
            <w:pPr>
              <w:numPr>
                <w:ilvl w:val="0"/>
                <w:numId w:val="3"/>
              </w:numPr>
              <w:ind w:left="318" w:hanging="284"/>
              <w:rPr>
                <w:rFonts w:cs="Arial"/>
              </w:rPr>
            </w:pPr>
            <w:r w:rsidRPr="003A3188">
              <w:rPr>
                <w:rFonts w:cs="Arial"/>
              </w:rPr>
              <w:t>National Curriculum - content</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52870" w14:textId="77777777" w:rsidR="00964C34" w:rsidRPr="003A3188" w:rsidRDefault="00964C34" w:rsidP="00964C34">
            <w:pPr>
              <w:rPr>
                <w:rFonts w:cs="Arial"/>
              </w:rPr>
            </w:pPr>
            <w:r w:rsidRPr="003A3188">
              <w:rPr>
                <w:rFonts w:cs="Arial"/>
              </w:rPr>
              <w:t xml:space="preserve">Please contact the Department for Education at: </w:t>
            </w:r>
            <w:r w:rsidRPr="003A3188">
              <w:rPr>
                <w:rFonts w:cs="Arial"/>
              </w:rPr>
              <w:br/>
            </w:r>
            <w:hyperlink r:id="rId16" w:history="1">
              <w:r w:rsidRPr="003A3188">
                <w:rPr>
                  <w:rStyle w:val="Hyperlink"/>
                  <w:rFonts w:cs="Arial"/>
                </w:rPr>
                <w:t>www.education.gov.uk/contactus</w:t>
              </w:r>
            </w:hyperlink>
            <w:r w:rsidRPr="003A3188">
              <w:rPr>
                <w:rFonts w:cs="Arial"/>
              </w:rPr>
              <w:t xml:space="preserve"> </w:t>
            </w:r>
          </w:p>
        </w:tc>
      </w:tr>
    </w:tbl>
    <w:p w14:paraId="15B43B01" w14:textId="77777777" w:rsidR="00596781" w:rsidRDefault="00596781" w:rsidP="00964C34">
      <w:pPr>
        <w:rPr>
          <w:rFonts w:cs="Arial"/>
          <w:sz w:val="24"/>
          <w:szCs w:val="24"/>
        </w:rPr>
      </w:pPr>
    </w:p>
    <w:p w14:paraId="3E485042" w14:textId="77777777" w:rsidR="00964C34" w:rsidRPr="003A3188" w:rsidRDefault="00964C34" w:rsidP="00964C34">
      <w:pPr>
        <w:rPr>
          <w:rFonts w:cs="Arial"/>
        </w:rPr>
      </w:pPr>
      <w:r w:rsidRPr="003A3188">
        <w:rPr>
          <w:rFonts w:cs="Arial"/>
        </w:rPr>
        <w:t xml:space="preserve">If other bodies are investigating aspects of the complaint, for example the police, local authority (LA) safeguarding teams or Tribunals, this may impact on our ability to adhere to the timescales within this </w:t>
      </w:r>
      <w:r w:rsidR="00E84F13" w:rsidRPr="003A3188">
        <w:rPr>
          <w:rFonts w:cs="Arial"/>
        </w:rPr>
        <w:t>procedure</w:t>
      </w:r>
      <w:r w:rsidR="00E84F13">
        <w:rPr>
          <w:rFonts w:cs="Arial"/>
        </w:rPr>
        <w:t xml:space="preserve"> or</w:t>
      </w:r>
      <w:r w:rsidRPr="003A3188">
        <w:rPr>
          <w:rFonts w:cs="Arial"/>
        </w:rPr>
        <w:t xml:space="preserve"> result in the procedure being suspended until those public bodies have completed their investigations. </w:t>
      </w:r>
    </w:p>
    <w:p w14:paraId="773BC4F9" w14:textId="38B36B10" w:rsidR="00964C34" w:rsidRPr="003A3188" w:rsidRDefault="00964C34" w:rsidP="00964C34">
      <w:pPr>
        <w:rPr>
          <w:rFonts w:cs="Arial"/>
          <w:bCs/>
        </w:rPr>
      </w:pPr>
      <w:r w:rsidRPr="003A3188">
        <w:rPr>
          <w:rFonts w:cs="Arial"/>
        </w:rPr>
        <w:t xml:space="preserve">If legal action </w:t>
      </w:r>
      <w:r w:rsidR="0032289C" w:rsidRPr="003A3188">
        <w:rPr>
          <w:rFonts w:cs="Arial"/>
        </w:rPr>
        <w:t xml:space="preserve">is commenced </w:t>
      </w:r>
      <w:r w:rsidRPr="003A3188">
        <w:rPr>
          <w:rFonts w:cs="Arial"/>
        </w:rPr>
        <w:t xml:space="preserve">against </w:t>
      </w:r>
      <w:r w:rsidR="00D426C5" w:rsidRPr="003A3188">
        <w:rPr>
          <w:rFonts w:cs="Arial"/>
          <w:bCs/>
        </w:rPr>
        <w:t>the school</w:t>
      </w:r>
      <w:r w:rsidRPr="003A3188">
        <w:rPr>
          <w:rFonts w:cs="Arial"/>
          <w:bCs/>
        </w:rPr>
        <w:t xml:space="preserve"> </w:t>
      </w:r>
      <w:r w:rsidR="0032289C" w:rsidRPr="003A3188">
        <w:rPr>
          <w:rFonts w:cs="Arial"/>
        </w:rPr>
        <w:t>in relation to the</w:t>
      </w:r>
      <w:r w:rsidRPr="003A3188">
        <w:rPr>
          <w:rFonts w:cs="Arial"/>
        </w:rPr>
        <w:t xml:space="preserve"> complaint, we will consider whether to suspend the complaint</w:t>
      </w:r>
      <w:r w:rsidR="00513A9D">
        <w:rPr>
          <w:rFonts w:cs="Arial"/>
        </w:rPr>
        <w:t>s</w:t>
      </w:r>
      <w:r w:rsidR="0032289C" w:rsidRPr="003A3188">
        <w:rPr>
          <w:rFonts w:cs="Arial"/>
        </w:rPr>
        <w:t xml:space="preserve"> procedure in relation to the</w:t>
      </w:r>
      <w:r w:rsidRPr="003A3188">
        <w:rPr>
          <w:rFonts w:cs="Arial"/>
        </w:rPr>
        <w:t xml:space="preserve"> complaint </w:t>
      </w:r>
      <w:r w:rsidRPr="003A3188">
        <w:rPr>
          <w:rFonts w:cs="Arial"/>
          <w:bCs/>
        </w:rPr>
        <w:t xml:space="preserve">until those legal proceedings have concluded. </w:t>
      </w:r>
    </w:p>
    <w:p w14:paraId="4B006BDC" w14:textId="77777777" w:rsidR="00D426C5" w:rsidRPr="003A3188" w:rsidRDefault="00D426C5" w:rsidP="00D426C5">
      <w:pPr>
        <w:rPr>
          <w:rFonts w:cs="Arial"/>
          <w:b/>
          <w:bCs/>
          <w:sz w:val="32"/>
          <w:szCs w:val="32"/>
        </w:rPr>
      </w:pPr>
      <w:r w:rsidRPr="003A3188">
        <w:rPr>
          <w:rFonts w:cs="Arial"/>
          <w:b/>
          <w:bCs/>
          <w:sz w:val="32"/>
          <w:szCs w:val="32"/>
        </w:rPr>
        <w:t>Resolving complaints</w:t>
      </w:r>
    </w:p>
    <w:p w14:paraId="6A36A3DF" w14:textId="1B77F7D1" w:rsidR="00D426C5" w:rsidRPr="003A3188" w:rsidRDefault="00D426C5" w:rsidP="00D426C5">
      <w:pPr>
        <w:rPr>
          <w:rFonts w:cs="Arial"/>
          <w:bCs/>
        </w:rPr>
      </w:pPr>
      <w:r w:rsidRPr="003A3188">
        <w:rPr>
          <w:rFonts w:cs="Arial"/>
          <w:bCs/>
        </w:rPr>
        <w:t xml:space="preserve">At each stage in the </w:t>
      </w:r>
      <w:r w:rsidR="00073630" w:rsidRPr="003A3188">
        <w:rPr>
          <w:rFonts w:cs="Arial"/>
          <w:bCs/>
        </w:rPr>
        <w:t>procedure,</w:t>
      </w:r>
      <w:r w:rsidRPr="003A3188">
        <w:rPr>
          <w:rFonts w:cs="Arial"/>
          <w:bCs/>
        </w:rPr>
        <w:t xml:space="preserve"> we want to work with </w:t>
      </w:r>
      <w:r w:rsidR="0032289C" w:rsidRPr="003A3188">
        <w:rPr>
          <w:rFonts w:cs="Arial"/>
          <w:bCs/>
        </w:rPr>
        <w:t>you</w:t>
      </w:r>
      <w:r w:rsidRPr="003A3188">
        <w:rPr>
          <w:rFonts w:cs="Arial"/>
          <w:bCs/>
        </w:rPr>
        <w:t xml:space="preserve"> to resolve the complaint. If appropriate, we will acknowledge that the complaint is upheld in whole or in part. In addition, we may offer one or more of the following: </w:t>
      </w:r>
    </w:p>
    <w:p w14:paraId="05A54B2F" w14:textId="12BECD39" w:rsidR="00D426C5" w:rsidRPr="003A3188" w:rsidRDefault="390A28A2" w:rsidP="3C64616D">
      <w:pPr>
        <w:pStyle w:val="ListParagraph"/>
        <w:numPr>
          <w:ilvl w:val="0"/>
          <w:numId w:val="23"/>
        </w:numPr>
        <w:spacing w:after="0"/>
        <w:rPr>
          <w:rFonts w:cs="Arial"/>
        </w:rPr>
      </w:pPr>
      <w:r w:rsidRPr="3C64616D">
        <w:rPr>
          <w:rFonts w:cs="Arial"/>
        </w:rPr>
        <w:t>an explanation</w:t>
      </w:r>
    </w:p>
    <w:p w14:paraId="0A01EF7E" w14:textId="35CCC240" w:rsidR="00D426C5" w:rsidRPr="003A3188" w:rsidRDefault="00D426C5" w:rsidP="3C64616D">
      <w:pPr>
        <w:pStyle w:val="ListParagraph"/>
        <w:spacing w:after="0"/>
        <w:rPr>
          <w:rFonts w:cs="Arial"/>
        </w:rPr>
      </w:pPr>
    </w:p>
    <w:p w14:paraId="6DF078BB" w14:textId="57D0D188" w:rsidR="00D426C5" w:rsidRPr="003A3188" w:rsidRDefault="390A28A2" w:rsidP="3C64616D">
      <w:pPr>
        <w:pStyle w:val="ListParagraph"/>
        <w:numPr>
          <w:ilvl w:val="0"/>
          <w:numId w:val="23"/>
        </w:numPr>
        <w:spacing w:after="0"/>
        <w:rPr>
          <w:rFonts w:cs="Arial"/>
        </w:rPr>
      </w:pPr>
      <w:r w:rsidRPr="3C64616D">
        <w:rPr>
          <w:rFonts w:cs="Arial"/>
        </w:rPr>
        <w:t>an acknowledgement that the situation could have been handled differently</w:t>
      </w:r>
      <w:r w:rsidR="7C06E776" w:rsidRPr="3C64616D">
        <w:rPr>
          <w:rFonts w:cs="Arial"/>
        </w:rPr>
        <w:t xml:space="preserve"> (this is not the same as an admission of unlawful or negligent action)</w:t>
      </w:r>
      <w:r w:rsidRPr="3C64616D">
        <w:rPr>
          <w:rFonts w:cs="Arial"/>
        </w:rPr>
        <w:t xml:space="preserve"> </w:t>
      </w:r>
    </w:p>
    <w:p w14:paraId="521F8F7A" w14:textId="50D258FE" w:rsidR="00D426C5" w:rsidRPr="003A3188" w:rsidRDefault="00D426C5" w:rsidP="3C64616D">
      <w:pPr>
        <w:pStyle w:val="ListParagraph"/>
        <w:spacing w:after="0"/>
        <w:rPr>
          <w:rFonts w:cs="Arial"/>
        </w:rPr>
      </w:pPr>
    </w:p>
    <w:p w14:paraId="091E5E35" w14:textId="135B467E" w:rsidR="00D426C5" w:rsidRPr="003A3188" w:rsidRDefault="390A28A2" w:rsidP="3C64616D">
      <w:pPr>
        <w:pStyle w:val="ListParagraph"/>
        <w:numPr>
          <w:ilvl w:val="0"/>
          <w:numId w:val="23"/>
        </w:numPr>
        <w:spacing w:after="0"/>
        <w:rPr>
          <w:rFonts w:cs="Arial"/>
        </w:rPr>
      </w:pPr>
      <w:r w:rsidRPr="3C64616D">
        <w:rPr>
          <w:rFonts w:cs="Arial"/>
        </w:rPr>
        <w:t>an assurance that we will try to ensure the event complained of will not recur</w:t>
      </w:r>
    </w:p>
    <w:p w14:paraId="57D486E8" w14:textId="6C830501" w:rsidR="00D426C5" w:rsidRPr="003A3188" w:rsidRDefault="00D426C5" w:rsidP="3C64616D">
      <w:pPr>
        <w:pStyle w:val="ListParagraph"/>
        <w:spacing w:after="0"/>
        <w:rPr>
          <w:rFonts w:cs="Arial"/>
        </w:rPr>
      </w:pPr>
    </w:p>
    <w:p w14:paraId="6809709A" w14:textId="04F2577A" w:rsidR="00D426C5" w:rsidRPr="003A3188" w:rsidRDefault="390A28A2" w:rsidP="3C64616D">
      <w:pPr>
        <w:pStyle w:val="ListParagraph"/>
        <w:numPr>
          <w:ilvl w:val="0"/>
          <w:numId w:val="23"/>
        </w:numPr>
        <w:spacing w:after="0"/>
        <w:rPr>
          <w:rFonts w:cs="Arial"/>
        </w:rPr>
      </w:pPr>
      <w:r w:rsidRPr="3C64616D">
        <w:rPr>
          <w:rFonts w:cs="Arial"/>
        </w:rPr>
        <w:t>an explanation of the steps that have been or will be taken to help ensure that it will not happen again, and an indication of the timescales within which any changes will be made</w:t>
      </w:r>
    </w:p>
    <w:p w14:paraId="5AD7861D" w14:textId="3E34466B" w:rsidR="00D426C5" w:rsidRPr="003A3188" w:rsidRDefault="00D426C5" w:rsidP="3C64616D">
      <w:pPr>
        <w:pStyle w:val="ListParagraph"/>
        <w:spacing w:after="0"/>
        <w:rPr>
          <w:rFonts w:cs="Arial"/>
        </w:rPr>
      </w:pPr>
    </w:p>
    <w:p w14:paraId="2872461F" w14:textId="715944B2" w:rsidR="00D426C5" w:rsidRPr="003A3188" w:rsidRDefault="390A28A2" w:rsidP="3C64616D">
      <w:pPr>
        <w:pStyle w:val="ListParagraph"/>
        <w:numPr>
          <w:ilvl w:val="0"/>
          <w:numId w:val="23"/>
        </w:numPr>
        <w:spacing w:after="0"/>
        <w:rPr>
          <w:rFonts w:cs="Arial"/>
        </w:rPr>
      </w:pPr>
      <w:r w:rsidRPr="3C64616D">
        <w:rPr>
          <w:rFonts w:cs="Arial"/>
        </w:rPr>
        <w:t>an undertaking to review school policies in light of the complaint</w:t>
      </w:r>
    </w:p>
    <w:p w14:paraId="7534C183" w14:textId="550D7040" w:rsidR="00D426C5" w:rsidRPr="003A3188" w:rsidRDefault="00D426C5" w:rsidP="3C64616D">
      <w:pPr>
        <w:pStyle w:val="ListParagraph"/>
        <w:spacing w:after="0"/>
        <w:rPr>
          <w:rFonts w:cs="Arial"/>
        </w:rPr>
      </w:pPr>
    </w:p>
    <w:p w14:paraId="0226A0BA" w14:textId="090669AC" w:rsidR="00D426C5" w:rsidRPr="003A3188" w:rsidRDefault="00D426C5" w:rsidP="3C64616D">
      <w:pPr>
        <w:pStyle w:val="ListParagraph"/>
        <w:numPr>
          <w:ilvl w:val="0"/>
          <w:numId w:val="23"/>
        </w:numPr>
        <w:spacing w:after="0"/>
        <w:rPr>
          <w:rFonts w:cs="Arial"/>
          <w:bCs/>
        </w:rPr>
      </w:pPr>
      <w:r w:rsidRPr="003A3188">
        <w:rPr>
          <w:rFonts w:cs="Arial"/>
          <w:bCs/>
        </w:rPr>
        <w:t>an apology</w:t>
      </w:r>
    </w:p>
    <w:p w14:paraId="1EF0ABA1" w14:textId="77777777" w:rsidR="00D426C5" w:rsidRPr="003A3188" w:rsidRDefault="00D426C5" w:rsidP="00D426C5">
      <w:pPr>
        <w:spacing w:after="0"/>
        <w:rPr>
          <w:rFonts w:cs="Arial"/>
          <w:bCs/>
          <w:sz w:val="24"/>
          <w:szCs w:val="24"/>
        </w:rPr>
      </w:pPr>
    </w:p>
    <w:p w14:paraId="11F511D7" w14:textId="77777777" w:rsidR="00D426C5" w:rsidRPr="003A3188" w:rsidRDefault="00D426C5" w:rsidP="00D426C5">
      <w:pPr>
        <w:rPr>
          <w:rFonts w:cs="Arial"/>
          <w:b/>
          <w:bCs/>
          <w:sz w:val="32"/>
          <w:szCs w:val="32"/>
        </w:rPr>
      </w:pPr>
      <w:r w:rsidRPr="003A3188">
        <w:rPr>
          <w:rFonts w:cs="Arial"/>
          <w:b/>
          <w:bCs/>
          <w:sz w:val="32"/>
          <w:szCs w:val="32"/>
        </w:rPr>
        <w:t>Withdrawal of a Complaint</w:t>
      </w:r>
    </w:p>
    <w:p w14:paraId="01BA2121" w14:textId="77777777" w:rsidR="00D426C5" w:rsidRPr="003A3188" w:rsidRDefault="00D426C5" w:rsidP="00D426C5">
      <w:pPr>
        <w:rPr>
          <w:rFonts w:cs="Arial"/>
          <w:bCs/>
        </w:rPr>
      </w:pPr>
      <w:r w:rsidRPr="003A3188">
        <w:rPr>
          <w:rFonts w:cs="Arial"/>
          <w:bCs/>
        </w:rPr>
        <w:t xml:space="preserve">If </w:t>
      </w:r>
      <w:r w:rsidR="0032289C" w:rsidRPr="003A3188">
        <w:rPr>
          <w:rFonts w:cs="Arial"/>
          <w:bCs/>
        </w:rPr>
        <w:t>you wish to withdraw a</w:t>
      </w:r>
      <w:r w:rsidRPr="003A3188">
        <w:rPr>
          <w:rFonts w:cs="Arial"/>
          <w:bCs/>
        </w:rPr>
        <w:t xml:space="preserve"> complaint, we will ask </w:t>
      </w:r>
      <w:r w:rsidR="0032289C" w:rsidRPr="003A3188">
        <w:rPr>
          <w:rFonts w:cs="Arial"/>
          <w:bCs/>
        </w:rPr>
        <w:t>you</w:t>
      </w:r>
      <w:r w:rsidRPr="003A3188">
        <w:rPr>
          <w:rFonts w:cs="Arial"/>
          <w:bCs/>
        </w:rPr>
        <w:t xml:space="preserve"> to confirm this in writing.</w:t>
      </w:r>
    </w:p>
    <w:p w14:paraId="03B81A27" w14:textId="77777777" w:rsidR="000A7949" w:rsidRDefault="000A7949" w:rsidP="00D426C5">
      <w:pPr>
        <w:rPr>
          <w:rFonts w:cs="Arial"/>
          <w:b/>
          <w:bCs/>
          <w:sz w:val="32"/>
          <w:szCs w:val="32"/>
        </w:rPr>
      </w:pPr>
    </w:p>
    <w:p w14:paraId="5C958F0E" w14:textId="2E9ACD06" w:rsidR="00D426C5" w:rsidRPr="003A3188" w:rsidRDefault="00D426C5" w:rsidP="00D426C5">
      <w:pPr>
        <w:rPr>
          <w:rFonts w:cs="Arial"/>
          <w:b/>
          <w:bCs/>
          <w:sz w:val="32"/>
          <w:szCs w:val="32"/>
        </w:rPr>
      </w:pPr>
      <w:r w:rsidRPr="003A3188">
        <w:rPr>
          <w:rFonts w:cs="Arial"/>
          <w:b/>
          <w:bCs/>
          <w:sz w:val="32"/>
          <w:szCs w:val="32"/>
        </w:rPr>
        <w:t>Stages of the complaint procedure</w:t>
      </w:r>
    </w:p>
    <w:p w14:paraId="709E0266" w14:textId="77777777" w:rsidR="00D426C5" w:rsidRPr="003A3188" w:rsidRDefault="00D426C5" w:rsidP="00D426C5">
      <w:pPr>
        <w:rPr>
          <w:rFonts w:cs="Arial"/>
          <w:b/>
          <w:bCs/>
          <w:sz w:val="28"/>
          <w:szCs w:val="28"/>
        </w:rPr>
      </w:pPr>
      <w:r w:rsidRPr="003A3188">
        <w:rPr>
          <w:rFonts w:cs="Arial"/>
          <w:b/>
          <w:bCs/>
          <w:sz w:val="28"/>
          <w:szCs w:val="28"/>
        </w:rPr>
        <w:t>Stage 1</w:t>
      </w:r>
    </w:p>
    <w:p w14:paraId="78CEECA0" w14:textId="77777777" w:rsidR="00D426C5" w:rsidRPr="003A3188" w:rsidRDefault="00D426C5" w:rsidP="00D426C5">
      <w:pPr>
        <w:rPr>
          <w:rFonts w:cs="Arial"/>
          <w:bCs/>
        </w:rPr>
      </w:pPr>
      <w:r w:rsidRPr="003A3188">
        <w:rPr>
          <w:rFonts w:cs="Arial"/>
          <w:bCs/>
        </w:rPr>
        <w:t>Formal complaints must be made to the headteacher (unless they are about the headteacher), via the school office. This may be done in person, in writin</w:t>
      </w:r>
      <w:r w:rsidR="004F4F48" w:rsidRPr="003A3188">
        <w:rPr>
          <w:rFonts w:cs="Arial"/>
          <w:bCs/>
        </w:rPr>
        <w:t>g (preferably using the complaint f</w:t>
      </w:r>
      <w:r w:rsidRPr="003A3188">
        <w:rPr>
          <w:rFonts w:cs="Arial"/>
          <w:bCs/>
        </w:rPr>
        <w:t xml:space="preserve">orm), or by telephone. </w:t>
      </w:r>
      <w:r w:rsidR="002F6A26" w:rsidRPr="003A3188">
        <w:rPr>
          <w:rFonts w:cs="Arial"/>
          <w:bCs/>
        </w:rPr>
        <w:t>Please mark them as Private and Confidential.</w:t>
      </w:r>
    </w:p>
    <w:p w14:paraId="3558B3C8" w14:textId="77777777" w:rsidR="00D426C5" w:rsidRPr="003A3188" w:rsidRDefault="00D426C5" w:rsidP="00D426C5">
      <w:pPr>
        <w:rPr>
          <w:rFonts w:cs="Arial"/>
          <w:bCs/>
        </w:rPr>
      </w:pPr>
      <w:r w:rsidRPr="003A3188">
        <w:rPr>
          <w:rFonts w:cs="Arial"/>
          <w:bCs/>
        </w:rPr>
        <w:t xml:space="preserve">The headteacher will record the date the complaint is received and will acknowledge receipt of the complaint in writing (either by letter or email) within </w:t>
      </w:r>
      <w:r w:rsidR="007172CE" w:rsidRPr="003A3188">
        <w:rPr>
          <w:rFonts w:cs="Arial"/>
          <w:bCs/>
        </w:rPr>
        <w:t>3</w:t>
      </w:r>
      <w:r w:rsidRPr="003A3188">
        <w:rPr>
          <w:rFonts w:cs="Arial"/>
          <w:bCs/>
        </w:rPr>
        <w:t xml:space="preserve"> school days. </w:t>
      </w:r>
    </w:p>
    <w:p w14:paraId="26F5CAA9" w14:textId="6AC81100" w:rsidR="00D426C5" w:rsidRDefault="00D426C5" w:rsidP="00D426C5">
      <w:pPr>
        <w:rPr>
          <w:rFonts w:cs="Arial"/>
          <w:bCs/>
        </w:rPr>
      </w:pPr>
      <w:r w:rsidRPr="003A3188">
        <w:rPr>
          <w:rFonts w:cs="Arial"/>
          <w:bCs/>
        </w:rPr>
        <w:t xml:space="preserve">Within this </w:t>
      </w:r>
      <w:r w:rsidR="00E03F1E" w:rsidRPr="003A3188">
        <w:rPr>
          <w:rFonts w:cs="Arial"/>
          <w:bCs/>
        </w:rPr>
        <w:t>acknowledgement</w:t>
      </w:r>
      <w:r w:rsidR="00F4781E" w:rsidRPr="003A3188">
        <w:rPr>
          <w:rFonts w:cs="Arial"/>
          <w:bCs/>
        </w:rPr>
        <w:t>, the headteacher may</w:t>
      </w:r>
      <w:r w:rsidRPr="003A3188">
        <w:rPr>
          <w:rFonts w:cs="Arial"/>
          <w:bCs/>
        </w:rPr>
        <w:t xml:space="preserve"> seek to clarify the nature of the complaint, ask what remains unresolved and what outcome </w:t>
      </w:r>
      <w:r w:rsidR="0032289C" w:rsidRPr="003A3188">
        <w:rPr>
          <w:rFonts w:cs="Arial"/>
          <w:bCs/>
        </w:rPr>
        <w:t>you</w:t>
      </w:r>
      <w:r w:rsidRPr="003A3188">
        <w:rPr>
          <w:rFonts w:cs="Arial"/>
          <w:bCs/>
        </w:rPr>
        <w:t xml:space="preserve"> would </w:t>
      </w:r>
      <w:r w:rsidR="00F4781E" w:rsidRPr="003A3188">
        <w:rPr>
          <w:rFonts w:cs="Arial"/>
          <w:bCs/>
        </w:rPr>
        <w:t>like to see. The headteacher will</w:t>
      </w:r>
      <w:r w:rsidRPr="003A3188">
        <w:rPr>
          <w:rFonts w:cs="Arial"/>
          <w:bCs/>
        </w:rPr>
        <w:t xml:space="preserve"> consider whether a </w:t>
      </w:r>
      <w:r w:rsidR="00F70455" w:rsidRPr="003A3188">
        <w:rPr>
          <w:rFonts w:cs="Arial"/>
          <w:bCs/>
        </w:rPr>
        <w:t>face</w:t>
      </w:r>
      <w:r w:rsidR="00F70455">
        <w:rPr>
          <w:rFonts w:cs="Arial"/>
          <w:bCs/>
        </w:rPr>
        <w:t>-to-face</w:t>
      </w:r>
      <w:r w:rsidRPr="003A3188">
        <w:rPr>
          <w:rFonts w:cs="Arial"/>
          <w:bCs/>
        </w:rPr>
        <w:t xml:space="preserve"> meeting is the most appropriate way of doing this</w:t>
      </w:r>
      <w:r w:rsidR="00C31505">
        <w:rPr>
          <w:rFonts w:cs="Arial"/>
          <w:bCs/>
        </w:rPr>
        <w:t xml:space="preserve"> and record their decision and rationale.</w:t>
      </w:r>
      <w:r w:rsidRPr="003A3188">
        <w:rPr>
          <w:rFonts w:cs="Arial"/>
          <w:bCs/>
        </w:rPr>
        <w:t xml:space="preserve"> </w:t>
      </w:r>
    </w:p>
    <w:p w14:paraId="3B617E19" w14:textId="77777777" w:rsidR="00E561D9" w:rsidRPr="0060121F" w:rsidRDefault="00E561D9" w:rsidP="00E561D9">
      <w:pPr>
        <w:spacing w:after="0"/>
        <w:rPr>
          <w:rFonts w:cs="Arial"/>
          <w:b/>
          <w:bCs/>
          <w:shd w:val="clear" w:color="auto" w:fill="FFFFFF"/>
        </w:rPr>
      </w:pPr>
      <w:r w:rsidRPr="0060121F">
        <w:rPr>
          <w:rFonts w:cs="Arial"/>
          <w:b/>
          <w:bCs/>
        </w:rPr>
        <w:t xml:space="preserve">Please note: </w:t>
      </w:r>
    </w:p>
    <w:p w14:paraId="3E6C886A" w14:textId="301BED8F" w:rsidR="00D426C5" w:rsidRPr="001F0B41" w:rsidRDefault="00D426C5" w:rsidP="00D426C5">
      <w:pPr>
        <w:rPr>
          <w:rFonts w:cs="Arial"/>
          <w:bCs/>
          <w:i/>
        </w:rPr>
      </w:pPr>
      <w:r w:rsidRPr="001F0B41">
        <w:rPr>
          <w:rFonts w:cs="Arial"/>
          <w:bCs/>
          <w:i/>
        </w:rPr>
        <w:t>The headteacher may delegate the investigation to another member of the school’s senior leadership team</w:t>
      </w:r>
      <w:r w:rsidR="00E03F1E" w:rsidRPr="001F0B41">
        <w:rPr>
          <w:rFonts w:cs="Arial"/>
          <w:bCs/>
          <w:i/>
        </w:rPr>
        <w:t>,</w:t>
      </w:r>
      <w:r w:rsidRPr="001F0B41">
        <w:rPr>
          <w:rFonts w:cs="Arial"/>
          <w:bCs/>
          <w:i/>
        </w:rPr>
        <w:t xml:space="preserve"> but not the decision to be taken.</w:t>
      </w:r>
    </w:p>
    <w:p w14:paraId="389B9A04" w14:textId="212FE3F4" w:rsidR="00D426C5" w:rsidRPr="003A3188" w:rsidRDefault="00D426C5" w:rsidP="00D426C5">
      <w:pPr>
        <w:rPr>
          <w:rFonts w:cs="Arial"/>
          <w:bCs/>
        </w:rPr>
      </w:pPr>
      <w:r w:rsidRPr="003A3188">
        <w:rPr>
          <w:rFonts w:cs="Arial"/>
          <w:bCs/>
        </w:rPr>
        <w:t>During the investigation, the headteacher (or investigator) will:</w:t>
      </w:r>
    </w:p>
    <w:p w14:paraId="12C0A1EC" w14:textId="6570E2A5" w:rsidR="00D426C5" w:rsidRPr="003A3188" w:rsidRDefault="390A28A2" w:rsidP="3C64616D">
      <w:pPr>
        <w:pStyle w:val="ListParagraph"/>
        <w:numPr>
          <w:ilvl w:val="0"/>
          <w:numId w:val="22"/>
        </w:numPr>
        <w:rPr>
          <w:rFonts w:cs="Arial"/>
        </w:rPr>
      </w:pPr>
      <w:r w:rsidRPr="3C64616D">
        <w:rPr>
          <w:rFonts w:cs="Arial"/>
        </w:rPr>
        <w:t>if necessary, interview those involved in the matter and</w:t>
      </w:r>
      <w:r w:rsidR="5DCBB40F" w:rsidRPr="3C64616D">
        <w:rPr>
          <w:rFonts w:cs="Arial"/>
        </w:rPr>
        <w:t xml:space="preserve"> </w:t>
      </w:r>
      <w:r w:rsidRPr="3C64616D">
        <w:rPr>
          <w:rFonts w:cs="Arial"/>
        </w:rPr>
        <w:t>/</w:t>
      </w:r>
      <w:r w:rsidR="5DCBB40F" w:rsidRPr="3C64616D">
        <w:rPr>
          <w:rFonts w:cs="Arial"/>
        </w:rPr>
        <w:t xml:space="preserve"> </w:t>
      </w:r>
      <w:r w:rsidRPr="3C64616D">
        <w:rPr>
          <w:rFonts w:cs="Arial"/>
        </w:rPr>
        <w:t>or those complained of, allowing them to be accompanied if they wish</w:t>
      </w:r>
    </w:p>
    <w:p w14:paraId="42B86770" w14:textId="22E55C12" w:rsidR="00D426C5" w:rsidRPr="003A3188" w:rsidRDefault="00D426C5" w:rsidP="3C64616D">
      <w:pPr>
        <w:pStyle w:val="ListParagraph"/>
        <w:rPr>
          <w:rFonts w:cs="Arial"/>
        </w:rPr>
      </w:pPr>
    </w:p>
    <w:p w14:paraId="10866553" w14:textId="25C6C86B" w:rsidR="00D426C5" w:rsidRPr="003A3188" w:rsidRDefault="00D426C5" w:rsidP="3C64616D">
      <w:pPr>
        <w:pStyle w:val="ListParagraph"/>
        <w:numPr>
          <w:ilvl w:val="0"/>
          <w:numId w:val="22"/>
        </w:numPr>
        <w:rPr>
          <w:rFonts w:cs="Arial"/>
          <w:bCs/>
        </w:rPr>
      </w:pPr>
      <w:r w:rsidRPr="003A3188">
        <w:rPr>
          <w:rFonts w:cs="Arial"/>
          <w:bCs/>
        </w:rPr>
        <w:t>keep a written record of any meetings</w:t>
      </w:r>
      <w:r w:rsidR="004F4F48" w:rsidRPr="003A3188">
        <w:rPr>
          <w:rFonts w:cs="Arial"/>
          <w:bCs/>
        </w:rPr>
        <w:t xml:space="preserve"> </w:t>
      </w:r>
      <w:r w:rsidRPr="003A3188">
        <w:rPr>
          <w:rFonts w:cs="Arial"/>
          <w:bCs/>
        </w:rPr>
        <w:t>/</w:t>
      </w:r>
      <w:r w:rsidR="004F4F48" w:rsidRPr="003A3188">
        <w:rPr>
          <w:rFonts w:cs="Arial"/>
          <w:bCs/>
        </w:rPr>
        <w:t xml:space="preserve"> </w:t>
      </w:r>
      <w:r w:rsidRPr="003A3188">
        <w:rPr>
          <w:rFonts w:cs="Arial"/>
          <w:bCs/>
        </w:rPr>
        <w:t>i</w:t>
      </w:r>
      <w:r w:rsidR="00F4781E" w:rsidRPr="003A3188">
        <w:rPr>
          <w:rFonts w:cs="Arial"/>
          <w:bCs/>
        </w:rPr>
        <w:t xml:space="preserve">nterviews in relation to their </w:t>
      </w:r>
      <w:r w:rsidRPr="003A3188">
        <w:rPr>
          <w:rFonts w:cs="Arial"/>
          <w:bCs/>
        </w:rPr>
        <w:t>investigation.</w:t>
      </w:r>
    </w:p>
    <w:p w14:paraId="0EE9D41B" w14:textId="476EEE5C" w:rsidR="00D426C5" w:rsidRPr="003A3188" w:rsidRDefault="00E03F1E" w:rsidP="00D426C5">
      <w:pPr>
        <w:rPr>
          <w:rFonts w:cs="Arial"/>
          <w:bCs/>
        </w:rPr>
      </w:pPr>
      <w:r w:rsidRPr="003A3188">
        <w:rPr>
          <w:rFonts w:cs="Arial"/>
          <w:bCs/>
        </w:rPr>
        <w:t>At the conclusion of the</w:t>
      </w:r>
      <w:r w:rsidR="00D426C5" w:rsidRPr="003A3188">
        <w:rPr>
          <w:rFonts w:cs="Arial"/>
          <w:bCs/>
        </w:rPr>
        <w:t xml:space="preserve"> investigation, the headteacher will provide a formal written response within </w:t>
      </w:r>
      <w:r w:rsidR="00F4781E" w:rsidRPr="003A3188">
        <w:rPr>
          <w:rFonts w:cs="Arial"/>
          <w:bCs/>
        </w:rPr>
        <w:t>10</w:t>
      </w:r>
      <w:r w:rsidR="00D426C5" w:rsidRPr="003A3188">
        <w:rPr>
          <w:rFonts w:cs="Arial"/>
          <w:bCs/>
        </w:rPr>
        <w:t xml:space="preserve"> school days of the da</w:t>
      </w:r>
      <w:r w:rsidR="00F4781E" w:rsidRPr="003A3188">
        <w:rPr>
          <w:rFonts w:cs="Arial"/>
          <w:bCs/>
        </w:rPr>
        <w:t xml:space="preserve">te of receipt of the complaint. </w:t>
      </w:r>
      <w:r w:rsidR="00D426C5" w:rsidRPr="003A3188">
        <w:rPr>
          <w:rFonts w:cs="Arial"/>
          <w:bCs/>
        </w:rPr>
        <w:t xml:space="preserve">If the headteacher is unable to meet this deadline, </w:t>
      </w:r>
      <w:r w:rsidR="00AB5E63">
        <w:rPr>
          <w:rFonts w:cs="Arial"/>
          <w:bCs/>
        </w:rPr>
        <w:t>they</w:t>
      </w:r>
      <w:r w:rsidR="00D426C5" w:rsidRPr="003A3188">
        <w:rPr>
          <w:rFonts w:cs="Arial"/>
          <w:bCs/>
        </w:rPr>
        <w:t xml:space="preserve"> will provide </w:t>
      </w:r>
      <w:r w:rsidR="0032289C" w:rsidRPr="003A3188">
        <w:rPr>
          <w:rFonts w:cs="Arial"/>
          <w:bCs/>
        </w:rPr>
        <w:t>you</w:t>
      </w:r>
      <w:r w:rsidR="00D426C5" w:rsidRPr="003A3188">
        <w:rPr>
          <w:rFonts w:cs="Arial"/>
          <w:bCs/>
        </w:rPr>
        <w:t xml:space="preserve"> with an update and revised response date.</w:t>
      </w:r>
    </w:p>
    <w:p w14:paraId="3B7AD711" w14:textId="77777777" w:rsidR="00D426C5" w:rsidRPr="003A3188" w:rsidRDefault="00D426C5" w:rsidP="00D426C5">
      <w:pPr>
        <w:rPr>
          <w:rFonts w:cs="Arial"/>
          <w:bCs/>
        </w:rPr>
      </w:pPr>
      <w:r w:rsidRPr="003A3188">
        <w:rPr>
          <w:rFonts w:cs="Arial"/>
          <w:bCs/>
        </w:rPr>
        <w:t xml:space="preserve">The response will detail any actions taken to investigate the complaint and provide a full explanation of the decision made and the reason(s) for it. Where appropriate, it will include details of actions </w:t>
      </w:r>
      <w:r w:rsidR="00E03F1E" w:rsidRPr="003A3188">
        <w:rPr>
          <w:rFonts w:cs="Arial"/>
          <w:bCs/>
        </w:rPr>
        <w:t>the school</w:t>
      </w:r>
      <w:r w:rsidRPr="003A3188">
        <w:rPr>
          <w:rFonts w:cs="Arial"/>
          <w:bCs/>
        </w:rPr>
        <w:t xml:space="preserve"> will take to resolve the complaint. </w:t>
      </w:r>
    </w:p>
    <w:p w14:paraId="7299770C" w14:textId="77777777" w:rsidR="00D426C5" w:rsidRDefault="00D426C5" w:rsidP="00D426C5">
      <w:pPr>
        <w:rPr>
          <w:rFonts w:cs="Arial"/>
          <w:bCs/>
        </w:rPr>
      </w:pPr>
      <w:r w:rsidRPr="003A3188">
        <w:rPr>
          <w:rFonts w:cs="Arial"/>
          <w:bCs/>
        </w:rPr>
        <w:t xml:space="preserve">The headteacher will advise </w:t>
      </w:r>
      <w:r w:rsidR="0032289C" w:rsidRPr="003A3188">
        <w:rPr>
          <w:rFonts w:cs="Arial"/>
          <w:bCs/>
        </w:rPr>
        <w:t>you</w:t>
      </w:r>
      <w:r w:rsidRPr="003A3188">
        <w:rPr>
          <w:rFonts w:cs="Arial"/>
          <w:bCs/>
        </w:rPr>
        <w:t xml:space="preserve"> how to esca</w:t>
      </w:r>
      <w:r w:rsidR="00F4781E" w:rsidRPr="003A3188">
        <w:rPr>
          <w:rFonts w:cs="Arial"/>
          <w:bCs/>
        </w:rPr>
        <w:t>late your</w:t>
      </w:r>
      <w:r w:rsidR="0032289C" w:rsidRPr="003A3188">
        <w:rPr>
          <w:rFonts w:cs="Arial"/>
          <w:bCs/>
        </w:rPr>
        <w:t xml:space="preserve"> complaint should you</w:t>
      </w:r>
      <w:r w:rsidRPr="003A3188">
        <w:rPr>
          <w:rFonts w:cs="Arial"/>
          <w:bCs/>
        </w:rPr>
        <w:t xml:space="preserve"> remain di</w:t>
      </w:r>
      <w:r w:rsidR="00E917C2" w:rsidRPr="003A3188">
        <w:rPr>
          <w:rFonts w:cs="Arial"/>
          <w:bCs/>
        </w:rPr>
        <w:t>ssatisfied with the outcome of s</w:t>
      </w:r>
      <w:r w:rsidRPr="003A3188">
        <w:rPr>
          <w:rFonts w:cs="Arial"/>
          <w:bCs/>
        </w:rPr>
        <w:t xml:space="preserve">tage 1. </w:t>
      </w:r>
    </w:p>
    <w:p w14:paraId="78E03DE5" w14:textId="77777777" w:rsidR="00B139D4" w:rsidRPr="00B139D4" w:rsidRDefault="00B139D4" w:rsidP="00B139D4">
      <w:pPr>
        <w:spacing w:after="0"/>
        <w:rPr>
          <w:rFonts w:cs="Arial"/>
          <w:b/>
          <w:bCs/>
          <w:shd w:val="clear" w:color="auto" w:fill="FFFFFF"/>
        </w:rPr>
      </w:pPr>
      <w:r w:rsidRPr="00B139D4">
        <w:rPr>
          <w:rFonts w:cs="Arial"/>
          <w:b/>
          <w:bCs/>
        </w:rPr>
        <w:t xml:space="preserve">Please note: </w:t>
      </w:r>
    </w:p>
    <w:p w14:paraId="2C820055" w14:textId="57C698C9" w:rsidR="00A83382" w:rsidRPr="00B139D4" w:rsidRDefault="4614A1C8" w:rsidP="00D426C5">
      <w:pPr>
        <w:rPr>
          <w:i/>
          <w:iCs/>
        </w:rPr>
      </w:pPr>
      <w:r w:rsidRPr="00B139D4">
        <w:rPr>
          <w:i/>
          <w:iCs/>
        </w:rPr>
        <w:t>Formal complaints involving</w:t>
      </w:r>
      <w:r w:rsidR="00550127" w:rsidRPr="00B139D4">
        <w:rPr>
          <w:i/>
          <w:iCs/>
        </w:rPr>
        <w:t xml:space="preserve"> the </w:t>
      </w:r>
      <w:r w:rsidR="521D483F" w:rsidRPr="00B139D4">
        <w:rPr>
          <w:i/>
          <w:iCs/>
        </w:rPr>
        <w:t>h</w:t>
      </w:r>
      <w:r w:rsidR="00550127" w:rsidRPr="00B139D4">
        <w:rPr>
          <w:i/>
          <w:iCs/>
        </w:rPr>
        <w:t xml:space="preserve">ead </w:t>
      </w:r>
      <w:r w:rsidR="0AB00ED3" w:rsidRPr="00B139D4">
        <w:rPr>
          <w:i/>
          <w:iCs/>
        </w:rPr>
        <w:t>t</w:t>
      </w:r>
      <w:r w:rsidR="00550127" w:rsidRPr="00B139D4">
        <w:rPr>
          <w:i/>
          <w:iCs/>
        </w:rPr>
        <w:t xml:space="preserve">eacher or a member of the governing body </w:t>
      </w:r>
      <w:r w:rsidR="00A5284F" w:rsidRPr="00B139D4">
        <w:rPr>
          <w:i/>
          <w:iCs/>
        </w:rPr>
        <w:t xml:space="preserve">(including the </w:t>
      </w:r>
      <w:r w:rsidR="7167917C" w:rsidRPr="00B139D4">
        <w:rPr>
          <w:i/>
          <w:iCs/>
        </w:rPr>
        <w:t>c</w:t>
      </w:r>
      <w:r w:rsidR="00A5284F" w:rsidRPr="00B139D4">
        <w:rPr>
          <w:i/>
          <w:iCs/>
        </w:rPr>
        <w:t xml:space="preserve">hair or </w:t>
      </w:r>
      <w:r w:rsidR="38E84DAD" w:rsidRPr="00B139D4">
        <w:rPr>
          <w:i/>
          <w:iCs/>
        </w:rPr>
        <w:t>v</w:t>
      </w:r>
      <w:r w:rsidR="00A5284F" w:rsidRPr="00B139D4">
        <w:rPr>
          <w:i/>
          <w:iCs/>
        </w:rPr>
        <w:t>ice-</w:t>
      </w:r>
      <w:r w:rsidR="16238623" w:rsidRPr="00B139D4">
        <w:rPr>
          <w:i/>
          <w:iCs/>
        </w:rPr>
        <w:t>c</w:t>
      </w:r>
      <w:r w:rsidR="00A5284F" w:rsidRPr="00B139D4">
        <w:rPr>
          <w:i/>
          <w:iCs/>
        </w:rPr>
        <w:t>hair)</w:t>
      </w:r>
      <w:r w:rsidR="00624F84" w:rsidRPr="00B139D4">
        <w:rPr>
          <w:i/>
          <w:iCs/>
        </w:rPr>
        <w:t xml:space="preserve"> progress straight to </w:t>
      </w:r>
      <w:r w:rsidR="00302D6D" w:rsidRPr="00B139D4">
        <w:rPr>
          <w:i/>
          <w:iCs/>
        </w:rPr>
        <w:t>s</w:t>
      </w:r>
      <w:r w:rsidR="00624F84" w:rsidRPr="00B139D4">
        <w:rPr>
          <w:i/>
          <w:iCs/>
        </w:rPr>
        <w:t xml:space="preserve">tage 2. </w:t>
      </w:r>
    </w:p>
    <w:p w14:paraId="0478F954" w14:textId="77777777" w:rsidR="00DB0830" w:rsidRDefault="00DB0830" w:rsidP="00D426C5">
      <w:pPr>
        <w:rPr>
          <w:rFonts w:cs="Arial"/>
          <w:b/>
          <w:bCs/>
          <w:sz w:val="28"/>
          <w:szCs w:val="28"/>
        </w:rPr>
      </w:pPr>
      <w:r w:rsidRPr="003A3188">
        <w:rPr>
          <w:rFonts w:cs="Arial"/>
          <w:b/>
          <w:bCs/>
          <w:sz w:val="28"/>
          <w:szCs w:val="28"/>
        </w:rPr>
        <w:t>Stage 2</w:t>
      </w:r>
    </w:p>
    <w:p w14:paraId="3001C9A2" w14:textId="1D726ED9" w:rsidR="002F6A26" w:rsidRPr="00780774" w:rsidRDefault="00DB0830" w:rsidP="00DB0830">
      <w:pPr>
        <w:rPr>
          <w:rFonts w:cs="Arial"/>
          <w:color w:val="000000" w:themeColor="text1"/>
        </w:rPr>
      </w:pPr>
      <w:r w:rsidRPr="00780774">
        <w:rPr>
          <w:rFonts w:cs="Arial"/>
          <w:color w:val="000000" w:themeColor="text1"/>
        </w:rPr>
        <w:t xml:space="preserve">If </w:t>
      </w:r>
      <w:r w:rsidR="0032289C" w:rsidRPr="00780774">
        <w:rPr>
          <w:rFonts w:cs="Arial"/>
          <w:color w:val="000000" w:themeColor="text1"/>
        </w:rPr>
        <w:t>you remain</w:t>
      </w:r>
      <w:r w:rsidRPr="00780774">
        <w:rPr>
          <w:rFonts w:cs="Arial"/>
          <w:color w:val="000000" w:themeColor="text1"/>
        </w:rPr>
        <w:t xml:space="preserve"> dissatisfied with the </w:t>
      </w:r>
      <w:r w:rsidR="008E4DCF" w:rsidRPr="00780774">
        <w:rPr>
          <w:rFonts w:cs="Arial"/>
          <w:color w:val="000000" w:themeColor="text1"/>
        </w:rPr>
        <w:t xml:space="preserve">headteacher’s </w:t>
      </w:r>
      <w:r w:rsidRPr="00780774">
        <w:rPr>
          <w:rFonts w:cs="Arial"/>
          <w:color w:val="000000" w:themeColor="text1"/>
        </w:rPr>
        <w:t>re</w:t>
      </w:r>
      <w:r w:rsidR="0032289C" w:rsidRPr="00780774">
        <w:rPr>
          <w:rFonts w:cs="Arial"/>
          <w:color w:val="000000" w:themeColor="text1"/>
        </w:rPr>
        <w:t>sponse at stage 1, you</w:t>
      </w:r>
      <w:r w:rsidRPr="00780774">
        <w:rPr>
          <w:rFonts w:cs="Arial"/>
          <w:color w:val="000000" w:themeColor="text1"/>
        </w:rPr>
        <w:t xml:space="preserve"> can request the matter be progress</w:t>
      </w:r>
      <w:r w:rsidR="0032289C" w:rsidRPr="00780774">
        <w:rPr>
          <w:rFonts w:cs="Arial"/>
          <w:color w:val="000000" w:themeColor="text1"/>
        </w:rPr>
        <w:t>ed to the next stage and put your</w:t>
      </w:r>
      <w:r w:rsidR="00E917C2" w:rsidRPr="00780774">
        <w:rPr>
          <w:rFonts w:cs="Arial"/>
          <w:color w:val="000000" w:themeColor="text1"/>
        </w:rPr>
        <w:t xml:space="preserve"> complaint in writing to the </w:t>
      </w:r>
      <w:r w:rsidR="668039DE" w:rsidRPr="28317454">
        <w:rPr>
          <w:rFonts w:cs="Arial"/>
          <w:color w:val="000000" w:themeColor="text1"/>
        </w:rPr>
        <w:t>c</w:t>
      </w:r>
      <w:r w:rsidR="6F234422" w:rsidRPr="28317454">
        <w:rPr>
          <w:rFonts w:cs="Arial"/>
          <w:color w:val="000000" w:themeColor="text1"/>
        </w:rPr>
        <w:t>hair</w:t>
      </w:r>
      <w:r w:rsidR="00E917C2" w:rsidRPr="00780774">
        <w:rPr>
          <w:rFonts w:cs="Arial"/>
          <w:color w:val="000000" w:themeColor="text1"/>
        </w:rPr>
        <w:t xml:space="preserve"> of </w:t>
      </w:r>
      <w:r w:rsidR="5F329927" w:rsidRPr="28317454">
        <w:rPr>
          <w:rFonts w:cs="Arial"/>
          <w:color w:val="000000" w:themeColor="text1"/>
        </w:rPr>
        <w:t>g</w:t>
      </w:r>
      <w:r w:rsidR="4299BAD4" w:rsidRPr="28317454">
        <w:rPr>
          <w:rFonts w:cs="Arial"/>
          <w:color w:val="000000" w:themeColor="text1"/>
        </w:rPr>
        <w:t>overnors</w:t>
      </w:r>
      <w:r w:rsidRPr="00780774">
        <w:rPr>
          <w:rFonts w:cs="Arial"/>
          <w:color w:val="000000" w:themeColor="text1"/>
        </w:rPr>
        <w:t>, via the school office</w:t>
      </w:r>
      <w:r w:rsidR="007172CE" w:rsidRPr="00780774">
        <w:rPr>
          <w:rFonts w:cs="Arial"/>
          <w:color w:val="000000" w:themeColor="text1"/>
        </w:rPr>
        <w:t xml:space="preserve"> within 15 school days of receipt of the s</w:t>
      </w:r>
      <w:r w:rsidR="00EC41E6" w:rsidRPr="00780774">
        <w:rPr>
          <w:rFonts w:cs="Arial"/>
          <w:color w:val="000000" w:themeColor="text1"/>
        </w:rPr>
        <w:t>tage 1</w:t>
      </w:r>
      <w:r w:rsidR="007172CE" w:rsidRPr="00780774">
        <w:rPr>
          <w:rFonts w:cs="Arial"/>
          <w:color w:val="000000" w:themeColor="text1"/>
        </w:rPr>
        <w:t xml:space="preserve"> response</w:t>
      </w:r>
      <w:r w:rsidRPr="00780774">
        <w:rPr>
          <w:rFonts w:cs="Arial"/>
          <w:color w:val="000000" w:themeColor="text1"/>
        </w:rPr>
        <w:t xml:space="preserve">. </w:t>
      </w:r>
      <w:r w:rsidR="00EC41E6" w:rsidRPr="00780774">
        <w:rPr>
          <w:rFonts w:cs="Arial"/>
          <w:color w:val="000000" w:themeColor="text1"/>
        </w:rPr>
        <w:t xml:space="preserve">Please mark as Private and Confidential. Requests received outside of this time frame will only be considered if exceptional circumstances apply.  </w:t>
      </w:r>
      <w:r w:rsidRPr="00780774">
        <w:rPr>
          <w:rFonts w:cs="Arial"/>
          <w:color w:val="000000" w:themeColor="text1"/>
        </w:rPr>
        <w:t>The school will forward the letter</w:t>
      </w:r>
      <w:r w:rsidR="007172CE" w:rsidRPr="00780774">
        <w:rPr>
          <w:rFonts w:cs="Arial"/>
          <w:color w:val="000000" w:themeColor="text1"/>
        </w:rPr>
        <w:t xml:space="preserve"> to the </w:t>
      </w:r>
      <w:r w:rsidR="70700C39" w:rsidRPr="28317454">
        <w:rPr>
          <w:rFonts w:cs="Arial"/>
          <w:color w:val="000000" w:themeColor="text1"/>
        </w:rPr>
        <w:t>c</w:t>
      </w:r>
      <w:r w:rsidR="419CABF1" w:rsidRPr="28317454">
        <w:rPr>
          <w:rFonts w:cs="Arial"/>
          <w:color w:val="000000" w:themeColor="text1"/>
        </w:rPr>
        <w:t>hair</w:t>
      </w:r>
      <w:r w:rsidR="00F334D5" w:rsidRPr="00780774">
        <w:rPr>
          <w:rFonts w:cs="Arial"/>
          <w:color w:val="000000" w:themeColor="text1"/>
        </w:rPr>
        <w:t xml:space="preserve"> of </w:t>
      </w:r>
      <w:r w:rsidR="6EF58D0E" w:rsidRPr="28317454">
        <w:rPr>
          <w:rFonts w:cs="Arial"/>
          <w:color w:val="000000" w:themeColor="text1"/>
        </w:rPr>
        <w:t>g</w:t>
      </w:r>
      <w:r w:rsidR="490E51FE" w:rsidRPr="28317454">
        <w:rPr>
          <w:rFonts w:cs="Arial"/>
          <w:color w:val="000000" w:themeColor="text1"/>
        </w:rPr>
        <w:t>overnors</w:t>
      </w:r>
      <w:r w:rsidR="007172CE" w:rsidRPr="00780774">
        <w:rPr>
          <w:rFonts w:cs="Arial"/>
          <w:color w:val="000000" w:themeColor="text1"/>
        </w:rPr>
        <w:t xml:space="preserve"> within 3</w:t>
      </w:r>
      <w:r w:rsidRPr="00780774">
        <w:rPr>
          <w:rFonts w:cs="Arial"/>
          <w:color w:val="000000" w:themeColor="text1"/>
        </w:rPr>
        <w:t xml:space="preserve"> school days. </w:t>
      </w:r>
    </w:p>
    <w:p w14:paraId="4FA11595" w14:textId="57ED0073" w:rsidR="008E4DCF" w:rsidRDefault="00E917C2" w:rsidP="00F4781E">
      <w:pPr>
        <w:rPr>
          <w:rFonts w:cs="Arial"/>
        </w:rPr>
      </w:pPr>
      <w:r w:rsidRPr="003A3188">
        <w:rPr>
          <w:rFonts w:cs="Arial"/>
        </w:rPr>
        <w:lastRenderedPageBreak/>
        <w:t xml:space="preserve">The </w:t>
      </w:r>
      <w:r w:rsidR="10EF39BD" w:rsidRPr="28317454">
        <w:rPr>
          <w:rFonts w:cs="Arial"/>
        </w:rPr>
        <w:t>c</w:t>
      </w:r>
      <w:r w:rsidR="6F234422" w:rsidRPr="28317454">
        <w:rPr>
          <w:rFonts w:cs="Arial"/>
        </w:rPr>
        <w:t>hair</w:t>
      </w:r>
      <w:r w:rsidRPr="003A3188">
        <w:rPr>
          <w:rFonts w:cs="Arial"/>
        </w:rPr>
        <w:t xml:space="preserve"> </w:t>
      </w:r>
      <w:r w:rsidR="00F334D5" w:rsidRPr="003A3188">
        <w:rPr>
          <w:rFonts w:cs="Arial"/>
        </w:rPr>
        <w:t xml:space="preserve">will </w:t>
      </w:r>
      <w:r w:rsidR="00DB0830" w:rsidRPr="003A3188">
        <w:rPr>
          <w:rFonts w:cs="Arial"/>
        </w:rPr>
        <w:t>acknow</w:t>
      </w:r>
      <w:r w:rsidR="00EC41E6" w:rsidRPr="003A3188">
        <w:rPr>
          <w:rFonts w:cs="Arial"/>
        </w:rPr>
        <w:t>ledge the complaint within 3</w:t>
      </w:r>
      <w:r w:rsidR="00DB0830" w:rsidRPr="003A3188">
        <w:rPr>
          <w:rFonts w:cs="Arial"/>
        </w:rPr>
        <w:t xml:space="preserve"> school days from receipt. Within this ackno</w:t>
      </w:r>
      <w:r w:rsidR="00EC41E6" w:rsidRPr="003A3188">
        <w:rPr>
          <w:rFonts w:cs="Arial"/>
        </w:rPr>
        <w:t>wledgement, the c</w:t>
      </w:r>
      <w:r w:rsidRPr="003A3188">
        <w:rPr>
          <w:rFonts w:cs="Arial"/>
        </w:rPr>
        <w:t>hair</w:t>
      </w:r>
      <w:r w:rsidR="00F4781E" w:rsidRPr="003A3188">
        <w:rPr>
          <w:rFonts w:cs="Arial"/>
        </w:rPr>
        <w:t xml:space="preserve"> may</w:t>
      </w:r>
      <w:r w:rsidR="00DB0830" w:rsidRPr="003A3188">
        <w:rPr>
          <w:rFonts w:cs="Arial"/>
        </w:rPr>
        <w:t xml:space="preserve"> seek to clari</w:t>
      </w:r>
      <w:r w:rsidR="00662F02" w:rsidRPr="003A3188">
        <w:rPr>
          <w:rFonts w:cs="Arial"/>
        </w:rPr>
        <w:t xml:space="preserve">fy the nature of the complaint </w:t>
      </w:r>
      <w:r w:rsidR="00DB0830" w:rsidRPr="003A3188">
        <w:rPr>
          <w:rFonts w:cs="Arial"/>
        </w:rPr>
        <w:t xml:space="preserve">and what outcome </w:t>
      </w:r>
      <w:r w:rsidR="0032289C" w:rsidRPr="003A3188">
        <w:rPr>
          <w:rFonts w:cs="Arial"/>
        </w:rPr>
        <w:t>you</w:t>
      </w:r>
      <w:r w:rsidR="00DB0830" w:rsidRPr="003A3188">
        <w:rPr>
          <w:rFonts w:cs="Arial"/>
        </w:rPr>
        <w:t xml:space="preserve"> would </w:t>
      </w:r>
      <w:r w:rsidRPr="003A3188">
        <w:rPr>
          <w:rFonts w:cs="Arial"/>
        </w:rPr>
        <w:t>like to se</w:t>
      </w:r>
      <w:r w:rsidR="00EC41E6" w:rsidRPr="003A3188">
        <w:rPr>
          <w:rFonts w:cs="Arial"/>
        </w:rPr>
        <w:t xml:space="preserve">e. The </w:t>
      </w:r>
      <w:r w:rsidR="32150A8B" w:rsidRPr="28317454">
        <w:rPr>
          <w:rFonts w:cs="Arial"/>
        </w:rPr>
        <w:t>c</w:t>
      </w:r>
      <w:r w:rsidR="41D3770C" w:rsidRPr="28317454">
        <w:rPr>
          <w:rFonts w:cs="Arial"/>
        </w:rPr>
        <w:t>h</w:t>
      </w:r>
      <w:r w:rsidR="6F234422" w:rsidRPr="28317454">
        <w:rPr>
          <w:rFonts w:cs="Arial"/>
        </w:rPr>
        <w:t>air</w:t>
      </w:r>
      <w:r w:rsidR="00F4781E" w:rsidRPr="003A3188">
        <w:rPr>
          <w:rFonts w:cs="Arial"/>
        </w:rPr>
        <w:t xml:space="preserve"> will</w:t>
      </w:r>
      <w:r w:rsidR="00DB0830" w:rsidRPr="003A3188">
        <w:rPr>
          <w:rFonts w:cs="Arial"/>
        </w:rPr>
        <w:t xml:space="preserve"> consider whether a face</w:t>
      </w:r>
      <w:r w:rsidR="00B76FA2">
        <w:rPr>
          <w:rFonts w:cs="Arial"/>
        </w:rPr>
        <w:t>-</w:t>
      </w:r>
      <w:r w:rsidR="00DB0830" w:rsidRPr="003A3188">
        <w:rPr>
          <w:rFonts w:cs="Arial"/>
        </w:rPr>
        <w:t>to</w:t>
      </w:r>
      <w:r w:rsidR="00B76FA2">
        <w:rPr>
          <w:rFonts w:cs="Arial"/>
        </w:rPr>
        <w:t>-</w:t>
      </w:r>
      <w:r w:rsidR="00DB0830" w:rsidRPr="003A3188">
        <w:rPr>
          <w:rFonts w:cs="Arial"/>
        </w:rPr>
        <w:t xml:space="preserve">face meeting is the most appropriate way of doing this.  </w:t>
      </w:r>
    </w:p>
    <w:p w14:paraId="71C5C4C6" w14:textId="77777777" w:rsidR="00F4781E" w:rsidRPr="003A3188" w:rsidRDefault="00F4781E" w:rsidP="00F4781E">
      <w:pPr>
        <w:rPr>
          <w:rFonts w:cs="Arial"/>
        </w:rPr>
      </w:pPr>
      <w:r w:rsidRPr="003A3188">
        <w:rPr>
          <w:rFonts w:cs="Arial"/>
        </w:rPr>
        <w:t>During the investigation, the chair</w:t>
      </w:r>
      <w:r w:rsidR="00EC41E6" w:rsidRPr="003A3188">
        <w:rPr>
          <w:rFonts w:cs="Arial"/>
        </w:rPr>
        <w:t xml:space="preserve"> of governors</w:t>
      </w:r>
      <w:r w:rsidRPr="003A3188">
        <w:rPr>
          <w:rFonts w:cs="Arial"/>
        </w:rPr>
        <w:t xml:space="preserve"> will:</w:t>
      </w:r>
    </w:p>
    <w:p w14:paraId="56E32C88" w14:textId="25C3D816" w:rsidR="00F4781E" w:rsidRPr="003A3188" w:rsidRDefault="3AD8FB63" w:rsidP="3C64616D">
      <w:pPr>
        <w:pStyle w:val="ListParagraph"/>
        <w:numPr>
          <w:ilvl w:val="0"/>
          <w:numId w:val="21"/>
        </w:numPr>
        <w:rPr>
          <w:rFonts w:cs="Arial"/>
        </w:rPr>
      </w:pPr>
      <w:r w:rsidRPr="3C64616D">
        <w:rPr>
          <w:rFonts w:cs="Arial"/>
        </w:rPr>
        <w:t>where appropriate, interview those involved in the matter and</w:t>
      </w:r>
      <w:r w:rsidR="16DAFCDF" w:rsidRPr="3C64616D">
        <w:rPr>
          <w:rFonts w:cs="Arial"/>
        </w:rPr>
        <w:t xml:space="preserve"> </w:t>
      </w:r>
      <w:r w:rsidRPr="3C64616D">
        <w:rPr>
          <w:rFonts w:cs="Arial"/>
        </w:rPr>
        <w:t>/</w:t>
      </w:r>
      <w:r w:rsidR="16DAFCDF" w:rsidRPr="3C64616D">
        <w:rPr>
          <w:rFonts w:cs="Arial"/>
        </w:rPr>
        <w:t xml:space="preserve"> </w:t>
      </w:r>
      <w:r w:rsidRPr="3C64616D">
        <w:rPr>
          <w:rFonts w:cs="Arial"/>
        </w:rPr>
        <w:t xml:space="preserve">or those complained of, allowing them to be accompanied if they wish. </w:t>
      </w:r>
      <w:r w:rsidR="1B8D1B72" w:rsidRPr="3C64616D">
        <w:rPr>
          <w:rFonts w:cs="Arial"/>
        </w:rPr>
        <w:t>I</w:t>
      </w:r>
      <w:r w:rsidRPr="3C64616D">
        <w:rPr>
          <w:rFonts w:cs="Arial"/>
        </w:rPr>
        <w:t>nterviews with pupils will not b</w:t>
      </w:r>
      <w:r w:rsidR="571FC6E5" w:rsidRPr="3C64616D">
        <w:rPr>
          <w:rFonts w:cs="Arial"/>
        </w:rPr>
        <w:t>e carried out by the chair</w:t>
      </w:r>
      <w:r w:rsidRPr="3C64616D">
        <w:rPr>
          <w:rFonts w:cs="Arial"/>
        </w:rPr>
        <w:t>: these will be designated to an appropriate member of staff with no previous involvement, such as the deputy head or other senior member of staff.</w:t>
      </w:r>
    </w:p>
    <w:p w14:paraId="7CBE1BFB" w14:textId="03B10F46" w:rsidR="00F4781E" w:rsidRPr="003A3188" w:rsidRDefault="00F4781E" w:rsidP="3C64616D">
      <w:pPr>
        <w:pStyle w:val="ListParagraph"/>
        <w:rPr>
          <w:rFonts w:cs="Arial"/>
        </w:rPr>
      </w:pPr>
    </w:p>
    <w:p w14:paraId="6190E49C" w14:textId="798F57BA" w:rsidR="00F4781E" w:rsidRPr="003A3188" w:rsidRDefault="00F4781E" w:rsidP="3C64616D">
      <w:pPr>
        <w:pStyle w:val="ListParagraph"/>
        <w:numPr>
          <w:ilvl w:val="0"/>
          <w:numId w:val="21"/>
        </w:numPr>
        <w:rPr>
          <w:rFonts w:cs="Arial"/>
        </w:rPr>
      </w:pPr>
      <w:r w:rsidRPr="003A3188">
        <w:rPr>
          <w:rFonts w:cs="Arial"/>
        </w:rPr>
        <w:t>keep a written record of any meetings</w:t>
      </w:r>
      <w:r w:rsidR="000A6CF1" w:rsidRPr="003A3188">
        <w:rPr>
          <w:rFonts w:cs="Arial"/>
        </w:rPr>
        <w:t xml:space="preserve"> </w:t>
      </w:r>
      <w:r w:rsidRPr="003A3188">
        <w:rPr>
          <w:rFonts w:cs="Arial"/>
        </w:rPr>
        <w:t>/</w:t>
      </w:r>
      <w:r w:rsidR="000A6CF1" w:rsidRPr="003A3188">
        <w:rPr>
          <w:rFonts w:cs="Arial"/>
        </w:rPr>
        <w:t xml:space="preserve"> </w:t>
      </w:r>
      <w:r w:rsidRPr="003A3188">
        <w:rPr>
          <w:rFonts w:cs="Arial"/>
        </w:rPr>
        <w:t>interviews in relation to their investigation.</w:t>
      </w:r>
    </w:p>
    <w:p w14:paraId="0E9F2A9D" w14:textId="41F5AED3" w:rsidR="00662F02" w:rsidRPr="003A3188" w:rsidRDefault="00662F02" w:rsidP="00662F02">
      <w:pPr>
        <w:rPr>
          <w:rFonts w:cs="Arial"/>
        </w:rPr>
      </w:pPr>
      <w:r w:rsidRPr="003A3188">
        <w:rPr>
          <w:rFonts w:cs="Arial"/>
        </w:rPr>
        <w:t>At the conclusion of th</w:t>
      </w:r>
      <w:r w:rsidR="00E917C2" w:rsidRPr="003A3188">
        <w:rPr>
          <w:rFonts w:cs="Arial"/>
        </w:rPr>
        <w:t>e investigation, the chair of governors</w:t>
      </w:r>
      <w:r w:rsidRPr="003A3188">
        <w:rPr>
          <w:rFonts w:cs="Arial"/>
        </w:rPr>
        <w:t xml:space="preserve"> will provide a formal</w:t>
      </w:r>
      <w:r w:rsidR="00F4781E" w:rsidRPr="003A3188">
        <w:rPr>
          <w:rFonts w:cs="Arial"/>
        </w:rPr>
        <w:t xml:space="preserve"> written response within 15</w:t>
      </w:r>
      <w:r w:rsidRPr="003A3188">
        <w:rPr>
          <w:rFonts w:cs="Arial"/>
        </w:rPr>
        <w:t xml:space="preserve"> school days of the date of receipt of the complaint. </w:t>
      </w:r>
      <w:r w:rsidR="008E708F" w:rsidRPr="003A3188">
        <w:rPr>
          <w:rFonts w:cs="Arial"/>
        </w:rPr>
        <w:t>The response will outline the</w:t>
      </w:r>
      <w:r w:rsidR="00EC41E6" w:rsidRPr="003A3188">
        <w:rPr>
          <w:rFonts w:cs="Arial"/>
        </w:rPr>
        <w:t>ir decision</w:t>
      </w:r>
      <w:r w:rsidR="008E708F" w:rsidRPr="003A3188">
        <w:rPr>
          <w:rFonts w:cs="Arial"/>
        </w:rPr>
        <w:t>, any actions that have, or will be taken as a result of the complaint, and any re</w:t>
      </w:r>
      <w:r w:rsidR="00E917C2" w:rsidRPr="003A3188">
        <w:rPr>
          <w:rFonts w:cs="Arial"/>
        </w:rPr>
        <w:t>commendations to the school or governing b</w:t>
      </w:r>
      <w:r w:rsidR="008E708F" w:rsidRPr="003A3188">
        <w:rPr>
          <w:rFonts w:cs="Arial"/>
        </w:rPr>
        <w:t>ody.</w:t>
      </w:r>
    </w:p>
    <w:p w14:paraId="0B3278C5" w14:textId="529B6F0E" w:rsidR="00662F02" w:rsidRPr="003A3188" w:rsidRDefault="00E917C2" w:rsidP="00662F02">
      <w:pPr>
        <w:rPr>
          <w:rFonts w:cs="Arial"/>
        </w:rPr>
      </w:pPr>
      <w:r w:rsidRPr="003A3188">
        <w:rPr>
          <w:rFonts w:cs="Arial"/>
        </w:rPr>
        <w:t xml:space="preserve">If the </w:t>
      </w:r>
      <w:r w:rsidR="32EAFCF4" w:rsidRPr="28317454">
        <w:rPr>
          <w:rFonts w:cs="Arial"/>
        </w:rPr>
        <w:t>c</w:t>
      </w:r>
      <w:r w:rsidR="6F234422" w:rsidRPr="28317454">
        <w:rPr>
          <w:rFonts w:cs="Arial"/>
        </w:rPr>
        <w:t>hair</w:t>
      </w:r>
      <w:r w:rsidRPr="003A3188">
        <w:rPr>
          <w:rFonts w:cs="Arial"/>
        </w:rPr>
        <w:t xml:space="preserve"> of </w:t>
      </w:r>
      <w:r w:rsidR="152F15ED" w:rsidRPr="28317454">
        <w:rPr>
          <w:rFonts w:cs="Arial"/>
        </w:rPr>
        <w:t>g</w:t>
      </w:r>
      <w:r w:rsidR="6F234422" w:rsidRPr="28317454">
        <w:rPr>
          <w:rFonts w:cs="Arial"/>
        </w:rPr>
        <w:t>overnors</w:t>
      </w:r>
      <w:r w:rsidR="00662F02" w:rsidRPr="003A3188">
        <w:rPr>
          <w:rFonts w:cs="Arial"/>
        </w:rPr>
        <w:t xml:space="preserve"> is unable to meet </w:t>
      </w:r>
      <w:r w:rsidRPr="003A3188">
        <w:rPr>
          <w:rFonts w:cs="Arial"/>
        </w:rPr>
        <w:t xml:space="preserve">the deadline, </w:t>
      </w:r>
      <w:r w:rsidR="00837C3D">
        <w:rPr>
          <w:rFonts w:cs="Arial"/>
        </w:rPr>
        <w:t>they</w:t>
      </w:r>
      <w:r w:rsidR="00662F02" w:rsidRPr="003A3188">
        <w:rPr>
          <w:rFonts w:cs="Arial"/>
        </w:rPr>
        <w:t xml:space="preserve"> will provide </w:t>
      </w:r>
      <w:r w:rsidR="0032289C" w:rsidRPr="003A3188">
        <w:rPr>
          <w:rFonts w:cs="Arial"/>
        </w:rPr>
        <w:t>you</w:t>
      </w:r>
      <w:r w:rsidR="00662F02" w:rsidRPr="003A3188">
        <w:rPr>
          <w:rFonts w:cs="Arial"/>
        </w:rPr>
        <w:t xml:space="preserve"> with an update and revised response date.</w:t>
      </w:r>
    </w:p>
    <w:p w14:paraId="2CC35B3A" w14:textId="551B9B2C" w:rsidR="00873031" w:rsidRPr="00F855F3" w:rsidRDefault="00DE0A60" w:rsidP="00472862">
      <w:pPr>
        <w:rPr>
          <w:rFonts w:cs="Arial"/>
        </w:rPr>
      </w:pPr>
      <w:r w:rsidRPr="00F855F3">
        <w:rPr>
          <w:rFonts w:cs="Arial"/>
        </w:rPr>
        <w:t xml:space="preserve">If you are unhappy with the outcome </w:t>
      </w:r>
      <w:r w:rsidR="003632AF" w:rsidRPr="00F855F3">
        <w:rPr>
          <w:rFonts w:cs="Arial"/>
        </w:rPr>
        <w:t>at</w:t>
      </w:r>
      <w:r w:rsidRPr="00F855F3">
        <w:rPr>
          <w:rFonts w:cs="Arial"/>
        </w:rPr>
        <w:t xml:space="preserve"> Stage </w:t>
      </w:r>
      <w:r w:rsidR="00706084" w:rsidRPr="00F855F3">
        <w:rPr>
          <w:rFonts w:cs="Arial"/>
        </w:rPr>
        <w:t>2</w:t>
      </w:r>
      <w:r w:rsidRPr="00F855F3">
        <w:rPr>
          <w:rFonts w:cs="Arial"/>
        </w:rPr>
        <w:t xml:space="preserve">, the </w:t>
      </w:r>
      <w:r w:rsidR="00C66FA3" w:rsidRPr="00F855F3">
        <w:rPr>
          <w:rFonts w:cs="Arial"/>
        </w:rPr>
        <w:t>chair of governors</w:t>
      </w:r>
      <w:r w:rsidR="00F855F3" w:rsidRPr="00F855F3">
        <w:rPr>
          <w:rFonts w:cs="Arial"/>
        </w:rPr>
        <w:t>’</w:t>
      </w:r>
      <w:r w:rsidR="00C66FA3" w:rsidRPr="00F855F3">
        <w:rPr>
          <w:rFonts w:cs="Arial"/>
        </w:rPr>
        <w:t xml:space="preserve"> </w:t>
      </w:r>
      <w:r w:rsidRPr="00F855F3">
        <w:rPr>
          <w:rFonts w:cs="Arial"/>
        </w:rPr>
        <w:t>response will include guidance on how to escalate the complaint to stage 3</w:t>
      </w:r>
      <w:r w:rsidR="00F855F3">
        <w:rPr>
          <w:rFonts w:cs="Arial"/>
        </w:rPr>
        <w:t>.</w:t>
      </w:r>
    </w:p>
    <w:p w14:paraId="5CBFCE67" w14:textId="6B0B5AC7" w:rsidR="00DE0A60" w:rsidRPr="00421C78" w:rsidRDefault="009007D6" w:rsidP="00873031">
      <w:r>
        <w:t xml:space="preserve">NB. </w:t>
      </w:r>
      <w:r w:rsidR="00873031" w:rsidRPr="00421C78">
        <w:t xml:space="preserve">Formal complaints involving the head teacher or a member of the governing body (including the chair or vice-chair) </w:t>
      </w:r>
      <w:r w:rsidR="002F5688">
        <w:t xml:space="preserve">go straight to </w:t>
      </w:r>
      <w:r w:rsidR="00421C78" w:rsidRPr="00421C78">
        <w:t xml:space="preserve">stage 2 </w:t>
      </w:r>
      <w:r w:rsidR="00A26D5B">
        <w:t xml:space="preserve">and will follow the above </w:t>
      </w:r>
      <w:r w:rsidR="00421C78" w:rsidRPr="00421C78">
        <w:t xml:space="preserve">process. The complaint </w:t>
      </w:r>
      <w:r w:rsidR="00873031" w:rsidRPr="00421C78">
        <w:t xml:space="preserve">should be made to the chair of governors (or another suitably skilled governor) via the school office, preferably in writing. </w:t>
      </w:r>
    </w:p>
    <w:p w14:paraId="5B3BC5B2" w14:textId="77777777" w:rsidR="00472862" w:rsidRPr="0033164C" w:rsidRDefault="00472862" w:rsidP="00472862">
      <w:r w:rsidRPr="0033164C">
        <w:t>If the complaint is:</w:t>
      </w:r>
    </w:p>
    <w:p w14:paraId="1F1C2EE2" w14:textId="77777777" w:rsidR="00472862" w:rsidRPr="0033164C" w:rsidRDefault="00472862" w:rsidP="00472862">
      <w:pPr>
        <w:numPr>
          <w:ilvl w:val="0"/>
          <w:numId w:val="10"/>
        </w:numPr>
        <w:suppressAutoHyphens/>
        <w:autoSpaceDN w:val="0"/>
        <w:spacing w:after="240" w:line="288" w:lineRule="auto"/>
        <w:textAlignment w:val="baseline"/>
      </w:pPr>
      <w:r w:rsidRPr="0033164C">
        <w:t>jointly about the chair and vice chair or</w:t>
      </w:r>
    </w:p>
    <w:p w14:paraId="173F5930" w14:textId="77777777" w:rsidR="00472862" w:rsidRPr="0033164C" w:rsidRDefault="00472862" w:rsidP="00472862">
      <w:pPr>
        <w:numPr>
          <w:ilvl w:val="0"/>
          <w:numId w:val="10"/>
        </w:numPr>
        <w:suppressAutoHyphens/>
        <w:autoSpaceDN w:val="0"/>
        <w:spacing w:after="240" w:line="288" w:lineRule="auto"/>
        <w:textAlignment w:val="baseline"/>
      </w:pPr>
      <w:r w:rsidRPr="0033164C">
        <w:t>the entire governing body or</w:t>
      </w:r>
    </w:p>
    <w:p w14:paraId="538F2F68" w14:textId="725F954D" w:rsidR="00472862" w:rsidRDefault="00472862" w:rsidP="00662F02">
      <w:pPr>
        <w:numPr>
          <w:ilvl w:val="0"/>
          <w:numId w:val="10"/>
        </w:numPr>
        <w:spacing w:after="240" w:line="288" w:lineRule="auto"/>
        <w:rPr>
          <w:rFonts w:cs="Arial"/>
        </w:rPr>
      </w:pPr>
      <w:r w:rsidRPr="0033164C">
        <w:t>the majority of the governing body</w:t>
      </w:r>
    </w:p>
    <w:p w14:paraId="1B23E9DF" w14:textId="6FF7A561" w:rsidR="00603B1C" w:rsidRDefault="00603B1C" w:rsidP="00603B1C">
      <w:r>
        <w:t xml:space="preserve">Stage 2 will be heard by a committee of </w:t>
      </w:r>
      <w:r w:rsidR="005B5EEF">
        <w:t xml:space="preserve">governors who are </w:t>
      </w:r>
      <w:r>
        <w:t>independent</w:t>
      </w:r>
      <w:r w:rsidR="005B5EEF">
        <w:t xml:space="preserve"> of the school and its governing board. </w:t>
      </w:r>
    </w:p>
    <w:p w14:paraId="4BCFDACA" w14:textId="77777777" w:rsidR="00603B1C" w:rsidRDefault="00603B1C" w:rsidP="00603B1C">
      <w:r>
        <w:t xml:space="preserve">The response will detail any actions taken to investigate the complaint and provide a full explanation of the decision made and the reason(s) for it. Where appropriate, it will include details of actions </w:t>
      </w:r>
      <w:r>
        <w:rPr>
          <w:rFonts w:cs="Arial"/>
          <w:bCs/>
          <w:color w:val="114575"/>
        </w:rPr>
        <w:t>&lt;School Name&gt;</w:t>
      </w:r>
      <w:r>
        <w:rPr>
          <w:rFonts w:cs="Arial"/>
          <w:bCs/>
          <w:color w:val="000000"/>
        </w:rPr>
        <w:t xml:space="preserve"> </w:t>
      </w:r>
      <w:r>
        <w:t xml:space="preserve">will take to resolve the complaint.  </w:t>
      </w:r>
    </w:p>
    <w:p w14:paraId="00095BDE" w14:textId="77777777" w:rsidR="00603B1C" w:rsidRDefault="00603B1C" w:rsidP="00603B1C">
      <w:r>
        <w:t>The response will also advise the complainant of how to escalate their complaint should they remain dissatisfied.</w:t>
      </w:r>
    </w:p>
    <w:p w14:paraId="68496D06" w14:textId="77777777" w:rsidR="00F30A31" w:rsidRDefault="00F30A31" w:rsidP="00603B1C"/>
    <w:p w14:paraId="56943BCE" w14:textId="77777777" w:rsidR="005609AD" w:rsidRDefault="005609AD" w:rsidP="00744097">
      <w:pPr>
        <w:rPr>
          <w:rFonts w:cs="Arial"/>
          <w:b/>
          <w:sz w:val="28"/>
          <w:szCs w:val="28"/>
        </w:rPr>
      </w:pPr>
    </w:p>
    <w:p w14:paraId="69F2FF5B" w14:textId="77777777" w:rsidR="005609AD" w:rsidRDefault="005609AD" w:rsidP="00744097">
      <w:pPr>
        <w:rPr>
          <w:rFonts w:cs="Arial"/>
          <w:b/>
          <w:sz w:val="28"/>
          <w:szCs w:val="28"/>
        </w:rPr>
      </w:pPr>
    </w:p>
    <w:p w14:paraId="51615832" w14:textId="0FC7401B" w:rsidR="00964C34" w:rsidRPr="003A3188" w:rsidRDefault="008E708F" w:rsidP="00744097">
      <w:pPr>
        <w:rPr>
          <w:rFonts w:cs="Arial"/>
          <w:b/>
          <w:sz w:val="28"/>
          <w:szCs w:val="28"/>
        </w:rPr>
      </w:pPr>
      <w:r w:rsidRPr="003A3188">
        <w:rPr>
          <w:rFonts w:cs="Arial"/>
          <w:b/>
          <w:sz w:val="28"/>
          <w:szCs w:val="28"/>
        </w:rPr>
        <w:t>Stage 3</w:t>
      </w:r>
    </w:p>
    <w:p w14:paraId="1E815806" w14:textId="7939C6AD" w:rsidR="008E708F" w:rsidRDefault="008E708F" w:rsidP="008E708F">
      <w:pPr>
        <w:rPr>
          <w:rFonts w:cs="Arial"/>
        </w:rPr>
      </w:pPr>
      <w:r w:rsidRPr="77617620">
        <w:rPr>
          <w:rFonts w:cs="Arial"/>
        </w:rPr>
        <w:t xml:space="preserve">If </w:t>
      </w:r>
      <w:r w:rsidR="0032289C" w:rsidRPr="77617620">
        <w:rPr>
          <w:rFonts w:cs="Arial"/>
        </w:rPr>
        <w:t>you remain</w:t>
      </w:r>
      <w:r w:rsidRPr="77617620">
        <w:rPr>
          <w:rFonts w:cs="Arial"/>
        </w:rPr>
        <w:t xml:space="preserve"> di</w:t>
      </w:r>
      <w:r w:rsidR="00E917C2" w:rsidRPr="77617620">
        <w:rPr>
          <w:rFonts w:cs="Arial"/>
        </w:rPr>
        <w:t xml:space="preserve">ssatisfied with the </w:t>
      </w:r>
      <w:r w:rsidR="4666A2A0" w:rsidRPr="28317454">
        <w:rPr>
          <w:rFonts w:cs="Arial"/>
        </w:rPr>
        <w:t>c</w:t>
      </w:r>
      <w:r w:rsidR="2B09AA17" w:rsidRPr="28317454">
        <w:rPr>
          <w:rFonts w:cs="Arial"/>
        </w:rPr>
        <w:t>hair’s</w:t>
      </w:r>
      <w:r w:rsidR="008E4DCF" w:rsidRPr="77617620">
        <w:rPr>
          <w:rFonts w:cs="Arial"/>
        </w:rPr>
        <w:t xml:space="preserve"> response</w:t>
      </w:r>
      <w:r w:rsidR="005B5EEF" w:rsidRPr="005B5EEF">
        <w:rPr>
          <w:rFonts w:cs="Arial"/>
        </w:rPr>
        <w:t xml:space="preserve"> </w:t>
      </w:r>
      <w:r w:rsidRPr="005B5EEF">
        <w:rPr>
          <w:rFonts w:cs="Arial"/>
        </w:rPr>
        <w:t>and</w:t>
      </w:r>
      <w:r w:rsidRPr="77617620">
        <w:rPr>
          <w:rFonts w:cs="Arial"/>
        </w:rPr>
        <w:t xml:space="preserve"> wis</w:t>
      </w:r>
      <w:r w:rsidR="0032289C" w:rsidRPr="77617620">
        <w:rPr>
          <w:rFonts w:cs="Arial"/>
        </w:rPr>
        <w:t>h</w:t>
      </w:r>
      <w:r w:rsidRPr="77617620">
        <w:rPr>
          <w:rFonts w:cs="Arial"/>
        </w:rPr>
        <w:t xml:space="preserve"> </w:t>
      </w:r>
      <w:r w:rsidR="0032289C" w:rsidRPr="77617620">
        <w:rPr>
          <w:rFonts w:cs="Arial"/>
        </w:rPr>
        <w:t>to take the matter further, you</w:t>
      </w:r>
      <w:r w:rsidRPr="77617620">
        <w:rPr>
          <w:rFonts w:cs="Arial"/>
        </w:rPr>
        <w:t xml:space="preserve"> can </w:t>
      </w:r>
      <w:r w:rsidR="45A5F762" w:rsidRPr="77617620">
        <w:rPr>
          <w:rFonts w:cs="Arial"/>
        </w:rPr>
        <w:t>ask for</w:t>
      </w:r>
      <w:r w:rsidR="006E3B1D" w:rsidRPr="77617620">
        <w:rPr>
          <w:rFonts w:cs="Arial"/>
        </w:rPr>
        <w:t xml:space="preserve"> the matter </w:t>
      </w:r>
      <w:r w:rsidR="756750AF" w:rsidRPr="77617620">
        <w:rPr>
          <w:rFonts w:cs="Arial"/>
        </w:rPr>
        <w:t>to be</w:t>
      </w:r>
      <w:r w:rsidR="75012679" w:rsidRPr="77617620">
        <w:rPr>
          <w:rFonts w:cs="Arial"/>
        </w:rPr>
        <w:t xml:space="preserve"> </w:t>
      </w:r>
      <w:r w:rsidRPr="77617620">
        <w:rPr>
          <w:rFonts w:cs="Arial"/>
        </w:rPr>
        <w:t>escalate</w:t>
      </w:r>
      <w:r w:rsidR="006E3B1D" w:rsidRPr="77617620">
        <w:rPr>
          <w:rFonts w:cs="Arial"/>
        </w:rPr>
        <w:t>d</w:t>
      </w:r>
      <w:r w:rsidR="00E917C2" w:rsidRPr="77617620">
        <w:rPr>
          <w:rFonts w:cs="Arial"/>
        </w:rPr>
        <w:t xml:space="preserve"> to </w:t>
      </w:r>
      <w:r w:rsidR="00E917C2" w:rsidRPr="008B14B2">
        <w:rPr>
          <w:rFonts w:cs="Arial"/>
        </w:rPr>
        <w:t>s</w:t>
      </w:r>
      <w:r w:rsidRPr="008B14B2">
        <w:rPr>
          <w:rFonts w:cs="Arial"/>
        </w:rPr>
        <w:t>tage 3</w:t>
      </w:r>
      <w:r w:rsidR="497ACD60" w:rsidRPr="28317454">
        <w:rPr>
          <w:rFonts w:cs="Arial"/>
        </w:rPr>
        <w:t>.</w:t>
      </w:r>
      <w:r w:rsidR="004B0A05" w:rsidRPr="77617620">
        <w:rPr>
          <w:rFonts w:cs="Arial"/>
        </w:rPr>
        <w:t xml:space="preserve"> </w:t>
      </w:r>
      <w:r w:rsidR="44A603F9" w:rsidRPr="77617620">
        <w:rPr>
          <w:rFonts w:cs="Arial"/>
        </w:rPr>
        <w:t xml:space="preserve"> This involves</w:t>
      </w:r>
      <w:r w:rsidRPr="77617620">
        <w:rPr>
          <w:rFonts w:cs="Arial"/>
        </w:rPr>
        <w:t xml:space="preserve"> a </w:t>
      </w:r>
      <w:r w:rsidRPr="005F3BFF">
        <w:rPr>
          <w:rFonts w:cs="Arial"/>
        </w:rPr>
        <w:t xml:space="preserve">meeting </w:t>
      </w:r>
      <w:r w:rsidR="005F3BFF" w:rsidRPr="005F3BFF">
        <w:rPr>
          <w:rFonts w:cs="Arial"/>
        </w:rPr>
        <w:t xml:space="preserve">of </w:t>
      </w:r>
      <w:r w:rsidRPr="005F3BFF">
        <w:rPr>
          <w:rFonts w:cs="Arial"/>
        </w:rPr>
        <w:t>memb</w:t>
      </w:r>
      <w:r w:rsidR="000A6CF1" w:rsidRPr="005F3BFF">
        <w:rPr>
          <w:rFonts w:cs="Arial"/>
        </w:rPr>
        <w:t xml:space="preserve">ers of the </w:t>
      </w:r>
      <w:r w:rsidR="000A6CF1" w:rsidRPr="77617620">
        <w:rPr>
          <w:rFonts w:cs="Arial"/>
        </w:rPr>
        <w:t>governing body</w:t>
      </w:r>
      <w:r w:rsidRPr="77617620">
        <w:rPr>
          <w:rFonts w:cs="Arial"/>
        </w:rPr>
        <w:t xml:space="preserve"> complaints </w:t>
      </w:r>
      <w:r w:rsidR="00E917C2" w:rsidRPr="77617620">
        <w:rPr>
          <w:rFonts w:cs="Arial"/>
        </w:rPr>
        <w:t>panel</w:t>
      </w:r>
      <w:r w:rsidRPr="77617620">
        <w:rPr>
          <w:rFonts w:cs="Arial"/>
        </w:rPr>
        <w:t>, formed of three impart</w:t>
      </w:r>
      <w:r w:rsidR="006E3B1D" w:rsidRPr="77617620">
        <w:rPr>
          <w:rFonts w:cs="Arial"/>
        </w:rPr>
        <w:t>ial</w:t>
      </w:r>
      <w:r w:rsidRPr="77617620">
        <w:rPr>
          <w:rFonts w:cs="Arial"/>
        </w:rPr>
        <w:t xml:space="preserve"> governors. This is the final stage of the complaint</w:t>
      </w:r>
      <w:r w:rsidR="005B5EEF">
        <w:rPr>
          <w:rFonts w:cs="Arial"/>
        </w:rPr>
        <w:t>s</w:t>
      </w:r>
      <w:r w:rsidRPr="77617620">
        <w:rPr>
          <w:rFonts w:cs="Arial"/>
        </w:rPr>
        <w:t xml:space="preserve"> procedure</w:t>
      </w:r>
      <w:r w:rsidR="008E4DCF" w:rsidRPr="77617620">
        <w:rPr>
          <w:rFonts w:cs="Arial"/>
        </w:rPr>
        <w:t>.</w:t>
      </w:r>
    </w:p>
    <w:p w14:paraId="631A9A32" w14:textId="1509B4F3" w:rsidR="00C3297E" w:rsidRPr="00E9647B" w:rsidRDefault="00C3297E" w:rsidP="00C3297E">
      <w:r w:rsidRPr="00C3297E">
        <w:t xml:space="preserve">A request to escalate to stage 3 must be made in writing </w:t>
      </w:r>
      <w:r w:rsidRPr="3C64616D">
        <w:t xml:space="preserve">to the </w:t>
      </w:r>
      <w:r w:rsidR="00EC7B5A" w:rsidRPr="3C64616D">
        <w:t xml:space="preserve">Clerk </w:t>
      </w:r>
      <w:r w:rsidR="00252727" w:rsidRPr="005352DC">
        <w:t xml:space="preserve">via the school office, </w:t>
      </w:r>
      <w:r w:rsidRPr="00C3297E">
        <w:t xml:space="preserve">within a maximum of 15 school days of receipt of the stage 2 response letter from the </w:t>
      </w:r>
      <w:r w:rsidR="00DA45C6">
        <w:t>c</w:t>
      </w:r>
      <w:r w:rsidRPr="00C3297E">
        <w:t>hairperson</w:t>
      </w:r>
      <w:r w:rsidR="005B5EEF">
        <w:t xml:space="preserve">. </w:t>
      </w:r>
      <w:r w:rsidRPr="00C3297E">
        <w:t xml:space="preserve">Requests received outside of this time frame will only be considered in exceptional circumstances. </w:t>
      </w:r>
      <w:bookmarkStart w:id="2" w:name="_Hlk25142873"/>
      <w:r w:rsidRPr="00C3297E">
        <w:t xml:space="preserve">Your letter should outline the elements of the </w:t>
      </w:r>
      <w:r w:rsidR="00855F0F">
        <w:t xml:space="preserve"> </w:t>
      </w:r>
      <w:r w:rsidR="00855F0F" w:rsidRPr="005B5EEF">
        <w:t>chair’s</w:t>
      </w:r>
      <w:r w:rsidR="00855F0F">
        <w:t xml:space="preserve"> </w:t>
      </w:r>
      <w:r w:rsidR="005B5EEF">
        <w:t xml:space="preserve">stage 2 </w:t>
      </w:r>
      <w:r w:rsidRPr="00C3297E">
        <w:t xml:space="preserve">response you remain dissatisfied with and your preferred outcome. </w:t>
      </w:r>
      <w:bookmarkEnd w:id="2"/>
      <w:r w:rsidRPr="00E9647B">
        <w:t xml:space="preserve">The </w:t>
      </w:r>
      <w:r w:rsidR="00804CE9" w:rsidRPr="00E9647B">
        <w:t>C</w:t>
      </w:r>
      <w:r w:rsidR="007F7E0A" w:rsidRPr="00E9647B">
        <w:t xml:space="preserve">omplaints </w:t>
      </w:r>
      <w:r w:rsidR="00804CE9" w:rsidRPr="00E9647B">
        <w:t>S</w:t>
      </w:r>
      <w:r w:rsidR="007F7E0A" w:rsidRPr="00E9647B">
        <w:t>ervice</w:t>
      </w:r>
      <w:r w:rsidRPr="00E9647B">
        <w:t xml:space="preserve"> will </w:t>
      </w:r>
      <w:r w:rsidR="00DA45C6" w:rsidRPr="00E9647B">
        <w:t xml:space="preserve">then </w:t>
      </w:r>
      <w:r w:rsidRPr="00E9647B">
        <w:t xml:space="preserve">liaise with the </w:t>
      </w:r>
      <w:r w:rsidR="00DA45C6" w:rsidRPr="00E9647B">
        <w:t>c</w:t>
      </w:r>
      <w:r w:rsidRPr="00E9647B">
        <w:t xml:space="preserve">lerk of the </w:t>
      </w:r>
      <w:r w:rsidR="00DA45C6" w:rsidRPr="00E9647B">
        <w:t>g</w:t>
      </w:r>
      <w:r w:rsidRPr="00E9647B">
        <w:t xml:space="preserve">overning body and </w:t>
      </w:r>
      <w:bookmarkStart w:id="3" w:name="_Hlk25142938"/>
      <w:r w:rsidRPr="00E9647B">
        <w:t xml:space="preserve">commence arrangements for the meeting of the </w:t>
      </w:r>
      <w:r w:rsidR="0065792D" w:rsidRPr="00E9647B">
        <w:t>g</w:t>
      </w:r>
      <w:r w:rsidRPr="00E9647B">
        <w:t xml:space="preserve">overning </w:t>
      </w:r>
      <w:r w:rsidR="0065792D" w:rsidRPr="00E9647B">
        <w:t>b</w:t>
      </w:r>
      <w:r w:rsidRPr="00E9647B">
        <w:t xml:space="preserve">ody </w:t>
      </w:r>
      <w:r w:rsidR="0065792D" w:rsidRPr="00E9647B">
        <w:t>c</w:t>
      </w:r>
      <w:r w:rsidRPr="00E9647B">
        <w:t xml:space="preserve">omplaints </w:t>
      </w:r>
      <w:r w:rsidR="0065792D" w:rsidRPr="00E9647B">
        <w:t>p</w:t>
      </w:r>
      <w:r w:rsidRPr="00E9647B">
        <w:t>anel.</w:t>
      </w:r>
    </w:p>
    <w:bookmarkEnd w:id="3"/>
    <w:p w14:paraId="0E9A5CF7" w14:textId="30C6AA9F" w:rsidR="00C3297E" w:rsidRPr="00E9647B" w:rsidRDefault="07F9EBE8" w:rsidP="008E708F">
      <w:r w:rsidRPr="3C64616D">
        <w:t>The Clerk</w:t>
      </w:r>
      <w:r w:rsidR="00B57071" w:rsidRPr="3C64616D">
        <w:t xml:space="preserve"> </w:t>
      </w:r>
      <w:r w:rsidR="00C3297E" w:rsidRPr="00E9647B">
        <w:t>will record the date the request is received and acknowledge its receipt in writing (either by letter or email) within 3 school days.</w:t>
      </w:r>
    </w:p>
    <w:p w14:paraId="52ED1951" w14:textId="3B396D3C" w:rsidR="008E708F" w:rsidRPr="00E9647B" w:rsidRDefault="07F9EBE8" w:rsidP="008E708F">
      <w:pPr>
        <w:rPr>
          <w:rFonts w:cs="Arial"/>
        </w:rPr>
      </w:pPr>
      <w:r w:rsidRPr="3C64616D">
        <w:t>The Clerk</w:t>
      </w:r>
      <w:r w:rsidR="00EC7B5A" w:rsidRPr="00EC7B5A">
        <w:rPr>
          <w:color w:val="00B050"/>
        </w:rPr>
        <w:t xml:space="preserve"> </w:t>
      </w:r>
      <w:r w:rsidR="008E708F" w:rsidRPr="00E9647B">
        <w:rPr>
          <w:rFonts w:cs="Arial"/>
        </w:rPr>
        <w:t>will write</w:t>
      </w:r>
      <w:r w:rsidR="006E3B1D" w:rsidRPr="00E9647B">
        <w:rPr>
          <w:rFonts w:cs="Arial"/>
        </w:rPr>
        <w:t xml:space="preserve"> to inform you</w:t>
      </w:r>
      <w:r w:rsidR="008E708F" w:rsidRPr="00E9647B">
        <w:rPr>
          <w:rFonts w:cs="Arial"/>
        </w:rPr>
        <w:t xml:space="preserve"> of the date of the meeting</w:t>
      </w:r>
      <w:r w:rsidR="00EC41E6" w:rsidRPr="00E9647B">
        <w:rPr>
          <w:rFonts w:cs="Arial"/>
        </w:rPr>
        <w:t xml:space="preserve"> of the complaint panel</w:t>
      </w:r>
      <w:r w:rsidR="008E708F" w:rsidRPr="00E9647B">
        <w:rPr>
          <w:rFonts w:cs="Arial"/>
        </w:rPr>
        <w:t xml:space="preserve">. They will aim to convene </w:t>
      </w:r>
      <w:r w:rsidR="00197970">
        <w:rPr>
          <w:rFonts w:cs="Arial"/>
        </w:rPr>
        <w:t>the</w:t>
      </w:r>
      <w:r w:rsidR="008E708F" w:rsidRPr="00E9647B">
        <w:rPr>
          <w:rFonts w:cs="Arial"/>
        </w:rPr>
        <w:t xml:space="preserve"> meeting within </w:t>
      </w:r>
      <w:r w:rsidR="00EE07B1" w:rsidRPr="00E9647B">
        <w:rPr>
          <w:rFonts w:cs="Arial"/>
        </w:rPr>
        <w:t>20</w:t>
      </w:r>
      <w:r w:rsidR="003E6928" w:rsidRPr="00E9647B">
        <w:rPr>
          <w:rFonts w:cs="Arial"/>
        </w:rPr>
        <w:t xml:space="preserve"> school days of receipt of the s</w:t>
      </w:r>
      <w:r w:rsidR="008E708F" w:rsidRPr="00E9647B">
        <w:rPr>
          <w:rFonts w:cs="Arial"/>
        </w:rPr>
        <w:t>tage 3 request</w:t>
      </w:r>
      <w:r w:rsidR="003E6928" w:rsidRPr="00E9647B">
        <w:rPr>
          <w:rFonts w:cs="Arial"/>
        </w:rPr>
        <w:t xml:space="preserve">. If this is not possible, the </w:t>
      </w:r>
      <w:r w:rsidRPr="3C64616D">
        <w:t>Clerk</w:t>
      </w:r>
      <w:r w:rsidR="00EC7B5A" w:rsidRPr="00EC7B5A">
        <w:rPr>
          <w:color w:val="00B050"/>
        </w:rPr>
        <w:t xml:space="preserve"> </w:t>
      </w:r>
      <w:r w:rsidR="008E708F" w:rsidRPr="00E9647B">
        <w:rPr>
          <w:rFonts w:cs="Arial"/>
        </w:rPr>
        <w:t xml:space="preserve">will </w:t>
      </w:r>
      <w:r w:rsidR="00AA2D40" w:rsidRPr="00E9647B">
        <w:rPr>
          <w:rFonts w:cs="Arial"/>
        </w:rPr>
        <w:t xml:space="preserve">inform you of </w:t>
      </w:r>
      <w:r w:rsidR="008E708F" w:rsidRPr="00E9647B">
        <w:rPr>
          <w:rFonts w:cs="Arial"/>
        </w:rPr>
        <w:t xml:space="preserve">an anticipated date and keep </w:t>
      </w:r>
      <w:r w:rsidR="006E3B1D" w:rsidRPr="00E9647B">
        <w:rPr>
          <w:rFonts w:cs="Arial"/>
        </w:rPr>
        <w:t>you</w:t>
      </w:r>
      <w:r w:rsidR="008E708F" w:rsidRPr="00E9647B">
        <w:rPr>
          <w:rFonts w:cs="Arial"/>
        </w:rPr>
        <w:t xml:space="preserve"> informed. </w:t>
      </w:r>
      <w:r w:rsidR="00EE07B1" w:rsidRPr="00E9647B">
        <w:rPr>
          <w:rFonts w:cs="Arial"/>
        </w:rPr>
        <w:t>If there is insufficient time for the meeting to be held before the end of a term, the earliest most convenient date will be arranged following the commencement of the new term and you will be advised accordingly.</w:t>
      </w:r>
    </w:p>
    <w:p w14:paraId="763FB8EB" w14:textId="71127134" w:rsidR="00CE110C" w:rsidRPr="002B7512" w:rsidRDefault="008E708F" w:rsidP="002B7512">
      <w:pPr>
        <w:spacing w:line="120" w:lineRule="atLeast"/>
        <w:rPr>
          <w:rFonts w:cs="Arial"/>
          <w:color w:val="FF0000"/>
        </w:rPr>
      </w:pPr>
      <w:r w:rsidRPr="00E9647B">
        <w:rPr>
          <w:rFonts w:cs="Arial"/>
        </w:rPr>
        <w:t xml:space="preserve">The complaints </w:t>
      </w:r>
      <w:r w:rsidR="003E6928" w:rsidRPr="00E9647B">
        <w:rPr>
          <w:rFonts w:cs="Arial"/>
        </w:rPr>
        <w:t>panel</w:t>
      </w:r>
      <w:r w:rsidRPr="00E9647B">
        <w:rPr>
          <w:rFonts w:cs="Arial"/>
        </w:rPr>
        <w:t xml:space="preserve"> will consist of three </w:t>
      </w:r>
      <w:r w:rsidR="005B5EEF">
        <w:rPr>
          <w:rFonts w:cs="Arial"/>
        </w:rPr>
        <w:t xml:space="preserve">school </w:t>
      </w:r>
      <w:r w:rsidRPr="00E9647B">
        <w:rPr>
          <w:rFonts w:cs="Arial"/>
        </w:rPr>
        <w:t>governors with no prior involvement or knowledge of the complaint. Prior to the meeting, they will decide amongst them</w:t>
      </w:r>
      <w:r w:rsidR="000A6CF1" w:rsidRPr="00E9647B">
        <w:rPr>
          <w:rFonts w:cs="Arial"/>
        </w:rPr>
        <w:t>selves who will act as the c</w:t>
      </w:r>
      <w:r w:rsidR="003E6928" w:rsidRPr="00E9647B">
        <w:rPr>
          <w:rFonts w:cs="Arial"/>
        </w:rPr>
        <w:t>hairperson</w:t>
      </w:r>
      <w:r w:rsidRPr="00E9647B">
        <w:rPr>
          <w:rFonts w:cs="Arial"/>
        </w:rPr>
        <w:t xml:space="preserve">. If there are fewer than </w:t>
      </w:r>
      <w:r w:rsidR="003E6928" w:rsidRPr="00E9647B">
        <w:rPr>
          <w:rFonts w:cs="Arial"/>
        </w:rPr>
        <w:t xml:space="preserve">three governors </w:t>
      </w:r>
      <w:r w:rsidR="00EC7B5A" w:rsidRPr="3C64616D">
        <w:rPr>
          <w:rFonts w:cs="Arial"/>
        </w:rPr>
        <w:t xml:space="preserve">from the </w:t>
      </w:r>
      <w:r w:rsidR="00855F0F" w:rsidRPr="005B5EEF">
        <w:rPr>
          <w:rFonts w:cs="Arial"/>
        </w:rPr>
        <w:t>school</w:t>
      </w:r>
      <w:r w:rsidR="005B5EEF">
        <w:rPr>
          <w:rFonts w:cs="Arial"/>
          <w:color w:val="00B050"/>
        </w:rPr>
        <w:t xml:space="preserve"> </w:t>
      </w:r>
      <w:r w:rsidR="003E6928" w:rsidRPr="00E9647B">
        <w:rPr>
          <w:rFonts w:cs="Arial"/>
        </w:rPr>
        <w:t>available, the c</w:t>
      </w:r>
      <w:r w:rsidRPr="00E9647B">
        <w:rPr>
          <w:rFonts w:cs="Arial"/>
        </w:rPr>
        <w:t>lerk will source any additional, independent governors through anoth</w:t>
      </w:r>
      <w:r w:rsidR="00EE07B1" w:rsidRPr="00E9647B">
        <w:rPr>
          <w:rFonts w:cs="Arial"/>
        </w:rPr>
        <w:t>er local school or through the local authority</w:t>
      </w:r>
      <w:r w:rsidR="003E6928" w:rsidRPr="00E9647B">
        <w:rPr>
          <w:rFonts w:cs="Arial"/>
        </w:rPr>
        <w:t xml:space="preserve">’s </w:t>
      </w:r>
      <w:r w:rsidR="0065792D" w:rsidRPr="00E9647B">
        <w:rPr>
          <w:rFonts w:cs="Arial"/>
        </w:rPr>
        <w:t>g</w:t>
      </w:r>
      <w:r w:rsidRPr="00E9647B">
        <w:rPr>
          <w:rFonts w:cs="Arial"/>
        </w:rPr>
        <w:t xml:space="preserve">overnor </w:t>
      </w:r>
      <w:r w:rsidR="0065792D" w:rsidRPr="00E9647B">
        <w:rPr>
          <w:rFonts w:cs="Arial"/>
        </w:rPr>
        <w:t>s</w:t>
      </w:r>
      <w:r w:rsidRPr="00E9647B">
        <w:rPr>
          <w:rFonts w:cs="Arial"/>
        </w:rPr>
        <w:t xml:space="preserve">ervices team, in order to make up the </w:t>
      </w:r>
      <w:r w:rsidR="007172CE" w:rsidRPr="00E9647B">
        <w:rPr>
          <w:rFonts w:cs="Arial"/>
        </w:rPr>
        <w:t>panel</w:t>
      </w:r>
      <w:r w:rsidRPr="00E9647B">
        <w:rPr>
          <w:rFonts w:cs="Arial"/>
        </w:rPr>
        <w:t xml:space="preserve">. </w:t>
      </w:r>
      <w:r w:rsidR="00EC7B5A">
        <w:rPr>
          <w:rFonts w:cs="Arial"/>
        </w:rPr>
        <w:t>Alternatively</w:t>
      </w:r>
      <w:r w:rsidR="005715AF">
        <w:rPr>
          <w:rFonts w:cs="Arial"/>
        </w:rPr>
        <w:t>,</w:t>
      </w:r>
      <w:r w:rsidR="00EC7B5A">
        <w:rPr>
          <w:rFonts w:cs="Arial"/>
        </w:rPr>
        <w:t xml:space="preserve"> an entirely independent committee will be convened to hear the complaint at Stage 3.</w:t>
      </w:r>
    </w:p>
    <w:p w14:paraId="27E08CBA" w14:textId="25CBB018" w:rsidR="00B76917" w:rsidRPr="00D56AAB" w:rsidRDefault="00B76917" w:rsidP="00B76917">
      <w:pPr>
        <w:rPr>
          <w:rFonts w:cs="Arial"/>
        </w:rPr>
      </w:pPr>
      <w:r w:rsidRPr="00D56AAB">
        <w:rPr>
          <w:rFonts w:cs="Arial"/>
        </w:rPr>
        <w:t xml:space="preserve">The committee will decide whether to deal with the complaint by inviting parties to </w:t>
      </w:r>
      <w:r w:rsidR="00421196" w:rsidRPr="00D56AAB">
        <w:rPr>
          <w:rFonts w:cs="Arial"/>
        </w:rPr>
        <w:t xml:space="preserve">the </w:t>
      </w:r>
      <w:r w:rsidRPr="00D56AAB">
        <w:rPr>
          <w:rFonts w:cs="Arial"/>
        </w:rPr>
        <w:t>meeting or through written representations, but in making their decision they will be sensitive to the complainant’s needs</w:t>
      </w:r>
      <w:r w:rsidR="005B5EEF">
        <w:rPr>
          <w:rFonts w:cs="Arial"/>
        </w:rPr>
        <w:t>. Their decision and rationale will be recorded by the panel.</w:t>
      </w:r>
    </w:p>
    <w:p w14:paraId="0B03B574" w14:textId="56FBD2D7" w:rsidR="221E44D3" w:rsidRPr="009B4DBA" w:rsidRDefault="00E56AEC" w:rsidP="221E44D3">
      <w:pPr>
        <w:rPr>
          <w:rFonts w:cs="Arial"/>
        </w:rPr>
      </w:pPr>
      <w:r w:rsidRPr="009B4DBA">
        <w:rPr>
          <w:rFonts w:cs="Arial"/>
        </w:rPr>
        <w:t>The following criteria apply i</w:t>
      </w:r>
      <w:r w:rsidR="00B76917" w:rsidRPr="009B4DBA">
        <w:rPr>
          <w:rFonts w:cs="Arial"/>
        </w:rPr>
        <w:t>f you are invited to attend the meeting</w:t>
      </w:r>
      <w:r w:rsidRPr="009B4DBA">
        <w:rPr>
          <w:rFonts w:cs="Arial"/>
        </w:rPr>
        <w:t xml:space="preserve">: </w:t>
      </w:r>
    </w:p>
    <w:p w14:paraId="0447F896" w14:textId="3C0EDF37" w:rsidR="00473939" w:rsidRPr="009B4DBA" w:rsidRDefault="00473939" w:rsidP="00473939">
      <w:pPr>
        <w:pStyle w:val="ListParagraph"/>
        <w:numPr>
          <w:ilvl w:val="0"/>
          <w:numId w:val="26"/>
        </w:numPr>
        <w:rPr>
          <w:rFonts w:cs="Arial"/>
        </w:rPr>
      </w:pPr>
      <w:r w:rsidRPr="009B4DBA">
        <w:rPr>
          <w:rFonts w:cs="Arial"/>
        </w:rPr>
        <w:t xml:space="preserve">If the offer of three proposed dates is rejected by you, without good reason, the </w:t>
      </w:r>
      <w:r w:rsidRPr="009B4DBA">
        <w:t xml:space="preserve">Clerk </w:t>
      </w:r>
      <w:r w:rsidRPr="009B4DBA">
        <w:rPr>
          <w:rFonts w:cs="Arial"/>
        </w:rPr>
        <w:t>will decide when to hold the meeting. It will then proceed in your absence on the basis of written submissions from both parties.</w:t>
      </w:r>
    </w:p>
    <w:p w14:paraId="116AE73B" w14:textId="77777777" w:rsidR="00E56AEC" w:rsidRPr="009B4DBA" w:rsidRDefault="00E56AEC" w:rsidP="00473939">
      <w:pPr>
        <w:pStyle w:val="ListParagraph"/>
        <w:rPr>
          <w:rFonts w:cs="Arial"/>
        </w:rPr>
      </w:pPr>
    </w:p>
    <w:p w14:paraId="53B360A0" w14:textId="03EE1BF7" w:rsidR="0054681A" w:rsidRDefault="00B76917" w:rsidP="00B76917">
      <w:pPr>
        <w:pStyle w:val="ListParagraph"/>
        <w:numPr>
          <w:ilvl w:val="0"/>
          <w:numId w:val="26"/>
        </w:numPr>
        <w:rPr>
          <w:rFonts w:cs="Arial"/>
        </w:rPr>
      </w:pPr>
      <w:r w:rsidRPr="009B4DBA">
        <w:rPr>
          <w:rFonts w:cs="Arial"/>
        </w:rPr>
        <w:t xml:space="preserve">you may bring someone along to provide support. This can be a relative or friend. Generally, we do not encourage either party to bring legal representatives to the committee meeting. However, there may be occasions when legal representation is appropriate. For instance, if a school employee is called as a witness in a complaint meeting, they may wish to be supported by union and/or legal representation. </w:t>
      </w:r>
    </w:p>
    <w:p w14:paraId="3C699634" w14:textId="77777777" w:rsidR="005B5EEF" w:rsidRDefault="005B5EEF" w:rsidP="00D52027">
      <w:pPr>
        <w:spacing w:after="0"/>
        <w:rPr>
          <w:rFonts w:cs="Arial"/>
          <w:b/>
          <w:bCs/>
        </w:rPr>
      </w:pPr>
    </w:p>
    <w:p w14:paraId="4D15A395" w14:textId="77777777" w:rsidR="005B5EEF" w:rsidRDefault="005B5EEF" w:rsidP="00D52027">
      <w:pPr>
        <w:spacing w:after="0"/>
        <w:rPr>
          <w:rFonts w:cs="Arial"/>
          <w:b/>
          <w:bCs/>
        </w:rPr>
      </w:pPr>
    </w:p>
    <w:p w14:paraId="7E0F615F" w14:textId="39B41851" w:rsidR="00D52027" w:rsidRPr="00B139D4" w:rsidRDefault="00D52027" w:rsidP="00D52027">
      <w:pPr>
        <w:spacing w:after="0"/>
        <w:rPr>
          <w:rFonts w:cs="Arial"/>
          <w:b/>
          <w:bCs/>
          <w:shd w:val="clear" w:color="auto" w:fill="FFFFFF"/>
        </w:rPr>
      </w:pPr>
      <w:r w:rsidRPr="00B139D4">
        <w:rPr>
          <w:rFonts w:cs="Arial"/>
          <w:b/>
          <w:bCs/>
        </w:rPr>
        <w:lastRenderedPageBreak/>
        <w:t xml:space="preserve">Please note: </w:t>
      </w:r>
    </w:p>
    <w:p w14:paraId="46515A98" w14:textId="51CB447D" w:rsidR="00B76917" w:rsidRPr="00B139D4" w:rsidRDefault="00B76917" w:rsidP="00B76917">
      <w:pPr>
        <w:rPr>
          <w:rFonts w:cs="Arial"/>
          <w:i/>
        </w:rPr>
      </w:pPr>
      <w:r w:rsidRPr="00B139D4">
        <w:rPr>
          <w:rFonts w:cs="Arial"/>
          <w:i/>
        </w:rPr>
        <w:t xml:space="preserve">Complaints about staff conduct will not generally be handled under this complaints procedure. Complainants will be advised that any staff conduct complaints will be considered under staff disciplinary procedures, if appropriate, but outcomes will not be shared with them. </w:t>
      </w:r>
    </w:p>
    <w:p w14:paraId="3A0D463F" w14:textId="77777777" w:rsidR="00B76917" w:rsidRPr="009B4DBA" w:rsidRDefault="00B76917" w:rsidP="00B76917">
      <w:pPr>
        <w:rPr>
          <w:rFonts w:cs="Arial"/>
        </w:rPr>
      </w:pPr>
      <w:r w:rsidRPr="009B4DBA">
        <w:rPr>
          <w:rFonts w:cs="Arial"/>
        </w:rPr>
        <w:t>Representatives from the media are not permitted to attend.</w:t>
      </w:r>
    </w:p>
    <w:p w14:paraId="4555432F" w14:textId="32BC5BFB" w:rsidR="008E708F" w:rsidRPr="00E9647B" w:rsidRDefault="008E708F" w:rsidP="008E708F">
      <w:pPr>
        <w:rPr>
          <w:rFonts w:cs="Arial"/>
        </w:rPr>
      </w:pPr>
      <w:r w:rsidRPr="00E9647B">
        <w:rPr>
          <w:rFonts w:cs="Arial"/>
        </w:rPr>
        <w:t xml:space="preserve">At least </w:t>
      </w:r>
      <w:r w:rsidR="00EC41E6" w:rsidRPr="00E9647B">
        <w:rPr>
          <w:rFonts w:cs="Arial"/>
        </w:rPr>
        <w:t>10</w:t>
      </w:r>
      <w:r w:rsidRPr="00E9647B">
        <w:rPr>
          <w:rFonts w:cs="Arial"/>
        </w:rPr>
        <w:t xml:space="preserve"> schoo</w:t>
      </w:r>
      <w:r w:rsidR="000A6CF1" w:rsidRPr="00E9647B">
        <w:rPr>
          <w:rFonts w:cs="Arial"/>
        </w:rPr>
        <w:t xml:space="preserve">l days before the meeting, the </w:t>
      </w:r>
      <w:r w:rsidR="00C3297E" w:rsidRPr="3C64616D">
        <w:rPr>
          <w:rFonts w:cs="Arial"/>
        </w:rPr>
        <w:t>C</w:t>
      </w:r>
      <w:r w:rsidR="00F14EFF" w:rsidRPr="3C64616D">
        <w:rPr>
          <w:rFonts w:cs="Arial"/>
        </w:rPr>
        <w:t>omplaints Service</w:t>
      </w:r>
      <w:r w:rsidRPr="3C64616D">
        <w:rPr>
          <w:rFonts w:cs="Arial"/>
        </w:rPr>
        <w:t xml:space="preserve"> </w:t>
      </w:r>
      <w:r w:rsidR="00B76917" w:rsidRPr="3C64616D">
        <w:rPr>
          <w:rFonts w:cs="Arial"/>
        </w:rPr>
        <w:t>/ Clerk</w:t>
      </w:r>
      <w:r w:rsidR="00B76917" w:rsidRPr="00B76917">
        <w:rPr>
          <w:rFonts w:cs="Arial"/>
          <w:color w:val="00B050"/>
        </w:rPr>
        <w:t xml:space="preserve"> </w:t>
      </w:r>
      <w:r w:rsidRPr="00E9647B">
        <w:rPr>
          <w:rFonts w:cs="Arial"/>
        </w:rPr>
        <w:t>will:</w:t>
      </w:r>
    </w:p>
    <w:p w14:paraId="21A84012" w14:textId="2F8909BB" w:rsidR="008E708F" w:rsidRPr="00E9647B" w:rsidRDefault="03E5E356" w:rsidP="3C64616D">
      <w:pPr>
        <w:pStyle w:val="ListParagraph"/>
        <w:numPr>
          <w:ilvl w:val="0"/>
          <w:numId w:val="20"/>
        </w:numPr>
        <w:rPr>
          <w:rFonts w:cs="Arial"/>
        </w:rPr>
      </w:pPr>
      <w:r w:rsidRPr="3C64616D">
        <w:rPr>
          <w:rFonts w:cs="Arial"/>
        </w:rPr>
        <w:t xml:space="preserve">confirm and notify </w:t>
      </w:r>
      <w:r w:rsidR="75012679" w:rsidRPr="3C64616D">
        <w:rPr>
          <w:rFonts w:cs="Arial"/>
        </w:rPr>
        <w:t>you</w:t>
      </w:r>
      <w:r w:rsidRPr="3C64616D">
        <w:rPr>
          <w:rFonts w:cs="Arial"/>
        </w:rPr>
        <w:t xml:space="preserve"> of the date, time and venue</w:t>
      </w:r>
      <w:r w:rsidR="571FC6E5" w:rsidRPr="3C64616D">
        <w:rPr>
          <w:rFonts w:cs="Arial"/>
        </w:rPr>
        <w:t xml:space="preserve"> of the meeting, ensuring that</w:t>
      </w:r>
      <w:r w:rsidR="6BB2DAFB" w:rsidRPr="3C64616D">
        <w:rPr>
          <w:rFonts w:cs="Arial"/>
        </w:rPr>
        <w:t>,</w:t>
      </w:r>
      <w:r w:rsidR="6BB2DAFB" w:rsidRPr="3C64616D">
        <w:rPr>
          <w:rFonts w:cs="Arial"/>
          <w:b/>
          <w:bCs/>
        </w:rPr>
        <w:t xml:space="preserve"> </w:t>
      </w:r>
      <w:r w:rsidR="6BB2DAFB" w:rsidRPr="009B4DBA">
        <w:rPr>
          <w:rFonts w:cs="Arial"/>
        </w:rPr>
        <w:t>if you are invited,</w:t>
      </w:r>
      <w:r w:rsidR="571FC6E5" w:rsidRPr="009B4DBA">
        <w:rPr>
          <w:rFonts w:cs="Arial"/>
        </w:rPr>
        <w:t xml:space="preserve"> </w:t>
      </w:r>
      <w:r w:rsidRPr="009B4DBA">
        <w:rPr>
          <w:rFonts w:cs="Arial"/>
        </w:rPr>
        <w:t xml:space="preserve">the dates are convenient to all parties and that the venue and </w:t>
      </w:r>
      <w:r w:rsidRPr="3C64616D">
        <w:rPr>
          <w:rFonts w:cs="Arial"/>
        </w:rPr>
        <w:t>proceedings are accessible</w:t>
      </w:r>
    </w:p>
    <w:p w14:paraId="4A88CE9F" w14:textId="0E3F1A56" w:rsidR="008E708F" w:rsidRPr="00E9647B" w:rsidRDefault="008E708F" w:rsidP="3C64616D">
      <w:pPr>
        <w:pStyle w:val="ListParagraph"/>
        <w:rPr>
          <w:rFonts w:cs="Arial"/>
        </w:rPr>
      </w:pPr>
    </w:p>
    <w:p w14:paraId="4299697A" w14:textId="530EFAD8" w:rsidR="008E708F" w:rsidRPr="00E9647B" w:rsidRDefault="008E708F" w:rsidP="3C64616D">
      <w:pPr>
        <w:pStyle w:val="ListParagraph"/>
        <w:numPr>
          <w:ilvl w:val="0"/>
          <w:numId w:val="20"/>
        </w:numPr>
        <w:rPr>
          <w:rFonts w:cs="Arial"/>
        </w:rPr>
      </w:pPr>
      <w:r w:rsidRPr="00E9647B">
        <w:rPr>
          <w:rFonts w:cs="Arial"/>
        </w:rPr>
        <w:t xml:space="preserve">request copies of any further written material to be submitted to the </w:t>
      </w:r>
      <w:r w:rsidR="007172CE" w:rsidRPr="00E9647B">
        <w:rPr>
          <w:rFonts w:cs="Arial"/>
        </w:rPr>
        <w:t>panel</w:t>
      </w:r>
      <w:r w:rsidRPr="00E9647B">
        <w:rPr>
          <w:rFonts w:cs="Arial"/>
        </w:rPr>
        <w:t xml:space="preserve"> at least </w:t>
      </w:r>
      <w:r w:rsidR="00311D16" w:rsidRPr="00E9647B">
        <w:rPr>
          <w:rFonts w:cs="Arial"/>
        </w:rPr>
        <w:t>five</w:t>
      </w:r>
      <w:r w:rsidRPr="00E9647B">
        <w:rPr>
          <w:rFonts w:cs="Arial"/>
        </w:rPr>
        <w:t xml:space="preserve"> school days before the meeting.</w:t>
      </w:r>
    </w:p>
    <w:p w14:paraId="6C8B8557" w14:textId="77777777" w:rsidR="00D12663" w:rsidRDefault="008E708F" w:rsidP="008E708F">
      <w:pPr>
        <w:rPr>
          <w:rFonts w:cs="Arial"/>
        </w:rPr>
      </w:pPr>
      <w:r w:rsidRPr="00E9647B">
        <w:rPr>
          <w:rFonts w:cs="Arial"/>
        </w:rPr>
        <w:t xml:space="preserve">Any written material will be circulated to all parties at least </w:t>
      </w:r>
      <w:r w:rsidR="00EC41E6" w:rsidRPr="00E9647B">
        <w:rPr>
          <w:rFonts w:cs="Arial"/>
        </w:rPr>
        <w:t>5</w:t>
      </w:r>
      <w:r w:rsidRPr="00E9647B">
        <w:rPr>
          <w:rFonts w:cs="Arial"/>
        </w:rPr>
        <w:t xml:space="preserve"> school days before the date of the meeting. </w:t>
      </w:r>
    </w:p>
    <w:p w14:paraId="43C54AC6" w14:textId="77777777" w:rsidR="00D12663" w:rsidRPr="00D12663" w:rsidRDefault="006E3B1D" w:rsidP="00D12663">
      <w:pPr>
        <w:spacing w:after="0"/>
        <w:rPr>
          <w:rFonts w:cs="Arial"/>
          <w:b/>
        </w:rPr>
      </w:pPr>
      <w:r w:rsidRPr="00D12663">
        <w:rPr>
          <w:rFonts w:cs="Arial"/>
          <w:b/>
        </w:rPr>
        <w:t xml:space="preserve">Please note: </w:t>
      </w:r>
    </w:p>
    <w:p w14:paraId="12703DDF" w14:textId="3F874740" w:rsidR="00DA45C6" w:rsidRPr="000D4107" w:rsidRDefault="008E708F" w:rsidP="00D12663">
      <w:pPr>
        <w:spacing w:after="0"/>
        <w:rPr>
          <w:rFonts w:cs="Arial"/>
          <w:bCs/>
          <w:i/>
          <w:iCs/>
        </w:rPr>
      </w:pPr>
      <w:r w:rsidRPr="000D4107">
        <w:rPr>
          <w:rFonts w:cs="Arial"/>
          <w:bCs/>
          <w:i/>
          <w:iCs/>
        </w:rPr>
        <w:t xml:space="preserve">The </w:t>
      </w:r>
      <w:r w:rsidR="007172CE" w:rsidRPr="000D4107">
        <w:rPr>
          <w:rFonts w:cs="Arial"/>
          <w:bCs/>
          <w:i/>
          <w:iCs/>
        </w:rPr>
        <w:t>panel</w:t>
      </w:r>
      <w:r w:rsidRPr="000D4107">
        <w:rPr>
          <w:rFonts w:cs="Arial"/>
          <w:bCs/>
          <w:i/>
          <w:iCs/>
        </w:rPr>
        <w:t xml:space="preserve"> will not normally accept as evidence, recordings of conversations that were obtained covertly and without the informed consent of all parties being recorded. </w:t>
      </w:r>
    </w:p>
    <w:p w14:paraId="3E1D4CB1" w14:textId="77777777" w:rsidR="00D12663" w:rsidRPr="008A7046" w:rsidRDefault="00D12663" w:rsidP="00D12663">
      <w:pPr>
        <w:spacing w:after="0"/>
        <w:rPr>
          <w:rFonts w:cs="Arial"/>
          <w:bCs/>
        </w:rPr>
      </w:pPr>
    </w:p>
    <w:p w14:paraId="7702519A" w14:textId="77777777" w:rsidR="008E708F" w:rsidRPr="008A7046" w:rsidRDefault="008E708F" w:rsidP="008E708F">
      <w:pPr>
        <w:rPr>
          <w:rFonts w:cs="Arial"/>
          <w:bCs/>
        </w:rPr>
      </w:pPr>
      <w:r w:rsidRPr="008A7046">
        <w:rPr>
          <w:rFonts w:cs="Arial"/>
          <w:bCs/>
        </w:rPr>
        <w:t xml:space="preserve">The </w:t>
      </w:r>
      <w:r w:rsidR="007172CE" w:rsidRPr="008A7046">
        <w:rPr>
          <w:rFonts w:cs="Arial"/>
          <w:bCs/>
        </w:rPr>
        <w:t>panel</w:t>
      </w:r>
      <w:r w:rsidRPr="008A7046">
        <w:rPr>
          <w:rFonts w:cs="Arial"/>
          <w:bCs/>
        </w:rPr>
        <w:t xml:space="preserve"> will also not review any new complaints at this stage or consider evidence unrelated to the initial complaint to be included. New complaints must be dealt with from Stage 1 of the procedure.</w:t>
      </w:r>
    </w:p>
    <w:p w14:paraId="2F0166A0" w14:textId="11343944" w:rsidR="008E708F" w:rsidRPr="00E9647B" w:rsidRDefault="008E708F" w:rsidP="008E708F">
      <w:pPr>
        <w:rPr>
          <w:rFonts w:cs="Arial"/>
        </w:rPr>
      </w:pPr>
      <w:r w:rsidRPr="00E9647B">
        <w:rPr>
          <w:rFonts w:cs="Arial"/>
        </w:rPr>
        <w:t>The meeting will be held in private</w:t>
      </w:r>
      <w:r w:rsidR="00997324">
        <w:rPr>
          <w:rFonts w:cs="Arial"/>
        </w:rPr>
        <w:t>,</w:t>
      </w:r>
      <w:r w:rsidR="767865C5" w:rsidRPr="221E44D3">
        <w:rPr>
          <w:rFonts w:cs="Arial"/>
        </w:rPr>
        <w:t xml:space="preserve"> and </w:t>
      </w:r>
      <w:r w:rsidR="767865C5" w:rsidRPr="00657048">
        <w:rPr>
          <w:rFonts w:cs="Arial"/>
        </w:rPr>
        <w:t>no formal minutes will be taken</w:t>
      </w:r>
      <w:r w:rsidRPr="00657048">
        <w:rPr>
          <w:rFonts w:cs="Arial"/>
        </w:rPr>
        <w:t>.</w:t>
      </w:r>
      <w:r w:rsidRPr="00E9647B">
        <w:rPr>
          <w:rFonts w:cs="Arial"/>
        </w:rPr>
        <w:t xml:space="preserve"> Electronic recordings of meetings or conversations are not normally permitted unless a complainant’s own disability or special needs require it. Prior knowledge and consent of all parties attending must be sought before meetings or conversations take place. </w:t>
      </w:r>
      <w:r w:rsidRPr="00657048">
        <w:rPr>
          <w:rFonts w:cs="Arial"/>
        </w:rPr>
        <w:t xml:space="preserve">Consent will be recorded in any </w:t>
      </w:r>
      <w:r w:rsidR="00071EB6" w:rsidRPr="00657048">
        <w:rPr>
          <w:rFonts w:cs="Arial"/>
        </w:rPr>
        <w:t xml:space="preserve">notes </w:t>
      </w:r>
      <w:r w:rsidRPr="00657048">
        <w:rPr>
          <w:rFonts w:cs="Arial"/>
        </w:rPr>
        <w:t>taken.</w:t>
      </w:r>
    </w:p>
    <w:p w14:paraId="765A7448" w14:textId="77777777" w:rsidR="008E708F" w:rsidRPr="00E9647B" w:rsidRDefault="008E708F" w:rsidP="00882121">
      <w:pPr>
        <w:rPr>
          <w:rFonts w:cs="Arial"/>
        </w:rPr>
      </w:pPr>
      <w:r w:rsidRPr="00E9647B">
        <w:rPr>
          <w:rFonts w:cs="Arial"/>
        </w:rPr>
        <w:t xml:space="preserve">The </w:t>
      </w:r>
      <w:r w:rsidR="007172CE" w:rsidRPr="00E9647B">
        <w:rPr>
          <w:rFonts w:cs="Arial"/>
        </w:rPr>
        <w:t>panel</w:t>
      </w:r>
      <w:r w:rsidRPr="00E9647B">
        <w:rPr>
          <w:rFonts w:cs="Arial"/>
        </w:rPr>
        <w:t xml:space="preserve"> will consider the complaint and all the evidence presented. The </w:t>
      </w:r>
      <w:r w:rsidR="007172CE" w:rsidRPr="00E9647B">
        <w:rPr>
          <w:rFonts w:cs="Arial"/>
        </w:rPr>
        <w:t>panel</w:t>
      </w:r>
      <w:r w:rsidRPr="00E9647B">
        <w:rPr>
          <w:rFonts w:cs="Arial"/>
        </w:rPr>
        <w:t xml:space="preserve"> can:</w:t>
      </w:r>
    </w:p>
    <w:p w14:paraId="072BF375" w14:textId="2AF4B945" w:rsidR="0054549B" w:rsidRPr="00E9647B" w:rsidRDefault="008E708F" w:rsidP="3C64616D">
      <w:pPr>
        <w:pStyle w:val="ListParagraph"/>
        <w:numPr>
          <w:ilvl w:val="0"/>
          <w:numId w:val="19"/>
        </w:numPr>
        <w:rPr>
          <w:rFonts w:cs="Arial"/>
        </w:rPr>
      </w:pPr>
      <w:r w:rsidRPr="00E9647B">
        <w:rPr>
          <w:rFonts w:cs="Arial"/>
        </w:rPr>
        <w:t>uphold the complaint in whole or in part</w:t>
      </w:r>
    </w:p>
    <w:p w14:paraId="4B059007" w14:textId="3D773600" w:rsidR="3C64616D" w:rsidRDefault="3C64616D" w:rsidP="3C64616D">
      <w:pPr>
        <w:pStyle w:val="ListParagraph"/>
        <w:rPr>
          <w:rFonts w:cs="Arial"/>
        </w:rPr>
      </w:pPr>
    </w:p>
    <w:p w14:paraId="3C278860" w14:textId="715080F6" w:rsidR="008E708F" w:rsidRPr="00E9647B" w:rsidRDefault="00EC41E6" w:rsidP="3C64616D">
      <w:pPr>
        <w:pStyle w:val="ListParagraph"/>
        <w:numPr>
          <w:ilvl w:val="0"/>
          <w:numId w:val="19"/>
        </w:numPr>
        <w:rPr>
          <w:rFonts w:cs="Arial"/>
        </w:rPr>
      </w:pPr>
      <w:r w:rsidRPr="00E9647B">
        <w:rPr>
          <w:rFonts w:cs="Arial"/>
        </w:rPr>
        <w:t>n</w:t>
      </w:r>
      <w:r w:rsidR="003E6928" w:rsidRPr="00E9647B">
        <w:rPr>
          <w:rFonts w:cs="Arial"/>
        </w:rPr>
        <w:t>ot uphold</w:t>
      </w:r>
      <w:r w:rsidR="008E708F" w:rsidRPr="00E9647B">
        <w:rPr>
          <w:rFonts w:cs="Arial"/>
        </w:rPr>
        <w:t xml:space="preserve"> the complaint in whole or in part.</w:t>
      </w:r>
    </w:p>
    <w:p w14:paraId="07CC40AF" w14:textId="7C681764" w:rsidR="221E44D3" w:rsidRDefault="008E708F" w:rsidP="221E44D3">
      <w:pPr>
        <w:rPr>
          <w:rFonts w:cs="Arial"/>
        </w:rPr>
      </w:pPr>
      <w:r w:rsidRPr="00E9647B">
        <w:rPr>
          <w:rFonts w:cs="Arial"/>
        </w:rPr>
        <w:t xml:space="preserve">If the complaint is upheld in whole or in part, the </w:t>
      </w:r>
      <w:r w:rsidR="007172CE" w:rsidRPr="00E9647B">
        <w:rPr>
          <w:rFonts w:cs="Arial"/>
        </w:rPr>
        <w:t>panel</w:t>
      </w:r>
      <w:r w:rsidRPr="00E9647B">
        <w:rPr>
          <w:rFonts w:cs="Arial"/>
        </w:rPr>
        <w:t xml:space="preserve"> will:</w:t>
      </w:r>
    </w:p>
    <w:p w14:paraId="60A07B13" w14:textId="38AE35EF" w:rsidR="0005709E" w:rsidRPr="00E9647B" w:rsidRDefault="008E708F" w:rsidP="3C64616D">
      <w:pPr>
        <w:pStyle w:val="ListParagraph"/>
        <w:numPr>
          <w:ilvl w:val="0"/>
          <w:numId w:val="18"/>
        </w:numPr>
        <w:rPr>
          <w:rFonts w:cs="Arial"/>
        </w:rPr>
      </w:pPr>
      <w:r w:rsidRPr="00E9647B">
        <w:rPr>
          <w:rFonts w:cs="Arial"/>
        </w:rPr>
        <w:t>decide on the appropriate action to be taken to resolve the complaint</w:t>
      </w:r>
    </w:p>
    <w:p w14:paraId="5C61EB8E" w14:textId="18724348" w:rsidR="3C64616D" w:rsidRDefault="3C64616D" w:rsidP="3C64616D">
      <w:pPr>
        <w:pStyle w:val="ListParagraph"/>
        <w:rPr>
          <w:rFonts w:cs="Arial"/>
        </w:rPr>
      </w:pPr>
    </w:p>
    <w:p w14:paraId="079E711B" w14:textId="70FC5334" w:rsidR="008E708F" w:rsidRPr="00E9647B" w:rsidRDefault="008E708F" w:rsidP="3C64616D">
      <w:pPr>
        <w:pStyle w:val="ListParagraph"/>
        <w:numPr>
          <w:ilvl w:val="0"/>
          <w:numId w:val="18"/>
        </w:numPr>
        <w:rPr>
          <w:rFonts w:cs="Arial"/>
        </w:rPr>
      </w:pPr>
      <w:r w:rsidRPr="00E9647B">
        <w:rPr>
          <w:rFonts w:cs="Arial"/>
        </w:rPr>
        <w:t>where appropriate, recommend changes to the school’s systems or procedures to prevent similar issues in the future.</w:t>
      </w:r>
    </w:p>
    <w:p w14:paraId="37E20D80" w14:textId="7FB1B09E" w:rsidR="00B36325" w:rsidRPr="0060314F" w:rsidRDefault="00EC41E6" w:rsidP="005F0794">
      <w:pPr>
        <w:rPr>
          <w:rFonts w:cs="Arial"/>
          <w:strike/>
        </w:rPr>
      </w:pPr>
      <w:r w:rsidRPr="00E9647B">
        <w:rPr>
          <w:rFonts w:cs="Arial"/>
        </w:rPr>
        <w:t>The c</w:t>
      </w:r>
      <w:r w:rsidR="008E708F" w:rsidRPr="00E9647B">
        <w:rPr>
          <w:rFonts w:cs="Arial"/>
        </w:rPr>
        <w:t xml:space="preserve">hair of the </w:t>
      </w:r>
      <w:r w:rsidRPr="00E9647B">
        <w:rPr>
          <w:rFonts w:cs="Arial"/>
        </w:rPr>
        <w:t>p</w:t>
      </w:r>
      <w:r w:rsidR="007172CE" w:rsidRPr="00E9647B">
        <w:rPr>
          <w:rFonts w:cs="Arial"/>
        </w:rPr>
        <w:t>anel</w:t>
      </w:r>
      <w:r w:rsidR="008E708F" w:rsidRPr="00E9647B">
        <w:rPr>
          <w:rFonts w:cs="Arial"/>
        </w:rPr>
        <w:t xml:space="preserve"> will provide </w:t>
      </w:r>
      <w:r w:rsidR="006E3B1D" w:rsidRPr="00E9647B">
        <w:rPr>
          <w:rFonts w:cs="Arial"/>
        </w:rPr>
        <w:t>you</w:t>
      </w:r>
      <w:r w:rsidR="008E708F" w:rsidRPr="00E9647B">
        <w:rPr>
          <w:rFonts w:cs="Arial"/>
        </w:rPr>
        <w:t xml:space="preserve"> and </w:t>
      </w:r>
      <w:r w:rsidR="003F2488" w:rsidRPr="00E9647B">
        <w:rPr>
          <w:rFonts w:cs="Arial"/>
        </w:rPr>
        <w:t>the school</w:t>
      </w:r>
      <w:r w:rsidR="008E708F" w:rsidRPr="00E9647B">
        <w:rPr>
          <w:rFonts w:cs="Arial"/>
        </w:rPr>
        <w:t xml:space="preserve"> with a full </w:t>
      </w:r>
      <w:r w:rsidR="006E3B1D" w:rsidRPr="00E9647B">
        <w:rPr>
          <w:rFonts w:cs="Arial"/>
        </w:rPr>
        <w:t xml:space="preserve">written </w:t>
      </w:r>
      <w:r w:rsidR="008E708F" w:rsidRPr="00E9647B">
        <w:rPr>
          <w:rFonts w:cs="Arial"/>
        </w:rPr>
        <w:t xml:space="preserve">explanation of their decision and </w:t>
      </w:r>
      <w:r w:rsidR="006E3B1D" w:rsidRPr="00E9647B">
        <w:rPr>
          <w:rFonts w:cs="Arial"/>
        </w:rPr>
        <w:t>the reason(s) for it</w:t>
      </w:r>
      <w:r w:rsidR="008E708F" w:rsidRPr="00E9647B">
        <w:rPr>
          <w:rFonts w:cs="Arial"/>
        </w:rPr>
        <w:t xml:space="preserve"> within </w:t>
      </w:r>
      <w:r w:rsidR="00071EB6" w:rsidRPr="00E9647B">
        <w:rPr>
          <w:rFonts w:cs="Arial"/>
        </w:rPr>
        <w:t>15</w:t>
      </w:r>
      <w:r w:rsidR="008E708F" w:rsidRPr="00E9647B">
        <w:rPr>
          <w:rFonts w:cs="Arial"/>
        </w:rPr>
        <w:t xml:space="preserve"> school days.</w:t>
      </w:r>
      <w:r w:rsidR="0065792D" w:rsidRPr="00E9647B">
        <w:rPr>
          <w:rFonts w:cs="Arial"/>
        </w:rPr>
        <w:t xml:space="preserve"> </w:t>
      </w:r>
      <w:r w:rsidR="008E708F" w:rsidRPr="00E9647B">
        <w:rPr>
          <w:rFonts w:cs="Arial"/>
        </w:rPr>
        <w:t xml:space="preserve">The </w:t>
      </w:r>
      <w:r w:rsidR="006E3B1D" w:rsidRPr="00E9647B">
        <w:rPr>
          <w:rFonts w:cs="Arial"/>
        </w:rPr>
        <w:t xml:space="preserve">response </w:t>
      </w:r>
      <w:r w:rsidR="008E708F" w:rsidRPr="00E9647B">
        <w:rPr>
          <w:rFonts w:cs="Arial"/>
        </w:rPr>
        <w:t xml:space="preserve">will include details of how to contact the </w:t>
      </w:r>
      <w:r w:rsidR="006E3B1D" w:rsidRPr="00E9647B">
        <w:rPr>
          <w:rFonts w:cs="Arial"/>
        </w:rPr>
        <w:t>Department for Education if you</w:t>
      </w:r>
      <w:r w:rsidR="008E708F" w:rsidRPr="00E9647B">
        <w:rPr>
          <w:rFonts w:cs="Arial"/>
        </w:rPr>
        <w:t xml:space="preserve"> ar</w:t>
      </w:r>
      <w:r w:rsidR="006E3B1D" w:rsidRPr="00E9647B">
        <w:rPr>
          <w:rFonts w:cs="Arial"/>
        </w:rPr>
        <w:t>e dissatisfied with the way the</w:t>
      </w:r>
      <w:r w:rsidR="003F2488" w:rsidRPr="00E9647B">
        <w:rPr>
          <w:rFonts w:cs="Arial"/>
        </w:rPr>
        <w:t xml:space="preserve"> complaint has been handled</w:t>
      </w:r>
      <w:r w:rsidR="00CD123A">
        <w:rPr>
          <w:rFonts w:cs="Arial"/>
        </w:rPr>
        <w:t xml:space="preserve"> </w:t>
      </w:r>
      <w:r w:rsidR="00CD123A" w:rsidRPr="0060314F">
        <w:rPr>
          <w:rFonts w:cs="Arial"/>
        </w:rPr>
        <w:t>by the school</w:t>
      </w:r>
      <w:r w:rsidR="003F2488" w:rsidRPr="0060314F">
        <w:rPr>
          <w:rFonts w:cs="Arial"/>
        </w:rPr>
        <w:t>.</w:t>
      </w:r>
      <w:r w:rsidR="000F5AE5" w:rsidRPr="0060314F">
        <w:rPr>
          <w:rFonts w:cs="Arial"/>
          <w:strike/>
        </w:rPr>
        <w:t xml:space="preserve"> </w:t>
      </w:r>
    </w:p>
    <w:p w14:paraId="4B857511" w14:textId="77777777" w:rsidR="005B5EEF" w:rsidRDefault="005B5EEF" w:rsidP="4EFE743A">
      <w:pPr>
        <w:spacing w:after="0"/>
        <w:rPr>
          <w:rFonts w:cs="Arial"/>
          <w:b/>
          <w:bCs/>
        </w:rPr>
      </w:pPr>
    </w:p>
    <w:p w14:paraId="59351C21" w14:textId="77777777" w:rsidR="005B5EEF" w:rsidRDefault="005B5EEF" w:rsidP="4EFE743A">
      <w:pPr>
        <w:spacing w:after="0"/>
        <w:rPr>
          <w:rFonts w:cs="Arial"/>
          <w:b/>
          <w:bCs/>
        </w:rPr>
      </w:pPr>
    </w:p>
    <w:p w14:paraId="4D2044D8" w14:textId="59E8F613" w:rsidR="001A7617" w:rsidRPr="00B139D4" w:rsidRDefault="00BD0ADB" w:rsidP="4EFE743A">
      <w:pPr>
        <w:spacing w:after="0"/>
        <w:rPr>
          <w:rFonts w:cs="Arial"/>
          <w:b/>
          <w:bCs/>
          <w:shd w:val="clear" w:color="auto" w:fill="FFFFFF"/>
        </w:rPr>
      </w:pPr>
      <w:r w:rsidRPr="00B139D4">
        <w:rPr>
          <w:rFonts w:cs="Arial"/>
          <w:b/>
          <w:bCs/>
        </w:rPr>
        <w:lastRenderedPageBreak/>
        <w:t xml:space="preserve">Please note: </w:t>
      </w:r>
    </w:p>
    <w:p w14:paraId="20D33841" w14:textId="25110798" w:rsidR="4EFE743A" w:rsidRPr="00B139D4" w:rsidRDefault="001A7617" w:rsidP="4EFE743A">
      <w:pPr>
        <w:spacing w:after="0"/>
        <w:rPr>
          <w:rFonts w:cs="Arial"/>
          <w:i/>
          <w:iCs/>
        </w:rPr>
      </w:pPr>
      <w:r w:rsidRPr="00B139D4">
        <w:rPr>
          <w:rFonts w:cs="Arial"/>
          <w:i/>
          <w:iCs/>
          <w:shd w:val="clear" w:color="auto" w:fill="FFFFFF"/>
        </w:rPr>
        <w:t xml:space="preserve">There may be occasions when it’s necessary or reasonable to deviate from the published complaints procedure. This includes not doing something the procedure states you will, should or may do. </w:t>
      </w:r>
      <w:r w:rsidR="007C4556" w:rsidRPr="00B139D4">
        <w:rPr>
          <w:rFonts w:cs="Arial"/>
          <w:i/>
          <w:iCs/>
          <w:shd w:val="clear" w:color="auto" w:fill="FFFFFF"/>
        </w:rPr>
        <w:t xml:space="preserve">Any </w:t>
      </w:r>
      <w:r w:rsidRPr="00B139D4">
        <w:rPr>
          <w:rFonts w:cs="Arial"/>
          <w:i/>
          <w:iCs/>
          <w:shd w:val="clear" w:color="auto" w:fill="FFFFFF"/>
        </w:rPr>
        <w:t>deviation from the published procedure</w:t>
      </w:r>
      <w:r w:rsidR="007C4556" w:rsidRPr="00B139D4">
        <w:rPr>
          <w:rFonts w:cs="Arial"/>
          <w:i/>
          <w:iCs/>
          <w:shd w:val="clear" w:color="auto" w:fill="FFFFFF"/>
        </w:rPr>
        <w:t xml:space="preserve"> will be documented</w:t>
      </w:r>
      <w:r w:rsidR="00206874">
        <w:rPr>
          <w:rFonts w:cs="Arial"/>
          <w:i/>
          <w:iCs/>
          <w:shd w:val="clear" w:color="auto" w:fill="FFFFFF"/>
        </w:rPr>
        <w:t xml:space="preserve"> and reasons given</w:t>
      </w:r>
      <w:r w:rsidRPr="00B139D4">
        <w:rPr>
          <w:rFonts w:cs="Arial"/>
          <w:i/>
          <w:iCs/>
          <w:shd w:val="clear" w:color="auto" w:fill="FFFFFF"/>
        </w:rPr>
        <w:t>.</w:t>
      </w:r>
    </w:p>
    <w:p w14:paraId="0A6F3135" w14:textId="77777777" w:rsidR="00AF0092" w:rsidRDefault="00AF0092" w:rsidP="00824574">
      <w:pPr>
        <w:rPr>
          <w:rFonts w:cs="Arial"/>
          <w:b/>
          <w:sz w:val="32"/>
          <w:szCs w:val="32"/>
        </w:rPr>
      </w:pPr>
    </w:p>
    <w:p w14:paraId="42A54D3A" w14:textId="0766B660" w:rsidR="00824574" w:rsidRPr="003A3188" w:rsidRDefault="00824574" w:rsidP="00824574">
      <w:pPr>
        <w:rPr>
          <w:rFonts w:cs="Arial"/>
          <w:b/>
          <w:sz w:val="32"/>
          <w:szCs w:val="32"/>
        </w:rPr>
      </w:pPr>
      <w:r w:rsidRPr="003A3188">
        <w:rPr>
          <w:rFonts w:cs="Arial"/>
          <w:b/>
          <w:sz w:val="32"/>
          <w:szCs w:val="32"/>
        </w:rPr>
        <w:t>Next Steps</w:t>
      </w:r>
    </w:p>
    <w:p w14:paraId="5A909178" w14:textId="5CECA431" w:rsidR="00824574" w:rsidRPr="003A3188" w:rsidRDefault="00824574" w:rsidP="00824574">
      <w:pPr>
        <w:rPr>
          <w:rFonts w:cs="Arial"/>
        </w:rPr>
      </w:pPr>
      <w:r w:rsidRPr="003A3188">
        <w:rPr>
          <w:rFonts w:cs="Arial"/>
        </w:rPr>
        <w:t xml:space="preserve">If </w:t>
      </w:r>
      <w:r w:rsidR="006E3B1D" w:rsidRPr="003A3188">
        <w:rPr>
          <w:rFonts w:cs="Arial"/>
        </w:rPr>
        <w:t>you believe</w:t>
      </w:r>
      <w:r w:rsidRPr="003A3188">
        <w:rPr>
          <w:rFonts w:cs="Arial"/>
        </w:rPr>
        <w:t xml:space="preserve"> the school has not handled</w:t>
      </w:r>
      <w:r w:rsidR="006E3B1D" w:rsidRPr="003A3188">
        <w:rPr>
          <w:rFonts w:cs="Arial"/>
        </w:rPr>
        <w:t xml:space="preserve"> your</w:t>
      </w:r>
      <w:r w:rsidRPr="003A3188">
        <w:rPr>
          <w:rFonts w:cs="Arial"/>
        </w:rPr>
        <w:t xml:space="preserve"> complaint in accordance with the published complaint</w:t>
      </w:r>
      <w:r w:rsidR="00206874">
        <w:rPr>
          <w:rFonts w:cs="Arial"/>
        </w:rPr>
        <w:t>s</w:t>
      </w:r>
      <w:r w:rsidRPr="003A3188">
        <w:rPr>
          <w:rFonts w:cs="Arial"/>
        </w:rPr>
        <w:t xml:space="preserve"> procedure or </w:t>
      </w:r>
      <w:r w:rsidR="006E3B1D" w:rsidRPr="003A3188">
        <w:rPr>
          <w:rFonts w:cs="Arial"/>
        </w:rPr>
        <w:t>has</w:t>
      </w:r>
      <w:r w:rsidRPr="003A3188">
        <w:rPr>
          <w:rFonts w:cs="Arial"/>
        </w:rPr>
        <w:t xml:space="preserve"> acted unlawfully or unrea</w:t>
      </w:r>
      <w:r w:rsidR="006E3B1D" w:rsidRPr="003A3188">
        <w:rPr>
          <w:rFonts w:cs="Arial"/>
        </w:rPr>
        <w:t>sonably in the exercise of its</w:t>
      </w:r>
      <w:r w:rsidRPr="003A3188">
        <w:rPr>
          <w:rFonts w:cs="Arial"/>
        </w:rPr>
        <w:t xml:space="preserve"> </w:t>
      </w:r>
      <w:r w:rsidR="006E3B1D" w:rsidRPr="003A3188">
        <w:rPr>
          <w:rFonts w:cs="Arial"/>
        </w:rPr>
        <w:t>duties under education law, you</w:t>
      </w:r>
      <w:r w:rsidRPr="003A3188">
        <w:rPr>
          <w:rFonts w:cs="Arial"/>
        </w:rPr>
        <w:t xml:space="preserve"> can contact the Department for Education </w:t>
      </w:r>
      <w:bookmarkStart w:id="4" w:name="_Hlk25070229"/>
      <w:r w:rsidRPr="003A3188">
        <w:rPr>
          <w:rFonts w:cs="Arial"/>
        </w:rPr>
        <w:t>a</w:t>
      </w:r>
      <w:r w:rsidR="006E3B1D" w:rsidRPr="003A3188">
        <w:rPr>
          <w:rFonts w:cs="Arial"/>
        </w:rPr>
        <w:t xml:space="preserve">fter </w:t>
      </w:r>
      <w:r w:rsidR="003E6928" w:rsidRPr="003A3188">
        <w:rPr>
          <w:rFonts w:cs="Arial"/>
        </w:rPr>
        <w:t>s</w:t>
      </w:r>
      <w:r w:rsidRPr="003A3188">
        <w:rPr>
          <w:rFonts w:cs="Arial"/>
        </w:rPr>
        <w:t>tage 3</w:t>
      </w:r>
      <w:r w:rsidR="006E3B1D" w:rsidRPr="003A3188">
        <w:rPr>
          <w:rFonts w:cs="Arial"/>
        </w:rPr>
        <w:t xml:space="preserve"> has been completed.</w:t>
      </w:r>
      <w:r w:rsidRPr="003A3188">
        <w:rPr>
          <w:rFonts w:cs="Arial"/>
        </w:rPr>
        <w:t xml:space="preserve">  </w:t>
      </w:r>
    </w:p>
    <w:bookmarkEnd w:id="4"/>
    <w:p w14:paraId="77299BE8" w14:textId="77777777" w:rsidR="00824574" w:rsidRPr="003A3188" w:rsidRDefault="00824574" w:rsidP="00824574">
      <w:pPr>
        <w:rPr>
          <w:rFonts w:cs="Arial"/>
        </w:rPr>
      </w:pPr>
      <w:r w:rsidRPr="003A3188">
        <w:rPr>
          <w:rFonts w:cs="Arial"/>
        </w:rPr>
        <w:t>The Department for Education will not normally reinvestigate the substance of complaints or overturn any de</w:t>
      </w:r>
      <w:r w:rsidR="0005709E" w:rsidRPr="003A3188">
        <w:rPr>
          <w:rFonts w:cs="Arial"/>
        </w:rPr>
        <w:t>cisions made by the school. It</w:t>
      </w:r>
      <w:r w:rsidRPr="003A3188">
        <w:rPr>
          <w:rFonts w:cs="Arial"/>
        </w:rPr>
        <w:t xml:space="preserve"> will consider whether the school has adhered to education legislation and any statutory policies connected with the complaint. </w:t>
      </w:r>
    </w:p>
    <w:p w14:paraId="124F0207" w14:textId="77777777" w:rsidR="00824574" w:rsidRPr="003A3188" w:rsidRDefault="006E3B1D" w:rsidP="00824574">
      <w:pPr>
        <w:rPr>
          <w:rFonts w:cs="Arial"/>
        </w:rPr>
      </w:pPr>
      <w:r w:rsidRPr="003A3188">
        <w:rPr>
          <w:rFonts w:cs="Arial"/>
        </w:rPr>
        <w:t>You can refer your</w:t>
      </w:r>
      <w:r w:rsidR="00824574" w:rsidRPr="003A3188">
        <w:rPr>
          <w:rFonts w:cs="Arial"/>
        </w:rPr>
        <w:t xml:space="preserve"> complaint to the Department for Education </w:t>
      </w:r>
      <w:r w:rsidR="0065792D" w:rsidRPr="0065792D">
        <w:rPr>
          <w:rFonts w:cs="Arial"/>
        </w:rPr>
        <w:t>after stage 3 has been completed</w:t>
      </w:r>
      <w:r w:rsidR="0065792D">
        <w:rPr>
          <w:rFonts w:cs="Arial"/>
        </w:rPr>
        <w:t xml:space="preserve"> by going</w:t>
      </w:r>
      <w:r w:rsidR="0065792D" w:rsidRPr="0065792D">
        <w:rPr>
          <w:rFonts w:cs="Arial"/>
        </w:rPr>
        <w:t xml:space="preserve"> </w:t>
      </w:r>
      <w:r w:rsidR="00824574" w:rsidRPr="003A3188">
        <w:rPr>
          <w:rFonts w:cs="Arial"/>
        </w:rPr>
        <w:t>online at: www.education.gov.uk/contactus, by telephone on: 0370 000 2288 or by writing to:</w:t>
      </w:r>
    </w:p>
    <w:p w14:paraId="7C0D8C00" w14:textId="77777777" w:rsidR="00824574" w:rsidRPr="003A3188" w:rsidRDefault="00824574" w:rsidP="0065792D">
      <w:pPr>
        <w:spacing w:after="0" w:line="240" w:lineRule="auto"/>
        <w:rPr>
          <w:rFonts w:cs="Arial"/>
        </w:rPr>
      </w:pPr>
      <w:r w:rsidRPr="003A3188">
        <w:rPr>
          <w:rFonts w:cs="Arial"/>
        </w:rPr>
        <w:t>Department for Education</w:t>
      </w:r>
    </w:p>
    <w:p w14:paraId="2EC0C474" w14:textId="77777777" w:rsidR="00824574" w:rsidRPr="003A3188" w:rsidRDefault="00824574" w:rsidP="0065792D">
      <w:pPr>
        <w:spacing w:after="0" w:line="240" w:lineRule="auto"/>
        <w:rPr>
          <w:rFonts w:cs="Arial"/>
        </w:rPr>
      </w:pPr>
      <w:r w:rsidRPr="003A3188">
        <w:rPr>
          <w:rFonts w:cs="Arial"/>
        </w:rPr>
        <w:t>Piccadilly Gate</w:t>
      </w:r>
    </w:p>
    <w:p w14:paraId="343D51B6" w14:textId="77777777" w:rsidR="00824574" w:rsidRPr="003A3188" w:rsidRDefault="00824574" w:rsidP="0065792D">
      <w:pPr>
        <w:spacing w:after="0" w:line="240" w:lineRule="auto"/>
        <w:rPr>
          <w:rFonts w:cs="Arial"/>
        </w:rPr>
      </w:pPr>
      <w:r w:rsidRPr="003A3188">
        <w:rPr>
          <w:rFonts w:cs="Arial"/>
        </w:rPr>
        <w:t>Store Street</w:t>
      </w:r>
    </w:p>
    <w:p w14:paraId="2F74761B" w14:textId="77777777" w:rsidR="00824574" w:rsidRPr="003A3188" w:rsidRDefault="00824574" w:rsidP="0065792D">
      <w:pPr>
        <w:spacing w:after="0" w:line="240" w:lineRule="auto"/>
        <w:rPr>
          <w:rFonts w:cs="Arial"/>
        </w:rPr>
      </w:pPr>
      <w:r w:rsidRPr="003A3188">
        <w:rPr>
          <w:rFonts w:cs="Arial"/>
        </w:rPr>
        <w:t xml:space="preserve">Manchester </w:t>
      </w:r>
    </w:p>
    <w:p w14:paraId="21E3AC1F" w14:textId="77777777" w:rsidR="00824574" w:rsidRDefault="00824574" w:rsidP="0065792D">
      <w:pPr>
        <w:spacing w:after="0" w:line="240" w:lineRule="auto"/>
        <w:rPr>
          <w:rFonts w:cs="Arial"/>
        </w:rPr>
      </w:pPr>
      <w:r w:rsidRPr="003A3188">
        <w:rPr>
          <w:rFonts w:cs="Arial"/>
        </w:rPr>
        <w:t>M1 2WD.</w:t>
      </w:r>
    </w:p>
    <w:p w14:paraId="364EF196" w14:textId="77777777" w:rsidR="00824574" w:rsidRPr="003A3188" w:rsidRDefault="00824574" w:rsidP="00824574">
      <w:pPr>
        <w:keepNext/>
        <w:suppressAutoHyphens/>
        <w:autoSpaceDN w:val="0"/>
        <w:spacing w:before="240" w:after="240" w:line="240" w:lineRule="auto"/>
        <w:textAlignment w:val="baseline"/>
        <w:outlineLvl w:val="1"/>
        <w:rPr>
          <w:rFonts w:eastAsia="Times New Roman" w:cs="Arial"/>
          <w:b/>
          <w:sz w:val="32"/>
          <w:szCs w:val="32"/>
          <w:lang w:eastAsia="en-GB"/>
        </w:rPr>
      </w:pPr>
      <w:r w:rsidRPr="003A3188">
        <w:rPr>
          <w:rFonts w:eastAsia="Times New Roman" w:cs="Arial"/>
          <w:b/>
          <w:sz w:val="32"/>
          <w:szCs w:val="32"/>
          <w:lang w:eastAsia="en-GB"/>
        </w:rPr>
        <w:t>Managing serial and unreasonable complaints</w:t>
      </w:r>
    </w:p>
    <w:p w14:paraId="38B4EE91" w14:textId="6362270B" w:rsidR="3548EDEF" w:rsidRPr="007C4556" w:rsidRDefault="00460591" w:rsidP="3548EDEF">
      <w:r>
        <w:t>As a school we are</w:t>
      </w:r>
      <w:r w:rsidR="006A5615">
        <w:t xml:space="preserve"> committed to dealing with all complaints fairly and impartially, and to providing a high</w:t>
      </w:r>
      <w:r w:rsidR="00C90A5D">
        <w:t>-</w:t>
      </w:r>
      <w:r w:rsidR="006A5615">
        <w:t>quality service to those who complain. We will not normally limit the contact complainants have with our school. However, we do not expect our staff to tolerate</w:t>
      </w:r>
      <w:r w:rsidR="00C90A5D">
        <w:t xml:space="preserve"> </w:t>
      </w:r>
      <w:r w:rsidR="006A5615">
        <w:t xml:space="preserve">unacceptable behaviour and will </w:t>
      </w:r>
      <w:r w:rsidR="00C90A5D">
        <w:t>act</w:t>
      </w:r>
      <w:r w:rsidR="006A5615">
        <w:t xml:space="preserve"> to protect </w:t>
      </w:r>
      <w:r w:rsidR="00C90A5D">
        <w:t>them</w:t>
      </w:r>
      <w:r w:rsidR="006A5615">
        <w:t xml:space="preserve"> from that behaviour, including that which is abusive, offensive or threatening.</w:t>
      </w:r>
      <w:r w:rsidR="00C90A5D">
        <w:t xml:space="preserve"> </w:t>
      </w:r>
    </w:p>
    <w:p w14:paraId="2AC2548F" w14:textId="77777777" w:rsidR="007C4556" w:rsidRDefault="006A5615" w:rsidP="007C4556">
      <w:pPr>
        <w:rPr>
          <w:rFonts w:eastAsia="Times New Roman" w:cs="Arial"/>
          <w:lang w:eastAsia="en-GB"/>
        </w:rPr>
      </w:pPr>
      <w:r w:rsidRPr="003A3188">
        <w:rPr>
          <w:rFonts w:eastAsia="Times New Roman" w:cs="Arial"/>
          <w:lang w:eastAsia="en-GB"/>
        </w:rPr>
        <w:t>We define unreasonable behaviour as that which hinders our consideration of complaints because of the frequency or nature of the complainant’s contact</w:t>
      </w:r>
      <w:r w:rsidR="00460591" w:rsidRPr="003A3188">
        <w:rPr>
          <w:rFonts w:eastAsia="Times New Roman" w:cs="Arial"/>
          <w:lang w:eastAsia="en-GB"/>
        </w:rPr>
        <w:t>s</w:t>
      </w:r>
      <w:r w:rsidRPr="003A3188">
        <w:rPr>
          <w:rFonts w:eastAsia="Times New Roman" w:cs="Arial"/>
          <w:lang w:eastAsia="en-GB"/>
        </w:rPr>
        <w:t xml:space="preserve"> with the school, such as, if the complainant: </w:t>
      </w:r>
    </w:p>
    <w:p w14:paraId="11170FB8" w14:textId="77777777" w:rsidR="0065142A" w:rsidRDefault="006A5615" w:rsidP="0038076E">
      <w:pPr>
        <w:pStyle w:val="ListParagraph"/>
        <w:numPr>
          <w:ilvl w:val="0"/>
          <w:numId w:val="27"/>
        </w:numPr>
        <w:rPr>
          <w:rFonts w:eastAsia="Times New Roman" w:cs="Arial"/>
          <w:lang w:eastAsia="en-GB"/>
        </w:rPr>
      </w:pPr>
      <w:r w:rsidRPr="007C4556">
        <w:rPr>
          <w:rFonts w:eastAsia="Times New Roman" w:cs="Arial"/>
          <w:lang w:eastAsia="en-GB"/>
        </w:rPr>
        <w:t>refuses to articulate their complaint or specify the grounds of a complaint or the outcomes sought by raising the complaint, despite offers of assistance</w:t>
      </w:r>
      <w:r w:rsidR="009725E9" w:rsidRPr="007C4556">
        <w:rPr>
          <w:rFonts w:eastAsia="Times New Roman" w:cs="Arial"/>
          <w:lang w:eastAsia="en-GB"/>
        </w:rPr>
        <w:t xml:space="preserve"> </w:t>
      </w:r>
      <w:r w:rsidR="6F5013B4" w:rsidRPr="007C4556">
        <w:rPr>
          <w:rFonts w:eastAsia="Times New Roman" w:cs="Arial"/>
          <w:lang w:eastAsia="en-GB"/>
        </w:rPr>
        <w:t xml:space="preserve">refuses to co-operate with the complaints investigation process </w:t>
      </w:r>
    </w:p>
    <w:p w14:paraId="14E4D51F" w14:textId="77777777" w:rsidR="0065142A" w:rsidRDefault="0065142A" w:rsidP="0065142A">
      <w:pPr>
        <w:pStyle w:val="ListParagraph"/>
        <w:rPr>
          <w:rFonts w:eastAsia="Times New Roman" w:cs="Arial"/>
          <w:lang w:eastAsia="en-GB"/>
        </w:rPr>
      </w:pPr>
    </w:p>
    <w:p w14:paraId="2C650509" w14:textId="77777777" w:rsidR="001E5112" w:rsidRDefault="6F5013B4" w:rsidP="001E5112">
      <w:pPr>
        <w:pStyle w:val="ListParagraph"/>
        <w:numPr>
          <w:ilvl w:val="0"/>
          <w:numId w:val="27"/>
        </w:numPr>
        <w:rPr>
          <w:rFonts w:eastAsia="Times New Roman" w:cs="Arial"/>
          <w:lang w:eastAsia="en-GB"/>
        </w:rPr>
      </w:pPr>
      <w:r w:rsidRPr="0038076E">
        <w:rPr>
          <w:rFonts w:eastAsia="Times New Roman" w:cs="Arial"/>
          <w:lang w:eastAsia="en-GB"/>
        </w:rPr>
        <w:t>refuses to accept that certain issues are not within the scope of the complaints procedure</w:t>
      </w:r>
    </w:p>
    <w:p w14:paraId="3A7EFBA4" w14:textId="77777777" w:rsidR="001E5112" w:rsidRPr="001E5112" w:rsidRDefault="001E5112" w:rsidP="001E5112">
      <w:pPr>
        <w:pStyle w:val="ListParagraph"/>
        <w:rPr>
          <w:rFonts w:eastAsia="Times New Roman" w:cs="Arial"/>
          <w:lang w:eastAsia="en-GB"/>
        </w:rPr>
      </w:pPr>
    </w:p>
    <w:p w14:paraId="2D59FE99" w14:textId="77777777" w:rsidR="001E5112" w:rsidRDefault="6F5013B4" w:rsidP="001E5112">
      <w:pPr>
        <w:pStyle w:val="ListParagraph"/>
        <w:numPr>
          <w:ilvl w:val="0"/>
          <w:numId w:val="27"/>
        </w:numPr>
        <w:rPr>
          <w:rFonts w:eastAsia="Times New Roman" w:cs="Arial"/>
          <w:lang w:eastAsia="en-GB"/>
        </w:rPr>
      </w:pPr>
      <w:r w:rsidRPr="001E5112">
        <w:rPr>
          <w:rFonts w:eastAsia="Times New Roman" w:cs="Arial"/>
          <w:lang w:eastAsia="en-GB"/>
        </w:rPr>
        <w:t>insists on the complaint being dealt with in ways which are incompatible with the complaints procedure or with good practice</w:t>
      </w:r>
    </w:p>
    <w:p w14:paraId="7088EDF3" w14:textId="77777777" w:rsidR="001E5112" w:rsidRPr="001E5112" w:rsidRDefault="001E5112" w:rsidP="001E5112">
      <w:pPr>
        <w:pStyle w:val="ListParagraph"/>
        <w:rPr>
          <w:rFonts w:eastAsia="Times New Roman" w:cs="Arial"/>
          <w:lang w:eastAsia="en-GB"/>
        </w:rPr>
      </w:pPr>
    </w:p>
    <w:p w14:paraId="15680345" w14:textId="77777777" w:rsidR="001E5112" w:rsidRDefault="6F5013B4" w:rsidP="001E5112">
      <w:pPr>
        <w:pStyle w:val="ListParagraph"/>
        <w:numPr>
          <w:ilvl w:val="0"/>
          <w:numId w:val="27"/>
        </w:numPr>
        <w:rPr>
          <w:rFonts w:eastAsia="Times New Roman" w:cs="Arial"/>
          <w:lang w:eastAsia="en-GB"/>
        </w:rPr>
      </w:pPr>
      <w:r w:rsidRPr="001E5112">
        <w:rPr>
          <w:rFonts w:eastAsia="Times New Roman" w:cs="Arial"/>
          <w:lang w:eastAsia="en-GB"/>
        </w:rPr>
        <w:lastRenderedPageBreak/>
        <w:t>introduces trivial or irrelevant information which they expect to be taken into account and commented on</w:t>
      </w:r>
    </w:p>
    <w:p w14:paraId="52522390" w14:textId="77777777" w:rsidR="001E5112" w:rsidRPr="001E5112" w:rsidRDefault="001E5112" w:rsidP="001E5112">
      <w:pPr>
        <w:pStyle w:val="ListParagraph"/>
        <w:rPr>
          <w:rFonts w:eastAsia="Times New Roman" w:cs="Arial"/>
          <w:lang w:eastAsia="en-GB"/>
        </w:rPr>
      </w:pPr>
    </w:p>
    <w:p w14:paraId="1A89D587" w14:textId="77777777" w:rsidR="001E5112" w:rsidRDefault="6F5013B4" w:rsidP="001E5112">
      <w:pPr>
        <w:pStyle w:val="ListParagraph"/>
        <w:numPr>
          <w:ilvl w:val="0"/>
          <w:numId w:val="27"/>
        </w:numPr>
        <w:rPr>
          <w:rFonts w:eastAsia="Times New Roman" w:cs="Arial"/>
          <w:lang w:eastAsia="en-GB"/>
        </w:rPr>
      </w:pPr>
      <w:r w:rsidRPr="001E5112">
        <w:rPr>
          <w:rFonts w:eastAsia="Times New Roman" w:cs="Arial"/>
          <w:lang w:eastAsia="en-GB"/>
        </w:rPr>
        <w:t>raises large numbers of detailed but unimportant questions, and insists they are fully answered, often immediately and to their own timescales</w:t>
      </w:r>
    </w:p>
    <w:p w14:paraId="34D16EEA" w14:textId="77777777" w:rsidR="001E5112" w:rsidRPr="001E5112" w:rsidRDefault="001E5112" w:rsidP="001E5112">
      <w:pPr>
        <w:pStyle w:val="ListParagraph"/>
        <w:rPr>
          <w:rFonts w:eastAsia="Times New Roman" w:cs="Arial"/>
          <w:lang w:eastAsia="en-GB"/>
        </w:rPr>
      </w:pPr>
    </w:p>
    <w:p w14:paraId="4F271016" w14:textId="77777777" w:rsidR="001E5112" w:rsidRDefault="6F5013B4" w:rsidP="001E5112">
      <w:pPr>
        <w:pStyle w:val="ListParagraph"/>
        <w:numPr>
          <w:ilvl w:val="0"/>
          <w:numId w:val="27"/>
        </w:numPr>
        <w:rPr>
          <w:rFonts w:eastAsia="Times New Roman" w:cs="Arial"/>
          <w:lang w:eastAsia="en-GB"/>
        </w:rPr>
      </w:pPr>
      <w:r w:rsidRPr="001E5112">
        <w:rPr>
          <w:rFonts w:eastAsia="Times New Roman" w:cs="Arial"/>
          <w:lang w:eastAsia="en-GB"/>
        </w:rPr>
        <w:t>makes unjustified complaints about staff who are trying to deal with the issues, and seeks to have them replaced</w:t>
      </w:r>
    </w:p>
    <w:p w14:paraId="28A0F1C9" w14:textId="77777777" w:rsidR="001E5112" w:rsidRPr="001E5112" w:rsidRDefault="001E5112" w:rsidP="001E5112">
      <w:pPr>
        <w:pStyle w:val="ListParagraph"/>
        <w:rPr>
          <w:rFonts w:eastAsia="Times New Roman" w:cs="Arial"/>
          <w:lang w:eastAsia="en-GB"/>
        </w:rPr>
      </w:pPr>
    </w:p>
    <w:p w14:paraId="30DA340A" w14:textId="77777777" w:rsidR="001E5112" w:rsidRDefault="6F5013B4" w:rsidP="001E5112">
      <w:pPr>
        <w:pStyle w:val="ListParagraph"/>
        <w:numPr>
          <w:ilvl w:val="0"/>
          <w:numId w:val="27"/>
        </w:numPr>
        <w:rPr>
          <w:rFonts w:eastAsia="Times New Roman" w:cs="Arial"/>
          <w:lang w:eastAsia="en-GB"/>
        </w:rPr>
      </w:pPr>
      <w:r w:rsidRPr="001E5112">
        <w:rPr>
          <w:rFonts w:eastAsia="Times New Roman" w:cs="Arial"/>
          <w:lang w:eastAsia="en-GB"/>
        </w:rPr>
        <w:t>changes the basis of the complaint as the investigation proceeds</w:t>
      </w:r>
    </w:p>
    <w:p w14:paraId="3E0B4304" w14:textId="77777777" w:rsidR="001E5112" w:rsidRPr="001E5112" w:rsidRDefault="001E5112" w:rsidP="001E5112">
      <w:pPr>
        <w:pStyle w:val="ListParagraph"/>
        <w:rPr>
          <w:rFonts w:eastAsia="Times New Roman" w:cs="Arial"/>
          <w:lang w:eastAsia="en-GB"/>
        </w:rPr>
      </w:pPr>
    </w:p>
    <w:p w14:paraId="5A27EEFC" w14:textId="7409A3B4" w:rsidR="006A5615" w:rsidRPr="001E5112" w:rsidRDefault="6F5013B4" w:rsidP="001E5112">
      <w:pPr>
        <w:pStyle w:val="ListParagraph"/>
        <w:numPr>
          <w:ilvl w:val="0"/>
          <w:numId w:val="27"/>
        </w:numPr>
        <w:rPr>
          <w:rFonts w:eastAsia="Times New Roman" w:cs="Arial"/>
          <w:lang w:eastAsia="en-GB"/>
        </w:rPr>
      </w:pPr>
      <w:r w:rsidRPr="001E5112">
        <w:rPr>
          <w:rFonts w:eastAsia="Times New Roman" w:cs="Arial"/>
          <w:lang w:eastAsia="en-GB"/>
        </w:rPr>
        <w:t>repea</w:t>
      </w:r>
      <w:r w:rsidR="3D446D99" w:rsidRPr="001E5112">
        <w:rPr>
          <w:rFonts w:eastAsia="Times New Roman" w:cs="Arial"/>
          <w:lang w:eastAsia="en-GB"/>
        </w:rPr>
        <w:t xml:space="preserve">tedly makes the same complaint </w:t>
      </w:r>
      <w:r w:rsidRPr="001E5112">
        <w:rPr>
          <w:rFonts w:eastAsia="Times New Roman" w:cs="Arial"/>
          <w:lang w:eastAsia="en-GB"/>
        </w:rPr>
        <w:t>despite previous investigations or responses concluding that the complaint is g</w:t>
      </w:r>
      <w:r w:rsidR="3D446D99" w:rsidRPr="001E5112">
        <w:rPr>
          <w:rFonts w:eastAsia="Times New Roman" w:cs="Arial"/>
          <w:lang w:eastAsia="en-GB"/>
        </w:rPr>
        <w:t>roundless or has been addressed</w:t>
      </w:r>
    </w:p>
    <w:p w14:paraId="1DD9D964" w14:textId="1E020BC7" w:rsidR="006A5615" w:rsidRPr="003A3188" w:rsidRDefault="006A5615" w:rsidP="3C64616D">
      <w:pPr>
        <w:pStyle w:val="ListParagraph"/>
        <w:keepNext/>
        <w:suppressAutoHyphens/>
        <w:autoSpaceDN w:val="0"/>
        <w:spacing w:before="240" w:after="0" w:line="240" w:lineRule="auto"/>
        <w:textAlignment w:val="baseline"/>
        <w:rPr>
          <w:rFonts w:eastAsia="Times New Roman" w:cs="Arial"/>
          <w:lang w:eastAsia="en-GB"/>
        </w:rPr>
      </w:pPr>
    </w:p>
    <w:p w14:paraId="63AE9CB1" w14:textId="55FC8A95" w:rsidR="006A5615" w:rsidRPr="003A3188" w:rsidRDefault="6F5013B4" w:rsidP="3C64616D">
      <w:pPr>
        <w:pStyle w:val="ListParagraph"/>
        <w:keepNext/>
        <w:numPr>
          <w:ilvl w:val="0"/>
          <w:numId w:val="1"/>
        </w:numPr>
        <w:suppressAutoHyphens/>
        <w:autoSpaceDN w:val="0"/>
        <w:spacing w:before="240" w:after="0" w:line="240" w:lineRule="auto"/>
        <w:textAlignment w:val="baseline"/>
        <w:rPr>
          <w:rFonts w:eastAsia="Times New Roman" w:cs="Arial"/>
          <w:lang w:eastAsia="en-GB"/>
        </w:rPr>
      </w:pPr>
      <w:r w:rsidRPr="3C64616D">
        <w:rPr>
          <w:rFonts w:eastAsia="Times New Roman" w:cs="Arial"/>
          <w:lang w:eastAsia="en-GB"/>
        </w:rPr>
        <w:t>refuses to accept the findings of the in</w:t>
      </w:r>
      <w:r w:rsidR="3D446D99" w:rsidRPr="3C64616D">
        <w:rPr>
          <w:rFonts w:eastAsia="Times New Roman" w:cs="Arial"/>
          <w:lang w:eastAsia="en-GB"/>
        </w:rPr>
        <w:t xml:space="preserve">vestigation </w:t>
      </w:r>
      <w:r w:rsidRPr="3C64616D">
        <w:rPr>
          <w:rFonts w:eastAsia="Times New Roman" w:cs="Arial"/>
          <w:lang w:eastAsia="en-GB"/>
        </w:rPr>
        <w:t>where the school’s complaint procedure has been fully and properly implemented and completed</w:t>
      </w:r>
      <w:r w:rsidR="30409A65" w:rsidRPr="3C64616D">
        <w:rPr>
          <w:rFonts w:eastAsia="Times New Roman" w:cs="Arial"/>
          <w:lang w:eastAsia="en-GB"/>
        </w:rPr>
        <w:t>,</w:t>
      </w:r>
      <w:r w:rsidRPr="3C64616D">
        <w:rPr>
          <w:rFonts w:eastAsia="Times New Roman" w:cs="Arial"/>
          <w:lang w:eastAsia="en-GB"/>
        </w:rPr>
        <w:t xml:space="preserve"> including referral to the Department for Education</w:t>
      </w:r>
    </w:p>
    <w:p w14:paraId="2BB1E955" w14:textId="1533EE92" w:rsidR="006A5615" w:rsidRPr="003A3188" w:rsidRDefault="006A5615" w:rsidP="3C64616D">
      <w:pPr>
        <w:pStyle w:val="ListParagraph"/>
        <w:keepNext/>
        <w:suppressAutoHyphens/>
        <w:autoSpaceDN w:val="0"/>
        <w:spacing w:before="240" w:after="0" w:line="240" w:lineRule="auto"/>
        <w:textAlignment w:val="baseline"/>
        <w:rPr>
          <w:rFonts w:eastAsia="Times New Roman" w:cs="Arial"/>
          <w:lang w:eastAsia="en-GB"/>
        </w:rPr>
      </w:pPr>
    </w:p>
    <w:p w14:paraId="2C9F8B52" w14:textId="71778F4E" w:rsidR="006A5615" w:rsidRPr="003A3188" w:rsidRDefault="6F5013B4" w:rsidP="3C64616D">
      <w:pPr>
        <w:pStyle w:val="ListParagraph"/>
        <w:keepNext/>
        <w:numPr>
          <w:ilvl w:val="0"/>
          <w:numId w:val="1"/>
        </w:numPr>
        <w:suppressAutoHyphens/>
        <w:autoSpaceDN w:val="0"/>
        <w:spacing w:before="240" w:after="0" w:line="240" w:lineRule="auto"/>
        <w:textAlignment w:val="baseline"/>
        <w:rPr>
          <w:rFonts w:eastAsia="Times New Roman" w:cs="Arial"/>
          <w:lang w:eastAsia="en-GB"/>
        </w:rPr>
      </w:pPr>
      <w:r w:rsidRPr="3C64616D">
        <w:rPr>
          <w:rFonts w:eastAsia="Times New Roman" w:cs="Arial"/>
          <w:lang w:eastAsia="en-GB"/>
        </w:rPr>
        <w:t xml:space="preserve">seeks an unrealistic outcome </w:t>
      </w:r>
    </w:p>
    <w:p w14:paraId="4C20803E" w14:textId="1AD18BBD" w:rsidR="006A5615" w:rsidRPr="003A3188" w:rsidRDefault="006A5615" w:rsidP="3C64616D">
      <w:pPr>
        <w:pStyle w:val="ListParagraph"/>
        <w:keepNext/>
        <w:suppressAutoHyphens/>
        <w:autoSpaceDN w:val="0"/>
        <w:spacing w:before="240" w:after="0" w:line="240" w:lineRule="auto"/>
        <w:textAlignment w:val="baseline"/>
        <w:rPr>
          <w:rFonts w:eastAsia="Times New Roman" w:cs="Arial"/>
          <w:lang w:eastAsia="en-GB"/>
        </w:rPr>
      </w:pPr>
    </w:p>
    <w:p w14:paraId="34C6A675" w14:textId="66FE47E1" w:rsidR="006A5615" w:rsidRPr="003A3188" w:rsidRDefault="6F5013B4" w:rsidP="3C64616D">
      <w:pPr>
        <w:pStyle w:val="ListParagraph"/>
        <w:keepNext/>
        <w:numPr>
          <w:ilvl w:val="0"/>
          <w:numId w:val="1"/>
        </w:numPr>
        <w:suppressAutoHyphens/>
        <w:autoSpaceDN w:val="0"/>
        <w:spacing w:before="240" w:after="0" w:line="240" w:lineRule="auto"/>
        <w:textAlignment w:val="baseline"/>
        <w:rPr>
          <w:rFonts w:eastAsia="Times New Roman" w:cs="Arial"/>
          <w:lang w:eastAsia="en-GB"/>
        </w:rPr>
      </w:pPr>
      <w:r w:rsidRPr="3C64616D">
        <w:rPr>
          <w:rFonts w:eastAsia="Times New Roman" w:cs="Arial"/>
          <w:lang w:eastAsia="en-GB"/>
        </w:rPr>
        <w:t>makes excessive demands on school time by frequent, lengthy and complicated contact with staff regarding the complaint in person, in writing, by email and by telephone while the complaint is being dealt with</w:t>
      </w:r>
    </w:p>
    <w:p w14:paraId="6D915949" w14:textId="4A8D8221" w:rsidR="006A5615" w:rsidRPr="003A3188" w:rsidRDefault="006A5615" w:rsidP="3C64616D">
      <w:pPr>
        <w:pStyle w:val="ListParagraph"/>
        <w:keepNext/>
        <w:suppressAutoHyphens/>
        <w:autoSpaceDN w:val="0"/>
        <w:spacing w:before="240" w:after="0" w:line="240" w:lineRule="auto"/>
        <w:textAlignment w:val="baseline"/>
        <w:rPr>
          <w:rFonts w:eastAsia="Times New Roman" w:cs="Arial"/>
          <w:lang w:eastAsia="en-GB"/>
        </w:rPr>
      </w:pPr>
    </w:p>
    <w:p w14:paraId="6821859B" w14:textId="4B8D3255" w:rsidR="006A5615" w:rsidRPr="003A3188" w:rsidRDefault="6F5013B4" w:rsidP="3C64616D">
      <w:pPr>
        <w:pStyle w:val="ListParagraph"/>
        <w:keepNext/>
        <w:numPr>
          <w:ilvl w:val="0"/>
          <w:numId w:val="1"/>
        </w:numPr>
        <w:suppressAutoHyphens/>
        <w:autoSpaceDN w:val="0"/>
        <w:spacing w:before="240" w:after="0" w:line="240" w:lineRule="auto"/>
        <w:textAlignment w:val="baseline"/>
        <w:rPr>
          <w:rFonts w:eastAsia="Times New Roman" w:cs="Arial"/>
          <w:lang w:eastAsia="en-GB"/>
        </w:rPr>
      </w:pPr>
      <w:r w:rsidRPr="3C64616D">
        <w:rPr>
          <w:rFonts w:eastAsia="Times New Roman" w:cs="Arial"/>
          <w:lang w:eastAsia="en-GB"/>
        </w:rPr>
        <w:t>uses threats to intimidate</w:t>
      </w:r>
    </w:p>
    <w:p w14:paraId="4C703569" w14:textId="6F84FAA3" w:rsidR="006A5615" w:rsidRPr="003A3188" w:rsidRDefault="006A5615" w:rsidP="3C64616D">
      <w:pPr>
        <w:pStyle w:val="ListParagraph"/>
        <w:keepNext/>
        <w:suppressAutoHyphens/>
        <w:autoSpaceDN w:val="0"/>
        <w:spacing w:before="240" w:after="0" w:line="240" w:lineRule="auto"/>
        <w:textAlignment w:val="baseline"/>
        <w:rPr>
          <w:rFonts w:eastAsia="Times New Roman" w:cs="Arial"/>
          <w:lang w:eastAsia="en-GB"/>
        </w:rPr>
      </w:pPr>
    </w:p>
    <w:p w14:paraId="0F6588E4" w14:textId="0AECA637" w:rsidR="006A5615" w:rsidRPr="003A3188" w:rsidRDefault="6F5013B4" w:rsidP="3C64616D">
      <w:pPr>
        <w:pStyle w:val="ListParagraph"/>
        <w:keepNext/>
        <w:numPr>
          <w:ilvl w:val="0"/>
          <w:numId w:val="1"/>
        </w:numPr>
        <w:suppressAutoHyphens/>
        <w:autoSpaceDN w:val="0"/>
        <w:spacing w:before="240" w:after="0" w:line="240" w:lineRule="auto"/>
        <w:textAlignment w:val="baseline"/>
        <w:rPr>
          <w:rFonts w:eastAsia="Times New Roman" w:cs="Arial"/>
          <w:lang w:eastAsia="en-GB"/>
        </w:rPr>
      </w:pPr>
      <w:r w:rsidRPr="3C64616D">
        <w:rPr>
          <w:rFonts w:eastAsia="Times New Roman" w:cs="Arial"/>
          <w:lang w:eastAsia="en-GB"/>
        </w:rPr>
        <w:t>uses abusive, offensive or discriminatory language or violence</w:t>
      </w:r>
    </w:p>
    <w:p w14:paraId="33AB1ADA" w14:textId="5EB6C216" w:rsidR="006A5615" w:rsidRPr="003A3188" w:rsidRDefault="006A5615" w:rsidP="3C64616D">
      <w:pPr>
        <w:pStyle w:val="ListParagraph"/>
        <w:keepNext/>
        <w:suppressAutoHyphens/>
        <w:autoSpaceDN w:val="0"/>
        <w:spacing w:before="240" w:after="0" w:line="240" w:lineRule="auto"/>
        <w:textAlignment w:val="baseline"/>
        <w:rPr>
          <w:rFonts w:eastAsia="Times New Roman" w:cs="Arial"/>
          <w:lang w:eastAsia="en-GB"/>
        </w:rPr>
      </w:pPr>
    </w:p>
    <w:p w14:paraId="61591064" w14:textId="03C2E181" w:rsidR="006A5615" w:rsidRPr="003A3188" w:rsidRDefault="6F5013B4" w:rsidP="3C64616D">
      <w:pPr>
        <w:pStyle w:val="ListParagraph"/>
        <w:keepNext/>
        <w:numPr>
          <w:ilvl w:val="0"/>
          <w:numId w:val="1"/>
        </w:numPr>
        <w:suppressAutoHyphens/>
        <w:autoSpaceDN w:val="0"/>
        <w:spacing w:before="240" w:after="0" w:line="240" w:lineRule="auto"/>
        <w:textAlignment w:val="baseline"/>
        <w:rPr>
          <w:rFonts w:eastAsia="Times New Roman" w:cs="Arial"/>
          <w:lang w:eastAsia="en-GB"/>
        </w:rPr>
      </w:pPr>
      <w:r w:rsidRPr="3C64616D">
        <w:rPr>
          <w:rFonts w:eastAsia="Times New Roman" w:cs="Arial"/>
          <w:lang w:eastAsia="en-GB"/>
        </w:rPr>
        <w:t xml:space="preserve">knowingly provides </w:t>
      </w:r>
      <w:r w:rsidR="3D446D99" w:rsidRPr="3C64616D">
        <w:rPr>
          <w:rFonts w:eastAsia="Times New Roman" w:cs="Arial"/>
          <w:lang w:eastAsia="en-GB"/>
        </w:rPr>
        <w:t xml:space="preserve">false or </w:t>
      </w:r>
      <w:r w:rsidRPr="3C64616D">
        <w:rPr>
          <w:rFonts w:eastAsia="Times New Roman" w:cs="Arial"/>
          <w:lang w:eastAsia="en-GB"/>
        </w:rPr>
        <w:t>falsified information</w:t>
      </w:r>
    </w:p>
    <w:p w14:paraId="27282197" w14:textId="38FFF504" w:rsidR="006A5615" w:rsidRPr="003A3188" w:rsidRDefault="006A5615" w:rsidP="3C64616D">
      <w:pPr>
        <w:pStyle w:val="ListParagraph"/>
        <w:keepNext/>
        <w:suppressAutoHyphens/>
        <w:autoSpaceDN w:val="0"/>
        <w:spacing w:before="240" w:after="0" w:line="240" w:lineRule="auto"/>
        <w:textAlignment w:val="baseline"/>
        <w:rPr>
          <w:rFonts w:eastAsia="Times New Roman" w:cs="Arial"/>
          <w:lang w:eastAsia="en-GB"/>
        </w:rPr>
      </w:pPr>
    </w:p>
    <w:p w14:paraId="496391CD" w14:textId="22F64BD4" w:rsidR="006A5615" w:rsidRDefault="006A5615" w:rsidP="3C64616D">
      <w:pPr>
        <w:pStyle w:val="ListParagraph"/>
        <w:keepNext/>
        <w:numPr>
          <w:ilvl w:val="0"/>
          <w:numId w:val="1"/>
        </w:numPr>
        <w:suppressAutoHyphens/>
        <w:autoSpaceDN w:val="0"/>
        <w:spacing w:before="240" w:after="0" w:line="240" w:lineRule="auto"/>
        <w:textAlignment w:val="baseline"/>
        <w:rPr>
          <w:rFonts w:eastAsia="Times New Roman" w:cs="Arial"/>
          <w:lang w:eastAsia="en-GB"/>
        </w:rPr>
      </w:pPr>
      <w:r w:rsidRPr="3548EDEF">
        <w:rPr>
          <w:rFonts w:eastAsia="Times New Roman" w:cs="Arial"/>
          <w:lang w:eastAsia="en-GB"/>
        </w:rPr>
        <w:t>publishes unacceptable information on social media or other public forums.</w:t>
      </w:r>
    </w:p>
    <w:p w14:paraId="128DD959" w14:textId="77777777" w:rsidR="001E5112" w:rsidRPr="003A3188" w:rsidRDefault="001E5112" w:rsidP="001E5112">
      <w:pPr>
        <w:pStyle w:val="ListParagraph"/>
        <w:keepNext/>
        <w:suppressAutoHyphens/>
        <w:autoSpaceDN w:val="0"/>
        <w:spacing w:before="240" w:after="0" w:line="240" w:lineRule="auto"/>
        <w:textAlignment w:val="baseline"/>
        <w:rPr>
          <w:rFonts w:eastAsia="Times New Roman" w:cs="Arial"/>
          <w:lang w:eastAsia="en-GB"/>
        </w:rPr>
      </w:pPr>
    </w:p>
    <w:p w14:paraId="0BDD3CB1" w14:textId="77777777" w:rsidR="006A5615" w:rsidRPr="003A3188" w:rsidRDefault="006A5615" w:rsidP="006A5615">
      <w:pPr>
        <w:keepNext/>
        <w:suppressAutoHyphens/>
        <w:autoSpaceDN w:val="0"/>
        <w:spacing w:before="240" w:after="240" w:line="240" w:lineRule="auto"/>
        <w:textAlignment w:val="baseline"/>
        <w:outlineLvl w:val="1"/>
        <w:rPr>
          <w:rFonts w:eastAsia="Times New Roman" w:cs="Arial"/>
          <w:lang w:eastAsia="en-GB"/>
        </w:rPr>
      </w:pPr>
      <w:r w:rsidRPr="003A3188">
        <w:rPr>
          <w:rFonts w:eastAsia="Times New Roman" w:cs="Arial"/>
          <w:lang w:eastAsia="en-GB"/>
        </w:rPr>
        <w:t xml:space="preserve">Complainants should try to limit their communication with the school </w:t>
      </w:r>
      <w:r w:rsidR="00EC41E6" w:rsidRPr="003A3188">
        <w:rPr>
          <w:rFonts w:eastAsia="Times New Roman" w:cs="Arial"/>
          <w:lang w:eastAsia="en-GB"/>
        </w:rPr>
        <w:t>that relates to their complaint</w:t>
      </w:r>
      <w:r w:rsidRPr="003A3188">
        <w:rPr>
          <w:rFonts w:eastAsia="Times New Roman" w:cs="Arial"/>
          <w:lang w:eastAsia="en-GB"/>
        </w:rPr>
        <w:t xml:space="preserve"> while the complaint is being progressed. It is not helpful if repeated correspondence is sent (either by letter, phone, email or text), as it could delay the outcome being reached. </w:t>
      </w:r>
    </w:p>
    <w:p w14:paraId="416E1643" w14:textId="77777777" w:rsidR="006A5615" w:rsidRPr="00EC755A" w:rsidRDefault="006A5615" w:rsidP="00EC755A">
      <w:r w:rsidRPr="00EC755A">
        <w:t>Wheneve</w:t>
      </w:r>
      <w:r w:rsidR="00EC41E6" w:rsidRPr="00EC755A">
        <w:t>r possible, the headteacher or chair of g</w:t>
      </w:r>
      <w:r w:rsidRPr="00EC755A">
        <w:t xml:space="preserve">overnors will discuss any concerns with the complainant informally before </w:t>
      </w:r>
      <w:r w:rsidR="00460591" w:rsidRPr="00EC755A">
        <w:t>applying any restriction on contact</w:t>
      </w:r>
      <w:r w:rsidRPr="00EC755A">
        <w:t xml:space="preserve">. </w:t>
      </w:r>
    </w:p>
    <w:p w14:paraId="3758D884" w14:textId="77777777" w:rsidR="00C90A5D" w:rsidRDefault="006A5615" w:rsidP="00EC755A">
      <w:r w:rsidRPr="00EC755A">
        <w:t xml:space="preserve">If the behaviour continues, the headteacher will write to the complainant explaining that their behaviour is unreasonable and ask them to change it. For complainants who excessively contact </w:t>
      </w:r>
      <w:r w:rsidR="00460591" w:rsidRPr="00EC755A">
        <w:t>the school</w:t>
      </w:r>
      <w:r w:rsidR="00520B68" w:rsidRPr="00EC755A">
        <w:t xml:space="preserve"> or individual staff,</w:t>
      </w:r>
      <w:r w:rsidRPr="00EC755A">
        <w:t xml:space="preserve"> causing a significant level of disruption, we may specify</w:t>
      </w:r>
      <w:r w:rsidR="00EC755A" w:rsidRPr="00EC755A">
        <w:t xml:space="preserve"> </w:t>
      </w:r>
      <w:r w:rsidRPr="00EC755A">
        <w:t>methods of communication and limit the number of contacts in a communication plan.</w:t>
      </w:r>
      <w:r w:rsidR="00EC41E6" w:rsidRPr="00EC755A">
        <w:t xml:space="preserve"> </w:t>
      </w:r>
      <w:bookmarkStart w:id="5" w:name="_Hlk25068415"/>
      <w:r w:rsidR="00C90A5D" w:rsidRPr="00C90A5D">
        <w:t>This will be reviewed at the end of the school term following the term during which the plan was put in place, but no later than 6 months after the date of the plan.</w:t>
      </w:r>
      <w:r w:rsidR="00C90A5D">
        <w:t xml:space="preserve"> </w:t>
      </w:r>
    </w:p>
    <w:p w14:paraId="735ED97F" w14:textId="55B8F64F" w:rsidR="001E5112" w:rsidRDefault="006A5615" w:rsidP="00596781">
      <w:r w:rsidRPr="00EC755A">
        <w:t xml:space="preserve">In response to any serious incident of aggression or violence, we will immediately inform the police and </w:t>
      </w:r>
      <w:r w:rsidR="004E1237" w:rsidRPr="00EC755A">
        <w:t xml:space="preserve">local authority and </w:t>
      </w:r>
      <w:r w:rsidRPr="00EC755A">
        <w:t xml:space="preserve">communicate our actions in writing. This may include barring an individual from </w:t>
      </w:r>
      <w:r w:rsidR="00520B68" w:rsidRPr="00EC755A">
        <w:t>the school premises.</w:t>
      </w:r>
      <w:r w:rsidRPr="00EC755A">
        <w:t xml:space="preserve"> </w:t>
      </w:r>
    </w:p>
    <w:p w14:paraId="579FC968" w14:textId="77777777" w:rsidR="00F0142C" w:rsidRDefault="00F0142C" w:rsidP="00596781">
      <w:pPr>
        <w:rPr>
          <w:b/>
          <w:sz w:val="32"/>
          <w:szCs w:val="32"/>
        </w:rPr>
      </w:pPr>
    </w:p>
    <w:p w14:paraId="38B63465" w14:textId="074E0844" w:rsidR="00824574" w:rsidRPr="00596781" w:rsidRDefault="00824574" w:rsidP="00596781">
      <w:pPr>
        <w:rPr>
          <w:b/>
          <w:sz w:val="32"/>
          <w:szCs w:val="32"/>
        </w:rPr>
      </w:pPr>
      <w:r w:rsidRPr="00596781">
        <w:rPr>
          <w:b/>
          <w:sz w:val="32"/>
          <w:szCs w:val="32"/>
        </w:rPr>
        <w:lastRenderedPageBreak/>
        <w:t>Complaint Form</w:t>
      </w:r>
    </w:p>
    <w:p w14:paraId="66CFDD84" w14:textId="2390D286" w:rsidR="00F0142C" w:rsidRPr="003A3188" w:rsidRDefault="00824574" w:rsidP="00824574">
      <w:pPr>
        <w:suppressAutoHyphens/>
        <w:autoSpaceDN w:val="0"/>
        <w:spacing w:after="160" w:line="288" w:lineRule="auto"/>
        <w:textAlignment w:val="baseline"/>
        <w:rPr>
          <w:rFonts w:eastAsia="Times New Roman" w:cs="Arial"/>
          <w:szCs w:val="24"/>
          <w:lang w:eastAsia="en-GB"/>
        </w:rPr>
      </w:pPr>
      <w:r w:rsidRPr="003A3188">
        <w:rPr>
          <w:rFonts w:eastAsia="Times New Roman" w:cs="Arial"/>
          <w:szCs w:val="24"/>
        </w:rPr>
        <w:t xml:space="preserve">Please complete and return to </w:t>
      </w:r>
      <w:r w:rsidRPr="003A3188">
        <w:rPr>
          <w:rFonts w:eastAsia="Arial Unicode MS" w:cs="Arial"/>
          <w:szCs w:val="24"/>
        </w:rPr>
        <w:t>the school office</w:t>
      </w:r>
      <w:r w:rsidRPr="003A3188">
        <w:rPr>
          <w:rFonts w:eastAsia="Times New Roman" w:cs="Arial"/>
          <w:szCs w:val="24"/>
        </w:rPr>
        <w:t xml:space="preserve">. Please address the complaint to the </w:t>
      </w:r>
      <w:r w:rsidR="006B45FE" w:rsidRPr="003A3188">
        <w:rPr>
          <w:rFonts w:eastAsia="Times New Roman" w:cs="Arial"/>
          <w:szCs w:val="24"/>
        </w:rPr>
        <w:t>headteacher (for stage 1), the chair of g</w:t>
      </w:r>
      <w:r w:rsidRPr="003A3188">
        <w:rPr>
          <w:rFonts w:eastAsia="Times New Roman" w:cs="Arial"/>
          <w:szCs w:val="24"/>
        </w:rPr>
        <w:t>overnors (for stage 2, or com</w:t>
      </w:r>
      <w:r w:rsidR="00641683" w:rsidRPr="003A3188">
        <w:rPr>
          <w:rFonts w:eastAsia="Times New Roman" w:cs="Arial"/>
          <w:szCs w:val="24"/>
        </w:rPr>
        <w:t>plaints against the headteacher</w:t>
      </w:r>
      <w:r w:rsidRPr="003A3188">
        <w:rPr>
          <w:rFonts w:eastAsia="Times New Roman" w:cs="Arial"/>
          <w:szCs w:val="24"/>
        </w:rPr>
        <w:t>)</w:t>
      </w:r>
      <w:r w:rsidR="00641683" w:rsidRPr="003A3188">
        <w:rPr>
          <w:rFonts w:eastAsia="Times New Roman" w:cs="Arial"/>
          <w:szCs w:val="24"/>
        </w:rPr>
        <w:t>. Please mark Private and Confidential.</w:t>
      </w:r>
    </w:p>
    <w:tbl>
      <w:tblPr>
        <w:tblW w:w="9533" w:type="dxa"/>
        <w:tblInd w:w="108" w:type="dxa"/>
        <w:tblCellMar>
          <w:left w:w="10" w:type="dxa"/>
          <w:right w:w="10" w:type="dxa"/>
        </w:tblCellMar>
        <w:tblLook w:val="0000" w:firstRow="0" w:lastRow="0" w:firstColumn="0" w:lastColumn="0" w:noHBand="0" w:noVBand="0"/>
      </w:tblPr>
      <w:tblGrid>
        <w:gridCol w:w="9533"/>
      </w:tblGrid>
      <w:tr w:rsidR="00824574" w:rsidRPr="003A3188" w14:paraId="20A1058D" w14:textId="77777777">
        <w:trPr>
          <w:trHeight w:val="649"/>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5"/>
          <w:p w14:paraId="6FAB7B2B"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Your name:</w:t>
            </w:r>
          </w:p>
        </w:tc>
      </w:tr>
      <w:tr w:rsidR="00824574" w:rsidRPr="003A3188" w14:paraId="0AA517CF" w14:textId="77777777">
        <w:trPr>
          <w:trHeight w:val="701"/>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EBF79"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Pupil’s name (if relevant):</w:t>
            </w:r>
          </w:p>
          <w:p w14:paraId="39E46936"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tc>
      </w:tr>
      <w:tr w:rsidR="00824574" w:rsidRPr="003A3188" w14:paraId="3EBEB79C" w14:textId="77777777">
        <w:trPr>
          <w:trHeight w:val="69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F15D8"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Your relationship to the pupil (if relevant):</w:t>
            </w:r>
          </w:p>
          <w:p w14:paraId="5E4601C4"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tc>
      </w:tr>
      <w:tr w:rsidR="00824574" w:rsidRPr="003A3188" w14:paraId="636C0746" w14:textId="77777777">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6BBBB" w14:textId="77777777" w:rsidR="00824574" w:rsidRPr="003A3188" w:rsidRDefault="00824574" w:rsidP="00824574">
            <w:pPr>
              <w:widowControl w:val="0"/>
              <w:suppressAutoHyphens/>
              <w:overflowPunct w:val="0"/>
              <w:autoSpaceDE w:val="0"/>
              <w:autoSpaceDN w:val="0"/>
              <w:spacing w:after="960" w:line="240" w:lineRule="auto"/>
              <w:textAlignment w:val="baseline"/>
              <w:rPr>
                <w:rFonts w:eastAsia="Times New Roman" w:cs="Arial"/>
                <w:b/>
                <w:szCs w:val="24"/>
              </w:rPr>
            </w:pPr>
            <w:r w:rsidRPr="003A3188">
              <w:rPr>
                <w:rFonts w:eastAsia="Times New Roman" w:cs="Arial"/>
                <w:b/>
                <w:szCs w:val="24"/>
              </w:rPr>
              <w:t xml:space="preserve">Address: </w:t>
            </w:r>
          </w:p>
          <w:p w14:paraId="72ACC986"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Postcode:</w:t>
            </w:r>
          </w:p>
          <w:p w14:paraId="69BC1CA7" w14:textId="77777777" w:rsidR="00596781"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Day time telephone number:</w:t>
            </w:r>
            <w:r w:rsidR="00596781">
              <w:rPr>
                <w:rFonts w:eastAsia="Times New Roman" w:cs="Arial"/>
                <w:b/>
                <w:szCs w:val="24"/>
              </w:rPr>
              <w:t xml:space="preserve"> </w:t>
            </w:r>
          </w:p>
          <w:p w14:paraId="70A41FFC" w14:textId="77777777" w:rsidR="00824574" w:rsidRPr="003A3188" w:rsidRDefault="00596781" w:rsidP="00824574">
            <w:pPr>
              <w:widowControl w:val="0"/>
              <w:suppressAutoHyphens/>
              <w:overflowPunct w:val="0"/>
              <w:autoSpaceDE w:val="0"/>
              <w:autoSpaceDN w:val="0"/>
              <w:spacing w:after="0" w:line="240" w:lineRule="auto"/>
              <w:textAlignment w:val="baseline"/>
              <w:rPr>
                <w:rFonts w:eastAsia="Times New Roman" w:cs="Arial"/>
                <w:b/>
                <w:szCs w:val="24"/>
              </w:rPr>
            </w:pPr>
            <w:r>
              <w:rPr>
                <w:rFonts w:eastAsia="Times New Roman" w:cs="Arial"/>
                <w:b/>
                <w:szCs w:val="24"/>
              </w:rPr>
              <w:t>E</w:t>
            </w:r>
            <w:r w:rsidR="00824574" w:rsidRPr="003A3188">
              <w:rPr>
                <w:rFonts w:eastAsia="Times New Roman" w:cs="Arial"/>
                <w:b/>
                <w:szCs w:val="24"/>
              </w:rPr>
              <w:t>vening telephone number:</w:t>
            </w:r>
          </w:p>
        </w:tc>
      </w:tr>
      <w:tr w:rsidR="00824574" w:rsidRPr="003A3188" w14:paraId="3072628D" w14:textId="77777777">
        <w:trPr>
          <w:trHeight w:val="8263"/>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FE4AB" w14:textId="77777777" w:rsidR="00824574" w:rsidRPr="00C90A5D" w:rsidRDefault="00824574" w:rsidP="00824574">
            <w:pPr>
              <w:widowControl w:val="0"/>
              <w:suppressAutoHyphens/>
              <w:overflowPunct w:val="0"/>
              <w:autoSpaceDE w:val="0"/>
              <w:autoSpaceDN w:val="0"/>
              <w:spacing w:after="0" w:line="240" w:lineRule="auto"/>
              <w:textAlignment w:val="baseline"/>
              <w:rPr>
                <w:rFonts w:eastAsia="Times New Roman" w:cs="Arial"/>
                <w:szCs w:val="24"/>
              </w:rPr>
            </w:pPr>
            <w:r w:rsidRPr="00C90A5D">
              <w:rPr>
                <w:rFonts w:eastAsia="Times New Roman" w:cs="Arial"/>
                <w:szCs w:val="24"/>
              </w:rPr>
              <w:t>Please give details of your complaint, including whether you have spoken to anybody at the school about it.</w:t>
            </w:r>
          </w:p>
          <w:p w14:paraId="73D43E99" w14:textId="77777777" w:rsidR="00824574" w:rsidRPr="00C90A5D" w:rsidRDefault="00824574" w:rsidP="00824574">
            <w:pPr>
              <w:widowControl w:val="0"/>
              <w:suppressAutoHyphens/>
              <w:overflowPunct w:val="0"/>
              <w:autoSpaceDE w:val="0"/>
              <w:autoSpaceDN w:val="0"/>
              <w:spacing w:after="0" w:line="240" w:lineRule="auto"/>
              <w:textAlignment w:val="baseline"/>
              <w:rPr>
                <w:rFonts w:eastAsia="Times New Roman" w:cs="Arial"/>
                <w:szCs w:val="24"/>
              </w:rPr>
            </w:pPr>
          </w:p>
        </w:tc>
      </w:tr>
      <w:tr w:rsidR="00824574" w:rsidRPr="003A3188" w14:paraId="053FE1C9" w14:textId="77777777">
        <w:trPr>
          <w:trHeight w:val="495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B9583"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lastRenderedPageBreak/>
              <w:t>What actions do you feel might resolve the problem at this stage?</w:t>
            </w:r>
          </w:p>
          <w:p w14:paraId="1BE397B6"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tc>
      </w:tr>
      <w:tr w:rsidR="00824574" w:rsidRPr="003A3188" w14:paraId="6C424654" w14:textId="77777777">
        <w:trPr>
          <w:trHeight w:val="410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58620"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Are you attaching any paperwork? If so, please give details.</w:t>
            </w:r>
          </w:p>
          <w:p w14:paraId="7AB77CF9"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tc>
      </w:tr>
      <w:tr w:rsidR="00824574" w:rsidRPr="003A3188" w14:paraId="31C1F9CE" w14:textId="77777777">
        <w:trPr>
          <w:trHeight w:val="1118"/>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0F7AE"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Signature:</w:t>
            </w:r>
          </w:p>
          <w:p w14:paraId="657AAF17"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p w14:paraId="2E9C003D"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Date:</w:t>
            </w:r>
          </w:p>
        </w:tc>
      </w:tr>
      <w:tr w:rsidR="00824574" w:rsidRPr="003A3188" w14:paraId="0243D100" w14:textId="77777777">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991EE9"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Official use</w:t>
            </w:r>
          </w:p>
        </w:tc>
      </w:tr>
      <w:tr w:rsidR="00824574" w:rsidRPr="003A3188" w14:paraId="2063F937"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B5A651"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Date acknowledgement sent:</w:t>
            </w:r>
          </w:p>
          <w:p w14:paraId="19BA6FE9"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tc>
      </w:tr>
      <w:tr w:rsidR="00824574" w:rsidRPr="003A3188" w14:paraId="213FFF1B"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5C75F8"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 xml:space="preserve">By who: </w:t>
            </w:r>
          </w:p>
          <w:p w14:paraId="14266D69"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tc>
      </w:tr>
      <w:tr w:rsidR="00824574" w:rsidRPr="003A3188" w14:paraId="6F5AD4F4" w14:textId="77777777">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2A7DDC"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Complaint referred to:</w:t>
            </w:r>
          </w:p>
          <w:p w14:paraId="0C2B2C9A"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tc>
      </w:tr>
      <w:tr w:rsidR="00824574" w:rsidRPr="003A3188" w14:paraId="1164BC29"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A879A6"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r w:rsidRPr="003A3188">
              <w:rPr>
                <w:rFonts w:eastAsia="Times New Roman" w:cs="Arial"/>
                <w:b/>
                <w:szCs w:val="24"/>
              </w:rPr>
              <w:t xml:space="preserve">Date: </w:t>
            </w:r>
          </w:p>
          <w:p w14:paraId="7C4F8315" w14:textId="77777777" w:rsidR="00824574" w:rsidRPr="003A3188" w:rsidRDefault="00824574" w:rsidP="00824574">
            <w:pPr>
              <w:widowControl w:val="0"/>
              <w:suppressAutoHyphens/>
              <w:overflowPunct w:val="0"/>
              <w:autoSpaceDE w:val="0"/>
              <w:autoSpaceDN w:val="0"/>
              <w:spacing w:after="0" w:line="240" w:lineRule="auto"/>
              <w:textAlignment w:val="baseline"/>
              <w:rPr>
                <w:rFonts w:eastAsia="Times New Roman" w:cs="Arial"/>
                <w:b/>
                <w:szCs w:val="24"/>
              </w:rPr>
            </w:pPr>
          </w:p>
        </w:tc>
      </w:tr>
    </w:tbl>
    <w:p w14:paraId="3F1855B8" w14:textId="54EEEA64" w:rsidR="00B346C3" w:rsidRPr="003A3188" w:rsidRDefault="0057751F" w:rsidP="00824574">
      <w:pPr>
        <w:rPr>
          <w:rFonts w:cs="Arial"/>
          <w:sz w:val="24"/>
          <w:szCs w:val="24"/>
        </w:rPr>
      </w:pPr>
      <w:r>
        <w:rPr>
          <w:rFonts w:cs="Arial"/>
          <w:noProof/>
          <w:sz w:val="24"/>
          <w:szCs w:val="24"/>
          <w:lang w:eastAsia="en-GB"/>
        </w:rPr>
        <mc:AlternateContent>
          <mc:Choice Requires="wps">
            <w:drawing>
              <wp:anchor distT="0" distB="0" distL="114300" distR="114300" simplePos="0" relativeHeight="251658248" behindDoc="0" locked="0" layoutInCell="1" allowOverlap="1" wp14:anchorId="239D39AE" wp14:editId="61BA86C6">
                <wp:simplePos x="0" y="0"/>
                <wp:positionH relativeFrom="column">
                  <wp:posOffset>2917190</wp:posOffset>
                </wp:positionH>
                <wp:positionV relativeFrom="paragraph">
                  <wp:posOffset>7102475</wp:posOffset>
                </wp:positionV>
                <wp:extent cx="0" cy="541020"/>
                <wp:effectExtent l="76200" t="0" r="57150" b="49530"/>
                <wp:wrapNone/>
                <wp:docPr id="15" name="Straight Arrow Connector 15"/>
                <wp:cNvGraphicFramePr/>
                <a:graphic xmlns:a="http://schemas.openxmlformats.org/drawingml/2006/main">
                  <a:graphicData uri="http://schemas.microsoft.com/office/word/2010/wordprocessingShape">
                    <wps:wsp>
                      <wps:cNvCnPr/>
                      <wps:spPr>
                        <a:xfrm>
                          <a:off x="0" y="0"/>
                          <a:ext cx="0" cy="541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712447A" id="_x0000_t32" coordsize="21600,21600" o:spt="32" o:oned="t" path="m,l21600,21600e" filled="f">
                <v:path arrowok="t" fillok="f" o:connecttype="none"/>
                <o:lock v:ext="edit" shapetype="t"/>
              </v:shapetype>
              <v:shape id="Straight Arrow Connector 15" o:spid="_x0000_s1026" type="#_x0000_t32" style="position:absolute;margin-left:229.7pt;margin-top:559.25pt;width:0;height:42.6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" strokecolor="#4579b8 [3044]">
                <v:stroke endarrow="block"/>
              </v:shape>
            </w:pict>
          </mc:Fallback>
        </mc:AlternateContent>
      </w:r>
      <w:r>
        <w:rPr>
          <w:rFonts w:cs="Arial"/>
          <w:noProof/>
          <w:sz w:val="24"/>
          <w:szCs w:val="24"/>
          <w:lang w:eastAsia="en-GB"/>
        </w:rPr>
        <mc:AlternateContent>
          <mc:Choice Requires="wps">
            <w:drawing>
              <wp:anchor distT="0" distB="0" distL="114300" distR="114300" simplePos="0" relativeHeight="251658242" behindDoc="0" locked="0" layoutInCell="1" allowOverlap="1" wp14:anchorId="4BD14D78" wp14:editId="48F36984">
                <wp:simplePos x="0" y="0"/>
                <wp:positionH relativeFrom="column">
                  <wp:posOffset>1385570</wp:posOffset>
                </wp:positionH>
                <wp:positionV relativeFrom="paragraph">
                  <wp:posOffset>6149975</wp:posOffset>
                </wp:positionV>
                <wp:extent cx="3175000" cy="952500"/>
                <wp:effectExtent l="0" t="0" r="254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952500"/>
                        </a:xfrm>
                        <a:prstGeom prst="rect">
                          <a:avLst/>
                        </a:prstGeom>
                        <a:solidFill>
                          <a:srgbClr val="FFFFFF"/>
                        </a:solidFill>
                        <a:ln w="9525">
                          <a:solidFill>
                            <a:srgbClr val="000000"/>
                          </a:solidFill>
                          <a:miter lim="800000"/>
                          <a:headEnd/>
                          <a:tailEnd/>
                        </a:ln>
                      </wps:spPr>
                      <wps:txbx>
                        <w:txbxContent>
                          <w:p w14:paraId="454144FE" w14:textId="77777777" w:rsidR="00B346C3" w:rsidRPr="00335E3D" w:rsidRDefault="00B346C3" w:rsidP="00B346C3">
                            <w:pPr>
                              <w:jc w:val="center"/>
                              <w:rPr>
                                <w:sz w:val="28"/>
                                <w:szCs w:val="28"/>
                              </w:rPr>
                            </w:pPr>
                            <w:r w:rsidRPr="00335E3D">
                              <w:rPr>
                                <w:sz w:val="28"/>
                                <w:szCs w:val="28"/>
                              </w:rPr>
                              <w:t>If unresolved – request meeting with governing body complaints panel</w:t>
                            </w:r>
                          </w:p>
                          <w:p w14:paraId="7400A3A8" w14:textId="77777777" w:rsidR="00B346C3" w:rsidRPr="00335E3D" w:rsidRDefault="00B346C3" w:rsidP="00B346C3">
                            <w:pPr>
                              <w:jc w:val="center"/>
                              <w:rPr>
                                <w:sz w:val="28"/>
                                <w:szCs w:val="28"/>
                              </w:rPr>
                            </w:pPr>
                            <w:r w:rsidRPr="00335E3D">
                              <w:rPr>
                                <w:sz w:val="28"/>
                                <w:szCs w:val="28"/>
                              </w:rPr>
                              <w:t>STAGE 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BD14D78" id="_x0000_t202" coordsize="21600,21600" o:spt="202" path="m,l,21600r21600,l21600,xe">
                <v:stroke joinstyle="miter"/>
                <v:path gradientshapeok="t" o:connecttype="rect"/>
              </v:shapetype>
              <v:shape id="Text Box 2" o:spid="_x0000_s1026" type="#_x0000_t202" style="position:absolute;margin-left:109.1pt;margin-top:484.25pt;width:250pt;height: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">
                <v:textbox>
                  <w:txbxContent>
                    <w:p w14:paraId="454144FE" w14:textId="77777777" w:rsidR="00B346C3" w:rsidRPr="00335E3D" w:rsidRDefault="00B346C3" w:rsidP="00B346C3">
                      <w:pPr>
                        <w:jc w:val="center"/>
                        <w:rPr>
                          <w:sz w:val="28"/>
                          <w:szCs w:val="28"/>
                        </w:rPr>
                      </w:pPr>
                      <w:r w:rsidRPr="00335E3D">
                        <w:rPr>
                          <w:sz w:val="28"/>
                          <w:szCs w:val="28"/>
                        </w:rPr>
                        <w:t>If unresolved – request meeting with governing body complaints panel</w:t>
                      </w:r>
                    </w:p>
                    <w:p w14:paraId="7400A3A8" w14:textId="77777777" w:rsidR="00B346C3" w:rsidRPr="00335E3D" w:rsidRDefault="00B346C3" w:rsidP="00B346C3">
                      <w:pPr>
                        <w:jc w:val="center"/>
                        <w:rPr>
                          <w:sz w:val="28"/>
                          <w:szCs w:val="28"/>
                        </w:rPr>
                      </w:pPr>
                      <w:r w:rsidRPr="00335E3D">
                        <w:rPr>
                          <w:sz w:val="28"/>
                          <w:szCs w:val="28"/>
                        </w:rPr>
                        <w:t>STAGE 3</w:t>
                      </w: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658240" behindDoc="0" locked="0" layoutInCell="1" allowOverlap="1" wp14:anchorId="3C8B12FD" wp14:editId="3E644AE7">
                <wp:simplePos x="0" y="0"/>
                <wp:positionH relativeFrom="column">
                  <wp:posOffset>1372376</wp:posOffset>
                </wp:positionH>
                <wp:positionV relativeFrom="paragraph">
                  <wp:posOffset>4450715</wp:posOffset>
                </wp:positionV>
                <wp:extent cx="3167769" cy="1006475"/>
                <wp:effectExtent l="0" t="0" r="13970" b="222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769" cy="1006475"/>
                        </a:xfrm>
                        <a:prstGeom prst="rect">
                          <a:avLst/>
                        </a:prstGeom>
                        <a:solidFill>
                          <a:srgbClr val="FFFFFF"/>
                        </a:solidFill>
                        <a:ln w="9525">
                          <a:solidFill>
                            <a:srgbClr val="000000"/>
                          </a:solidFill>
                          <a:miter lim="800000"/>
                          <a:headEnd/>
                          <a:tailEnd/>
                        </a:ln>
                      </wps:spPr>
                      <wps:txbx>
                        <w:txbxContent>
                          <w:p w14:paraId="1D0C6BB6" w14:textId="77777777" w:rsidR="00B346C3" w:rsidRPr="00335E3D" w:rsidRDefault="00B346C3" w:rsidP="00B346C3">
                            <w:pPr>
                              <w:jc w:val="center"/>
                              <w:rPr>
                                <w:sz w:val="28"/>
                                <w:szCs w:val="28"/>
                              </w:rPr>
                            </w:pPr>
                            <w:r w:rsidRPr="00335E3D">
                              <w:rPr>
                                <w:sz w:val="28"/>
                                <w:szCs w:val="28"/>
                              </w:rPr>
                              <w:t>If unresolved – make formal complaint to chair of governing body</w:t>
                            </w:r>
                          </w:p>
                          <w:p w14:paraId="008CE004" w14:textId="77777777" w:rsidR="00B346C3" w:rsidRPr="00335E3D" w:rsidRDefault="00B346C3" w:rsidP="00B346C3">
                            <w:pPr>
                              <w:jc w:val="center"/>
                              <w:rPr>
                                <w:sz w:val="28"/>
                                <w:szCs w:val="28"/>
                              </w:rPr>
                            </w:pPr>
                            <w:r w:rsidRPr="00335E3D">
                              <w:rPr>
                                <w:sz w:val="28"/>
                                <w:szCs w:val="28"/>
                              </w:rPr>
                              <w:t>STAGE 2</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C8B12FD" id="_x0000_s1027" type="#_x0000_t202" style="position:absolute;margin-left:108.05pt;margin-top:350.45pt;width:249.45pt;height:79.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">
                <v:textbox>
                  <w:txbxContent>
                    <w:p w14:paraId="1D0C6BB6" w14:textId="77777777" w:rsidR="00B346C3" w:rsidRPr="00335E3D" w:rsidRDefault="00B346C3" w:rsidP="00B346C3">
                      <w:pPr>
                        <w:jc w:val="center"/>
                        <w:rPr>
                          <w:sz w:val="28"/>
                          <w:szCs w:val="28"/>
                        </w:rPr>
                      </w:pPr>
                      <w:r w:rsidRPr="00335E3D">
                        <w:rPr>
                          <w:sz w:val="28"/>
                          <w:szCs w:val="28"/>
                        </w:rPr>
                        <w:t>If unresolved – make formal complaint to chair of governing body</w:t>
                      </w:r>
                    </w:p>
                    <w:p w14:paraId="008CE004" w14:textId="77777777" w:rsidR="00B346C3" w:rsidRPr="00335E3D" w:rsidRDefault="00B346C3" w:rsidP="00B346C3">
                      <w:pPr>
                        <w:jc w:val="center"/>
                        <w:rPr>
                          <w:sz w:val="28"/>
                          <w:szCs w:val="28"/>
                        </w:rPr>
                      </w:pPr>
                      <w:r w:rsidRPr="00335E3D">
                        <w:rPr>
                          <w:sz w:val="28"/>
                          <w:szCs w:val="28"/>
                        </w:rPr>
                        <w:t>STAGE 2</w:t>
                      </w: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658241" behindDoc="0" locked="0" layoutInCell="1" allowOverlap="1" wp14:anchorId="289A5557" wp14:editId="43C8A0C7">
                <wp:simplePos x="0" y="0"/>
                <wp:positionH relativeFrom="column">
                  <wp:posOffset>-511810</wp:posOffset>
                </wp:positionH>
                <wp:positionV relativeFrom="paragraph">
                  <wp:posOffset>4770755</wp:posOffset>
                </wp:positionV>
                <wp:extent cx="946317" cy="386080"/>
                <wp:effectExtent l="0" t="0" r="25400"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17" cy="386080"/>
                        </a:xfrm>
                        <a:prstGeom prst="rect">
                          <a:avLst/>
                        </a:prstGeom>
                        <a:solidFill>
                          <a:srgbClr val="FFFFFF"/>
                        </a:solidFill>
                        <a:ln w="9525">
                          <a:solidFill>
                            <a:srgbClr val="000000"/>
                          </a:solidFill>
                          <a:miter lim="800000"/>
                          <a:headEnd/>
                          <a:tailEnd/>
                        </a:ln>
                      </wps:spPr>
                      <wps:txbx>
                        <w:txbxContent>
                          <w:p w14:paraId="76F5C764" w14:textId="77777777" w:rsidR="00B346C3" w:rsidRPr="00335E3D" w:rsidRDefault="00B346C3" w:rsidP="00B346C3">
                            <w:pPr>
                              <w:rPr>
                                <w:sz w:val="28"/>
                                <w:szCs w:val="28"/>
                              </w:rPr>
                            </w:pPr>
                            <w:r w:rsidRPr="00335E3D">
                              <w:rPr>
                                <w:sz w:val="28"/>
                                <w:szCs w:val="28"/>
                              </w:rPr>
                              <w:t>Resolved</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89A5557" id="Text Box 6" o:spid="_x0000_s1028" type="#_x0000_t202" style="position:absolute;margin-left:-40.3pt;margin-top:375.65pt;width:74.5pt;height:30.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">
                <v:textbox>
                  <w:txbxContent>
                    <w:p w14:paraId="76F5C764" w14:textId="77777777" w:rsidR="00B346C3" w:rsidRPr="00335E3D" w:rsidRDefault="00B346C3" w:rsidP="00B346C3">
                      <w:pPr>
                        <w:rPr>
                          <w:sz w:val="28"/>
                          <w:szCs w:val="28"/>
                        </w:rPr>
                      </w:pPr>
                      <w:r w:rsidRPr="00335E3D">
                        <w:rPr>
                          <w:sz w:val="28"/>
                          <w:szCs w:val="28"/>
                        </w:rPr>
                        <w:t>Resolved</w:t>
                      </w: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658243" behindDoc="0" locked="0" layoutInCell="1" allowOverlap="1" wp14:anchorId="02CCD8A6" wp14:editId="07A0106E">
                <wp:simplePos x="0" y="0"/>
                <wp:positionH relativeFrom="column">
                  <wp:posOffset>-494911</wp:posOffset>
                </wp:positionH>
                <wp:positionV relativeFrom="paragraph">
                  <wp:posOffset>6317615</wp:posOffset>
                </wp:positionV>
                <wp:extent cx="946317" cy="386080"/>
                <wp:effectExtent l="0" t="0" r="2540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17" cy="386080"/>
                        </a:xfrm>
                        <a:prstGeom prst="rect">
                          <a:avLst/>
                        </a:prstGeom>
                        <a:solidFill>
                          <a:srgbClr val="FFFFFF"/>
                        </a:solidFill>
                        <a:ln w="9525">
                          <a:solidFill>
                            <a:srgbClr val="000000"/>
                          </a:solidFill>
                          <a:miter lim="800000"/>
                          <a:headEnd/>
                          <a:tailEnd/>
                        </a:ln>
                      </wps:spPr>
                      <wps:txbx>
                        <w:txbxContent>
                          <w:p w14:paraId="6F616088" w14:textId="77777777" w:rsidR="00B346C3" w:rsidRPr="00335E3D" w:rsidRDefault="00B346C3" w:rsidP="00B346C3">
                            <w:pPr>
                              <w:rPr>
                                <w:sz w:val="28"/>
                                <w:szCs w:val="28"/>
                              </w:rPr>
                            </w:pPr>
                            <w:r w:rsidRPr="00335E3D">
                              <w:rPr>
                                <w:sz w:val="28"/>
                                <w:szCs w:val="28"/>
                              </w:rPr>
                              <w:t>Resolved</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2CCD8A6" id="Text Box 8" o:spid="_x0000_s1029" type="#_x0000_t202" style="position:absolute;margin-left:-38.95pt;margin-top:497.45pt;width:74.5pt;height:30.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">
                <v:textbox>
                  <w:txbxContent>
                    <w:p w14:paraId="6F616088" w14:textId="77777777" w:rsidR="00B346C3" w:rsidRPr="00335E3D" w:rsidRDefault="00B346C3" w:rsidP="00B346C3">
                      <w:pPr>
                        <w:rPr>
                          <w:sz w:val="28"/>
                          <w:szCs w:val="28"/>
                        </w:rPr>
                      </w:pPr>
                      <w:r w:rsidRPr="00335E3D">
                        <w:rPr>
                          <w:sz w:val="28"/>
                          <w:szCs w:val="28"/>
                        </w:rPr>
                        <w:t>Resolved</w:t>
                      </w: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658244" behindDoc="0" locked="0" layoutInCell="1" allowOverlap="1" wp14:anchorId="22A30150" wp14:editId="5B376949">
                <wp:simplePos x="0" y="0"/>
                <wp:positionH relativeFrom="column">
                  <wp:posOffset>1397723</wp:posOffset>
                </wp:positionH>
                <wp:positionV relativeFrom="paragraph">
                  <wp:posOffset>7643495</wp:posOffset>
                </wp:positionV>
                <wp:extent cx="3167769" cy="436245"/>
                <wp:effectExtent l="0" t="0" r="13970"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769" cy="436245"/>
                        </a:xfrm>
                        <a:prstGeom prst="rect">
                          <a:avLst/>
                        </a:prstGeom>
                        <a:solidFill>
                          <a:srgbClr val="FFFFFF"/>
                        </a:solidFill>
                        <a:ln w="9525">
                          <a:solidFill>
                            <a:srgbClr val="000000"/>
                          </a:solidFill>
                          <a:miter lim="800000"/>
                          <a:headEnd/>
                          <a:tailEnd/>
                        </a:ln>
                      </wps:spPr>
                      <wps:txbx>
                        <w:txbxContent>
                          <w:p w14:paraId="6229ED8D" w14:textId="77777777" w:rsidR="00B346C3" w:rsidRPr="00335E3D" w:rsidRDefault="00B346C3" w:rsidP="00B346C3">
                            <w:pPr>
                              <w:jc w:val="center"/>
                              <w:rPr>
                                <w:sz w:val="28"/>
                                <w:szCs w:val="28"/>
                              </w:rPr>
                            </w:pPr>
                            <w:r w:rsidRPr="00335E3D">
                              <w:rPr>
                                <w:sz w:val="28"/>
                                <w:szCs w:val="28"/>
                              </w:rPr>
                              <w:t>If unresolved – contact DfE</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2A30150" id="_x0000_s1030" type="#_x0000_t202" style="position:absolute;margin-left:110.05pt;margin-top:601.85pt;width:249.45pt;height:34.3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">
                <v:textbox>
                  <w:txbxContent>
                    <w:p w14:paraId="6229ED8D" w14:textId="77777777" w:rsidR="00B346C3" w:rsidRPr="00335E3D" w:rsidRDefault="00B346C3" w:rsidP="00B346C3">
                      <w:pPr>
                        <w:jc w:val="center"/>
                        <w:rPr>
                          <w:sz w:val="28"/>
                          <w:szCs w:val="28"/>
                        </w:rPr>
                      </w:pPr>
                      <w:r w:rsidRPr="00335E3D">
                        <w:rPr>
                          <w:sz w:val="28"/>
                          <w:szCs w:val="28"/>
                        </w:rPr>
                        <w:t>If unresolved – contact DfE</w:t>
                      </w:r>
                    </w:p>
                  </w:txbxContent>
                </v:textbox>
              </v:shape>
            </w:pict>
          </mc:Fallback>
        </mc:AlternateContent>
      </w:r>
      <w:r>
        <w:rPr>
          <w:rFonts w:cs="Arial"/>
          <w:noProof/>
          <w:sz w:val="24"/>
          <w:szCs w:val="24"/>
          <w:lang w:eastAsia="en-GB"/>
        </w:rPr>
        <mc:AlternateContent>
          <mc:Choice Requires="wps">
            <w:drawing>
              <wp:anchor distT="0" distB="0" distL="114300" distR="114300" simplePos="0" relativeHeight="251658245" behindDoc="0" locked="0" layoutInCell="1" allowOverlap="1" wp14:anchorId="1CCFF8B6" wp14:editId="718528F8">
                <wp:simplePos x="0" y="0"/>
                <wp:positionH relativeFrom="column">
                  <wp:posOffset>434507</wp:posOffset>
                </wp:positionH>
                <wp:positionV relativeFrom="paragraph">
                  <wp:posOffset>4953635</wp:posOffset>
                </wp:positionV>
                <wp:extent cx="937868"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9378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2881478" id="Straight Arrow Connector 12" o:spid="_x0000_s1026" type="#_x0000_t32" style="position:absolute;margin-left:34.2pt;margin-top:390.05pt;width:73.85pt;height:0;flip:x;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LcwQEAANQDAAAOAAAAZHJzL2Uyb0RvYy54bWysU02P1DAMvSPxH6LcmXYWaVl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" strokecolor="#4579b8 [3044]">
                <v:stroke endarrow="block"/>
              </v:shape>
            </w:pict>
          </mc:Fallback>
        </mc:AlternateContent>
      </w:r>
      <w:r>
        <w:rPr>
          <w:rFonts w:cs="Arial"/>
          <w:noProof/>
          <w:sz w:val="24"/>
          <w:szCs w:val="24"/>
          <w:lang w:eastAsia="en-GB"/>
        </w:rPr>
        <mc:AlternateContent>
          <mc:Choice Requires="wps">
            <w:drawing>
              <wp:anchor distT="0" distB="0" distL="114300" distR="114300" simplePos="0" relativeHeight="251658246" behindDoc="0" locked="0" layoutInCell="1" allowOverlap="1" wp14:anchorId="1C819D8B" wp14:editId="3385A341">
                <wp:simplePos x="0" y="0"/>
                <wp:positionH relativeFrom="column">
                  <wp:posOffset>451406</wp:posOffset>
                </wp:positionH>
                <wp:positionV relativeFrom="paragraph">
                  <wp:posOffset>6508115</wp:posOffset>
                </wp:positionV>
                <wp:extent cx="920970" cy="0"/>
                <wp:effectExtent l="38100" t="76200" r="0" b="95250"/>
                <wp:wrapNone/>
                <wp:docPr id="13" name="Straight Arrow Connector 13"/>
                <wp:cNvGraphicFramePr/>
                <a:graphic xmlns:a="http://schemas.openxmlformats.org/drawingml/2006/main">
                  <a:graphicData uri="http://schemas.microsoft.com/office/word/2010/wordprocessingShape">
                    <wps:wsp>
                      <wps:cNvCnPr/>
                      <wps:spPr>
                        <a:xfrm flipH="1">
                          <a:off x="0" y="0"/>
                          <a:ext cx="9209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D5D1431" id="Straight Arrow Connector 13" o:spid="_x0000_s1026" type="#_x0000_t32" style="position:absolute;margin-left:35.55pt;margin-top:512.45pt;width:72.5pt;height:0;flip:x;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" strokecolor="#4579b8 [3044]">
                <v:stroke endarrow="block"/>
              </v:shape>
            </w:pict>
          </mc:Fallback>
        </mc:AlternateContent>
      </w:r>
      <w:r>
        <w:rPr>
          <w:rFonts w:cs="Arial"/>
          <w:noProof/>
          <w:sz w:val="24"/>
          <w:szCs w:val="24"/>
          <w:lang w:eastAsia="en-GB"/>
        </w:rPr>
        <mc:AlternateContent>
          <mc:Choice Requires="wps">
            <w:drawing>
              <wp:anchor distT="0" distB="0" distL="114300" distR="114300" simplePos="0" relativeHeight="251658247" behindDoc="0" locked="0" layoutInCell="1" allowOverlap="1" wp14:anchorId="6A2FCCC5" wp14:editId="46CF861F">
                <wp:simplePos x="0" y="0"/>
                <wp:positionH relativeFrom="column">
                  <wp:posOffset>2918591</wp:posOffset>
                </wp:positionH>
                <wp:positionV relativeFrom="paragraph">
                  <wp:posOffset>5456555</wp:posOffset>
                </wp:positionV>
                <wp:extent cx="0" cy="692785"/>
                <wp:effectExtent l="76200" t="0" r="57150" b="50165"/>
                <wp:wrapNone/>
                <wp:docPr id="20" name="Straight Arrow Connector 20"/>
                <wp:cNvGraphicFramePr/>
                <a:graphic xmlns:a="http://schemas.openxmlformats.org/drawingml/2006/main">
                  <a:graphicData uri="http://schemas.microsoft.com/office/word/2010/wordprocessingShape">
                    <wps:wsp>
                      <wps:cNvCnPr/>
                      <wps:spPr>
                        <a:xfrm>
                          <a:off x="0" y="0"/>
                          <a:ext cx="0" cy="692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CCF605A" id="Straight Arrow Connector 20" o:spid="_x0000_s1026" type="#_x0000_t32" style="position:absolute;margin-left:229.8pt;margin-top:429.65pt;width:0;height:54.5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" strokecolor="#4579b8 [3044]">
                <v:stroke endarrow="block"/>
              </v:shape>
            </w:pict>
          </mc:Fallback>
        </mc:AlternateContent>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r w:rsidR="000D6A3F">
        <w:rPr>
          <w:rFonts w:cs="Arial"/>
          <w:sz w:val="24"/>
          <w:szCs w:val="24"/>
        </w:rPr>
        <w:tab/>
      </w:r>
    </w:p>
    <w:p w14:paraId="0E1FB46B" w14:textId="7AA3D91A" w:rsidR="00C54005" w:rsidRDefault="00797E26" w:rsidP="00824574">
      <w:pPr>
        <w:rPr>
          <w:rFonts w:cs="Arial"/>
          <w:sz w:val="24"/>
          <w:szCs w:val="24"/>
        </w:rPr>
      </w:pPr>
      <w:r>
        <w:rPr>
          <w:rFonts w:cs="Arial"/>
          <w:noProof/>
          <w:sz w:val="24"/>
          <w:szCs w:val="24"/>
          <w:lang w:eastAsia="en-GB"/>
        </w:rPr>
        <w:lastRenderedPageBreak/>
        <w:drawing>
          <wp:inline distT="0" distB="0" distL="0" distR="0" wp14:anchorId="4EDD2BDD" wp14:editId="4396D421">
            <wp:extent cx="5334000" cy="7801970"/>
            <wp:effectExtent l="0" t="0" r="0" b="8890"/>
            <wp:docPr id="493470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4753" cy="7817698"/>
                    </a:xfrm>
                    <a:prstGeom prst="rect">
                      <a:avLst/>
                    </a:prstGeom>
                    <a:noFill/>
                    <a:ln>
                      <a:noFill/>
                    </a:ln>
                  </pic:spPr>
                </pic:pic>
              </a:graphicData>
            </a:graphic>
          </wp:inline>
        </w:drawing>
      </w:r>
    </w:p>
    <w:sectPr w:rsidR="00C54005" w:rsidSect="006E180C">
      <w:headerReference w:type="even" r:id="rId18"/>
      <w:headerReference w:type="default" r:id="rId19"/>
      <w:footerReference w:type="even" r:id="rId20"/>
      <w:footerReference w:type="default" r:id="rId21"/>
      <w:headerReference w:type="first" r:id="rId22"/>
      <w:footerReference w:type="first" r:id="rId23"/>
      <w:pgSz w:w="11906" w:h="16838"/>
      <w:pgMar w:top="851" w:right="1440"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602E6" w14:textId="77777777" w:rsidR="0085023D" w:rsidRDefault="0085023D" w:rsidP="00E84F13">
      <w:pPr>
        <w:spacing w:after="0" w:line="240" w:lineRule="auto"/>
      </w:pPr>
      <w:r>
        <w:separator/>
      </w:r>
    </w:p>
  </w:endnote>
  <w:endnote w:type="continuationSeparator" w:id="0">
    <w:p w14:paraId="1D434553" w14:textId="77777777" w:rsidR="0085023D" w:rsidRDefault="0085023D" w:rsidP="00E84F13">
      <w:pPr>
        <w:spacing w:after="0" w:line="240" w:lineRule="auto"/>
      </w:pPr>
      <w:r>
        <w:continuationSeparator/>
      </w:r>
    </w:p>
  </w:endnote>
  <w:endnote w:type="continuationNotice" w:id="1">
    <w:p w14:paraId="5184E4C2" w14:textId="77777777" w:rsidR="0085023D" w:rsidRDefault="008502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00464" w14:textId="62C07F39" w:rsidR="00740617" w:rsidRDefault="00740617">
    <w:pPr>
      <w:pStyle w:val="Footer"/>
    </w:pPr>
    <w:r>
      <w:rPr>
        <w:noProof/>
        <w:lang w:eastAsia="en-GB"/>
      </w:rPr>
      <mc:AlternateContent>
        <mc:Choice Requires="wps">
          <w:drawing>
            <wp:anchor distT="0" distB="0" distL="0" distR="0" simplePos="0" relativeHeight="251658244" behindDoc="0" locked="0" layoutInCell="1" allowOverlap="1" wp14:anchorId="0DDDAAEA" wp14:editId="29F8C208">
              <wp:simplePos x="635" y="635"/>
              <wp:positionH relativeFrom="page">
                <wp:align>center</wp:align>
              </wp:positionH>
              <wp:positionV relativeFrom="page">
                <wp:align>bottom</wp:align>
              </wp:positionV>
              <wp:extent cx="459740" cy="368935"/>
              <wp:effectExtent l="0" t="0" r="16510" b="0"/>
              <wp:wrapNone/>
              <wp:docPr id="407595054" name="Text Box 5" descr="OFFIC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A7E210B" w14:textId="23C6622A" w:rsidR="00740617" w:rsidRPr="00740617" w:rsidRDefault="00740617" w:rsidP="00740617">
                          <w:pPr>
                            <w:spacing w:after="0"/>
                            <w:rPr>
                              <w:rFonts w:ascii="Calibri" w:eastAsia="Calibri" w:hAnsi="Calibri" w:cs="Calibri"/>
                              <w:noProof/>
                              <w:color w:val="000000"/>
                              <w:sz w:val="20"/>
                              <w:szCs w:val="20"/>
                            </w:rPr>
                          </w:pPr>
                          <w:r w:rsidRPr="0074061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DDDAAEA" id="_x0000_t202" coordsize="21600,21600" o:spt="202" path="m,l,21600r21600,l21600,xe">
              <v:stroke joinstyle="miter"/>
              <v:path gradientshapeok="t" o:connecttype="rect"/>
            </v:shapetype>
            <v:shape id="Text Box 5" o:spid="_x0000_s1033" type="#_x0000_t202" alt="OFFICIAL" style="position:absolute;margin-left:0;margin-top:0;width:36.2pt;height:29.0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filled="f" stroked="f">
              <v:textbox style="mso-fit-shape-to-text:t" inset="0,0,0,15pt">
                <w:txbxContent>
                  <w:p w14:paraId="0A7E210B" w14:textId="23C6622A" w:rsidR="00740617" w:rsidRPr="00740617" w:rsidRDefault="00740617" w:rsidP="00740617">
                    <w:pPr>
                      <w:spacing w:after="0"/>
                      <w:rPr>
                        <w:rFonts w:ascii="Calibri" w:eastAsia="Calibri" w:hAnsi="Calibri" w:cs="Calibri"/>
                        <w:noProof/>
                        <w:color w:val="000000"/>
                        <w:sz w:val="20"/>
                        <w:szCs w:val="20"/>
                      </w:rPr>
                    </w:pPr>
                    <w:r w:rsidRPr="00740617">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EDEB9" w14:textId="3C571497" w:rsidR="00E84F13" w:rsidRDefault="00214926">
    <w:pPr>
      <w:pStyle w:val="Footer"/>
      <w:jc w:val="center"/>
    </w:pPr>
    <w:sdt>
      <w:sdtPr>
        <w:id w:val="2044705073"/>
        <w:docPartObj>
          <w:docPartGallery w:val="Page Numbers (Bottom of Page)"/>
          <w:docPartUnique/>
        </w:docPartObj>
      </w:sdtPr>
      <w:sdtEndPr>
        <w:rPr>
          <w:noProof/>
        </w:rPr>
      </w:sdtEndPr>
      <w:sdtContent>
        <w:r w:rsidR="00E84F13">
          <w:fldChar w:fldCharType="begin"/>
        </w:r>
        <w:r w:rsidR="00E84F13">
          <w:instrText xml:space="preserve"> PAGE   \* MERGEFORMAT </w:instrText>
        </w:r>
        <w:r w:rsidR="00E84F13">
          <w:fldChar w:fldCharType="separate"/>
        </w:r>
        <w:r>
          <w:rPr>
            <w:noProof/>
          </w:rPr>
          <w:t>1</w:t>
        </w:r>
        <w:r w:rsidR="00E84F13">
          <w:rPr>
            <w:noProof/>
          </w:rPr>
          <w:fldChar w:fldCharType="end"/>
        </w:r>
      </w:sdtContent>
    </w:sdt>
  </w:p>
  <w:p w14:paraId="63F30F9C" w14:textId="77777777" w:rsidR="00E84F13" w:rsidRDefault="00E84F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7A8A1" w14:textId="6E62CC25" w:rsidR="00740617" w:rsidRDefault="00740617">
    <w:pPr>
      <w:pStyle w:val="Footer"/>
    </w:pPr>
    <w:r>
      <w:rPr>
        <w:noProof/>
        <w:lang w:eastAsia="en-GB"/>
      </w:rPr>
      <mc:AlternateContent>
        <mc:Choice Requires="wps">
          <w:drawing>
            <wp:anchor distT="0" distB="0" distL="0" distR="0" simplePos="0" relativeHeight="251658243" behindDoc="0" locked="0" layoutInCell="1" allowOverlap="1" wp14:anchorId="5F3E9B6E" wp14:editId="47585D6B">
              <wp:simplePos x="635" y="635"/>
              <wp:positionH relativeFrom="page">
                <wp:align>center</wp:align>
              </wp:positionH>
              <wp:positionV relativeFrom="page">
                <wp:align>bottom</wp:align>
              </wp:positionV>
              <wp:extent cx="459740" cy="368935"/>
              <wp:effectExtent l="0" t="0" r="16510" b="0"/>
              <wp:wrapNone/>
              <wp:docPr id="1656477445" name="Text Box 4" descr="OFFIC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4C758EB" w14:textId="1EAB2E14" w:rsidR="00740617" w:rsidRPr="00740617" w:rsidRDefault="00740617" w:rsidP="00740617">
                          <w:pPr>
                            <w:spacing w:after="0"/>
                            <w:rPr>
                              <w:rFonts w:ascii="Calibri" w:eastAsia="Calibri" w:hAnsi="Calibri" w:cs="Calibri"/>
                              <w:noProof/>
                              <w:color w:val="000000"/>
                              <w:sz w:val="20"/>
                              <w:szCs w:val="20"/>
                            </w:rPr>
                          </w:pPr>
                          <w:r w:rsidRPr="0074061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F3E9B6E" id="_x0000_t202" coordsize="21600,21600" o:spt="202" path="m,l,21600r21600,l21600,xe">
              <v:stroke joinstyle="miter"/>
              <v:path gradientshapeok="t" o:connecttype="rect"/>
            </v:shapetype>
            <v:shape id="Text Box 4" o:spid="_x0000_s1036" type="#_x0000_t202" alt="OFFICIAL" style="position:absolute;margin-left:0;margin-top:0;width:36.2pt;height:29.0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filled="f" stroked="f">
              <v:textbox style="mso-fit-shape-to-text:t" inset="0,0,0,15pt">
                <w:txbxContent>
                  <w:p w14:paraId="74C758EB" w14:textId="1EAB2E14" w:rsidR="00740617" w:rsidRPr="00740617" w:rsidRDefault="00740617" w:rsidP="00740617">
                    <w:pPr>
                      <w:spacing w:after="0"/>
                      <w:rPr>
                        <w:rFonts w:ascii="Calibri" w:eastAsia="Calibri" w:hAnsi="Calibri" w:cs="Calibri"/>
                        <w:noProof/>
                        <w:color w:val="000000"/>
                        <w:sz w:val="20"/>
                        <w:szCs w:val="20"/>
                      </w:rPr>
                    </w:pPr>
                    <w:r w:rsidRPr="00740617">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67838" w14:textId="77777777" w:rsidR="0085023D" w:rsidRDefault="0085023D" w:rsidP="00E84F13">
      <w:pPr>
        <w:spacing w:after="0" w:line="240" w:lineRule="auto"/>
      </w:pPr>
      <w:r>
        <w:separator/>
      </w:r>
    </w:p>
  </w:footnote>
  <w:footnote w:type="continuationSeparator" w:id="0">
    <w:p w14:paraId="31F2A20D" w14:textId="77777777" w:rsidR="0085023D" w:rsidRDefault="0085023D" w:rsidP="00E84F13">
      <w:pPr>
        <w:spacing w:after="0" w:line="240" w:lineRule="auto"/>
      </w:pPr>
      <w:r>
        <w:continuationSeparator/>
      </w:r>
    </w:p>
  </w:footnote>
  <w:footnote w:type="continuationNotice" w:id="1">
    <w:p w14:paraId="5941AFD8" w14:textId="77777777" w:rsidR="0085023D" w:rsidRDefault="0085023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DBA6C" w14:textId="4B574100" w:rsidR="00740617" w:rsidRDefault="00740617">
    <w:pPr>
      <w:pStyle w:val="Header"/>
    </w:pPr>
    <w:r>
      <w:rPr>
        <w:noProof/>
        <w:lang w:eastAsia="en-GB"/>
      </w:rPr>
      <mc:AlternateContent>
        <mc:Choice Requires="wps">
          <w:drawing>
            <wp:anchor distT="0" distB="0" distL="0" distR="0" simplePos="0" relativeHeight="251658241" behindDoc="0" locked="0" layoutInCell="1" allowOverlap="1" wp14:anchorId="6D6585F9" wp14:editId="0BEBDD8E">
              <wp:simplePos x="635" y="635"/>
              <wp:positionH relativeFrom="page">
                <wp:align>center</wp:align>
              </wp:positionH>
              <wp:positionV relativeFrom="page">
                <wp:align>top</wp:align>
              </wp:positionV>
              <wp:extent cx="459740" cy="368935"/>
              <wp:effectExtent l="0" t="0" r="16510" b="12065"/>
              <wp:wrapNone/>
              <wp:docPr id="1720130393" name="Text Box 2" descr="OFFIC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F6CCED5" w14:textId="6C47A5A1" w:rsidR="00740617" w:rsidRPr="00740617" w:rsidRDefault="00740617" w:rsidP="00740617">
                          <w:pPr>
                            <w:spacing w:after="0"/>
                            <w:rPr>
                              <w:rFonts w:ascii="Calibri" w:eastAsia="Calibri" w:hAnsi="Calibri" w:cs="Calibri"/>
                              <w:noProof/>
                              <w:color w:val="000000"/>
                              <w:sz w:val="20"/>
                              <w:szCs w:val="20"/>
                            </w:rPr>
                          </w:pPr>
                          <w:r w:rsidRPr="0074061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D6585F9" id="_x0000_t202" coordsize="21600,21600" o:spt="202" path="m,l,21600r21600,l21600,xe">
              <v:stroke joinstyle="miter"/>
              <v:path gradientshapeok="t" o:connecttype="rect"/>
            </v:shapetype>
            <v:shape id="_x0000_s1031" type="#_x0000_t202" alt="OFFICIAL"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5F6CCED5" w14:textId="6C47A5A1" w:rsidR="00740617" w:rsidRPr="00740617" w:rsidRDefault="00740617" w:rsidP="00740617">
                    <w:pPr>
                      <w:spacing w:after="0"/>
                      <w:rPr>
                        <w:rFonts w:ascii="Calibri" w:eastAsia="Calibri" w:hAnsi="Calibri" w:cs="Calibri"/>
                        <w:noProof/>
                        <w:color w:val="000000"/>
                        <w:sz w:val="20"/>
                        <w:szCs w:val="20"/>
                      </w:rPr>
                    </w:pPr>
                    <w:r w:rsidRPr="00740617">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A8799" w14:textId="660828B2" w:rsidR="00740617" w:rsidRDefault="00740617">
    <w:pPr>
      <w:pStyle w:val="Header"/>
    </w:pPr>
    <w:r>
      <w:rPr>
        <w:noProof/>
        <w:lang w:eastAsia="en-GB"/>
      </w:rPr>
      <mc:AlternateContent>
        <mc:Choice Requires="wps">
          <w:drawing>
            <wp:anchor distT="0" distB="0" distL="0" distR="0" simplePos="0" relativeHeight="251658242" behindDoc="0" locked="0" layoutInCell="1" allowOverlap="1" wp14:anchorId="620E1219" wp14:editId="1964610B">
              <wp:simplePos x="635" y="635"/>
              <wp:positionH relativeFrom="page">
                <wp:align>center</wp:align>
              </wp:positionH>
              <wp:positionV relativeFrom="page">
                <wp:align>top</wp:align>
              </wp:positionV>
              <wp:extent cx="459740" cy="368935"/>
              <wp:effectExtent l="0" t="0" r="16510" b="12065"/>
              <wp:wrapNone/>
              <wp:docPr id="1079762125" name="Text Box 3" descr="OFFIC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A6A55DA" w14:textId="376965BF" w:rsidR="00740617" w:rsidRPr="00740617" w:rsidRDefault="00740617" w:rsidP="00740617">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0E1219" id="_x0000_t202" coordsize="21600,21600" o:spt="202" path="m,l,21600r21600,l21600,xe">
              <v:stroke joinstyle="miter"/>
              <v:path gradientshapeok="t" o:connecttype="rect"/>
            </v:shapetype>
            <v:shape id="Text Box 3" o:spid="_x0000_s1076" type="#_x0000_t202" alt="OFFICIAL" style="position:absolute;margin-left:0;margin-top:0;width:36.2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" filled="f" stroked="f">
              <v:textbox style="mso-fit-shape-to-text:t" inset="0,15pt,0,0">
                <w:txbxContent>
                  <w:p w14:paraId="5A6A55DA" w14:textId="376965BF" w:rsidR="00740617" w:rsidRPr="00740617" w:rsidRDefault="00740617" w:rsidP="00740617">
                    <w:pPr>
                      <w:spacing w:after="0"/>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C2B17" w14:textId="02017E81" w:rsidR="00740617" w:rsidRDefault="00740617">
    <w:pPr>
      <w:pStyle w:val="Header"/>
    </w:pPr>
    <w:r>
      <w:rPr>
        <w:noProof/>
        <w:lang w:eastAsia="en-GB"/>
      </w:rPr>
      <mc:AlternateContent>
        <mc:Choice Requires="wps">
          <w:drawing>
            <wp:anchor distT="0" distB="0" distL="0" distR="0" simplePos="0" relativeHeight="251658240" behindDoc="0" locked="0" layoutInCell="1" allowOverlap="1" wp14:anchorId="0E5ECD98" wp14:editId="1E855B8D">
              <wp:simplePos x="635" y="635"/>
              <wp:positionH relativeFrom="page">
                <wp:align>center</wp:align>
              </wp:positionH>
              <wp:positionV relativeFrom="page">
                <wp:align>top</wp:align>
              </wp:positionV>
              <wp:extent cx="459740" cy="368935"/>
              <wp:effectExtent l="0" t="0" r="16510" b="12065"/>
              <wp:wrapNone/>
              <wp:docPr id="978179205" name="Text Box 1" descr="OFFICIAL">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37679192" w14:textId="1B48578C" w:rsidR="00740617" w:rsidRPr="00740617" w:rsidRDefault="00740617" w:rsidP="00740617">
                          <w:pPr>
                            <w:spacing w:after="0"/>
                            <w:rPr>
                              <w:rFonts w:ascii="Calibri" w:eastAsia="Calibri" w:hAnsi="Calibri" w:cs="Calibri"/>
                              <w:noProof/>
                              <w:color w:val="000000"/>
                              <w:sz w:val="20"/>
                              <w:szCs w:val="20"/>
                            </w:rPr>
                          </w:pPr>
                          <w:r w:rsidRPr="0074061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E5ECD98" id="_x0000_t202" coordsize="21600,21600" o:spt="202" path="m,l,21600r21600,l21600,xe">
              <v:stroke joinstyle="miter"/>
              <v:path gradientshapeok="t" o:connecttype="rect"/>
            </v:shapetype>
            <v:shape id="Text Box 1" o:spid="_x0000_s1035" type="#_x0000_t202" alt="OFFICIAL" style="position:absolute;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E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bGTsfgfVCYdy0O/bW75usPSG+fDCHC4Yu0XR&#10;hmc8pIK2pDBYlNTgfvzNH/ORd4xS0qJgSmpQ0ZSobwb3EbWVjOk8n+V4c6N7NxrmoB8AZTjFF2F5&#10;MmNeUKMpHeg3lPMqFsIQMxzLlTSM5kPolYvPgYvVKiWhjCwLG7O1PEJHuiKXr90bc3YgPOCmnmBU&#10;Eyve8d7nxj+9XR0Csp+WEqntiRwYRwmmtQ7PJWr813vKujzq5U8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jLluEDgIAABwE&#10;AAAOAAAAAAAAAAAAAAAAAC4CAABkcnMvZTJvRG9jLnhtbFBLAQItABQABgAIAAAAIQCRKuzx2gAA&#10;AAMBAAAPAAAAAAAAAAAAAAAAAGgEAABkcnMvZG93bnJldi54bWxQSwUGAAAAAAQABADzAAAAbwUA&#10;AAAA&#10;" filled="f" stroked="f">
              <v:textbox style="mso-fit-shape-to-text:t" inset="0,15pt,0,0">
                <w:txbxContent>
                  <w:p w14:paraId="37679192" w14:textId="1B48578C" w:rsidR="00740617" w:rsidRPr="00740617" w:rsidRDefault="00740617" w:rsidP="00740617">
                    <w:pPr>
                      <w:spacing w:after="0"/>
                      <w:rPr>
                        <w:rFonts w:ascii="Calibri" w:eastAsia="Calibri" w:hAnsi="Calibri" w:cs="Calibri"/>
                        <w:noProof/>
                        <w:color w:val="000000"/>
                        <w:sz w:val="20"/>
                        <w:szCs w:val="20"/>
                      </w:rPr>
                    </w:pPr>
                    <w:r w:rsidRPr="00740617">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7ADD"/>
    <w:multiLevelType w:val="hybridMultilevel"/>
    <w:tmpl w:val="DF24EE0A"/>
    <w:lvl w:ilvl="0" w:tplc="7D720332">
      <w:start w:val="1"/>
      <w:numFmt w:val="bullet"/>
      <w:lvlText w:val=""/>
      <w:lvlJc w:val="left"/>
      <w:pPr>
        <w:ind w:left="720" w:hanging="360"/>
      </w:pPr>
      <w:rPr>
        <w:rFonts w:ascii="Symbol" w:hAnsi="Symbol" w:hint="default"/>
      </w:rPr>
    </w:lvl>
    <w:lvl w:ilvl="1" w:tplc="D764DAAC">
      <w:start w:val="1"/>
      <w:numFmt w:val="bullet"/>
      <w:lvlText w:val="o"/>
      <w:lvlJc w:val="left"/>
      <w:pPr>
        <w:ind w:left="1440" w:hanging="360"/>
      </w:pPr>
      <w:rPr>
        <w:rFonts w:ascii="Courier New" w:hAnsi="Courier New" w:hint="default"/>
      </w:rPr>
    </w:lvl>
    <w:lvl w:ilvl="2" w:tplc="9386F462">
      <w:start w:val="1"/>
      <w:numFmt w:val="bullet"/>
      <w:lvlText w:val=""/>
      <w:lvlJc w:val="left"/>
      <w:pPr>
        <w:ind w:left="2160" w:hanging="360"/>
      </w:pPr>
      <w:rPr>
        <w:rFonts w:ascii="Wingdings" w:hAnsi="Wingdings" w:hint="default"/>
      </w:rPr>
    </w:lvl>
    <w:lvl w:ilvl="3" w:tplc="EA00C4FC">
      <w:start w:val="1"/>
      <w:numFmt w:val="bullet"/>
      <w:lvlText w:val=""/>
      <w:lvlJc w:val="left"/>
      <w:pPr>
        <w:ind w:left="2880" w:hanging="360"/>
      </w:pPr>
      <w:rPr>
        <w:rFonts w:ascii="Symbol" w:hAnsi="Symbol" w:hint="default"/>
      </w:rPr>
    </w:lvl>
    <w:lvl w:ilvl="4" w:tplc="76982F9A">
      <w:start w:val="1"/>
      <w:numFmt w:val="bullet"/>
      <w:lvlText w:val="o"/>
      <w:lvlJc w:val="left"/>
      <w:pPr>
        <w:ind w:left="3600" w:hanging="360"/>
      </w:pPr>
      <w:rPr>
        <w:rFonts w:ascii="Courier New" w:hAnsi="Courier New" w:hint="default"/>
      </w:rPr>
    </w:lvl>
    <w:lvl w:ilvl="5" w:tplc="8AF8B562">
      <w:start w:val="1"/>
      <w:numFmt w:val="bullet"/>
      <w:lvlText w:val=""/>
      <w:lvlJc w:val="left"/>
      <w:pPr>
        <w:ind w:left="4320" w:hanging="360"/>
      </w:pPr>
      <w:rPr>
        <w:rFonts w:ascii="Wingdings" w:hAnsi="Wingdings" w:hint="default"/>
      </w:rPr>
    </w:lvl>
    <w:lvl w:ilvl="6" w:tplc="0B448C7E">
      <w:start w:val="1"/>
      <w:numFmt w:val="bullet"/>
      <w:lvlText w:val=""/>
      <w:lvlJc w:val="left"/>
      <w:pPr>
        <w:ind w:left="5040" w:hanging="360"/>
      </w:pPr>
      <w:rPr>
        <w:rFonts w:ascii="Symbol" w:hAnsi="Symbol" w:hint="default"/>
      </w:rPr>
    </w:lvl>
    <w:lvl w:ilvl="7" w:tplc="2BF00D56">
      <w:start w:val="1"/>
      <w:numFmt w:val="bullet"/>
      <w:lvlText w:val="o"/>
      <w:lvlJc w:val="left"/>
      <w:pPr>
        <w:ind w:left="5760" w:hanging="360"/>
      </w:pPr>
      <w:rPr>
        <w:rFonts w:ascii="Courier New" w:hAnsi="Courier New" w:hint="default"/>
      </w:rPr>
    </w:lvl>
    <w:lvl w:ilvl="8" w:tplc="DE6677FA">
      <w:start w:val="1"/>
      <w:numFmt w:val="bullet"/>
      <w:lvlText w:val=""/>
      <w:lvlJc w:val="left"/>
      <w:pPr>
        <w:ind w:left="6480" w:hanging="360"/>
      </w:pPr>
      <w:rPr>
        <w:rFonts w:ascii="Wingdings" w:hAnsi="Wingdings" w:hint="default"/>
      </w:rPr>
    </w:lvl>
  </w:abstractNum>
  <w:abstractNum w:abstractNumId="1">
    <w:nsid w:val="054C6037"/>
    <w:multiLevelType w:val="hybridMultilevel"/>
    <w:tmpl w:val="C942A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396836"/>
    <w:multiLevelType w:val="multilevel"/>
    <w:tmpl w:val="7150699C"/>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0D471731"/>
    <w:multiLevelType w:val="multilevel"/>
    <w:tmpl w:val="E93C39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A555D4C"/>
    <w:multiLevelType w:val="hybridMultilevel"/>
    <w:tmpl w:val="F9165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0540B8"/>
    <w:multiLevelType w:val="hybridMultilevel"/>
    <w:tmpl w:val="3CACF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3333F7"/>
    <w:multiLevelType w:val="hybridMultilevel"/>
    <w:tmpl w:val="B41A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8E389F"/>
    <w:multiLevelType w:val="hybridMultilevel"/>
    <w:tmpl w:val="F46EB588"/>
    <w:lvl w:ilvl="0" w:tplc="A09E5FC8">
      <w:start w:val="1"/>
      <w:numFmt w:val="bullet"/>
      <w:lvlText w:val=""/>
      <w:lvlJc w:val="left"/>
      <w:pPr>
        <w:ind w:left="720" w:hanging="360"/>
      </w:pPr>
      <w:rPr>
        <w:rFonts w:ascii="Symbol" w:hAnsi="Symbol" w:hint="default"/>
      </w:rPr>
    </w:lvl>
    <w:lvl w:ilvl="1" w:tplc="DFCA0466">
      <w:start w:val="1"/>
      <w:numFmt w:val="bullet"/>
      <w:lvlText w:val="o"/>
      <w:lvlJc w:val="left"/>
      <w:pPr>
        <w:ind w:left="1440" w:hanging="360"/>
      </w:pPr>
      <w:rPr>
        <w:rFonts w:ascii="Courier New" w:hAnsi="Courier New" w:hint="default"/>
      </w:rPr>
    </w:lvl>
    <w:lvl w:ilvl="2" w:tplc="2F74C5C2">
      <w:start w:val="1"/>
      <w:numFmt w:val="bullet"/>
      <w:lvlText w:val=""/>
      <w:lvlJc w:val="left"/>
      <w:pPr>
        <w:ind w:left="2160" w:hanging="360"/>
      </w:pPr>
      <w:rPr>
        <w:rFonts w:ascii="Wingdings" w:hAnsi="Wingdings" w:hint="default"/>
      </w:rPr>
    </w:lvl>
    <w:lvl w:ilvl="3" w:tplc="3C1EADB6">
      <w:start w:val="1"/>
      <w:numFmt w:val="bullet"/>
      <w:lvlText w:val=""/>
      <w:lvlJc w:val="left"/>
      <w:pPr>
        <w:ind w:left="2880" w:hanging="360"/>
      </w:pPr>
      <w:rPr>
        <w:rFonts w:ascii="Symbol" w:hAnsi="Symbol" w:hint="default"/>
      </w:rPr>
    </w:lvl>
    <w:lvl w:ilvl="4" w:tplc="C8864AD4">
      <w:start w:val="1"/>
      <w:numFmt w:val="bullet"/>
      <w:lvlText w:val="o"/>
      <w:lvlJc w:val="left"/>
      <w:pPr>
        <w:ind w:left="3600" w:hanging="360"/>
      </w:pPr>
      <w:rPr>
        <w:rFonts w:ascii="Courier New" w:hAnsi="Courier New" w:hint="default"/>
      </w:rPr>
    </w:lvl>
    <w:lvl w:ilvl="5" w:tplc="404066C4">
      <w:start w:val="1"/>
      <w:numFmt w:val="bullet"/>
      <w:lvlText w:val=""/>
      <w:lvlJc w:val="left"/>
      <w:pPr>
        <w:ind w:left="4320" w:hanging="360"/>
      </w:pPr>
      <w:rPr>
        <w:rFonts w:ascii="Wingdings" w:hAnsi="Wingdings" w:hint="default"/>
      </w:rPr>
    </w:lvl>
    <w:lvl w:ilvl="6" w:tplc="E25800D2">
      <w:start w:val="1"/>
      <w:numFmt w:val="bullet"/>
      <w:lvlText w:val=""/>
      <w:lvlJc w:val="left"/>
      <w:pPr>
        <w:ind w:left="5040" w:hanging="360"/>
      </w:pPr>
      <w:rPr>
        <w:rFonts w:ascii="Symbol" w:hAnsi="Symbol" w:hint="default"/>
      </w:rPr>
    </w:lvl>
    <w:lvl w:ilvl="7" w:tplc="EAA2D3BA">
      <w:start w:val="1"/>
      <w:numFmt w:val="bullet"/>
      <w:lvlText w:val="o"/>
      <w:lvlJc w:val="left"/>
      <w:pPr>
        <w:ind w:left="5760" w:hanging="360"/>
      </w:pPr>
      <w:rPr>
        <w:rFonts w:ascii="Courier New" w:hAnsi="Courier New" w:hint="default"/>
      </w:rPr>
    </w:lvl>
    <w:lvl w:ilvl="8" w:tplc="20DACF2E">
      <w:start w:val="1"/>
      <w:numFmt w:val="bullet"/>
      <w:lvlText w:val=""/>
      <w:lvlJc w:val="left"/>
      <w:pPr>
        <w:ind w:left="6480" w:hanging="360"/>
      </w:pPr>
      <w:rPr>
        <w:rFonts w:ascii="Wingdings" w:hAnsi="Wingdings" w:hint="default"/>
      </w:rPr>
    </w:lvl>
  </w:abstractNum>
  <w:abstractNum w:abstractNumId="8">
    <w:nsid w:val="40997D49"/>
    <w:multiLevelType w:val="multilevel"/>
    <w:tmpl w:val="800854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42012294"/>
    <w:multiLevelType w:val="hybridMultilevel"/>
    <w:tmpl w:val="EE6E9B64"/>
    <w:lvl w:ilvl="0" w:tplc="EDF0BB9A">
      <w:start w:val="1"/>
      <w:numFmt w:val="bullet"/>
      <w:lvlText w:val=""/>
      <w:lvlJc w:val="left"/>
      <w:pPr>
        <w:ind w:left="720" w:hanging="360"/>
      </w:pPr>
      <w:rPr>
        <w:rFonts w:ascii="Symbol" w:hAnsi="Symbol" w:hint="default"/>
      </w:rPr>
    </w:lvl>
    <w:lvl w:ilvl="1" w:tplc="B5B2E7F0">
      <w:start w:val="1"/>
      <w:numFmt w:val="bullet"/>
      <w:lvlText w:val="o"/>
      <w:lvlJc w:val="left"/>
      <w:pPr>
        <w:ind w:left="1440" w:hanging="360"/>
      </w:pPr>
      <w:rPr>
        <w:rFonts w:ascii="Courier New" w:hAnsi="Courier New" w:hint="default"/>
      </w:rPr>
    </w:lvl>
    <w:lvl w:ilvl="2" w:tplc="7DDAB712">
      <w:start w:val="1"/>
      <w:numFmt w:val="bullet"/>
      <w:lvlText w:val=""/>
      <w:lvlJc w:val="left"/>
      <w:pPr>
        <w:ind w:left="2160" w:hanging="360"/>
      </w:pPr>
      <w:rPr>
        <w:rFonts w:ascii="Wingdings" w:hAnsi="Wingdings" w:hint="default"/>
      </w:rPr>
    </w:lvl>
    <w:lvl w:ilvl="3" w:tplc="D4F206A8">
      <w:start w:val="1"/>
      <w:numFmt w:val="bullet"/>
      <w:lvlText w:val=""/>
      <w:lvlJc w:val="left"/>
      <w:pPr>
        <w:ind w:left="2880" w:hanging="360"/>
      </w:pPr>
      <w:rPr>
        <w:rFonts w:ascii="Symbol" w:hAnsi="Symbol" w:hint="default"/>
      </w:rPr>
    </w:lvl>
    <w:lvl w:ilvl="4" w:tplc="CECE3CD2">
      <w:start w:val="1"/>
      <w:numFmt w:val="bullet"/>
      <w:lvlText w:val="o"/>
      <w:lvlJc w:val="left"/>
      <w:pPr>
        <w:ind w:left="3600" w:hanging="360"/>
      </w:pPr>
      <w:rPr>
        <w:rFonts w:ascii="Courier New" w:hAnsi="Courier New" w:hint="default"/>
      </w:rPr>
    </w:lvl>
    <w:lvl w:ilvl="5" w:tplc="BE927DF4">
      <w:start w:val="1"/>
      <w:numFmt w:val="bullet"/>
      <w:lvlText w:val=""/>
      <w:lvlJc w:val="left"/>
      <w:pPr>
        <w:ind w:left="4320" w:hanging="360"/>
      </w:pPr>
      <w:rPr>
        <w:rFonts w:ascii="Wingdings" w:hAnsi="Wingdings" w:hint="default"/>
      </w:rPr>
    </w:lvl>
    <w:lvl w:ilvl="6" w:tplc="89CA9ADE">
      <w:start w:val="1"/>
      <w:numFmt w:val="bullet"/>
      <w:lvlText w:val=""/>
      <w:lvlJc w:val="left"/>
      <w:pPr>
        <w:ind w:left="5040" w:hanging="360"/>
      </w:pPr>
      <w:rPr>
        <w:rFonts w:ascii="Symbol" w:hAnsi="Symbol" w:hint="default"/>
      </w:rPr>
    </w:lvl>
    <w:lvl w:ilvl="7" w:tplc="BA0ACADC">
      <w:start w:val="1"/>
      <w:numFmt w:val="bullet"/>
      <w:lvlText w:val="o"/>
      <w:lvlJc w:val="left"/>
      <w:pPr>
        <w:ind w:left="5760" w:hanging="360"/>
      </w:pPr>
      <w:rPr>
        <w:rFonts w:ascii="Courier New" w:hAnsi="Courier New" w:hint="default"/>
      </w:rPr>
    </w:lvl>
    <w:lvl w:ilvl="8" w:tplc="FAC29F66">
      <w:start w:val="1"/>
      <w:numFmt w:val="bullet"/>
      <w:lvlText w:val=""/>
      <w:lvlJc w:val="left"/>
      <w:pPr>
        <w:ind w:left="6480" w:hanging="360"/>
      </w:pPr>
      <w:rPr>
        <w:rFonts w:ascii="Wingdings" w:hAnsi="Wingdings" w:hint="default"/>
      </w:rPr>
    </w:lvl>
  </w:abstractNum>
  <w:abstractNum w:abstractNumId="10">
    <w:nsid w:val="4BCE61B7"/>
    <w:multiLevelType w:val="multilevel"/>
    <w:tmpl w:val="F242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C34DE6F"/>
    <w:multiLevelType w:val="hybridMultilevel"/>
    <w:tmpl w:val="B802AB9E"/>
    <w:lvl w:ilvl="0" w:tplc="5BBA5B60">
      <w:start w:val="1"/>
      <w:numFmt w:val="bullet"/>
      <w:lvlText w:val=""/>
      <w:lvlJc w:val="left"/>
      <w:pPr>
        <w:ind w:left="720" w:hanging="360"/>
      </w:pPr>
      <w:rPr>
        <w:rFonts w:ascii="Symbol" w:hAnsi="Symbol" w:hint="default"/>
      </w:rPr>
    </w:lvl>
    <w:lvl w:ilvl="1" w:tplc="D1600396">
      <w:start w:val="1"/>
      <w:numFmt w:val="bullet"/>
      <w:lvlText w:val="o"/>
      <w:lvlJc w:val="left"/>
      <w:pPr>
        <w:ind w:left="1440" w:hanging="360"/>
      </w:pPr>
      <w:rPr>
        <w:rFonts w:ascii="Courier New" w:hAnsi="Courier New" w:hint="default"/>
      </w:rPr>
    </w:lvl>
    <w:lvl w:ilvl="2" w:tplc="D9D8F1B2">
      <w:start w:val="1"/>
      <w:numFmt w:val="bullet"/>
      <w:lvlText w:val=""/>
      <w:lvlJc w:val="left"/>
      <w:pPr>
        <w:ind w:left="2160" w:hanging="360"/>
      </w:pPr>
      <w:rPr>
        <w:rFonts w:ascii="Wingdings" w:hAnsi="Wingdings" w:hint="default"/>
      </w:rPr>
    </w:lvl>
    <w:lvl w:ilvl="3" w:tplc="FFA4E758">
      <w:start w:val="1"/>
      <w:numFmt w:val="bullet"/>
      <w:lvlText w:val=""/>
      <w:lvlJc w:val="left"/>
      <w:pPr>
        <w:ind w:left="2880" w:hanging="360"/>
      </w:pPr>
      <w:rPr>
        <w:rFonts w:ascii="Symbol" w:hAnsi="Symbol" w:hint="default"/>
      </w:rPr>
    </w:lvl>
    <w:lvl w:ilvl="4" w:tplc="BE4E506C">
      <w:start w:val="1"/>
      <w:numFmt w:val="bullet"/>
      <w:lvlText w:val="o"/>
      <w:lvlJc w:val="left"/>
      <w:pPr>
        <w:ind w:left="3600" w:hanging="360"/>
      </w:pPr>
      <w:rPr>
        <w:rFonts w:ascii="Courier New" w:hAnsi="Courier New" w:hint="default"/>
      </w:rPr>
    </w:lvl>
    <w:lvl w:ilvl="5" w:tplc="C1D82C98">
      <w:start w:val="1"/>
      <w:numFmt w:val="bullet"/>
      <w:lvlText w:val=""/>
      <w:lvlJc w:val="left"/>
      <w:pPr>
        <w:ind w:left="4320" w:hanging="360"/>
      </w:pPr>
      <w:rPr>
        <w:rFonts w:ascii="Wingdings" w:hAnsi="Wingdings" w:hint="default"/>
      </w:rPr>
    </w:lvl>
    <w:lvl w:ilvl="6" w:tplc="368E543C">
      <w:start w:val="1"/>
      <w:numFmt w:val="bullet"/>
      <w:lvlText w:val=""/>
      <w:lvlJc w:val="left"/>
      <w:pPr>
        <w:ind w:left="5040" w:hanging="360"/>
      </w:pPr>
      <w:rPr>
        <w:rFonts w:ascii="Symbol" w:hAnsi="Symbol" w:hint="default"/>
      </w:rPr>
    </w:lvl>
    <w:lvl w:ilvl="7" w:tplc="D3DA0D02">
      <w:start w:val="1"/>
      <w:numFmt w:val="bullet"/>
      <w:lvlText w:val="o"/>
      <w:lvlJc w:val="left"/>
      <w:pPr>
        <w:ind w:left="5760" w:hanging="360"/>
      </w:pPr>
      <w:rPr>
        <w:rFonts w:ascii="Courier New" w:hAnsi="Courier New" w:hint="default"/>
      </w:rPr>
    </w:lvl>
    <w:lvl w:ilvl="8" w:tplc="46A82858">
      <w:start w:val="1"/>
      <w:numFmt w:val="bullet"/>
      <w:lvlText w:val=""/>
      <w:lvlJc w:val="left"/>
      <w:pPr>
        <w:ind w:left="6480" w:hanging="360"/>
      </w:pPr>
      <w:rPr>
        <w:rFonts w:ascii="Wingdings" w:hAnsi="Wingdings" w:hint="default"/>
      </w:rPr>
    </w:lvl>
  </w:abstractNum>
  <w:abstractNum w:abstractNumId="12">
    <w:nsid w:val="4FEAA70A"/>
    <w:multiLevelType w:val="hybridMultilevel"/>
    <w:tmpl w:val="4E50C6AC"/>
    <w:lvl w:ilvl="0" w:tplc="441E9748">
      <w:start w:val="1"/>
      <w:numFmt w:val="bullet"/>
      <w:lvlText w:val=""/>
      <w:lvlJc w:val="left"/>
      <w:pPr>
        <w:ind w:left="720" w:hanging="360"/>
      </w:pPr>
      <w:rPr>
        <w:rFonts w:ascii="Symbol" w:hAnsi="Symbol" w:hint="default"/>
      </w:rPr>
    </w:lvl>
    <w:lvl w:ilvl="1" w:tplc="1CAC7300">
      <w:start w:val="1"/>
      <w:numFmt w:val="bullet"/>
      <w:lvlText w:val="o"/>
      <w:lvlJc w:val="left"/>
      <w:pPr>
        <w:ind w:left="1440" w:hanging="360"/>
      </w:pPr>
      <w:rPr>
        <w:rFonts w:ascii="Courier New" w:hAnsi="Courier New" w:hint="default"/>
      </w:rPr>
    </w:lvl>
    <w:lvl w:ilvl="2" w:tplc="44746184">
      <w:start w:val="1"/>
      <w:numFmt w:val="bullet"/>
      <w:lvlText w:val=""/>
      <w:lvlJc w:val="left"/>
      <w:pPr>
        <w:ind w:left="2160" w:hanging="360"/>
      </w:pPr>
      <w:rPr>
        <w:rFonts w:ascii="Wingdings" w:hAnsi="Wingdings" w:hint="default"/>
      </w:rPr>
    </w:lvl>
    <w:lvl w:ilvl="3" w:tplc="90E64458">
      <w:start w:val="1"/>
      <w:numFmt w:val="bullet"/>
      <w:lvlText w:val=""/>
      <w:lvlJc w:val="left"/>
      <w:pPr>
        <w:ind w:left="2880" w:hanging="360"/>
      </w:pPr>
      <w:rPr>
        <w:rFonts w:ascii="Symbol" w:hAnsi="Symbol" w:hint="default"/>
      </w:rPr>
    </w:lvl>
    <w:lvl w:ilvl="4" w:tplc="698EE746">
      <w:start w:val="1"/>
      <w:numFmt w:val="bullet"/>
      <w:lvlText w:val="o"/>
      <w:lvlJc w:val="left"/>
      <w:pPr>
        <w:ind w:left="3600" w:hanging="360"/>
      </w:pPr>
      <w:rPr>
        <w:rFonts w:ascii="Courier New" w:hAnsi="Courier New" w:hint="default"/>
      </w:rPr>
    </w:lvl>
    <w:lvl w:ilvl="5" w:tplc="2820BA08">
      <w:start w:val="1"/>
      <w:numFmt w:val="bullet"/>
      <w:lvlText w:val=""/>
      <w:lvlJc w:val="left"/>
      <w:pPr>
        <w:ind w:left="4320" w:hanging="360"/>
      </w:pPr>
      <w:rPr>
        <w:rFonts w:ascii="Wingdings" w:hAnsi="Wingdings" w:hint="default"/>
      </w:rPr>
    </w:lvl>
    <w:lvl w:ilvl="6" w:tplc="4B521D08">
      <w:start w:val="1"/>
      <w:numFmt w:val="bullet"/>
      <w:lvlText w:val=""/>
      <w:lvlJc w:val="left"/>
      <w:pPr>
        <w:ind w:left="5040" w:hanging="360"/>
      </w:pPr>
      <w:rPr>
        <w:rFonts w:ascii="Symbol" w:hAnsi="Symbol" w:hint="default"/>
      </w:rPr>
    </w:lvl>
    <w:lvl w:ilvl="7" w:tplc="FC9C7984">
      <w:start w:val="1"/>
      <w:numFmt w:val="bullet"/>
      <w:lvlText w:val="o"/>
      <w:lvlJc w:val="left"/>
      <w:pPr>
        <w:ind w:left="5760" w:hanging="360"/>
      </w:pPr>
      <w:rPr>
        <w:rFonts w:ascii="Courier New" w:hAnsi="Courier New" w:hint="default"/>
      </w:rPr>
    </w:lvl>
    <w:lvl w:ilvl="8" w:tplc="484612C6">
      <w:start w:val="1"/>
      <w:numFmt w:val="bullet"/>
      <w:lvlText w:val=""/>
      <w:lvlJc w:val="left"/>
      <w:pPr>
        <w:ind w:left="6480" w:hanging="360"/>
      </w:pPr>
      <w:rPr>
        <w:rFonts w:ascii="Wingdings" w:hAnsi="Wingdings" w:hint="default"/>
      </w:rPr>
    </w:lvl>
  </w:abstractNum>
  <w:abstractNum w:abstractNumId="13">
    <w:nsid w:val="5501979C"/>
    <w:multiLevelType w:val="hybridMultilevel"/>
    <w:tmpl w:val="7D58FCAA"/>
    <w:lvl w:ilvl="0" w:tplc="88D6F0DA">
      <w:start w:val="1"/>
      <w:numFmt w:val="bullet"/>
      <w:lvlText w:val=""/>
      <w:lvlJc w:val="left"/>
      <w:pPr>
        <w:ind w:left="720" w:hanging="360"/>
      </w:pPr>
      <w:rPr>
        <w:rFonts w:ascii="Symbol" w:hAnsi="Symbol" w:hint="default"/>
      </w:rPr>
    </w:lvl>
    <w:lvl w:ilvl="1" w:tplc="A480358A">
      <w:start w:val="1"/>
      <w:numFmt w:val="bullet"/>
      <w:lvlText w:val="o"/>
      <w:lvlJc w:val="left"/>
      <w:pPr>
        <w:ind w:left="1440" w:hanging="360"/>
      </w:pPr>
      <w:rPr>
        <w:rFonts w:ascii="Courier New" w:hAnsi="Courier New" w:hint="default"/>
      </w:rPr>
    </w:lvl>
    <w:lvl w:ilvl="2" w:tplc="7E840492">
      <w:start w:val="1"/>
      <w:numFmt w:val="bullet"/>
      <w:lvlText w:val=""/>
      <w:lvlJc w:val="left"/>
      <w:pPr>
        <w:ind w:left="2160" w:hanging="360"/>
      </w:pPr>
      <w:rPr>
        <w:rFonts w:ascii="Wingdings" w:hAnsi="Wingdings" w:hint="default"/>
      </w:rPr>
    </w:lvl>
    <w:lvl w:ilvl="3" w:tplc="93BC0E74">
      <w:start w:val="1"/>
      <w:numFmt w:val="bullet"/>
      <w:lvlText w:val=""/>
      <w:lvlJc w:val="left"/>
      <w:pPr>
        <w:ind w:left="2880" w:hanging="360"/>
      </w:pPr>
      <w:rPr>
        <w:rFonts w:ascii="Symbol" w:hAnsi="Symbol" w:hint="default"/>
      </w:rPr>
    </w:lvl>
    <w:lvl w:ilvl="4" w:tplc="EEA4C0AA">
      <w:start w:val="1"/>
      <w:numFmt w:val="bullet"/>
      <w:lvlText w:val="o"/>
      <w:lvlJc w:val="left"/>
      <w:pPr>
        <w:ind w:left="3600" w:hanging="360"/>
      </w:pPr>
      <w:rPr>
        <w:rFonts w:ascii="Courier New" w:hAnsi="Courier New" w:hint="default"/>
      </w:rPr>
    </w:lvl>
    <w:lvl w:ilvl="5" w:tplc="C2DAA344">
      <w:start w:val="1"/>
      <w:numFmt w:val="bullet"/>
      <w:lvlText w:val=""/>
      <w:lvlJc w:val="left"/>
      <w:pPr>
        <w:ind w:left="4320" w:hanging="360"/>
      </w:pPr>
      <w:rPr>
        <w:rFonts w:ascii="Wingdings" w:hAnsi="Wingdings" w:hint="default"/>
      </w:rPr>
    </w:lvl>
    <w:lvl w:ilvl="6" w:tplc="FD5A1FB6">
      <w:start w:val="1"/>
      <w:numFmt w:val="bullet"/>
      <w:lvlText w:val=""/>
      <w:lvlJc w:val="left"/>
      <w:pPr>
        <w:ind w:left="5040" w:hanging="360"/>
      </w:pPr>
      <w:rPr>
        <w:rFonts w:ascii="Symbol" w:hAnsi="Symbol" w:hint="default"/>
      </w:rPr>
    </w:lvl>
    <w:lvl w:ilvl="7" w:tplc="09D6A9DE">
      <w:start w:val="1"/>
      <w:numFmt w:val="bullet"/>
      <w:lvlText w:val="o"/>
      <w:lvlJc w:val="left"/>
      <w:pPr>
        <w:ind w:left="5760" w:hanging="360"/>
      </w:pPr>
      <w:rPr>
        <w:rFonts w:ascii="Courier New" w:hAnsi="Courier New" w:hint="default"/>
      </w:rPr>
    </w:lvl>
    <w:lvl w:ilvl="8" w:tplc="2AD461A8">
      <w:start w:val="1"/>
      <w:numFmt w:val="bullet"/>
      <w:lvlText w:val=""/>
      <w:lvlJc w:val="left"/>
      <w:pPr>
        <w:ind w:left="6480" w:hanging="360"/>
      </w:pPr>
      <w:rPr>
        <w:rFonts w:ascii="Wingdings" w:hAnsi="Wingdings" w:hint="default"/>
      </w:rPr>
    </w:lvl>
  </w:abstractNum>
  <w:abstractNum w:abstractNumId="14">
    <w:nsid w:val="57DC5C36"/>
    <w:multiLevelType w:val="hybridMultilevel"/>
    <w:tmpl w:val="C584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96369D"/>
    <w:multiLevelType w:val="hybridMultilevel"/>
    <w:tmpl w:val="ABE0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AE5B27"/>
    <w:multiLevelType w:val="multilevel"/>
    <w:tmpl w:val="41605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B846B85"/>
    <w:multiLevelType w:val="hybridMultilevel"/>
    <w:tmpl w:val="B63CC3DE"/>
    <w:lvl w:ilvl="0" w:tplc="AA761DB0">
      <w:start w:val="1"/>
      <w:numFmt w:val="bullet"/>
      <w:lvlText w:val=""/>
      <w:lvlJc w:val="left"/>
      <w:pPr>
        <w:ind w:left="720" w:hanging="360"/>
      </w:pPr>
      <w:rPr>
        <w:rFonts w:ascii="Symbol" w:hAnsi="Symbol" w:hint="default"/>
      </w:rPr>
    </w:lvl>
    <w:lvl w:ilvl="1" w:tplc="502ACD6A">
      <w:start w:val="1"/>
      <w:numFmt w:val="bullet"/>
      <w:lvlText w:val="o"/>
      <w:lvlJc w:val="left"/>
      <w:pPr>
        <w:ind w:left="1440" w:hanging="360"/>
      </w:pPr>
      <w:rPr>
        <w:rFonts w:ascii="Courier New" w:hAnsi="Courier New" w:hint="default"/>
      </w:rPr>
    </w:lvl>
    <w:lvl w:ilvl="2" w:tplc="F780AD1E">
      <w:start w:val="1"/>
      <w:numFmt w:val="bullet"/>
      <w:lvlText w:val=""/>
      <w:lvlJc w:val="left"/>
      <w:pPr>
        <w:ind w:left="2160" w:hanging="360"/>
      </w:pPr>
      <w:rPr>
        <w:rFonts w:ascii="Wingdings" w:hAnsi="Wingdings" w:hint="default"/>
      </w:rPr>
    </w:lvl>
    <w:lvl w:ilvl="3" w:tplc="D100908C">
      <w:start w:val="1"/>
      <w:numFmt w:val="bullet"/>
      <w:lvlText w:val=""/>
      <w:lvlJc w:val="left"/>
      <w:pPr>
        <w:ind w:left="2880" w:hanging="360"/>
      </w:pPr>
      <w:rPr>
        <w:rFonts w:ascii="Symbol" w:hAnsi="Symbol" w:hint="default"/>
      </w:rPr>
    </w:lvl>
    <w:lvl w:ilvl="4" w:tplc="F52C4E10">
      <w:start w:val="1"/>
      <w:numFmt w:val="bullet"/>
      <w:lvlText w:val="o"/>
      <w:lvlJc w:val="left"/>
      <w:pPr>
        <w:ind w:left="3600" w:hanging="360"/>
      </w:pPr>
      <w:rPr>
        <w:rFonts w:ascii="Courier New" w:hAnsi="Courier New" w:hint="default"/>
      </w:rPr>
    </w:lvl>
    <w:lvl w:ilvl="5" w:tplc="314A3D4C">
      <w:start w:val="1"/>
      <w:numFmt w:val="bullet"/>
      <w:lvlText w:val=""/>
      <w:lvlJc w:val="left"/>
      <w:pPr>
        <w:ind w:left="4320" w:hanging="360"/>
      </w:pPr>
      <w:rPr>
        <w:rFonts w:ascii="Wingdings" w:hAnsi="Wingdings" w:hint="default"/>
      </w:rPr>
    </w:lvl>
    <w:lvl w:ilvl="6" w:tplc="EC7877C0">
      <w:start w:val="1"/>
      <w:numFmt w:val="bullet"/>
      <w:lvlText w:val=""/>
      <w:lvlJc w:val="left"/>
      <w:pPr>
        <w:ind w:left="5040" w:hanging="360"/>
      </w:pPr>
      <w:rPr>
        <w:rFonts w:ascii="Symbol" w:hAnsi="Symbol" w:hint="default"/>
      </w:rPr>
    </w:lvl>
    <w:lvl w:ilvl="7" w:tplc="752A2A78">
      <w:start w:val="1"/>
      <w:numFmt w:val="bullet"/>
      <w:lvlText w:val="o"/>
      <w:lvlJc w:val="left"/>
      <w:pPr>
        <w:ind w:left="5760" w:hanging="360"/>
      </w:pPr>
      <w:rPr>
        <w:rFonts w:ascii="Courier New" w:hAnsi="Courier New" w:hint="default"/>
      </w:rPr>
    </w:lvl>
    <w:lvl w:ilvl="8" w:tplc="A73C440A">
      <w:start w:val="1"/>
      <w:numFmt w:val="bullet"/>
      <w:lvlText w:val=""/>
      <w:lvlJc w:val="left"/>
      <w:pPr>
        <w:ind w:left="6480" w:hanging="360"/>
      </w:pPr>
      <w:rPr>
        <w:rFonts w:ascii="Wingdings" w:hAnsi="Wingdings" w:hint="default"/>
      </w:rPr>
    </w:lvl>
  </w:abstractNum>
  <w:abstractNum w:abstractNumId="18">
    <w:nsid w:val="6DC451F0"/>
    <w:multiLevelType w:val="hybridMultilevel"/>
    <w:tmpl w:val="7B4C95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6E2E377A"/>
    <w:multiLevelType w:val="hybridMultilevel"/>
    <w:tmpl w:val="25D6E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9E3A22"/>
    <w:multiLevelType w:val="multilevel"/>
    <w:tmpl w:val="F28A4E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70DB502A"/>
    <w:multiLevelType w:val="multilevel"/>
    <w:tmpl w:val="43E2BE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71C27F66"/>
    <w:multiLevelType w:val="hybridMultilevel"/>
    <w:tmpl w:val="8D5A4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C25449"/>
    <w:multiLevelType w:val="hybridMultilevel"/>
    <w:tmpl w:val="71E8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3F011C9"/>
    <w:multiLevelType w:val="hybridMultilevel"/>
    <w:tmpl w:val="635C2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72339C"/>
    <w:multiLevelType w:val="hybridMultilevel"/>
    <w:tmpl w:val="9DC2A5BC"/>
    <w:lvl w:ilvl="0" w:tplc="AC3E74E2">
      <w:start w:val="1"/>
      <w:numFmt w:val="bullet"/>
      <w:lvlText w:val=""/>
      <w:lvlJc w:val="left"/>
      <w:pPr>
        <w:ind w:left="720" w:hanging="360"/>
      </w:pPr>
      <w:rPr>
        <w:rFonts w:ascii="Symbol" w:hAnsi="Symbol" w:hint="default"/>
      </w:rPr>
    </w:lvl>
    <w:lvl w:ilvl="1" w:tplc="A2BEDD24">
      <w:start w:val="1"/>
      <w:numFmt w:val="bullet"/>
      <w:lvlText w:val="o"/>
      <w:lvlJc w:val="left"/>
      <w:pPr>
        <w:ind w:left="1440" w:hanging="360"/>
      </w:pPr>
      <w:rPr>
        <w:rFonts w:ascii="Courier New" w:hAnsi="Courier New" w:hint="default"/>
      </w:rPr>
    </w:lvl>
    <w:lvl w:ilvl="2" w:tplc="5CFC859C">
      <w:start w:val="1"/>
      <w:numFmt w:val="bullet"/>
      <w:lvlText w:val=""/>
      <w:lvlJc w:val="left"/>
      <w:pPr>
        <w:ind w:left="2160" w:hanging="360"/>
      </w:pPr>
      <w:rPr>
        <w:rFonts w:ascii="Wingdings" w:hAnsi="Wingdings" w:hint="default"/>
      </w:rPr>
    </w:lvl>
    <w:lvl w:ilvl="3" w:tplc="27567524">
      <w:start w:val="1"/>
      <w:numFmt w:val="bullet"/>
      <w:lvlText w:val=""/>
      <w:lvlJc w:val="left"/>
      <w:pPr>
        <w:ind w:left="2880" w:hanging="360"/>
      </w:pPr>
      <w:rPr>
        <w:rFonts w:ascii="Symbol" w:hAnsi="Symbol" w:hint="default"/>
      </w:rPr>
    </w:lvl>
    <w:lvl w:ilvl="4" w:tplc="64766C5E">
      <w:start w:val="1"/>
      <w:numFmt w:val="bullet"/>
      <w:lvlText w:val="o"/>
      <w:lvlJc w:val="left"/>
      <w:pPr>
        <w:ind w:left="3600" w:hanging="360"/>
      </w:pPr>
      <w:rPr>
        <w:rFonts w:ascii="Courier New" w:hAnsi="Courier New" w:hint="default"/>
      </w:rPr>
    </w:lvl>
    <w:lvl w:ilvl="5" w:tplc="F5660CE0">
      <w:start w:val="1"/>
      <w:numFmt w:val="bullet"/>
      <w:lvlText w:val=""/>
      <w:lvlJc w:val="left"/>
      <w:pPr>
        <w:ind w:left="4320" w:hanging="360"/>
      </w:pPr>
      <w:rPr>
        <w:rFonts w:ascii="Wingdings" w:hAnsi="Wingdings" w:hint="default"/>
      </w:rPr>
    </w:lvl>
    <w:lvl w:ilvl="6" w:tplc="3230B092">
      <w:start w:val="1"/>
      <w:numFmt w:val="bullet"/>
      <w:lvlText w:val=""/>
      <w:lvlJc w:val="left"/>
      <w:pPr>
        <w:ind w:left="5040" w:hanging="360"/>
      </w:pPr>
      <w:rPr>
        <w:rFonts w:ascii="Symbol" w:hAnsi="Symbol" w:hint="default"/>
      </w:rPr>
    </w:lvl>
    <w:lvl w:ilvl="7" w:tplc="5CB87AB4">
      <w:start w:val="1"/>
      <w:numFmt w:val="bullet"/>
      <w:lvlText w:val="o"/>
      <w:lvlJc w:val="left"/>
      <w:pPr>
        <w:ind w:left="5760" w:hanging="360"/>
      </w:pPr>
      <w:rPr>
        <w:rFonts w:ascii="Courier New" w:hAnsi="Courier New" w:hint="default"/>
      </w:rPr>
    </w:lvl>
    <w:lvl w:ilvl="8" w:tplc="A726DDF8">
      <w:start w:val="1"/>
      <w:numFmt w:val="bullet"/>
      <w:lvlText w:val=""/>
      <w:lvlJc w:val="left"/>
      <w:pPr>
        <w:ind w:left="6480" w:hanging="360"/>
      </w:pPr>
      <w:rPr>
        <w:rFonts w:ascii="Wingdings" w:hAnsi="Wingdings" w:hint="default"/>
      </w:rPr>
    </w:lvl>
  </w:abstractNum>
  <w:abstractNum w:abstractNumId="26">
    <w:nsid w:val="7B385BEA"/>
    <w:multiLevelType w:val="multilevel"/>
    <w:tmpl w:val="ED080B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7"/>
  </w:num>
  <w:num w:numId="2">
    <w:abstractNumId w:val="25"/>
  </w:num>
  <w:num w:numId="3">
    <w:abstractNumId w:val="2"/>
  </w:num>
  <w:num w:numId="4">
    <w:abstractNumId w:val="21"/>
  </w:num>
  <w:num w:numId="5">
    <w:abstractNumId w:val="8"/>
  </w:num>
  <w:num w:numId="6">
    <w:abstractNumId w:val="22"/>
  </w:num>
  <w:num w:numId="7">
    <w:abstractNumId w:val="6"/>
  </w:num>
  <w:num w:numId="8">
    <w:abstractNumId w:val="5"/>
  </w:num>
  <w:num w:numId="9">
    <w:abstractNumId w:val="15"/>
  </w:num>
  <w:num w:numId="10">
    <w:abstractNumId w:val="26"/>
  </w:num>
  <w:num w:numId="11">
    <w:abstractNumId w:val="1"/>
  </w:num>
  <w:num w:numId="12">
    <w:abstractNumId w:val="23"/>
  </w:num>
  <w:num w:numId="13">
    <w:abstractNumId w:val="20"/>
  </w:num>
  <w:num w:numId="14">
    <w:abstractNumId w:val="10"/>
  </w:num>
  <w:num w:numId="15">
    <w:abstractNumId w:val="16"/>
  </w:num>
  <w:num w:numId="16">
    <w:abstractNumId w:val="3"/>
  </w:num>
  <w:num w:numId="17">
    <w:abstractNumId w:val="24"/>
  </w:num>
  <w:num w:numId="18">
    <w:abstractNumId w:val="13"/>
  </w:num>
  <w:num w:numId="19">
    <w:abstractNumId w:val="9"/>
  </w:num>
  <w:num w:numId="20">
    <w:abstractNumId w:val="7"/>
  </w:num>
  <w:num w:numId="21">
    <w:abstractNumId w:val="11"/>
  </w:num>
  <w:num w:numId="22">
    <w:abstractNumId w:val="12"/>
  </w:num>
  <w:num w:numId="23">
    <w:abstractNumId w:val="0"/>
  </w:num>
  <w:num w:numId="24">
    <w:abstractNumId w:val="18"/>
  </w:num>
  <w:num w:numId="25">
    <w:abstractNumId w:val="4"/>
  </w:num>
  <w:num w:numId="26">
    <w:abstractNumId w:val="1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80C"/>
    <w:rsid w:val="000012B8"/>
    <w:rsid w:val="000013B6"/>
    <w:rsid w:val="0000560A"/>
    <w:rsid w:val="000103D1"/>
    <w:rsid w:val="00017855"/>
    <w:rsid w:val="00027FBA"/>
    <w:rsid w:val="00031741"/>
    <w:rsid w:val="0003236B"/>
    <w:rsid w:val="0003693A"/>
    <w:rsid w:val="00040B04"/>
    <w:rsid w:val="000473FB"/>
    <w:rsid w:val="00047D90"/>
    <w:rsid w:val="0005291D"/>
    <w:rsid w:val="0005389D"/>
    <w:rsid w:val="00055A7A"/>
    <w:rsid w:val="0005709E"/>
    <w:rsid w:val="00060C40"/>
    <w:rsid w:val="000641D9"/>
    <w:rsid w:val="00071EB6"/>
    <w:rsid w:val="00073630"/>
    <w:rsid w:val="00077C42"/>
    <w:rsid w:val="000801ED"/>
    <w:rsid w:val="0008581B"/>
    <w:rsid w:val="00085D4C"/>
    <w:rsid w:val="00090961"/>
    <w:rsid w:val="000A6CF1"/>
    <w:rsid w:val="000A7949"/>
    <w:rsid w:val="000B7E43"/>
    <w:rsid w:val="000C398C"/>
    <w:rsid w:val="000D4107"/>
    <w:rsid w:val="000D6A3F"/>
    <w:rsid w:val="000D792C"/>
    <w:rsid w:val="000F162A"/>
    <w:rsid w:val="000F32DD"/>
    <w:rsid w:val="000F468E"/>
    <w:rsid w:val="000F4D32"/>
    <w:rsid w:val="000F5AE5"/>
    <w:rsid w:val="001014D3"/>
    <w:rsid w:val="00101F1E"/>
    <w:rsid w:val="001047B9"/>
    <w:rsid w:val="001053D0"/>
    <w:rsid w:val="00105B6D"/>
    <w:rsid w:val="001073BE"/>
    <w:rsid w:val="00111BD7"/>
    <w:rsid w:val="00117C19"/>
    <w:rsid w:val="001220D7"/>
    <w:rsid w:val="0012358E"/>
    <w:rsid w:val="00125260"/>
    <w:rsid w:val="00127625"/>
    <w:rsid w:val="00143521"/>
    <w:rsid w:val="0015600A"/>
    <w:rsid w:val="0015712C"/>
    <w:rsid w:val="00173002"/>
    <w:rsid w:val="00173867"/>
    <w:rsid w:val="00175185"/>
    <w:rsid w:val="00181248"/>
    <w:rsid w:val="00186279"/>
    <w:rsid w:val="00193309"/>
    <w:rsid w:val="00197970"/>
    <w:rsid w:val="001A5833"/>
    <w:rsid w:val="001A7617"/>
    <w:rsid w:val="001B4D71"/>
    <w:rsid w:val="001C2582"/>
    <w:rsid w:val="001C308A"/>
    <w:rsid w:val="001D1251"/>
    <w:rsid w:val="001D6949"/>
    <w:rsid w:val="001E0568"/>
    <w:rsid w:val="001E3EB1"/>
    <w:rsid w:val="001E4A81"/>
    <w:rsid w:val="001E5112"/>
    <w:rsid w:val="001E756B"/>
    <w:rsid w:val="001F0B41"/>
    <w:rsid w:val="001F1845"/>
    <w:rsid w:val="001F2375"/>
    <w:rsid w:val="00202866"/>
    <w:rsid w:val="00206874"/>
    <w:rsid w:val="00207CD6"/>
    <w:rsid w:val="00207F8A"/>
    <w:rsid w:val="0021269E"/>
    <w:rsid w:val="00214002"/>
    <w:rsid w:val="00214926"/>
    <w:rsid w:val="00215A7D"/>
    <w:rsid w:val="002256AF"/>
    <w:rsid w:val="00225A5E"/>
    <w:rsid w:val="00240318"/>
    <w:rsid w:val="00251CAF"/>
    <w:rsid w:val="00252727"/>
    <w:rsid w:val="00254B41"/>
    <w:rsid w:val="00255166"/>
    <w:rsid w:val="00257901"/>
    <w:rsid w:val="002623BA"/>
    <w:rsid w:val="00264E9C"/>
    <w:rsid w:val="00274269"/>
    <w:rsid w:val="00284419"/>
    <w:rsid w:val="0028445A"/>
    <w:rsid w:val="002861D4"/>
    <w:rsid w:val="002947A7"/>
    <w:rsid w:val="0029647D"/>
    <w:rsid w:val="0029694D"/>
    <w:rsid w:val="002A728D"/>
    <w:rsid w:val="002A7E9C"/>
    <w:rsid w:val="002B7512"/>
    <w:rsid w:val="002B7C1D"/>
    <w:rsid w:val="002C137B"/>
    <w:rsid w:val="002D17D0"/>
    <w:rsid w:val="002D3553"/>
    <w:rsid w:val="002D3F29"/>
    <w:rsid w:val="002D5FA2"/>
    <w:rsid w:val="002D63AC"/>
    <w:rsid w:val="002E3A34"/>
    <w:rsid w:val="002F5688"/>
    <w:rsid w:val="002F6A26"/>
    <w:rsid w:val="00302D6D"/>
    <w:rsid w:val="0031008E"/>
    <w:rsid w:val="00311D16"/>
    <w:rsid w:val="003218BD"/>
    <w:rsid w:val="0032289C"/>
    <w:rsid w:val="0032293F"/>
    <w:rsid w:val="003249CA"/>
    <w:rsid w:val="00324AFA"/>
    <w:rsid w:val="00330A8C"/>
    <w:rsid w:val="00330EF0"/>
    <w:rsid w:val="0033164C"/>
    <w:rsid w:val="00332481"/>
    <w:rsid w:val="0034468B"/>
    <w:rsid w:val="003632AF"/>
    <w:rsid w:val="00364C61"/>
    <w:rsid w:val="00371342"/>
    <w:rsid w:val="0037231D"/>
    <w:rsid w:val="003730C7"/>
    <w:rsid w:val="003746D5"/>
    <w:rsid w:val="00376CEE"/>
    <w:rsid w:val="0038076E"/>
    <w:rsid w:val="00383754"/>
    <w:rsid w:val="00394F52"/>
    <w:rsid w:val="00396B81"/>
    <w:rsid w:val="003A3188"/>
    <w:rsid w:val="003A5602"/>
    <w:rsid w:val="003A6079"/>
    <w:rsid w:val="003B224B"/>
    <w:rsid w:val="003C42AC"/>
    <w:rsid w:val="003D0C4D"/>
    <w:rsid w:val="003E2662"/>
    <w:rsid w:val="003E4093"/>
    <w:rsid w:val="003E6928"/>
    <w:rsid w:val="003F0FE5"/>
    <w:rsid w:val="003F2488"/>
    <w:rsid w:val="003F62F4"/>
    <w:rsid w:val="003F6C17"/>
    <w:rsid w:val="00402958"/>
    <w:rsid w:val="0041264B"/>
    <w:rsid w:val="004133CC"/>
    <w:rsid w:val="00413624"/>
    <w:rsid w:val="00421196"/>
    <w:rsid w:val="00421C78"/>
    <w:rsid w:val="00425661"/>
    <w:rsid w:val="00433C06"/>
    <w:rsid w:val="004340D2"/>
    <w:rsid w:val="0043648C"/>
    <w:rsid w:val="00447068"/>
    <w:rsid w:val="004528C3"/>
    <w:rsid w:val="00460591"/>
    <w:rsid w:val="00460FEF"/>
    <w:rsid w:val="00463196"/>
    <w:rsid w:val="00465FAA"/>
    <w:rsid w:val="00472862"/>
    <w:rsid w:val="00473939"/>
    <w:rsid w:val="0047416C"/>
    <w:rsid w:val="00480ED9"/>
    <w:rsid w:val="004819CC"/>
    <w:rsid w:val="00481C20"/>
    <w:rsid w:val="00482F33"/>
    <w:rsid w:val="00491998"/>
    <w:rsid w:val="004925D8"/>
    <w:rsid w:val="004B0A05"/>
    <w:rsid w:val="004B12E1"/>
    <w:rsid w:val="004B3953"/>
    <w:rsid w:val="004B3ECC"/>
    <w:rsid w:val="004C174B"/>
    <w:rsid w:val="004C2588"/>
    <w:rsid w:val="004C5F97"/>
    <w:rsid w:val="004D20FF"/>
    <w:rsid w:val="004D259E"/>
    <w:rsid w:val="004D29FC"/>
    <w:rsid w:val="004E1237"/>
    <w:rsid w:val="004E73CF"/>
    <w:rsid w:val="004F1DF6"/>
    <w:rsid w:val="004F267A"/>
    <w:rsid w:val="004F4F48"/>
    <w:rsid w:val="00503695"/>
    <w:rsid w:val="00504E71"/>
    <w:rsid w:val="00505062"/>
    <w:rsid w:val="0051357A"/>
    <w:rsid w:val="00513A9D"/>
    <w:rsid w:val="00517C86"/>
    <w:rsid w:val="00520B68"/>
    <w:rsid w:val="005221E3"/>
    <w:rsid w:val="005352DC"/>
    <w:rsid w:val="00541813"/>
    <w:rsid w:val="00544968"/>
    <w:rsid w:val="0054549B"/>
    <w:rsid w:val="005467CD"/>
    <w:rsid w:val="0054681A"/>
    <w:rsid w:val="00550127"/>
    <w:rsid w:val="005503C8"/>
    <w:rsid w:val="005526C8"/>
    <w:rsid w:val="00553EB7"/>
    <w:rsid w:val="00556193"/>
    <w:rsid w:val="005561CA"/>
    <w:rsid w:val="005609AD"/>
    <w:rsid w:val="00564C38"/>
    <w:rsid w:val="00565137"/>
    <w:rsid w:val="005715AF"/>
    <w:rsid w:val="00575F37"/>
    <w:rsid w:val="0057751F"/>
    <w:rsid w:val="00577FA1"/>
    <w:rsid w:val="00580129"/>
    <w:rsid w:val="0058013C"/>
    <w:rsid w:val="00580189"/>
    <w:rsid w:val="00583363"/>
    <w:rsid w:val="00587E57"/>
    <w:rsid w:val="00596781"/>
    <w:rsid w:val="005A16BE"/>
    <w:rsid w:val="005A1849"/>
    <w:rsid w:val="005A4B73"/>
    <w:rsid w:val="005B04F2"/>
    <w:rsid w:val="005B3A3C"/>
    <w:rsid w:val="005B5EEF"/>
    <w:rsid w:val="005C54E7"/>
    <w:rsid w:val="005C5E7F"/>
    <w:rsid w:val="005D3626"/>
    <w:rsid w:val="005E1B62"/>
    <w:rsid w:val="005E4D01"/>
    <w:rsid w:val="005E7EE9"/>
    <w:rsid w:val="005F069A"/>
    <w:rsid w:val="005F0794"/>
    <w:rsid w:val="005F3BFF"/>
    <w:rsid w:val="005F41E1"/>
    <w:rsid w:val="0060121F"/>
    <w:rsid w:val="0060314F"/>
    <w:rsid w:val="00603B1C"/>
    <w:rsid w:val="00624F84"/>
    <w:rsid w:val="00632795"/>
    <w:rsid w:val="00641683"/>
    <w:rsid w:val="0065142A"/>
    <w:rsid w:val="00655863"/>
    <w:rsid w:val="00657048"/>
    <w:rsid w:val="0065792D"/>
    <w:rsid w:val="0066283F"/>
    <w:rsid w:val="00662F02"/>
    <w:rsid w:val="00670239"/>
    <w:rsid w:val="0067368E"/>
    <w:rsid w:val="0067711F"/>
    <w:rsid w:val="00680FFC"/>
    <w:rsid w:val="0068428A"/>
    <w:rsid w:val="00690C7C"/>
    <w:rsid w:val="00694D20"/>
    <w:rsid w:val="006A39ED"/>
    <w:rsid w:val="006A5615"/>
    <w:rsid w:val="006A71CC"/>
    <w:rsid w:val="006B45FE"/>
    <w:rsid w:val="006B7647"/>
    <w:rsid w:val="006C0046"/>
    <w:rsid w:val="006C0FE9"/>
    <w:rsid w:val="006C2A6B"/>
    <w:rsid w:val="006C6DED"/>
    <w:rsid w:val="006C7631"/>
    <w:rsid w:val="006D2BD0"/>
    <w:rsid w:val="006E08B7"/>
    <w:rsid w:val="006E180C"/>
    <w:rsid w:val="006E3493"/>
    <w:rsid w:val="006E3B1D"/>
    <w:rsid w:val="006E4264"/>
    <w:rsid w:val="006F2066"/>
    <w:rsid w:val="006F2D83"/>
    <w:rsid w:val="006F5059"/>
    <w:rsid w:val="006F60E9"/>
    <w:rsid w:val="006F65C2"/>
    <w:rsid w:val="00700065"/>
    <w:rsid w:val="00702A2B"/>
    <w:rsid w:val="00703A75"/>
    <w:rsid w:val="00706084"/>
    <w:rsid w:val="007168DB"/>
    <w:rsid w:val="007172CE"/>
    <w:rsid w:val="00722802"/>
    <w:rsid w:val="00725B90"/>
    <w:rsid w:val="00731B2D"/>
    <w:rsid w:val="0073220D"/>
    <w:rsid w:val="00740617"/>
    <w:rsid w:val="00744097"/>
    <w:rsid w:val="007520FF"/>
    <w:rsid w:val="0075614A"/>
    <w:rsid w:val="0075785B"/>
    <w:rsid w:val="00767716"/>
    <w:rsid w:val="00770B66"/>
    <w:rsid w:val="0077785A"/>
    <w:rsid w:val="00780774"/>
    <w:rsid w:val="00790070"/>
    <w:rsid w:val="00793058"/>
    <w:rsid w:val="007955AF"/>
    <w:rsid w:val="00797E26"/>
    <w:rsid w:val="007A11E9"/>
    <w:rsid w:val="007B5010"/>
    <w:rsid w:val="007C1899"/>
    <w:rsid w:val="007C2AAB"/>
    <w:rsid w:val="007C4556"/>
    <w:rsid w:val="007C5D2E"/>
    <w:rsid w:val="007D4F0D"/>
    <w:rsid w:val="007E5D8C"/>
    <w:rsid w:val="007E62D6"/>
    <w:rsid w:val="007F3645"/>
    <w:rsid w:val="007F3A75"/>
    <w:rsid w:val="007F3FA5"/>
    <w:rsid w:val="007F4BD4"/>
    <w:rsid w:val="007F7E0A"/>
    <w:rsid w:val="00804CE9"/>
    <w:rsid w:val="00805027"/>
    <w:rsid w:val="00810BB0"/>
    <w:rsid w:val="00821895"/>
    <w:rsid w:val="008237B8"/>
    <w:rsid w:val="008242EC"/>
    <w:rsid w:val="00824574"/>
    <w:rsid w:val="00831971"/>
    <w:rsid w:val="00837B89"/>
    <w:rsid w:val="00837C3D"/>
    <w:rsid w:val="00840AF4"/>
    <w:rsid w:val="0085023D"/>
    <w:rsid w:val="008529CF"/>
    <w:rsid w:val="00855F0F"/>
    <w:rsid w:val="0086666F"/>
    <w:rsid w:val="008714F5"/>
    <w:rsid w:val="00873031"/>
    <w:rsid w:val="00881983"/>
    <w:rsid w:val="00882121"/>
    <w:rsid w:val="008824AC"/>
    <w:rsid w:val="00883AC1"/>
    <w:rsid w:val="008914CC"/>
    <w:rsid w:val="008A44E2"/>
    <w:rsid w:val="008A584D"/>
    <w:rsid w:val="008A7046"/>
    <w:rsid w:val="008B0786"/>
    <w:rsid w:val="008B14B2"/>
    <w:rsid w:val="008B315B"/>
    <w:rsid w:val="008B42F1"/>
    <w:rsid w:val="008B497D"/>
    <w:rsid w:val="008C0327"/>
    <w:rsid w:val="008D2850"/>
    <w:rsid w:val="008D3583"/>
    <w:rsid w:val="008D3C83"/>
    <w:rsid w:val="008D6505"/>
    <w:rsid w:val="008E407D"/>
    <w:rsid w:val="008E4DCF"/>
    <w:rsid w:val="008E4E79"/>
    <w:rsid w:val="008E4EC7"/>
    <w:rsid w:val="008E708F"/>
    <w:rsid w:val="008F50FE"/>
    <w:rsid w:val="009007D6"/>
    <w:rsid w:val="00903DD3"/>
    <w:rsid w:val="00907A5A"/>
    <w:rsid w:val="009118AE"/>
    <w:rsid w:val="009232C5"/>
    <w:rsid w:val="009323E8"/>
    <w:rsid w:val="00940CFB"/>
    <w:rsid w:val="00946402"/>
    <w:rsid w:val="009538D6"/>
    <w:rsid w:val="009569C6"/>
    <w:rsid w:val="00957670"/>
    <w:rsid w:val="00957E75"/>
    <w:rsid w:val="00964C34"/>
    <w:rsid w:val="00967967"/>
    <w:rsid w:val="009725E9"/>
    <w:rsid w:val="00976A8D"/>
    <w:rsid w:val="00976D21"/>
    <w:rsid w:val="009803E7"/>
    <w:rsid w:val="00981FE9"/>
    <w:rsid w:val="009873AF"/>
    <w:rsid w:val="009954F6"/>
    <w:rsid w:val="00997324"/>
    <w:rsid w:val="009A05B7"/>
    <w:rsid w:val="009A47C5"/>
    <w:rsid w:val="009B4DBA"/>
    <w:rsid w:val="009B51F0"/>
    <w:rsid w:val="009C4CFC"/>
    <w:rsid w:val="009C506E"/>
    <w:rsid w:val="009D0133"/>
    <w:rsid w:val="009D310D"/>
    <w:rsid w:val="00A16EEC"/>
    <w:rsid w:val="00A20BD8"/>
    <w:rsid w:val="00A26D5B"/>
    <w:rsid w:val="00A3034B"/>
    <w:rsid w:val="00A33368"/>
    <w:rsid w:val="00A33924"/>
    <w:rsid w:val="00A360A7"/>
    <w:rsid w:val="00A45ED7"/>
    <w:rsid w:val="00A5070E"/>
    <w:rsid w:val="00A5124B"/>
    <w:rsid w:val="00A51450"/>
    <w:rsid w:val="00A5284F"/>
    <w:rsid w:val="00A65A07"/>
    <w:rsid w:val="00A66B69"/>
    <w:rsid w:val="00A677D8"/>
    <w:rsid w:val="00A70A7E"/>
    <w:rsid w:val="00A713AB"/>
    <w:rsid w:val="00A83382"/>
    <w:rsid w:val="00A9038D"/>
    <w:rsid w:val="00A96B0C"/>
    <w:rsid w:val="00AA00F7"/>
    <w:rsid w:val="00AA0CE6"/>
    <w:rsid w:val="00AA2D40"/>
    <w:rsid w:val="00AB4F8B"/>
    <w:rsid w:val="00AB5E63"/>
    <w:rsid w:val="00AC7731"/>
    <w:rsid w:val="00AD1F2E"/>
    <w:rsid w:val="00AD73D3"/>
    <w:rsid w:val="00AE0884"/>
    <w:rsid w:val="00AE4A15"/>
    <w:rsid w:val="00AE67D8"/>
    <w:rsid w:val="00AF0092"/>
    <w:rsid w:val="00AF0F32"/>
    <w:rsid w:val="00AF3B88"/>
    <w:rsid w:val="00AF7AB0"/>
    <w:rsid w:val="00B0425B"/>
    <w:rsid w:val="00B05D86"/>
    <w:rsid w:val="00B06736"/>
    <w:rsid w:val="00B139D4"/>
    <w:rsid w:val="00B258A9"/>
    <w:rsid w:val="00B32AAB"/>
    <w:rsid w:val="00B346C3"/>
    <w:rsid w:val="00B36325"/>
    <w:rsid w:val="00B36DE2"/>
    <w:rsid w:val="00B3766E"/>
    <w:rsid w:val="00B57071"/>
    <w:rsid w:val="00B60602"/>
    <w:rsid w:val="00B6328D"/>
    <w:rsid w:val="00B76917"/>
    <w:rsid w:val="00B76FA2"/>
    <w:rsid w:val="00B84F87"/>
    <w:rsid w:val="00B85A2F"/>
    <w:rsid w:val="00B86CE0"/>
    <w:rsid w:val="00B96E27"/>
    <w:rsid w:val="00B96EEB"/>
    <w:rsid w:val="00B9777F"/>
    <w:rsid w:val="00BA4188"/>
    <w:rsid w:val="00BB243D"/>
    <w:rsid w:val="00BB3AED"/>
    <w:rsid w:val="00BB3B2E"/>
    <w:rsid w:val="00BC1AC2"/>
    <w:rsid w:val="00BC2041"/>
    <w:rsid w:val="00BC3172"/>
    <w:rsid w:val="00BC578D"/>
    <w:rsid w:val="00BD0ADB"/>
    <w:rsid w:val="00BD1FD6"/>
    <w:rsid w:val="00BE14DF"/>
    <w:rsid w:val="00BE4A00"/>
    <w:rsid w:val="00BE4E27"/>
    <w:rsid w:val="00C14468"/>
    <w:rsid w:val="00C15361"/>
    <w:rsid w:val="00C31505"/>
    <w:rsid w:val="00C3297E"/>
    <w:rsid w:val="00C36D57"/>
    <w:rsid w:val="00C54005"/>
    <w:rsid w:val="00C557EC"/>
    <w:rsid w:val="00C61632"/>
    <w:rsid w:val="00C64D48"/>
    <w:rsid w:val="00C66FA3"/>
    <w:rsid w:val="00C75C5D"/>
    <w:rsid w:val="00C81850"/>
    <w:rsid w:val="00C90A5D"/>
    <w:rsid w:val="00C962B5"/>
    <w:rsid w:val="00CA2E70"/>
    <w:rsid w:val="00CA368B"/>
    <w:rsid w:val="00CA7A56"/>
    <w:rsid w:val="00CB03F9"/>
    <w:rsid w:val="00CB2E20"/>
    <w:rsid w:val="00CB4EFC"/>
    <w:rsid w:val="00CC7A34"/>
    <w:rsid w:val="00CD123A"/>
    <w:rsid w:val="00CE110C"/>
    <w:rsid w:val="00CE24C1"/>
    <w:rsid w:val="00CF0EC8"/>
    <w:rsid w:val="00CF1D50"/>
    <w:rsid w:val="00D12663"/>
    <w:rsid w:val="00D13878"/>
    <w:rsid w:val="00D22AD7"/>
    <w:rsid w:val="00D238E8"/>
    <w:rsid w:val="00D23C5E"/>
    <w:rsid w:val="00D26BE7"/>
    <w:rsid w:val="00D32F9A"/>
    <w:rsid w:val="00D3473E"/>
    <w:rsid w:val="00D354DD"/>
    <w:rsid w:val="00D37874"/>
    <w:rsid w:val="00D426C5"/>
    <w:rsid w:val="00D45386"/>
    <w:rsid w:val="00D52027"/>
    <w:rsid w:val="00D5686B"/>
    <w:rsid w:val="00D56AAB"/>
    <w:rsid w:val="00D736FE"/>
    <w:rsid w:val="00D76A0C"/>
    <w:rsid w:val="00D76A99"/>
    <w:rsid w:val="00D804C5"/>
    <w:rsid w:val="00D910B4"/>
    <w:rsid w:val="00D940F0"/>
    <w:rsid w:val="00DA45C6"/>
    <w:rsid w:val="00DA7A81"/>
    <w:rsid w:val="00DB0830"/>
    <w:rsid w:val="00DB2A6A"/>
    <w:rsid w:val="00DB2B13"/>
    <w:rsid w:val="00DB394C"/>
    <w:rsid w:val="00DB6D4E"/>
    <w:rsid w:val="00DB7B90"/>
    <w:rsid w:val="00DC3238"/>
    <w:rsid w:val="00DC68F8"/>
    <w:rsid w:val="00DD07CC"/>
    <w:rsid w:val="00DD1DFA"/>
    <w:rsid w:val="00DD4AA3"/>
    <w:rsid w:val="00DD6E31"/>
    <w:rsid w:val="00DE0A60"/>
    <w:rsid w:val="00DE2C63"/>
    <w:rsid w:val="00DF2DB1"/>
    <w:rsid w:val="00DF71F9"/>
    <w:rsid w:val="00E01E74"/>
    <w:rsid w:val="00E035A3"/>
    <w:rsid w:val="00E03F1E"/>
    <w:rsid w:val="00E11305"/>
    <w:rsid w:val="00E12371"/>
    <w:rsid w:val="00E12566"/>
    <w:rsid w:val="00E24C66"/>
    <w:rsid w:val="00E27C68"/>
    <w:rsid w:val="00E409EF"/>
    <w:rsid w:val="00E47601"/>
    <w:rsid w:val="00E536D4"/>
    <w:rsid w:val="00E561D9"/>
    <w:rsid w:val="00E56796"/>
    <w:rsid w:val="00E56AEC"/>
    <w:rsid w:val="00E56E50"/>
    <w:rsid w:val="00E82C68"/>
    <w:rsid w:val="00E84F13"/>
    <w:rsid w:val="00E8514D"/>
    <w:rsid w:val="00E90E27"/>
    <w:rsid w:val="00E917C2"/>
    <w:rsid w:val="00E924A8"/>
    <w:rsid w:val="00E9647B"/>
    <w:rsid w:val="00EA07B7"/>
    <w:rsid w:val="00EA0936"/>
    <w:rsid w:val="00EA3EA8"/>
    <w:rsid w:val="00EA4075"/>
    <w:rsid w:val="00EA4EFB"/>
    <w:rsid w:val="00EB1454"/>
    <w:rsid w:val="00EB2428"/>
    <w:rsid w:val="00EC41E6"/>
    <w:rsid w:val="00EC5BE8"/>
    <w:rsid w:val="00EC755A"/>
    <w:rsid w:val="00EC7B5A"/>
    <w:rsid w:val="00ED4983"/>
    <w:rsid w:val="00EE07B1"/>
    <w:rsid w:val="00EE3A97"/>
    <w:rsid w:val="00EE5763"/>
    <w:rsid w:val="00EE6038"/>
    <w:rsid w:val="00EF242D"/>
    <w:rsid w:val="00F0142C"/>
    <w:rsid w:val="00F04E53"/>
    <w:rsid w:val="00F06CA8"/>
    <w:rsid w:val="00F102B6"/>
    <w:rsid w:val="00F1115C"/>
    <w:rsid w:val="00F14EFF"/>
    <w:rsid w:val="00F2513F"/>
    <w:rsid w:val="00F30A31"/>
    <w:rsid w:val="00F334D5"/>
    <w:rsid w:val="00F33B33"/>
    <w:rsid w:val="00F4781E"/>
    <w:rsid w:val="00F5187E"/>
    <w:rsid w:val="00F52D44"/>
    <w:rsid w:val="00F63B6A"/>
    <w:rsid w:val="00F67A85"/>
    <w:rsid w:val="00F70455"/>
    <w:rsid w:val="00F736F7"/>
    <w:rsid w:val="00F76211"/>
    <w:rsid w:val="00F855F3"/>
    <w:rsid w:val="00F92518"/>
    <w:rsid w:val="00F936A6"/>
    <w:rsid w:val="00FA550D"/>
    <w:rsid w:val="00FC28B1"/>
    <w:rsid w:val="00FC51DE"/>
    <w:rsid w:val="00FD2CAF"/>
    <w:rsid w:val="00FD4D79"/>
    <w:rsid w:val="00FD5775"/>
    <w:rsid w:val="00FD6549"/>
    <w:rsid w:val="00FE3E8A"/>
    <w:rsid w:val="00FE5D90"/>
    <w:rsid w:val="00FE7207"/>
    <w:rsid w:val="00FE758D"/>
    <w:rsid w:val="00FF2BCC"/>
    <w:rsid w:val="00FF3386"/>
    <w:rsid w:val="024E7D63"/>
    <w:rsid w:val="0285C7DE"/>
    <w:rsid w:val="036AAD02"/>
    <w:rsid w:val="03E5E356"/>
    <w:rsid w:val="0561F281"/>
    <w:rsid w:val="05AD2020"/>
    <w:rsid w:val="061FA07F"/>
    <w:rsid w:val="06768BD3"/>
    <w:rsid w:val="07F9EBE8"/>
    <w:rsid w:val="080680AE"/>
    <w:rsid w:val="08728286"/>
    <w:rsid w:val="088DC471"/>
    <w:rsid w:val="089FCB00"/>
    <w:rsid w:val="0A079784"/>
    <w:rsid w:val="0A434147"/>
    <w:rsid w:val="0AB00ED3"/>
    <w:rsid w:val="0AB977E5"/>
    <w:rsid w:val="0BC52077"/>
    <w:rsid w:val="0C9B6907"/>
    <w:rsid w:val="0CB6EDA9"/>
    <w:rsid w:val="0D60A1CF"/>
    <w:rsid w:val="0D616757"/>
    <w:rsid w:val="0DD88DDC"/>
    <w:rsid w:val="0EA1C89D"/>
    <w:rsid w:val="0ECA2AEA"/>
    <w:rsid w:val="0F28CFAB"/>
    <w:rsid w:val="107252E8"/>
    <w:rsid w:val="10EF39BD"/>
    <w:rsid w:val="11C29E37"/>
    <w:rsid w:val="12975246"/>
    <w:rsid w:val="140299FC"/>
    <w:rsid w:val="149D314A"/>
    <w:rsid w:val="152F15ED"/>
    <w:rsid w:val="16059ED6"/>
    <w:rsid w:val="16103AF9"/>
    <w:rsid w:val="16238623"/>
    <w:rsid w:val="16724CE1"/>
    <w:rsid w:val="16DAFCDF"/>
    <w:rsid w:val="16E9D2CB"/>
    <w:rsid w:val="17757D96"/>
    <w:rsid w:val="17C4B56F"/>
    <w:rsid w:val="18068845"/>
    <w:rsid w:val="180B9A7B"/>
    <w:rsid w:val="1872A8DF"/>
    <w:rsid w:val="18A6A189"/>
    <w:rsid w:val="18C7192E"/>
    <w:rsid w:val="18FDBCAB"/>
    <w:rsid w:val="19B076A6"/>
    <w:rsid w:val="19BF556D"/>
    <w:rsid w:val="1A79C7C0"/>
    <w:rsid w:val="1B141FEB"/>
    <w:rsid w:val="1B8D1B72"/>
    <w:rsid w:val="1D68FF3E"/>
    <w:rsid w:val="1E650DBF"/>
    <w:rsid w:val="1EEB6783"/>
    <w:rsid w:val="1FBBB6A3"/>
    <w:rsid w:val="20BD9D3B"/>
    <w:rsid w:val="219D6A5A"/>
    <w:rsid w:val="221E44D3"/>
    <w:rsid w:val="22CB345A"/>
    <w:rsid w:val="22F7968E"/>
    <w:rsid w:val="2329A5A9"/>
    <w:rsid w:val="239EA832"/>
    <w:rsid w:val="24EDDC1C"/>
    <w:rsid w:val="25528338"/>
    <w:rsid w:val="26017F71"/>
    <w:rsid w:val="273EEACE"/>
    <w:rsid w:val="274304D7"/>
    <w:rsid w:val="281F36D3"/>
    <w:rsid w:val="28317454"/>
    <w:rsid w:val="284E0A18"/>
    <w:rsid w:val="2A855481"/>
    <w:rsid w:val="2B09AA17"/>
    <w:rsid w:val="2BCF4CA5"/>
    <w:rsid w:val="2C648551"/>
    <w:rsid w:val="2C98A68C"/>
    <w:rsid w:val="2CDA3A8B"/>
    <w:rsid w:val="2CF89146"/>
    <w:rsid w:val="2F034D93"/>
    <w:rsid w:val="2F3F1799"/>
    <w:rsid w:val="2F7EADD8"/>
    <w:rsid w:val="30066004"/>
    <w:rsid w:val="30409A65"/>
    <w:rsid w:val="31FF3EF5"/>
    <w:rsid w:val="32150A8B"/>
    <w:rsid w:val="321F44A2"/>
    <w:rsid w:val="32EAFCF4"/>
    <w:rsid w:val="337C1A98"/>
    <w:rsid w:val="3386D43A"/>
    <w:rsid w:val="3483CC22"/>
    <w:rsid w:val="3548EDEF"/>
    <w:rsid w:val="37ED8916"/>
    <w:rsid w:val="38E84DAD"/>
    <w:rsid w:val="390A28A2"/>
    <w:rsid w:val="39DF4360"/>
    <w:rsid w:val="3A64936B"/>
    <w:rsid w:val="3A89CE4D"/>
    <w:rsid w:val="3AD8FB63"/>
    <w:rsid w:val="3C571C1A"/>
    <w:rsid w:val="3C5B89E7"/>
    <w:rsid w:val="3C64616D"/>
    <w:rsid w:val="3CC1E55E"/>
    <w:rsid w:val="3CEF4D8A"/>
    <w:rsid w:val="3CF9FF19"/>
    <w:rsid w:val="3D446D99"/>
    <w:rsid w:val="3D7C5DBC"/>
    <w:rsid w:val="3D841BEA"/>
    <w:rsid w:val="3DBC9F32"/>
    <w:rsid w:val="3ED5B8CF"/>
    <w:rsid w:val="3F2373F7"/>
    <w:rsid w:val="40F857B4"/>
    <w:rsid w:val="419CABF1"/>
    <w:rsid w:val="41D3770C"/>
    <w:rsid w:val="4201F24F"/>
    <w:rsid w:val="420FDE06"/>
    <w:rsid w:val="4299BAD4"/>
    <w:rsid w:val="43076E6B"/>
    <w:rsid w:val="43E9A236"/>
    <w:rsid w:val="440F7B28"/>
    <w:rsid w:val="447761AE"/>
    <w:rsid w:val="44A603F9"/>
    <w:rsid w:val="44AC6E0E"/>
    <w:rsid w:val="454F1577"/>
    <w:rsid w:val="4574C7D1"/>
    <w:rsid w:val="45A5F762"/>
    <w:rsid w:val="4601E002"/>
    <w:rsid w:val="4614A1C8"/>
    <w:rsid w:val="4666A2A0"/>
    <w:rsid w:val="4718E5F1"/>
    <w:rsid w:val="47C242D6"/>
    <w:rsid w:val="47DF05DF"/>
    <w:rsid w:val="48AE6665"/>
    <w:rsid w:val="48BE3885"/>
    <w:rsid w:val="48D80A89"/>
    <w:rsid w:val="49027D68"/>
    <w:rsid w:val="490E51FE"/>
    <w:rsid w:val="4923E19F"/>
    <w:rsid w:val="49330EC5"/>
    <w:rsid w:val="497ACD60"/>
    <w:rsid w:val="497E57B7"/>
    <w:rsid w:val="4AA286CA"/>
    <w:rsid w:val="4AEE56C1"/>
    <w:rsid w:val="4B4D4701"/>
    <w:rsid w:val="4DB03844"/>
    <w:rsid w:val="4E18DD84"/>
    <w:rsid w:val="4E9F3EEF"/>
    <w:rsid w:val="4EB2C9B3"/>
    <w:rsid w:val="4ECA57B8"/>
    <w:rsid w:val="4EFE743A"/>
    <w:rsid w:val="4F2C3FB5"/>
    <w:rsid w:val="4FE40B97"/>
    <w:rsid w:val="51A5AA86"/>
    <w:rsid w:val="521CD4CF"/>
    <w:rsid w:val="521D483F"/>
    <w:rsid w:val="53443CC7"/>
    <w:rsid w:val="53D1DB55"/>
    <w:rsid w:val="540A689F"/>
    <w:rsid w:val="5657973E"/>
    <w:rsid w:val="571FC6E5"/>
    <w:rsid w:val="58C18640"/>
    <w:rsid w:val="58EA5D12"/>
    <w:rsid w:val="5ADF0CB1"/>
    <w:rsid w:val="5B24DE33"/>
    <w:rsid w:val="5B5306AC"/>
    <w:rsid w:val="5C5221CC"/>
    <w:rsid w:val="5C54AB89"/>
    <w:rsid w:val="5D0E5B99"/>
    <w:rsid w:val="5D9D8DFB"/>
    <w:rsid w:val="5DA052FA"/>
    <w:rsid w:val="5DCBB40F"/>
    <w:rsid w:val="5F18B116"/>
    <w:rsid w:val="5F329927"/>
    <w:rsid w:val="6028070E"/>
    <w:rsid w:val="616DEC98"/>
    <w:rsid w:val="61725EDF"/>
    <w:rsid w:val="62D21611"/>
    <w:rsid w:val="62D6B0A4"/>
    <w:rsid w:val="6380FD35"/>
    <w:rsid w:val="65F0E8CE"/>
    <w:rsid w:val="65F4A558"/>
    <w:rsid w:val="668039DE"/>
    <w:rsid w:val="687C5617"/>
    <w:rsid w:val="69F17FD2"/>
    <w:rsid w:val="6AB76117"/>
    <w:rsid w:val="6ABDA171"/>
    <w:rsid w:val="6AD6128D"/>
    <w:rsid w:val="6BB2DAFB"/>
    <w:rsid w:val="6CD0E9B4"/>
    <w:rsid w:val="6D3CD98A"/>
    <w:rsid w:val="6D439B44"/>
    <w:rsid w:val="6D57BB3C"/>
    <w:rsid w:val="6E0CA78D"/>
    <w:rsid w:val="6E1B68BB"/>
    <w:rsid w:val="6E9033C6"/>
    <w:rsid w:val="6EA5CD18"/>
    <w:rsid w:val="6EF58D0E"/>
    <w:rsid w:val="6F234422"/>
    <w:rsid w:val="6F5013B4"/>
    <w:rsid w:val="6FA62CA5"/>
    <w:rsid w:val="700BC8D5"/>
    <w:rsid w:val="70700C39"/>
    <w:rsid w:val="70D8019D"/>
    <w:rsid w:val="711A76A5"/>
    <w:rsid w:val="711E6DA4"/>
    <w:rsid w:val="7167917C"/>
    <w:rsid w:val="72225E00"/>
    <w:rsid w:val="729E8336"/>
    <w:rsid w:val="72E0937A"/>
    <w:rsid w:val="7312E186"/>
    <w:rsid w:val="7386C6B9"/>
    <w:rsid w:val="74555AA5"/>
    <w:rsid w:val="7498680A"/>
    <w:rsid w:val="74AF671E"/>
    <w:rsid w:val="74FB9A19"/>
    <w:rsid w:val="75012679"/>
    <w:rsid w:val="75285918"/>
    <w:rsid w:val="756750AF"/>
    <w:rsid w:val="7584A3D4"/>
    <w:rsid w:val="767865C5"/>
    <w:rsid w:val="77617620"/>
    <w:rsid w:val="77792EDA"/>
    <w:rsid w:val="77ABFBEB"/>
    <w:rsid w:val="78614CC5"/>
    <w:rsid w:val="78FC25BC"/>
    <w:rsid w:val="7909CDB3"/>
    <w:rsid w:val="7B89AE82"/>
    <w:rsid w:val="7C06E776"/>
    <w:rsid w:val="7C51E2C8"/>
    <w:rsid w:val="7DC56AB7"/>
    <w:rsid w:val="7E68ADCF"/>
    <w:rsid w:val="7EE6633B"/>
    <w:rsid w:val="7F52BA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BEBCA2"/>
  <w15:docId w15:val="{1F39B279-BEF5-459B-B422-7E2DBF9DB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80C"/>
    <w:rPr>
      <w:rFonts w:ascii="Tahoma" w:hAnsi="Tahoma" w:cs="Tahoma"/>
      <w:sz w:val="16"/>
      <w:szCs w:val="16"/>
    </w:rPr>
  </w:style>
  <w:style w:type="character" w:styleId="Hyperlink">
    <w:name w:val="Hyperlink"/>
    <w:basedOn w:val="DefaultParagraphFont"/>
    <w:uiPriority w:val="99"/>
    <w:unhideWhenUsed/>
    <w:rsid w:val="00964C34"/>
    <w:rPr>
      <w:color w:val="0000FF" w:themeColor="hyperlink"/>
      <w:u w:val="single"/>
    </w:rPr>
  </w:style>
  <w:style w:type="paragraph" w:styleId="ListParagraph">
    <w:name w:val="List Paragraph"/>
    <w:basedOn w:val="Normal"/>
    <w:uiPriority w:val="34"/>
    <w:qFormat/>
    <w:rsid w:val="00101F1E"/>
    <w:pPr>
      <w:ind w:left="720"/>
      <w:contextualSpacing/>
    </w:pPr>
  </w:style>
  <w:style w:type="paragraph" w:styleId="Header">
    <w:name w:val="header"/>
    <w:basedOn w:val="Normal"/>
    <w:link w:val="HeaderChar"/>
    <w:uiPriority w:val="99"/>
    <w:unhideWhenUsed/>
    <w:rsid w:val="00E84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F13"/>
  </w:style>
  <w:style w:type="paragraph" w:styleId="Footer">
    <w:name w:val="footer"/>
    <w:basedOn w:val="Normal"/>
    <w:link w:val="FooterChar"/>
    <w:uiPriority w:val="99"/>
    <w:unhideWhenUsed/>
    <w:rsid w:val="00E84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F13"/>
  </w:style>
  <w:style w:type="paragraph" w:styleId="Revision">
    <w:name w:val="Revision"/>
    <w:hidden/>
    <w:uiPriority w:val="99"/>
    <w:semiHidden/>
    <w:rsid w:val="00513A9D"/>
    <w:pPr>
      <w:spacing w:after="0" w:line="240" w:lineRule="auto"/>
    </w:pPr>
  </w:style>
  <w:style w:type="character" w:styleId="CommentReference">
    <w:name w:val="annotation reference"/>
    <w:basedOn w:val="DefaultParagraphFont"/>
    <w:uiPriority w:val="99"/>
    <w:semiHidden/>
    <w:unhideWhenUsed/>
    <w:rsid w:val="002256AF"/>
    <w:rPr>
      <w:sz w:val="16"/>
      <w:szCs w:val="16"/>
    </w:rPr>
  </w:style>
  <w:style w:type="paragraph" w:styleId="CommentText">
    <w:name w:val="annotation text"/>
    <w:basedOn w:val="Normal"/>
    <w:link w:val="CommentTextChar"/>
    <w:uiPriority w:val="99"/>
    <w:unhideWhenUsed/>
    <w:rsid w:val="002256AF"/>
    <w:pPr>
      <w:spacing w:line="240" w:lineRule="auto"/>
    </w:pPr>
    <w:rPr>
      <w:sz w:val="20"/>
      <w:szCs w:val="20"/>
    </w:rPr>
  </w:style>
  <w:style w:type="character" w:customStyle="1" w:styleId="CommentTextChar">
    <w:name w:val="Comment Text Char"/>
    <w:basedOn w:val="DefaultParagraphFont"/>
    <w:link w:val="CommentText"/>
    <w:uiPriority w:val="99"/>
    <w:rsid w:val="002256AF"/>
    <w:rPr>
      <w:sz w:val="20"/>
      <w:szCs w:val="20"/>
    </w:rPr>
  </w:style>
  <w:style w:type="paragraph" w:styleId="CommentSubject">
    <w:name w:val="annotation subject"/>
    <w:basedOn w:val="CommentText"/>
    <w:next w:val="CommentText"/>
    <w:link w:val="CommentSubjectChar"/>
    <w:uiPriority w:val="99"/>
    <w:semiHidden/>
    <w:unhideWhenUsed/>
    <w:rsid w:val="002256AF"/>
    <w:rPr>
      <w:b/>
      <w:bCs/>
    </w:rPr>
  </w:style>
  <w:style w:type="character" w:customStyle="1" w:styleId="CommentSubjectChar">
    <w:name w:val="Comment Subject Char"/>
    <w:basedOn w:val="CommentTextChar"/>
    <w:link w:val="CommentSubject"/>
    <w:uiPriority w:val="99"/>
    <w:semiHidden/>
    <w:rsid w:val="002256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2597">
      <w:bodyDiv w:val="1"/>
      <w:marLeft w:val="0"/>
      <w:marRight w:val="0"/>
      <w:marTop w:val="0"/>
      <w:marBottom w:val="0"/>
      <w:divBdr>
        <w:top w:val="none" w:sz="0" w:space="0" w:color="auto"/>
        <w:left w:val="none" w:sz="0" w:space="0" w:color="auto"/>
        <w:bottom w:val="none" w:sz="0" w:space="0" w:color="auto"/>
        <w:right w:val="none" w:sz="0" w:space="0" w:color="auto"/>
      </w:divBdr>
    </w:div>
    <w:div w:id="338428621">
      <w:bodyDiv w:val="1"/>
      <w:marLeft w:val="0"/>
      <w:marRight w:val="0"/>
      <w:marTop w:val="0"/>
      <w:marBottom w:val="0"/>
      <w:divBdr>
        <w:top w:val="none" w:sz="0" w:space="0" w:color="auto"/>
        <w:left w:val="none" w:sz="0" w:space="0" w:color="auto"/>
        <w:bottom w:val="none" w:sz="0" w:space="0" w:color="auto"/>
        <w:right w:val="none" w:sz="0" w:space="0" w:color="auto"/>
      </w:divBdr>
    </w:div>
    <w:div w:id="562640216">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1257326534">
      <w:bodyDiv w:val="1"/>
      <w:marLeft w:val="0"/>
      <w:marRight w:val="0"/>
      <w:marTop w:val="0"/>
      <w:marBottom w:val="0"/>
      <w:divBdr>
        <w:top w:val="none" w:sz="0" w:space="0" w:color="auto"/>
        <w:left w:val="none" w:sz="0" w:space="0" w:color="auto"/>
        <w:bottom w:val="none" w:sz="0" w:space="0" w:color="auto"/>
        <w:right w:val="none" w:sz="0" w:space="0" w:color="auto"/>
      </w:divBdr>
    </w:div>
    <w:div w:id="1434280512">
      <w:bodyDiv w:val="1"/>
      <w:marLeft w:val="0"/>
      <w:marRight w:val="0"/>
      <w:marTop w:val="0"/>
      <w:marBottom w:val="0"/>
      <w:divBdr>
        <w:top w:val="none" w:sz="0" w:space="0" w:color="auto"/>
        <w:left w:val="none" w:sz="0" w:space="0" w:color="auto"/>
        <w:bottom w:val="none" w:sz="0" w:space="0" w:color="auto"/>
        <w:right w:val="none" w:sz="0" w:space="0" w:color="auto"/>
      </w:divBdr>
    </w:div>
    <w:div w:id="1662467763">
      <w:bodyDiv w:val="1"/>
      <w:marLeft w:val="0"/>
      <w:marRight w:val="0"/>
      <w:marTop w:val="0"/>
      <w:marBottom w:val="0"/>
      <w:divBdr>
        <w:top w:val="none" w:sz="0" w:space="0" w:color="auto"/>
        <w:left w:val="none" w:sz="0" w:space="0" w:color="auto"/>
        <w:bottom w:val="none" w:sz="0" w:space="0" w:color="auto"/>
        <w:right w:val="none" w:sz="0" w:space="0" w:color="auto"/>
      </w:divBdr>
    </w:div>
    <w:div w:id="176765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school-discipline-exclusions/exclusion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ducation.gov.uk/contact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ducation.gov.uk/contactu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villroad-jun.stockport.sch.uk/page/policies/42872"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170F26F463164E862C1637891FB15C" ma:contentTypeVersion="16" ma:contentTypeDescription="Create a new document." ma:contentTypeScope="" ma:versionID="7d6b6e3a1c7ae89e5633737f700115cd">
  <xsd:schema xmlns:xsd="http://www.w3.org/2001/XMLSchema" xmlns:xs="http://www.w3.org/2001/XMLSchema" xmlns:p="http://schemas.microsoft.com/office/2006/metadata/properties" xmlns:ns1="http://schemas.microsoft.com/sharepoint/v3" xmlns:ns2="671a9e90-4c0b-4547-9617-787dc4952bd4" xmlns:ns3="3ae4284d-bc2a-49fe-a2ee-f79d20a7ee2c" xmlns:ns4="a6e7dc0e-e468-46c5-b927-c852f1be5c6b" targetNamespace="http://schemas.microsoft.com/office/2006/metadata/properties" ma:root="true" ma:fieldsID="d8fdd9db2d2fa6532c01c930a0de199d" ns1:_="" ns2:_="" ns3:_="" ns4:_="">
    <xsd:import namespace="http://schemas.microsoft.com/sharepoint/v3"/>
    <xsd:import namespace="671a9e90-4c0b-4547-9617-787dc4952bd4"/>
    <xsd:import namespace="3ae4284d-bc2a-49fe-a2ee-f79d20a7ee2c"/>
    <xsd:import namespace="a6e7dc0e-e468-46c5-b927-c852f1be5c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1a9e90-4c0b-4547-9617-787dc4952b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9803200-a5eb-4841-8eb8-d63aa78f7c0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e4284d-bc2a-49fe-a2ee-f79d20a7ee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e7dc0e-e468-46c5-b927-c852f1be5c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11713a3-edad-4e3d-8231-2bed7c73090e}" ma:internalName="TaxCatchAll" ma:showField="CatchAllData" ma:web="3ae4284d-bc2a-49fe-a2ee-f79d20a7ee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1a9e90-4c0b-4547-9617-787dc4952bd4">
      <Terms xmlns="http://schemas.microsoft.com/office/infopath/2007/PartnerControls"/>
    </lcf76f155ced4ddcb4097134ff3c332f>
    <TaxCatchAll xmlns="a6e7dc0e-e468-46c5-b927-c852f1be5c6b"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AA92B-908F-416F-89BD-09CF7EAA0235}">
  <ds:schemaRefs>
    <ds:schemaRef ds:uri="http://schemas.microsoft.com/sharepoint/v3/contenttype/forms"/>
  </ds:schemaRefs>
</ds:datastoreItem>
</file>

<file path=customXml/itemProps2.xml><?xml version="1.0" encoding="utf-8"?>
<ds:datastoreItem xmlns:ds="http://schemas.openxmlformats.org/officeDocument/2006/customXml" ds:itemID="{5D79A534-55D6-4317-9B28-D0F0E6132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1a9e90-4c0b-4547-9617-787dc4952bd4"/>
    <ds:schemaRef ds:uri="3ae4284d-bc2a-49fe-a2ee-f79d20a7ee2c"/>
    <ds:schemaRef ds:uri="a6e7dc0e-e468-46c5-b927-c852f1be5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DF3662-09CA-4AD4-A219-1738BDD30D0A}">
  <ds:schemaRef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a6e7dc0e-e468-46c5-b927-c852f1be5c6b"/>
    <ds:schemaRef ds:uri="http://schemas.microsoft.com/office/2006/documentManagement/types"/>
    <ds:schemaRef ds:uri="http://schemas.microsoft.com/office/2006/metadata/properties"/>
    <ds:schemaRef ds:uri="3ae4284d-bc2a-49fe-a2ee-f79d20a7ee2c"/>
    <ds:schemaRef ds:uri="671a9e90-4c0b-4547-9617-787dc4952bd4"/>
    <ds:schemaRef ds:uri="http://schemas.microsoft.com/sharepoint/v3"/>
    <ds:schemaRef ds:uri="http://purl.org/dc/dcmitype/"/>
  </ds:schemaRefs>
</ds:datastoreItem>
</file>

<file path=customXml/itemProps4.xml><?xml version="1.0" encoding="utf-8"?>
<ds:datastoreItem xmlns:ds="http://schemas.openxmlformats.org/officeDocument/2006/customXml" ds:itemID="{A01D5ABD-D5D1-4614-9369-AA78C6FA5E71}">
  <ds:schemaRefs>
    <ds:schemaRef ds:uri="http://schemas.openxmlformats.org/officeDocument/2006/bibliography"/>
  </ds:schemaRefs>
</ds:datastoreItem>
</file>

<file path=docMetadata/LabelInfo.xml><?xml version="1.0" encoding="utf-8"?>
<clbl:labelList xmlns:clbl="http://schemas.microsoft.com/office/2020/mipLabelMetadata">
  <clbl:label id="{13af443b-1d7d-40ad-9c0b-22f8da2997eb}" enabled="1" method="Standard" siteId="{a05ef69e-6149-4fba-a40c-df338810f644}" removed="0"/>
</clbl:labelList>
</file>

<file path=docProps/app.xml><?xml version="1.0" encoding="utf-8"?>
<Properties xmlns="http://schemas.openxmlformats.org/officeDocument/2006/extended-properties" xmlns:vt="http://schemas.openxmlformats.org/officeDocument/2006/docPropsVTypes">
  <Template>4BC87F64</Template>
  <TotalTime>1</TotalTime>
  <Pages>14</Pages>
  <Words>3679</Words>
  <Characters>20972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Stockport Council</Company>
  <LinksUpToDate>false</LinksUpToDate>
  <CharactersWithSpaces>24602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Kirkman</dc:creator>
  <cp:keywords/>
  <cp:lastModifiedBy>Mr Nash</cp:lastModifiedBy>
  <cp:revision>2</cp:revision>
  <cp:lastPrinted>2026-01-14T11:22:00Z</cp:lastPrinted>
  <dcterms:created xsi:type="dcterms:W3CDTF">2026-05-13T09:40:00Z</dcterms:created>
  <dcterms:modified xsi:type="dcterms:W3CDTF">2026-05-13T09:40:00Z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0x01010069170F26F463164E862C1637891FB15C</vt:lpwstr>
  </property>
  <property fmtid="{D5CDD505-2E9C-101B-9397-08002B2CF9AE}" pid="3" name="MediaServiceImageTags">
    <vt:lpwstr/>
  </property>
  <property fmtid="{D5CDD505-2E9C-101B-9397-08002B2CF9AE}" pid="4" name="ClassificationContentMarkingHeaderShapeIds">
    <vt:lpwstr>3a4dd485,66871b59,405bdccd</vt:lpwstr>
  </property>
  <property fmtid="{D5CDD505-2E9C-101B-9397-08002B2CF9AE}" pid="5" name="ClassificationContentMarkingHeaderFontProps">
    <vt:lpwstr>#000000,10,Calibri</vt:lpwstr>
  </property>
  <property fmtid="{D5CDD505-2E9C-101B-9397-08002B2CF9AE}" pid="6" name="ClassificationContentMarkingHeaderText">
    <vt:lpwstr>OFFICIAL</vt:lpwstr>
  </property>
  <property fmtid="{D5CDD505-2E9C-101B-9397-08002B2CF9AE}" pid="7" name="ClassificationContentMarkingFooterShapeIds">
    <vt:lpwstr>62bbd705,184b682e,22ff8ae9</vt:lpwstr>
  </property>
  <property fmtid="{D5CDD505-2E9C-101B-9397-08002B2CF9AE}" pid="8" name="ClassificationContentMarkingFooterFontProps">
    <vt:lpwstr>#000000,10,Calibri</vt:lpwstr>
  </property>
  <property fmtid="{D5CDD505-2E9C-101B-9397-08002B2CF9AE}" pid="9" name="ClassificationContentMarkingFooterText">
    <vt:lpwstr>OFFICIAL</vt:lpwstr>
  </property>
  <property fmtid="{D5CDD505-2E9C-101B-9397-08002B2CF9AE}" pid="10" name="MSIP_Label_13af443b-1d7d-40ad-9c0b-22f8da2997eb_Enabled">
    <vt:lpwstr>true</vt:lpwstr>
  </property>
  <property fmtid="{D5CDD505-2E9C-101B-9397-08002B2CF9AE}" pid="11" name="MSIP_Label_13af443b-1d7d-40ad-9c0b-22f8da2997eb_SetDate">
    <vt:lpwstr>2025-08-12T10:50:39Z</vt:lpwstr>
  </property>
  <property fmtid="{D5CDD505-2E9C-101B-9397-08002B2CF9AE}" pid="12" name="MSIP_Label_13af443b-1d7d-40ad-9c0b-22f8da2997eb_Method">
    <vt:lpwstr>Standard</vt:lpwstr>
  </property>
  <property fmtid="{D5CDD505-2E9C-101B-9397-08002B2CF9AE}" pid="13" name="MSIP_Label_13af443b-1d7d-40ad-9c0b-22f8da2997eb_Name">
    <vt:lpwstr>General - SMBC - All</vt:lpwstr>
  </property>
  <property fmtid="{D5CDD505-2E9C-101B-9397-08002B2CF9AE}" pid="14" name="MSIP_Label_13af443b-1d7d-40ad-9c0b-22f8da2997eb_SiteId">
    <vt:lpwstr>a05ef69e-6149-4fba-a40c-df338810f644</vt:lpwstr>
  </property>
  <property fmtid="{D5CDD505-2E9C-101B-9397-08002B2CF9AE}" pid="15" name="MSIP_Label_13af443b-1d7d-40ad-9c0b-22f8da2997eb_ActionId">
    <vt:lpwstr>6df3d849-b809-4abb-9641-1b6c49e04ad5</vt:lpwstr>
  </property>
  <property fmtid="{D5CDD505-2E9C-101B-9397-08002B2CF9AE}" pid="16" name="MSIP_Label_13af443b-1d7d-40ad-9c0b-22f8da2997eb_ContentBits">
    <vt:lpwstr>3</vt:lpwstr>
  </property>
  <property fmtid="{D5CDD505-2E9C-101B-9397-08002B2CF9AE}" pid="17" name="MSIP_Label_13af443b-1d7d-40ad-9c0b-22f8da2997eb_Tag">
    <vt:lpwstr>10, 3, 0, 1</vt:lpwstr>
  </property>
</Properties>
</file>