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25B" w:rsidRDefault="007177AD">
      <w:r>
        <w:rPr>
          <w:noProof/>
          <w:lang w:eastAsia="en-GB"/>
        </w:rPr>
        <w:drawing>
          <wp:inline distT="0" distB="0" distL="0" distR="0" wp14:anchorId="5EAB4991" wp14:editId="454D70E4">
            <wp:extent cx="9325155" cy="678151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311" t="15398" r="7881" b="8172"/>
                    <a:stretch/>
                  </pic:blipFill>
                  <pic:spPr bwMode="auto">
                    <a:xfrm>
                      <a:off x="0" y="0"/>
                      <a:ext cx="9351260" cy="680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7AD" w:rsidRDefault="007177AD">
      <w:r>
        <w:rPr>
          <w:noProof/>
          <w:lang w:eastAsia="en-GB"/>
        </w:rPr>
        <w:lastRenderedPageBreak/>
        <w:drawing>
          <wp:inline distT="0" distB="0" distL="0" distR="0" wp14:anchorId="78AEEE71" wp14:editId="13C3C0CC">
            <wp:extent cx="9282023" cy="6640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997" t="15790" r="8608" b="10045"/>
                    <a:stretch/>
                  </pic:blipFill>
                  <pic:spPr bwMode="auto">
                    <a:xfrm>
                      <a:off x="0" y="0"/>
                      <a:ext cx="9302968" cy="665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7AD" w:rsidRDefault="007177AD">
      <w:r>
        <w:rPr>
          <w:noProof/>
          <w:lang w:eastAsia="en-GB"/>
        </w:rPr>
        <w:lastRenderedPageBreak/>
        <w:drawing>
          <wp:inline distT="0" distB="0" distL="0" distR="0" wp14:anchorId="48EA438B" wp14:editId="16F99681">
            <wp:extent cx="9040483" cy="6439891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490" t="16485" r="8398" b="10383"/>
                    <a:stretch/>
                  </pic:blipFill>
                  <pic:spPr bwMode="auto">
                    <a:xfrm>
                      <a:off x="0" y="0"/>
                      <a:ext cx="9065989" cy="645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77AD" w:rsidRDefault="007177AD">
      <w:r>
        <w:rPr>
          <w:noProof/>
          <w:lang w:eastAsia="en-GB"/>
        </w:rPr>
        <w:lastRenderedPageBreak/>
        <w:drawing>
          <wp:inline distT="0" distB="0" distL="0" distR="0" wp14:anchorId="1B30F3C1" wp14:editId="4C898C2F">
            <wp:extent cx="9118121" cy="6578401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386" t="16134" r="8607" b="10066"/>
                    <a:stretch/>
                  </pic:blipFill>
                  <pic:spPr bwMode="auto">
                    <a:xfrm>
                      <a:off x="0" y="0"/>
                      <a:ext cx="9131423" cy="6587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77AD" w:rsidSect="007177A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7AD"/>
    <w:rsid w:val="003B74E8"/>
    <w:rsid w:val="007177AD"/>
    <w:rsid w:val="0083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E72901-5C16-4DED-9FF8-049A45C0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A1748353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Cliff</dc:creator>
  <cp:keywords/>
  <dc:description/>
  <cp:lastModifiedBy>Mrs Cliff</cp:lastModifiedBy>
  <cp:revision>1</cp:revision>
  <dcterms:created xsi:type="dcterms:W3CDTF">2023-11-29T14:36:00Z</dcterms:created>
  <dcterms:modified xsi:type="dcterms:W3CDTF">2023-11-29T14:41:00Z</dcterms:modified>
</cp:coreProperties>
</file>