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C1DFD" w14:textId="6BF0C422" w:rsidR="00671E87" w:rsidRDefault="00671E87" w:rsidP="00671E87">
      <w:pPr>
        <w:pStyle w:val="TNCBodyText"/>
        <w:jc w:val="center"/>
        <w:rPr>
          <w:rFonts w:hint="eastAsia"/>
          <w:b/>
          <w:bCs/>
          <w:sz w:val="36"/>
          <w:szCs w:val="48"/>
        </w:rPr>
      </w:pPr>
      <w:r>
        <w:rPr>
          <w:b/>
          <w:bCs/>
          <w:noProof/>
          <w:sz w:val="36"/>
          <w:szCs w:val="48"/>
        </w:rPr>
        <w:drawing>
          <wp:inline distT="0" distB="0" distL="0" distR="0" wp14:anchorId="0EA14058" wp14:editId="2A64552B">
            <wp:extent cx="1504950" cy="94353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0410" cy="953226"/>
                    </a:xfrm>
                    <a:prstGeom prst="rect">
                      <a:avLst/>
                    </a:prstGeom>
                  </pic:spPr>
                </pic:pic>
              </a:graphicData>
            </a:graphic>
          </wp:inline>
        </w:drawing>
      </w:r>
    </w:p>
    <w:p w14:paraId="64F976F8" w14:textId="77777777" w:rsidR="00671E87" w:rsidRDefault="00671E87" w:rsidP="00671E87">
      <w:pPr>
        <w:pStyle w:val="TNCBodyText"/>
        <w:jc w:val="center"/>
        <w:rPr>
          <w:rFonts w:hint="eastAsia"/>
          <w:b/>
          <w:bCs/>
          <w:sz w:val="36"/>
          <w:szCs w:val="48"/>
        </w:rPr>
      </w:pPr>
    </w:p>
    <w:p w14:paraId="334CD479" w14:textId="55276FD1" w:rsidR="00671E87" w:rsidRPr="00671E87" w:rsidRDefault="00671E87" w:rsidP="00671E87">
      <w:pPr>
        <w:pStyle w:val="TNCBodyText"/>
        <w:jc w:val="center"/>
        <w:rPr>
          <w:rFonts w:hint="eastAsia"/>
          <w:b/>
          <w:bCs/>
          <w:sz w:val="40"/>
          <w:szCs w:val="56"/>
        </w:rPr>
      </w:pPr>
      <w:r w:rsidRPr="00671E87">
        <w:rPr>
          <w:b/>
          <w:bCs/>
          <w:sz w:val="40"/>
          <w:szCs w:val="56"/>
        </w:rPr>
        <w:t>ROSSMORE SCHOOL</w:t>
      </w:r>
    </w:p>
    <w:p w14:paraId="11E06992" w14:textId="75B179A4" w:rsidR="00671E87" w:rsidRPr="00671E87" w:rsidRDefault="00671E87" w:rsidP="00671E87">
      <w:pPr>
        <w:pStyle w:val="TNCBodyText"/>
        <w:jc w:val="center"/>
        <w:rPr>
          <w:rFonts w:hint="eastAsia"/>
          <w:b/>
          <w:bCs/>
          <w:sz w:val="40"/>
          <w:szCs w:val="56"/>
        </w:rPr>
      </w:pPr>
      <w:r w:rsidRPr="00671E87">
        <w:rPr>
          <w:b/>
          <w:bCs/>
          <w:sz w:val="40"/>
          <w:szCs w:val="56"/>
        </w:rPr>
        <w:t>PRIMARY ATTENDANCE AND ABSENCE POLICY</w:t>
      </w:r>
    </w:p>
    <w:p w14:paraId="34946E55" w14:textId="3D598021" w:rsidR="00671E87" w:rsidRDefault="00671E87" w:rsidP="00671E87">
      <w:pPr>
        <w:pStyle w:val="TNCBodyText"/>
        <w:jc w:val="center"/>
        <w:rPr>
          <w:rFonts w:hint="eastAsia"/>
          <w:b/>
          <w:bCs/>
          <w:sz w:val="36"/>
          <w:szCs w:val="48"/>
        </w:rPr>
      </w:pPr>
    </w:p>
    <w:p w14:paraId="2D95563E" w14:textId="1780E2EE" w:rsidR="00671E87" w:rsidRDefault="00671E87" w:rsidP="00671E87">
      <w:pPr>
        <w:pStyle w:val="TNCBodyText"/>
        <w:jc w:val="center"/>
        <w:rPr>
          <w:rFonts w:hint="eastAsia"/>
          <w:b/>
          <w:bCs/>
          <w:sz w:val="36"/>
          <w:szCs w:val="48"/>
        </w:rPr>
      </w:pPr>
    </w:p>
    <w:p w14:paraId="468E7324" w14:textId="3EB7D904" w:rsidR="00671E87" w:rsidRDefault="00671E87" w:rsidP="00671E87">
      <w:pPr>
        <w:pStyle w:val="TNCBodyText"/>
        <w:jc w:val="center"/>
        <w:rPr>
          <w:rFonts w:hint="eastAsia"/>
          <w:b/>
          <w:bCs/>
          <w:sz w:val="36"/>
          <w:szCs w:val="48"/>
        </w:rPr>
      </w:pPr>
    </w:p>
    <w:p w14:paraId="2E0D3F4D" w14:textId="4D424670" w:rsidR="00671E87" w:rsidRDefault="00671E87" w:rsidP="00671E87">
      <w:pPr>
        <w:pStyle w:val="TNCBodyText"/>
        <w:jc w:val="center"/>
        <w:rPr>
          <w:rFonts w:hint="eastAsia"/>
          <w:b/>
          <w:bCs/>
          <w:sz w:val="36"/>
          <w:szCs w:val="48"/>
        </w:rPr>
      </w:pPr>
    </w:p>
    <w:p w14:paraId="02950BE3" w14:textId="2AF5A4BC" w:rsidR="00671E87" w:rsidRDefault="00671E87" w:rsidP="00671E87">
      <w:pPr>
        <w:pStyle w:val="TNCBodyText"/>
        <w:jc w:val="center"/>
        <w:rPr>
          <w:rFonts w:hint="eastAsia"/>
          <w:b/>
          <w:bCs/>
          <w:sz w:val="36"/>
          <w:szCs w:val="48"/>
        </w:rPr>
      </w:pPr>
    </w:p>
    <w:p w14:paraId="2CBD8CA7" w14:textId="77777777" w:rsidR="00671E87" w:rsidRDefault="00671E87" w:rsidP="00671E87">
      <w:pPr>
        <w:pStyle w:val="TNCBodyText"/>
        <w:jc w:val="center"/>
        <w:rPr>
          <w:rFonts w:hint="eastAsia"/>
          <w:b/>
          <w:bCs/>
          <w:sz w:val="36"/>
          <w:szCs w:val="48"/>
        </w:rPr>
      </w:pPr>
    </w:p>
    <w:p w14:paraId="5AAFF205" w14:textId="77777777" w:rsidR="00671E87" w:rsidRDefault="00671E87" w:rsidP="00671E87">
      <w:pPr>
        <w:pStyle w:val="TNCBodyText"/>
        <w:jc w:val="center"/>
        <w:rPr>
          <w:rFonts w:hint="eastAsia"/>
          <w:b/>
          <w:bCs/>
          <w:sz w:val="36"/>
          <w:szCs w:val="48"/>
        </w:rPr>
      </w:pPr>
    </w:p>
    <w:tbl>
      <w:tblPr>
        <w:tblStyle w:val="TableGrid1"/>
        <w:tblpPr w:leftFromText="180" w:rightFromText="180" w:vertAnchor="text" w:horzAnchor="margin" w:tblpXSpec="center"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69"/>
        <w:gridCol w:w="2163"/>
        <w:gridCol w:w="784"/>
        <w:gridCol w:w="135"/>
        <w:gridCol w:w="3083"/>
      </w:tblGrid>
      <w:tr w:rsidR="00671E87" w:rsidRPr="00671E87" w14:paraId="4B7D2B96" w14:textId="77777777" w:rsidTr="00671E87">
        <w:trPr>
          <w:trHeight w:val="567"/>
        </w:trPr>
        <w:tc>
          <w:tcPr>
            <w:tcW w:w="3082" w:type="dxa"/>
            <w:gridSpan w:val="2"/>
            <w:vAlign w:val="center"/>
          </w:tcPr>
          <w:p w14:paraId="1E4839E4" w14:textId="77777777" w:rsidR="00671E87" w:rsidRPr="00671E87" w:rsidRDefault="00671E87" w:rsidP="00746B10">
            <w:pPr>
              <w:spacing w:line="276" w:lineRule="auto"/>
              <w:rPr>
                <w:rFonts w:hint="eastAsia"/>
              </w:rPr>
            </w:pPr>
            <w:bookmarkStart w:id="0" w:name="_Hlk210633399"/>
            <w:r w:rsidRPr="00671E87">
              <w:t>Date policy last reviewed:</w:t>
            </w:r>
          </w:p>
        </w:tc>
        <w:tc>
          <w:tcPr>
            <w:tcW w:w="3082" w:type="dxa"/>
            <w:gridSpan w:val="3"/>
            <w:tcBorders>
              <w:bottom w:val="single" w:sz="4" w:space="0" w:color="auto"/>
            </w:tcBorders>
            <w:vAlign w:val="center"/>
          </w:tcPr>
          <w:p w14:paraId="53E1B53F" w14:textId="77777777" w:rsidR="00671E87" w:rsidRPr="00671E87" w:rsidRDefault="00671E87" w:rsidP="00746B10">
            <w:pPr>
              <w:spacing w:line="276" w:lineRule="auto"/>
              <w:rPr>
                <w:rFonts w:hint="eastAsia"/>
              </w:rPr>
            </w:pPr>
          </w:p>
        </w:tc>
        <w:tc>
          <w:tcPr>
            <w:tcW w:w="3083" w:type="dxa"/>
            <w:vAlign w:val="center"/>
          </w:tcPr>
          <w:p w14:paraId="14F30E6D" w14:textId="77777777" w:rsidR="00671E87" w:rsidRPr="00671E87" w:rsidRDefault="00671E87" w:rsidP="00746B10">
            <w:pPr>
              <w:spacing w:line="276" w:lineRule="auto"/>
              <w:rPr>
                <w:rFonts w:hint="eastAsia"/>
              </w:rPr>
            </w:pPr>
          </w:p>
        </w:tc>
      </w:tr>
      <w:tr w:rsidR="00671E87" w:rsidRPr="00671E87" w14:paraId="791F0D88" w14:textId="77777777" w:rsidTr="00671E87">
        <w:trPr>
          <w:trHeight w:val="567"/>
        </w:trPr>
        <w:tc>
          <w:tcPr>
            <w:tcW w:w="9247" w:type="dxa"/>
            <w:gridSpan w:val="6"/>
            <w:vAlign w:val="center"/>
          </w:tcPr>
          <w:p w14:paraId="1BFDF7FB" w14:textId="77777777" w:rsidR="00671E87" w:rsidRPr="00671E87" w:rsidRDefault="00671E87" w:rsidP="00746B10">
            <w:pPr>
              <w:spacing w:line="276" w:lineRule="auto"/>
              <w:rPr>
                <w:rFonts w:hint="eastAsia"/>
              </w:rPr>
            </w:pPr>
          </w:p>
        </w:tc>
      </w:tr>
      <w:tr w:rsidR="00671E87" w:rsidRPr="00671E87" w14:paraId="1FC7D0E9" w14:textId="77777777" w:rsidTr="00671E87">
        <w:trPr>
          <w:trHeight w:val="567"/>
        </w:trPr>
        <w:tc>
          <w:tcPr>
            <w:tcW w:w="9247" w:type="dxa"/>
            <w:gridSpan w:val="6"/>
            <w:vAlign w:val="center"/>
          </w:tcPr>
          <w:p w14:paraId="375700D6" w14:textId="77777777" w:rsidR="00671E87" w:rsidRPr="00671E87" w:rsidRDefault="00671E87" w:rsidP="00746B10">
            <w:pPr>
              <w:spacing w:line="276" w:lineRule="auto"/>
              <w:rPr>
                <w:rFonts w:hint="eastAsia"/>
              </w:rPr>
            </w:pPr>
            <w:r w:rsidRPr="00671E87">
              <w:t>Signed by:</w:t>
            </w:r>
          </w:p>
        </w:tc>
      </w:tr>
      <w:tr w:rsidR="00671E87" w:rsidRPr="00671E87" w14:paraId="60836F40" w14:textId="77777777" w:rsidTr="00671E87">
        <w:trPr>
          <w:trHeight w:val="567"/>
        </w:trPr>
        <w:tc>
          <w:tcPr>
            <w:tcW w:w="2813" w:type="dxa"/>
            <w:tcBorders>
              <w:bottom w:val="single" w:sz="2" w:space="0" w:color="auto"/>
            </w:tcBorders>
            <w:vAlign w:val="center"/>
          </w:tcPr>
          <w:p w14:paraId="4FA632D7" w14:textId="77777777" w:rsidR="00671E87" w:rsidRPr="00671E87" w:rsidRDefault="00671E87" w:rsidP="00746B10">
            <w:pPr>
              <w:spacing w:line="276" w:lineRule="auto"/>
              <w:rPr>
                <w:rFonts w:hint="eastAsia"/>
              </w:rPr>
            </w:pPr>
          </w:p>
        </w:tc>
        <w:tc>
          <w:tcPr>
            <w:tcW w:w="2432" w:type="dxa"/>
            <w:gridSpan w:val="2"/>
            <w:vAlign w:val="center"/>
          </w:tcPr>
          <w:p w14:paraId="35F944C9" w14:textId="77777777" w:rsidR="00671E87" w:rsidRPr="00671E87" w:rsidRDefault="00671E87" w:rsidP="00746B10">
            <w:pPr>
              <w:spacing w:line="276" w:lineRule="auto"/>
              <w:rPr>
                <w:rFonts w:hint="eastAsia"/>
              </w:rPr>
            </w:pPr>
            <w:r w:rsidRPr="00671E87">
              <w:t>Headteacher</w:t>
            </w:r>
          </w:p>
        </w:tc>
        <w:tc>
          <w:tcPr>
            <w:tcW w:w="784" w:type="dxa"/>
            <w:vAlign w:val="center"/>
          </w:tcPr>
          <w:p w14:paraId="36D0B554" w14:textId="77777777" w:rsidR="00671E87" w:rsidRPr="00671E87" w:rsidRDefault="00671E87" w:rsidP="00746B10">
            <w:pPr>
              <w:spacing w:line="276" w:lineRule="auto"/>
              <w:rPr>
                <w:rFonts w:hint="eastAsia"/>
              </w:rPr>
            </w:pPr>
            <w:r w:rsidRPr="00671E87">
              <w:t>Date:</w:t>
            </w:r>
          </w:p>
        </w:tc>
        <w:tc>
          <w:tcPr>
            <w:tcW w:w="3218" w:type="dxa"/>
            <w:gridSpan w:val="2"/>
            <w:tcBorders>
              <w:bottom w:val="single" w:sz="2" w:space="0" w:color="auto"/>
            </w:tcBorders>
            <w:vAlign w:val="center"/>
          </w:tcPr>
          <w:p w14:paraId="7FC916FA" w14:textId="77777777" w:rsidR="00671E87" w:rsidRPr="00671E87" w:rsidRDefault="00671E87" w:rsidP="00746B10">
            <w:pPr>
              <w:spacing w:line="276" w:lineRule="auto"/>
              <w:rPr>
                <w:rFonts w:hint="eastAsia"/>
              </w:rPr>
            </w:pPr>
          </w:p>
        </w:tc>
      </w:tr>
      <w:tr w:rsidR="00671E87" w:rsidRPr="00671E87" w14:paraId="17962260" w14:textId="77777777" w:rsidTr="00671E87">
        <w:trPr>
          <w:trHeight w:val="567"/>
        </w:trPr>
        <w:tc>
          <w:tcPr>
            <w:tcW w:w="2813" w:type="dxa"/>
            <w:tcBorders>
              <w:top w:val="single" w:sz="2" w:space="0" w:color="auto"/>
              <w:bottom w:val="single" w:sz="4" w:space="0" w:color="auto"/>
            </w:tcBorders>
            <w:vAlign w:val="center"/>
          </w:tcPr>
          <w:p w14:paraId="2D4FE2F6" w14:textId="77777777" w:rsidR="00671E87" w:rsidRPr="00671E87" w:rsidRDefault="00671E87" w:rsidP="00746B10">
            <w:pPr>
              <w:spacing w:line="276" w:lineRule="auto"/>
              <w:rPr>
                <w:rFonts w:hint="eastAsia"/>
              </w:rPr>
            </w:pPr>
          </w:p>
        </w:tc>
        <w:tc>
          <w:tcPr>
            <w:tcW w:w="2432" w:type="dxa"/>
            <w:gridSpan w:val="2"/>
            <w:vAlign w:val="center"/>
          </w:tcPr>
          <w:p w14:paraId="6CC2C2BE" w14:textId="77777777" w:rsidR="00671E87" w:rsidRPr="00671E87" w:rsidRDefault="00671E87" w:rsidP="00746B10">
            <w:pPr>
              <w:spacing w:line="276" w:lineRule="auto"/>
              <w:rPr>
                <w:rFonts w:hint="eastAsia"/>
                <w:highlight w:val="lightGray"/>
              </w:rPr>
            </w:pPr>
            <w:r w:rsidRPr="00671E87">
              <w:t>Chair of governors</w:t>
            </w:r>
          </w:p>
        </w:tc>
        <w:tc>
          <w:tcPr>
            <w:tcW w:w="784" w:type="dxa"/>
            <w:vAlign w:val="center"/>
          </w:tcPr>
          <w:p w14:paraId="06B5E8E4" w14:textId="77777777" w:rsidR="00671E87" w:rsidRPr="00671E87" w:rsidRDefault="00671E87" w:rsidP="00746B10">
            <w:pPr>
              <w:spacing w:line="276" w:lineRule="auto"/>
              <w:rPr>
                <w:rFonts w:hint="eastAsia"/>
              </w:rPr>
            </w:pPr>
            <w:r w:rsidRPr="00671E87">
              <w:t>Date:</w:t>
            </w:r>
          </w:p>
        </w:tc>
        <w:tc>
          <w:tcPr>
            <w:tcW w:w="3218" w:type="dxa"/>
            <w:gridSpan w:val="2"/>
            <w:tcBorders>
              <w:top w:val="single" w:sz="2" w:space="0" w:color="auto"/>
              <w:bottom w:val="single" w:sz="4" w:space="0" w:color="auto"/>
            </w:tcBorders>
            <w:vAlign w:val="center"/>
          </w:tcPr>
          <w:p w14:paraId="0BB41BAB" w14:textId="77777777" w:rsidR="00671E87" w:rsidRPr="00671E87" w:rsidRDefault="00671E87" w:rsidP="00746B10">
            <w:pPr>
              <w:spacing w:line="276" w:lineRule="auto"/>
              <w:rPr>
                <w:rFonts w:hint="eastAsia"/>
              </w:rPr>
            </w:pPr>
          </w:p>
        </w:tc>
      </w:tr>
      <w:bookmarkEnd w:id="0"/>
    </w:tbl>
    <w:p w14:paraId="5A5C341E" w14:textId="77777777" w:rsidR="00671E87" w:rsidRPr="00671E87" w:rsidRDefault="00671E87" w:rsidP="00671E87">
      <w:pPr>
        <w:pStyle w:val="TNCBodyText"/>
        <w:jc w:val="center"/>
        <w:rPr>
          <w:rFonts w:hint="eastAsia"/>
          <w:b/>
          <w:bCs/>
          <w:sz w:val="36"/>
          <w:szCs w:val="48"/>
        </w:rPr>
      </w:pPr>
    </w:p>
    <w:p w14:paraId="7AF5B9B2" w14:textId="59017FA3" w:rsidR="008511A3" w:rsidRDefault="008511A3">
      <w:pPr>
        <w:rPr>
          <w:rFonts w:hint="eastAsia"/>
        </w:rPr>
      </w:pPr>
    </w:p>
    <w:p w14:paraId="29521798" w14:textId="77777777" w:rsidR="00671E87" w:rsidRDefault="00AA492B">
      <w:pPr>
        <w:rPr>
          <w:rFonts w:hint="eastAsia"/>
        </w:rPr>
      </w:pPr>
      <w:r>
        <w:br w:type="page"/>
      </w:r>
    </w:p>
    <w:p w14:paraId="6CCFC469" w14:textId="199D2FAA" w:rsidR="0025107E" w:rsidRPr="00671E87" w:rsidRDefault="00D559A8" w:rsidP="005E00AE">
      <w:pPr>
        <w:pStyle w:val="TNCBodyText"/>
        <w:rPr>
          <w:rFonts w:hint="eastAsia"/>
          <w:b/>
          <w:bCs/>
          <w:sz w:val="32"/>
          <w:szCs w:val="40"/>
        </w:rPr>
      </w:pPr>
      <w:r w:rsidRPr="00671E87">
        <w:rPr>
          <w:b/>
          <w:bCs/>
          <w:sz w:val="32"/>
          <w:szCs w:val="40"/>
        </w:rPr>
        <w:lastRenderedPageBreak/>
        <w:t>Contents:</w:t>
      </w:r>
    </w:p>
    <w:p w14:paraId="19191E47" w14:textId="268B9985" w:rsidR="00D559A8" w:rsidRPr="00671E87" w:rsidRDefault="00B36BE3" w:rsidP="00D559A8">
      <w:pPr>
        <w:pStyle w:val="TNCBodyText"/>
        <w:rPr>
          <w:rFonts w:hint="eastAsia"/>
        </w:rPr>
      </w:pPr>
      <w:hyperlink w:anchor="_Statement_of_intent" w:history="1">
        <w:r w:rsidR="00D559A8" w:rsidRPr="00671E87">
          <w:rPr>
            <w:rStyle w:val="Hyperlink"/>
            <w:color w:val="auto"/>
            <w:u w:val="none"/>
          </w:rPr>
          <w:t>Statement of intent</w:t>
        </w:r>
      </w:hyperlink>
    </w:p>
    <w:p w14:paraId="654BE8F4" w14:textId="79B1CBB2" w:rsidR="00BF2A7B" w:rsidRPr="00671E87" w:rsidRDefault="006B2CD5" w:rsidP="00BF2A7B">
      <w:pPr>
        <w:numPr>
          <w:ilvl w:val="0"/>
          <w:numId w:val="11"/>
        </w:numPr>
        <w:rPr>
          <w:rStyle w:val="Hyperlink"/>
          <w:rFonts w:hint="eastAsia"/>
          <w:color w:val="auto"/>
          <w:u w:val="none"/>
        </w:rPr>
      </w:pPr>
      <w:r w:rsidRPr="00671E87">
        <w:fldChar w:fldCharType="begin"/>
      </w:r>
      <w:r w:rsidRPr="00671E87">
        <w:instrText>HYPERLINK  \l "_Legal_framework"</w:instrText>
      </w:r>
      <w:r w:rsidRPr="00671E87">
        <w:fldChar w:fldCharType="separate"/>
      </w:r>
      <w:r w:rsidR="00BF2A7B" w:rsidRPr="00671E87">
        <w:rPr>
          <w:rStyle w:val="Hyperlink"/>
          <w:color w:val="auto"/>
          <w:u w:val="none"/>
        </w:rPr>
        <w:t xml:space="preserve">Legal framework </w:t>
      </w:r>
    </w:p>
    <w:p w14:paraId="2C34D566" w14:textId="1967BD17" w:rsidR="00BF2A7B" w:rsidRPr="00671E87" w:rsidRDefault="006B2CD5" w:rsidP="00BF2A7B">
      <w:pPr>
        <w:numPr>
          <w:ilvl w:val="0"/>
          <w:numId w:val="11"/>
        </w:numPr>
        <w:rPr>
          <w:rStyle w:val="Hyperlink"/>
          <w:rFonts w:hint="eastAsia"/>
          <w:color w:val="auto"/>
          <w:u w:val="none"/>
        </w:rPr>
      </w:pPr>
      <w:r w:rsidRPr="00671E87">
        <w:fldChar w:fldCharType="end"/>
      </w:r>
      <w:r w:rsidRPr="00671E87">
        <w:fldChar w:fldCharType="begin"/>
      </w:r>
      <w:r w:rsidRPr="00671E87">
        <w:instrText>HYPERLINK  \l "_Roles_and_responsibilities"</w:instrText>
      </w:r>
      <w:r w:rsidRPr="00671E87">
        <w:fldChar w:fldCharType="separate"/>
      </w:r>
      <w:r w:rsidR="00BF2A7B" w:rsidRPr="00671E87">
        <w:rPr>
          <w:rStyle w:val="Hyperlink"/>
          <w:color w:val="auto"/>
          <w:u w:val="none"/>
        </w:rPr>
        <w:t>Roles and responsibilities</w:t>
      </w:r>
    </w:p>
    <w:p w14:paraId="01EB6E18" w14:textId="57E08F98" w:rsidR="00BF2A7B" w:rsidRPr="00671E87" w:rsidRDefault="006B2CD5" w:rsidP="00BF2A7B">
      <w:pPr>
        <w:numPr>
          <w:ilvl w:val="0"/>
          <w:numId w:val="11"/>
        </w:numPr>
        <w:rPr>
          <w:rStyle w:val="Hyperlink"/>
          <w:rFonts w:hint="eastAsia"/>
          <w:color w:val="auto"/>
          <w:u w:val="none"/>
        </w:rPr>
      </w:pPr>
      <w:r w:rsidRPr="00671E87">
        <w:fldChar w:fldCharType="end"/>
      </w:r>
      <w:r w:rsidRPr="00671E87">
        <w:fldChar w:fldCharType="begin"/>
      </w:r>
      <w:r w:rsidRPr="00671E87">
        <w:instrText>HYPERLINK  \l "_Definitions"</w:instrText>
      </w:r>
      <w:r w:rsidRPr="00671E87">
        <w:fldChar w:fldCharType="separate"/>
      </w:r>
      <w:r w:rsidR="00BF2A7B" w:rsidRPr="00671E87">
        <w:rPr>
          <w:rStyle w:val="Hyperlink"/>
          <w:color w:val="auto"/>
          <w:u w:val="none"/>
        </w:rPr>
        <w:t>Definitions</w:t>
      </w:r>
    </w:p>
    <w:p w14:paraId="3FEB3F7F" w14:textId="444FD662" w:rsidR="00BF2A7B" w:rsidRPr="00671E87" w:rsidRDefault="006B2CD5" w:rsidP="00BF2A7B">
      <w:pPr>
        <w:numPr>
          <w:ilvl w:val="0"/>
          <w:numId w:val="11"/>
        </w:numPr>
        <w:rPr>
          <w:rStyle w:val="Hyperlink"/>
          <w:rFonts w:hint="eastAsia"/>
          <w:color w:val="auto"/>
          <w:u w:val="none"/>
        </w:rPr>
      </w:pPr>
      <w:r w:rsidRPr="00671E87">
        <w:fldChar w:fldCharType="end"/>
      </w:r>
      <w:r w:rsidRPr="00671E87">
        <w:fldChar w:fldCharType="begin"/>
      </w:r>
      <w:r w:rsidRPr="00671E87">
        <w:instrText>HYPERLINK  \l "_Attendance_expectations"</w:instrText>
      </w:r>
      <w:r w:rsidRPr="00671E87">
        <w:fldChar w:fldCharType="separate"/>
      </w:r>
      <w:r w:rsidR="00BF2A7B" w:rsidRPr="00671E87">
        <w:rPr>
          <w:rStyle w:val="Hyperlink"/>
          <w:color w:val="auto"/>
          <w:u w:val="none"/>
        </w:rPr>
        <w:t>Attendance expectations</w:t>
      </w:r>
    </w:p>
    <w:p w14:paraId="3EEFCE7F" w14:textId="3E9D9E10" w:rsidR="00BF2A7B" w:rsidRPr="00671E87" w:rsidRDefault="006B2CD5" w:rsidP="00BF2A7B">
      <w:pPr>
        <w:numPr>
          <w:ilvl w:val="0"/>
          <w:numId w:val="11"/>
        </w:numPr>
        <w:rPr>
          <w:rStyle w:val="Hyperlink"/>
          <w:rFonts w:hint="eastAsia"/>
          <w:color w:val="auto"/>
          <w:u w:val="none"/>
        </w:rPr>
      </w:pPr>
      <w:r w:rsidRPr="00671E87">
        <w:fldChar w:fldCharType="end"/>
      </w:r>
      <w:r w:rsidR="00AB13E2" w:rsidRPr="00671E87">
        <w:fldChar w:fldCharType="begin"/>
      </w:r>
      <w:r w:rsidR="00AB13E2" w:rsidRPr="00671E87">
        <w:instrText>HYPERLINK  \l "_Absence_procedures"</w:instrText>
      </w:r>
      <w:r w:rsidR="00AB13E2" w:rsidRPr="00671E87">
        <w:fldChar w:fldCharType="separate"/>
      </w:r>
      <w:r w:rsidR="00BF2A7B" w:rsidRPr="00671E87">
        <w:rPr>
          <w:rStyle w:val="Hyperlink"/>
          <w:color w:val="auto"/>
          <w:u w:val="none"/>
        </w:rPr>
        <w:t>Absence procedures</w:t>
      </w:r>
    </w:p>
    <w:p w14:paraId="10D1A313" w14:textId="44CCEA23" w:rsidR="00BF2A7B" w:rsidRPr="00671E87" w:rsidRDefault="00AB13E2" w:rsidP="00BF2A7B">
      <w:pPr>
        <w:numPr>
          <w:ilvl w:val="0"/>
          <w:numId w:val="11"/>
        </w:numPr>
        <w:rPr>
          <w:rStyle w:val="Hyperlink"/>
          <w:rFonts w:hint="eastAsia"/>
          <w:color w:val="auto"/>
          <w:u w:val="none"/>
        </w:rPr>
      </w:pPr>
      <w:r w:rsidRPr="00671E87">
        <w:fldChar w:fldCharType="end"/>
      </w:r>
      <w:r w:rsidRPr="00671E87">
        <w:fldChar w:fldCharType="begin"/>
      </w:r>
      <w:r w:rsidRPr="00671E87">
        <w:instrText>HYPERLINK  \l "_Attendance_register"</w:instrText>
      </w:r>
      <w:r w:rsidRPr="00671E87">
        <w:fldChar w:fldCharType="separate"/>
      </w:r>
      <w:r w:rsidR="00BF2A7B" w:rsidRPr="00671E87">
        <w:rPr>
          <w:rStyle w:val="Hyperlink"/>
          <w:color w:val="auto"/>
          <w:u w:val="none"/>
        </w:rPr>
        <w:t>Attendance register</w:t>
      </w:r>
    </w:p>
    <w:p w14:paraId="5569C793" w14:textId="4241033D" w:rsidR="00BF2A7B" w:rsidRPr="00671E87" w:rsidRDefault="00AB13E2" w:rsidP="00BF2A7B">
      <w:pPr>
        <w:numPr>
          <w:ilvl w:val="0"/>
          <w:numId w:val="11"/>
        </w:numPr>
        <w:rPr>
          <w:rStyle w:val="Hyperlink"/>
          <w:rFonts w:hint="eastAsia"/>
          <w:color w:val="auto"/>
          <w:u w:val="none"/>
        </w:rPr>
      </w:pPr>
      <w:r w:rsidRPr="00671E87">
        <w:fldChar w:fldCharType="end"/>
      </w:r>
      <w:r w:rsidRPr="00671E87">
        <w:fldChar w:fldCharType="begin"/>
      </w:r>
      <w:r w:rsidRPr="00671E87">
        <w:instrText>HYPERLINK  \l "_Authorising_parental_absence"</w:instrText>
      </w:r>
      <w:r w:rsidRPr="00671E87">
        <w:fldChar w:fldCharType="separate"/>
      </w:r>
      <w:r w:rsidR="00BF2A7B" w:rsidRPr="00671E87">
        <w:rPr>
          <w:rStyle w:val="Hyperlink"/>
          <w:color w:val="auto"/>
          <w:u w:val="none"/>
        </w:rPr>
        <w:t>Authorising parental absence requests</w:t>
      </w:r>
    </w:p>
    <w:p w14:paraId="561A2AAB" w14:textId="61331EED" w:rsidR="00BF2A7B" w:rsidRPr="00671E87" w:rsidRDefault="00AB13E2" w:rsidP="00BF2A7B">
      <w:pPr>
        <w:numPr>
          <w:ilvl w:val="0"/>
          <w:numId w:val="11"/>
        </w:numPr>
        <w:rPr>
          <w:rStyle w:val="Hyperlink"/>
          <w:rFonts w:hint="eastAsia"/>
          <w:color w:val="auto"/>
          <w:u w:val="none"/>
        </w:rPr>
      </w:pPr>
      <w:r w:rsidRPr="00671E87">
        <w:fldChar w:fldCharType="end"/>
      </w:r>
      <w:r w:rsidRPr="00671E87">
        <w:fldChar w:fldCharType="begin"/>
      </w:r>
      <w:r w:rsidRPr="00671E87">
        <w:instrText>HYPERLINK  \l "_SEND-_and_health-related"</w:instrText>
      </w:r>
      <w:r w:rsidRPr="00671E87">
        <w:fldChar w:fldCharType="separate"/>
      </w:r>
      <w:r w:rsidR="00BF2A7B" w:rsidRPr="00671E87">
        <w:rPr>
          <w:rStyle w:val="Hyperlink"/>
          <w:color w:val="auto"/>
          <w:u w:val="none"/>
        </w:rPr>
        <w:t>SEND- and health-related absence</w:t>
      </w:r>
    </w:p>
    <w:p w14:paraId="44E3BAE9" w14:textId="1AF2D784" w:rsidR="00BF2A7B" w:rsidRPr="00671E87" w:rsidRDefault="00AB13E2" w:rsidP="00BF2A7B">
      <w:pPr>
        <w:numPr>
          <w:ilvl w:val="0"/>
          <w:numId w:val="11"/>
        </w:numPr>
        <w:rPr>
          <w:rStyle w:val="Hyperlink"/>
          <w:rFonts w:hint="eastAsia"/>
          <w:color w:val="auto"/>
          <w:u w:val="none"/>
        </w:rPr>
      </w:pPr>
      <w:r w:rsidRPr="00671E87">
        <w:fldChar w:fldCharType="end"/>
      </w:r>
      <w:r w:rsidRPr="00671E87">
        <w:fldChar w:fldCharType="begin"/>
      </w:r>
      <w:r w:rsidRPr="00671E87">
        <w:instrText>HYPERLINK  \l "_Leave_during_lunch"</w:instrText>
      </w:r>
      <w:r w:rsidRPr="00671E87">
        <w:fldChar w:fldCharType="separate"/>
      </w:r>
      <w:r w:rsidR="00BF2A7B" w:rsidRPr="00671E87">
        <w:rPr>
          <w:rStyle w:val="Hyperlink"/>
          <w:color w:val="auto"/>
          <w:u w:val="none"/>
        </w:rPr>
        <w:t>Leave during lunch times</w:t>
      </w:r>
    </w:p>
    <w:p w14:paraId="6F865FD9" w14:textId="32272088" w:rsidR="00BF2A7B" w:rsidRPr="00671E87" w:rsidRDefault="00AB13E2" w:rsidP="00BF2A7B">
      <w:pPr>
        <w:numPr>
          <w:ilvl w:val="0"/>
          <w:numId w:val="11"/>
        </w:numPr>
        <w:rPr>
          <w:rStyle w:val="Hyperlink"/>
          <w:rFonts w:hint="eastAsia"/>
          <w:color w:val="auto"/>
          <w:u w:val="none"/>
        </w:rPr>
      </w:pPr>
      <w:r w:rsidRPr="00671E87">
        <w:fldChar w:fldCharType="end"/>
      </w:r>
      <w:r w:rsidRPr="00671E87">
        <w:fldChar w:fldCharType="begin"/>
      </w:r>
      <w:r w:rsidRPr="00671E87">
        <w:instrText>HYPERLINK  \l "_Truancy"</w:instrText>
      </w:r>
      <w:r w:rsidRPr="00671E87">
        <w:fldChar w:fldCharType="separate"/>
      </w:r>
      <w:r w:rsidR="00BF2A7B" w:rsidRPr="00671E87">
        <w:rPr>
          <w:rStyle w:val="Hyperlink"/>
          <w:color w:val="auto"/>
          <w:u w:val="none"/>
        </w:rPr>
        <w:t>Truancy</w:t>
      </w:r>
    </w:p>
    <w:p w14:paraId="1117F48E" w14:textId="315D47CB" w:rsidR="00BF2A7B" w:rsidRPr="00671E87" w:rsidRDefault="00AB13E2" w:rsidP="00BF2A7B">
      <w:pPr>
        <w:numPr>
          <w:ilvl w:val="0"/>
          <w:numId w:val="11"/>
        </w:numPr>
        <w:rPr>
          <w:rStyle w:val="Hyperlink"/>
          <w:rFonts w:hint="eastAsia"/>
          <w:color w:val="auto"/>
          <w:u w:val="none"/>
        </w:rPr>
      </w:pPr>
      <w:r w:rsidRPr="00671E87">
        <w:fldChar w:fldCharType="end"/>
      </w:r>
      <w:r w:rsidRPr="00671E87">
        <w:fldChar w:fldCharType="begin"/>
      </w:r>
      <w:r w:rsidRPr="00671E87">
        <w:instrText>HYPERLINK  \l "_Absent_pupils"</w:instrText>
      </w:r>
      <w:r w:rsidRPr="00671E87">
        <w:fldChar w:fldCharType="separate"/>
      </w:r>
      <w:r w:rsidR="00BF2A7B" w:rsidRPr="00671E87">
        <w:rPr>
          <w:rStyle w:val="Hyperlink"/>
          <w:color w:val="auto"/>
          <w:u w:val="none"/>
        </w:rPr>
        <w:t>Absent pupils</w:t>
      </w:r>
    </w:p>
    <w:p w14:paraId="5F0DB4A4" w14:textId="0DEAE39B" w:rsidR="00BF2A7B" w:rsidRPr="00671E87" w:rsidRDefault="00AB13E2" w:rsidP="00BF2A7B">
      <w:pPr>
        <w:numPr>
          <w:ilvl w:val="0"/>
          <w:numId w:val="11"/>
        </w:numPr>
        <w:rPr>
          <w:rStyle w:val="Hyperlink"/>
          <w:rFonts w:hint="eastAsia"/>
          <w:color w:val="auto"/>
          <w:u w:val="none"/>
        </w:rPr>
      </w:pPr>
      <w:r w:rsidRPr="00671E87">
        <w:fldChar w:fldCharType="end"/>
      </w:r>
      <w:r w:rsidRPr="00671E87">
        <w:fldChar w:fldCharType="begin"/>
      </w:r>
      <w:r w:rsidRPr="00671E87">
        <w:instrText>HYPERLINK  \l "_Attendance_intervention"</w:instrText>
      </w:r>
      <w:r w:rsidRPr="00671E87">
        <w:fldChar w:fldCharType="separate"/>
      </w:r>
      <w:r w:rsidR="00BF2A7B" w:rsidRPr="00671E87">
        <w:rPr>
          <w:rStyle w:val="Hyperlink"/>
          <w:color w:val="auto"/>
          <w:u w:val="none"/>
        </w:rPr>
        <w:t>Attendance intervention</w:t>
      </w:r>
    </w:p>
    <w:p w14:paraId="2BD7D53D" w14:textId="2AA26583" w:rsidR="00BF2A7B" w:rsidRPr="00671E87" w:rsidRDefault="00AB13E2" w:rsidP="00BF2A7B">
      <w:pPr>
        <w:numPr>
          <w:ilvl w:val="0"/>
          <w:numId w:val="11"/>
        </w:numPr>
        <w:rPr>
          <w:rFonts w:hint="eastAsia"/>
        </w:rPr>
      </w:pPr>
      <w:r w:rsidRPr="00671E87">
        <w:fldChar w:fldCharType="end"/>
      </w:r>
      <w:hyperlink w:anchor="_Working_with_parents" w:history="1">
        <w:r w:rsidR="00BF2A7B" w:rsidRPr="00671E87">
          <w:rPr>
            <w:rStyle w:val="Hyperlink"/>
            <w:color w:val="auto"/>
            <w:u w:val="none"/>
          </w:rPr>
          <w:t>Working with parents to improve attendance</w:t>
        </w:r>
      </w:hyperlink>
    </w:p>
    <w:p w14:paraId="121C60F3" w14:textId="5031B1A3" w:rsidR="00BF2A7B" w:rsidRPr="00671E87" w:rsidRDefault="00AB13E2" w:rsidP="00BF2A7B">
      <w:pPr>
        <w:numPr>
          <w:ilvl w:val="0"/>
          <w:numId w:val="11"/>
        </w:numPr>
        <w:rPr>
          <w:rStyle w:val="Hyperlink"/>
          <w:rFonts w:hint="eastAsia"/>
          <w:color w:val="auto"/>
          <w:u w:val="none"/>
        </w:rPr>
      </w:pPr>
      <w:r w:rsidRPr="00671E87">
        <w:fldChar w:fldCharType="begin"/>
      </w:r>
      <w:r w:rsidRPr="00671E87">
        <w:instrText>HYPERLINK  \l "_Persistent_absence"</w:instrText>
      </w:r>
      <w:r w:rsidRPr="00671E87">
        <w:fldChar w:fldCharType="separate"/>
      </w:r>
      <w:r w:rsidR="00BF2A7B" w:rsidRPr="00671E87">
        <w:rPr>
          <w:rStyle w:val="Hyperlink"/>
          <w:color w:val="auto"/>
          <w:u w:val="none"/>
        </w:rPr>
        <w:t>Persistent absence (PA)</w:t>
      </w:r>
    </w:p>
    <w:p w14:paraId="65C0114F" w14:textId="04F1BFA2" w:rsidR="00BF2A7B" w:rsidRPr="00671E87" w:rsidRDefault="00AB13E2" w:rsidP="00BF2A7B">
      <w:pPr>
        <w:numPr>
          <w:ilvl w:val="0"/>
          <w:numId w:val="11"/>
        </w:numPr>
        <w:rPr>
          <w:rStyle w:val="Hyperlink"/>
          <w:rFonts w:hint="eastAsia"/>
          <w:color w:val="auto"/>
          <w:u w:val="none"/>
        </w:rPr>
      </w:pPr>
      <w:r w:rsidRPr="00671E87">
        <w:fldChar w:fldCharType="end"/>
      </w:r>
      <w:r w:rsidR="007A62EC" w:rsidRPr="00671E87">
        <w:fldChar w:fldCharType="begin"/>
      </w:r>
      <w:r w:rsidR="007A62EC" w:rsidRPr="00671E87">
        <w:instrText>HYPERLINK  \l "_Penalty_notices_and"</w:instrText>
      </w:r>
      <w:r w:rsidR="007A62EC" w:rsidRPr="00671E87">
        <w:fldChar w:fldCharType="separate"/>
      </w:r>
      <w:r w:rsidR="00E47402" w:rsidRPr="00671E87">
        <w:rPr>
          <w:rStyle w:val="Hyperlink"/>
          <w:color w:val="auto"/>
          <w:u w:val="none"/>
        </w:rPr>
        <w:t>Penalty notices and l</w:t>
      </w:r>
      <w:r w:rsidR="00BF2A7B" w:rsidRPr="00671E87">
        <w:rPr>
          <w:rStyle w:val="Hyperlink"/>
          <w:color w:val="auto"/>
          <w:u w:val="none"/>
        </w:rPr>
        <w:t>egal intervention</w:t>
      </w:r>
    </w:p>
    <w:p w14:paraId="1464E509" w14:textId="4AE68668" w:rsidR="00BF2A7B" w:rsidRPr="00671E87" w:rsidRDefault="007A62EC" w:rsidP="00BF2A7B">
      <w:pPr>
        <w:numPr>
          <w:ilvl w:val="0"/>
          <w:numId w:val="11"/>
        </w:numPr>
        <w:rPr>
          <w:rStyle w:val="Hyperlink"/>
          <w:rFonts w:hint="eastAsia"/>
          <w:color w:val="auto"/>
          <w:u w:val="none"/>
        </w:rPr>
      </w:pPr>
      <w:r w:rsidRPr="00671E87">
        <w:fldChar w:fldCharType="end"/>
      </w:r>
      <w:r w:rsidR="00AB13E2" w:rsidRPr="00671E87">
        <w:fldChar w:fldCharType="begin"/>
      </w:r>
      <w:r w:rsidR="00AB13E2" w:rsidRPr="00671E87">
        <w:instrText>HYPERLINK  \l "_Monitoring_and_analysing"</w:instrText>
      </w:r>
      <w:r w:rsidR="00AB13E2" w:rsidRPr="00671E87">
        <w:fldChar w:fldCharType="separate"/>
      </w:r>
      <w:r w:rsidR="00BF2A7B" w:rsidRPr="00671E87">
        <w:rPr>
          <w:rStyle w:val="Hyperlink"/>
          <w:color w:val="auto"/>
          <w:u w:val="none"/>
        </w:rPr>
        <w:t>Monitoring and analysing absence</w:t>
      </w:r>
    </w:p>
    <w:p w14:paraId="6FED4BFB" w14:textId="0AD0F53D" w:rsidR="009533AF" w:rsidRPr="00671E87" w:rsidRDefault="00AB13E2" w:rsidP="009533AF">
      <w:pPr>
        <w:numPr>
          <w:ilvl w:val="0"/>
          <w:numId w:val="11"/>
        </w:numPr>
        <w:rPr>
          <w:rStyle w:val="Hyperlink"/>
          <w:rFonts w:hint="eastAsia"/>
          <w:color w:val="auto"/>
          <w:u w:val="none"/>
        </w:rPr>
      </w:pPr>
      <w:r w:rsidRPr="00671E87">
        <w:fldChar w:fldCharType="end"/>
      </w:r>
      <w:r w:rsidRPr="00671E87">
        <w:fldChar w:fldCharType="begin"/>
      </w:r>
      <w:r w:rsidR="007A62EC" w:rsidRPr="00671E87">
        <w:instrText>HYPERLINK  \l "_Deletions_of_names"</w:instrText>
      </w:r>
      <w:r w:rsidRPr="00671E87">
        <w:fldChar w:fldCharType="separate"/>
      </w:r>
      <w:r w:rsidR="00BF2A7B" w:rsidRPr="00671E87">
        <w:rPr>
          <w:rStyle w:val="Hyperlink"/>
          <w:color w:val="auto"/>
          <w:u w:val="none"/>
        </w:rPr>
        <w:t>Training of staff</w:t>
      </w:r>
    </w:p>
    <w:p w14:paraId="3B5436F7" w14:textId="6E03DE80" w:rsidR="00BF2A7B" w:rsidRPr="00671E87" w:rsidRDefault="009533AF" w:rsidP="00BF2A7B">
      <w:pPr>
        <w:numPr>
          <w:ilvl w:val="0"/>
          <w:numId w:val="11"/>
        </w:numPr>
        <w:rPr>
          <w:rStyle w:val="Hyperlink"/>
          <w:rFonts w:hint="eastAsia"/>
          <w:color w:val="auto"/>
          <w:u w:val="none"/>
        </w:rPr>
      </w:pPr>
      <w:r w:rsidRPr="00671E87">
        <w:rPr>
          <w:rStyle w:val="Hyperlink"/>
          <w:color w:val="auto"/>
          <w:u w:val="none"/>
        </w:rPr>
        <w:t>Deletion of names from the admissions register</w:t>
      </w:r>
    </w:p>
    <w:p w14:paraId="600CBD4A" w14:textId="50AFE5CA" w:rsidR="00BF2A7B" w:rsidRPr="00671E87" w:rsidRDefault="00AB13E2" w:rsidP="00BF2A7B">
      <w:pPr>
        <w:numPr>
          <w:ilvl w:val="0"/>
          <w:numId w:val="11"/>
        </w:numPr>
        <w:rPr>
          <w:rStyle w:val="Hyperlink"/>
          <w:rFonts w:hint="eastAsia"/>
          <w:color w:val="auto"/>
          <w:u w:val="none"/>
        </w:rPr>
      </w:pPr>
      <w:r w:rsidRPr="00671E87">
        <w:fldChar w:fldCharType="end"/>
      </w:r>
      <w:r w:rsidRPr="00671E87">
        <w:fldChar w:fldCharType="begin"/>
      </w:r>
      <w:r w:rsidRPr="00671E87">
        <w:instrText>HYPERLINK  \l "_Monitoring_and_review"</w:instrText>
      </w:r>
      <w:r w:rsidRPr="00671E87">
        <w:fldChar w:fldCharType="separate"/>
      </w:r>
      <w:r w:rsidR="00BF2A7B" w:rsidRPr="00671E87">
        <w:rPr>
          <w:rStyle w:val="Hyperlink"/>
          <w:color w:val="auto"/>
          <w:u w:val="none"/>
        </w:rPr>
        <w:t>Monitoring and review</w:t>
      </w:r>
    </w:p>
    <w:p w14:paraId="58E6B322" w14:textId="48882728" w:rsidR="00BF2A7B" w:rsidRPr="00671E87" w:rsidRDefault="00AB13E2" w:rsidP="00BF2A7B">
      <w:pPr>
        <w:rPr>
          <w:rFonts w:hint="eastAsia"/>
        </w:rPr>
      </w:pPr>
      <w:r w:rsidRPr="00671E87">
        <w:fldChar w:fldCharType="end"/>
      </w:r>
      <w:r w:rsidR="00BF2A7B" w:rsidRPr="00671E87">
        <w:rPr>
          <w:b/>
          <w:bCs/>
        </w:rPr>
        <w:t>Appendices</w:t>
      </w:r>
    </w:p>
    <w:p w14:paraId="2572F24D" w14:textId="6E5E6A6B" w:rsidR="00BF2A7B" w:rsidRPr="00671E87" w:rsidRDefault="00B36BE3" w:rsidP="00BF2A7B">
      <w:pPr>
        <w:numPr>
          <w:ilvl w:val="0"/>
          <w:numId w:val="10"/>
        </w:numPr>
        <w:rPr>
          <w:rFonts w:hint="eastAsia"/>
        </w:rPr>
      </w:pPr>
      <w:hyperlink w:anchor="_Attendance_Monitoring_Procedures" w:history="1">
        <w:r w:rsidR="00BF2A7B" w:rsidRPr="00671E87">
          <w:rPr>
            <w:rStyle w:val="Hyperlink"/>
            <w:color w:val="auto"/>
            <w:u w:val="none"/>
          </w:rPr>
          <w:t>Attendance Monitoring Procedures</w:t>
        </w:r>
      </w:hyperlink>
    </w:p>
    <w:p w14:paraId="7BA65782" w14:textId="77777777" w:rsidR="00D559A8" w:rsidRDefault="00D559A8">
      <w:pPr>
        <w:rPr>
          <w:rFonts w:hint="eastAsia"/>
        </w:rPr>
      </w:pPr>
      <w:r>
        <w:br w:type="page"/>
      </w:r>
    </w:p>
    <w:p w14:paraId="7E2FBA44" w14:textId="3AD5DF7B" w:rsidR="00D559A8" w:rsidRPr="00671E87" w:rsidRDefault="00D559A8" w:rsidP="005E00AE">
      <w:pPr>
        <w:pStyle w:val="TNCBodyText"/>
        <w:rPr>
          <w:rFonts w:hint="eastAsia"/>
          <w:b/>
          <w:bCs/>
          <w:sz w:val="32"/>
          <w:szCs w:val="40"/>
        </w:rPr>
      </w:pPr>
      <w:bookmarkStart w:id="1" w:name="_Statement_of_intent"/>
      <w:bookmarkEnd w:id="1"/>
      <w:r w:rsidRPr="00671E87">
        <w:rPr>
          <w:b/>
          <w:bCs/>
          <w:sz w:val="32"/>
          <w:szCs w:val="40"/>
        </w:rPr>
        <w:lastRenderedPageBreak/>
        <w:t>Statement of intent</w:t>
      </w:r>
    </w:p>
    <w:p w14:paraId="04C4FE2A" w14:textId="782DACDB" w:rsidR="00371B84" w:rsidRPr="00371B84" w:rsidRDefault="00046BDB" w:rsidP="00371B84">
      <w:pPr>
        <w:rPr>
          <w:rFonts w:hint="eastAsia"/>
        </w:rPr>
      </w:pPr>
      <w:r w:rsidRPr="00046BDB">
        <w:rPr>
          <w:bCs/>
        </w:rPr>
        <w:t>Rossmore School</w:t>
      </w:r>
      <w:r w:rsidR="00371B84" w:rsidRPr="00046BDB">
        <w:t xml:space="preserve"> </w:t>
      </w:r>
      <w:r w:rsidR="00371B84" w:rsidRPr="00371B84">
        <w:t>believes that in order to facilitate teaching and learning, good attendance is essential. Pupils cannot achieve their full potential if they do not regularly attend school.</w:t>
      </w:r>
    </w:p>
    <w:p w14:paraId="145733CE" w14:textId="0954CAC9" w:rsidR="00371B84" w:rsidRPr="00371B84" w:rsidRDefault="00F218F7" w:rsidP="00371B84">
      <w:pPr>
        <w:rPr>
          <w:rFonts w:hint="eastAsia"/>
        </w:rPr>
      </w:pPr>
      <w:r>
        <w:t>The school</w:t>
      </w:r>
      <w:r w:rsidR="00371B84" w:rsidRPr="00371B84">
        <w:t xml:space="preserve"> understand</w:t>
      </w:r>
      <w:r w:rsidR="005D6BB8">
        <w:t>s</w:t>
      </w:r>
      <w:r w:rsidR="00371B84" w:rsidRPr="00371B84">
        <w:t xml:space="preserve"> that barriers to attendance are complex, and that some pupils find it harder than others to attend school; therefore, </w:t>
      </w:r>
      <w:r w:rsidR="005D2EA4">
        <w:t>the school</w:t>
      </w:r>
      <w:r w:rsidR="00371B84" w:rsidRPr="00371B84">
        <w:t xml:space="preserve"> will continue to prioritise cultivating a safe and supportive environment at school, as well as strong and trusting relationships with pupils and parents.</w:t>
      </w:r>
    </w:p>
    <w:p w14:paraId="706B0F32" w14:textId="0C38B992" w:rsidR="00371B84" w:rsidRPr="00371B84" w:rsidRDefault="00554F49" w:rsidP="00371B84">
      <w:pPr>
        <w:rPr>
          <w:rFonts w:hint="eastAsia"/>
        </w:rPr>
      </w:pPr>
      <w:r>
        <w:t>The school takes</w:t>
      </w:r>
      <w:r w:rsidR="00371B84" w:rsidRPr="00371B84">
        <w:t xml:space="preserve"> a whole-school approach to securing good attendance, and recognise</w:t>
      </w:r>
      <w:r>
        <w:t>s</w:t>
      </w:r>
      <w:r w:rsidR="00371B84" w:rsidRPr="00371B84">
        <w:t xml:space="preserve"> the impact that our efforts in other areas – such as the curriculum, behaviour standards, bullying, SEND support, pastoral support, and the effective use of resources such as pupil premium – can have on improving pupil attendance.</w:t>
      </w:r>
    </w:p>
    <w:p w14:paraId="5632D531" w14:textId="728FDF01" w:rsidR="00371B84" w:rsidRPr="00371B84" w:rsidRDefault="00554F49" w:rsidP="00371B84">
      <w:pPr>
        <w:rPr>
          <w:rFonts w:hint="eastAsia"/>
        </w:rPr>
      </w:pPr>
      <w:r>
        <w:t>The school is</w:t>
      </w:r>
      <w:r w:rsidR="00371B84" w:rsidRPr="00371B84">
        <w:t xml:space="preserve"> committed to:</w:t>
      </w:r>
    </w:p>
    <w:p w14:paraId="7729A585" w14:textId="77777777" w:rsidR="00371B84" w:rsidRPr="00371B84" w:rsidRDefault="00371B84" w:rsidP="00371B84">
      <w:pPr>
        <w:numPr>
          <w:ilvl w:val="0"/>
          <w:numId w:val="12"/>
        </w:numPr>
        <w:rPr>
          <w:rFonts w:hint="eastAsia"/>
        </w:rPr>
      </w:pPr>
      <w:r w:rsidRPr="00371B84">
        <w:t>Promoting and modelling high attendance and its benefits.</w:t>
      </w:r>
    </w:p>
    <w:p w14:paraId="13BFCEAA" w14:textId="77777777" w:rsidR="00371B84" w:rsidRPr="00371B84" w:rsidRDefault="00371B84" w:rsidP="00371B84">
      <w:pPr>
        <w:numPr>
          <w:ilvl w:val="0"/>
          <w:numId w:val="12"/>
        </w:numPr>
        <w:rPr>
          <w:rFonts w:hint="eastAsia"/>
        </w:rPr>
      </w:pPr>
      <w:r w:rsidRPr="00371B84">
        <w:t xml:space="preserve">Ensuring equality and fairness for all. </w:t>
      </w:r>
    </w:p>
    <w:p w14:paraId="4068003D" w14:textId="77777777" w:rsidR="00371B84" w:rsidRPr="00371B84" w:rsidRDefault="00371B84" w:rsidP="00371B84">
      <w:pPr>
        <w:numPr>
          <w:ilvl w:val="0"/>
          <w:numId w:val="12"/>
        </w:numPr>
        <w:rPr>
          <w:rFonts w:hint="eastAsia"/>
        </w:rPr>
      </w:pPr>
      <w:r w:rsidRPr="00371B84">
        <w:t>Ensuring this attendance policy is clear and easily understood by staff, pupils and parents.</w:t>
      </w:r>
    </w:p>
    <w:p w14:paraId="70DDEBA4" w14:textId="77777777" w:rsidR="00371B84" w:rsidRPr="00371B84" w:rsidRDefault="00371B84" w:rsidP="00371B84">
      <w:pPr>
        <w:numPr>
          <w:ilvl w:val="0"/>
          <w:numId w:val="12"/>
        </w:numPr>
        <w:rPr>
          <w:rFonts w:hint="eastAsia"/>
        </w:rPr>
      </w:pPr>
      <w:r w:rsidRPr="00371B84">
        <w:t>Intervening early and working with other agencies to ensure the health and safety of our pupils.</w:t>
      </w:r>
    </w:p>
    <w:p w14:paraId="0CA5D75C" w14:textId="77777777" w:rsidR="00371B84" w:rsidRPr="00371B84" w:rsidRDefault="00371B84" w:rsidP="00371B84">
      <w:pPr>
        <w:numPr>
          <w:ilvl w:val="0"/>
          <w:numId w:val="12"/>
        </w:numPr>
        <w:rPr>
          <w:rFonts w:hint="eastAsia"/>
        </w:rPr>
      </w:pPr>
      <w:r w:rsidRPr="00371B84">
        <w:t>Building strong relationships with families to overcome barriers to attendance.</w:t>
      </w:r>
    </w:p>
    <w:p w14:paraId="5143A3BC" w14:textId="77777777" w:rsidR="00371B84" w:rsidRPr="00371B84" w:rsidRDefault="00371B84" w:rsidP="00371B84">
      <w:pPr>
        <w:numPr>
          <w:ilvl w:val="0"/>
          <w:numId w:val="12"/>
        </w:numPr>
        <w:rPr>
          <w:rFonts w:hint="eastAsia"/>
        </w:rPr>
      </w:pPr>
      <w:r w:rsidRPr="00371B84">
        <w:t>Working collaboratively with other schools in the area, as well as other agencies.</w:t>
      </w:r>
    </w:p>
    <w:p w14:paraId="2AED4FCB" w14:textId="77777777" w:rsidR="00371B84" w:rsidRPr="00371B84" w:rsidRDefault="00371B84" w:rsidP="00371B84">
      <w:pPr>
        <w:numPr>
          <w:ilvl w:val="0"/>
          <w:numId w:val="12"/>
        </w:numPr>
        <w:rPr>
          <w:rFonts w:hint="eastAsia"/>
        </w:rPr>
      </w:pPr>
      <w:r w:rsidRPr="00371B84">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6D1AF92F" w14:textId="77777777" w:rsidR="00371B84" w:rsidRPr="00371B84" w:rsidRDefault="00371B84" w:rsidP="00371B84">
      <w:pPr>
        <w:numPr>
          <w:ilvl w:val="0"/>
          <w:numId w:val="12"/>
        </w:numPr>
        <w:rPr>
          <w:rFonts w:hint="eastAsia"/>
        </w:rPr>
      </w:pPr>
      <w:r w:rsidRPr="00371B84">
        <w:t>Ensuring our attendance policy is clear and easily understood by all staff, parents and pupils.</w:t>
      </w:r>
    </w:p>
    <w:p w14:paraId="3ED66321" w14:textId="77777777" w:rsidR="00371B84" w:rsidRPr="00371B84" w:rsidRDefault="00371B84" w:rsidP="00371B84">
      <w:pPr>
        <w:numPr>
          <w:ilvl w:val="0"/>
          <w:numId w:val="12"/>
        </w:numPr>
        <w:rPr>
          <w:rFonts w:hint="eastAsia"/>
        </w:rPr>
      </w:pPr>
      <w:r w:rsidRPr="00371B84">
        <w:t>Regularly monitoring and analysing attendance and absence data to identify pupils or cohorts that require more support.</w:t>
      </w:r>
    </w:p>
    <w:p w14:paraId="0F307342" w14:textId="6A39B93B" w:rsidR="00D559A8" w:rsidRDefault="00371B84">
      <w:pPr>
        <w:rPr>
          <w:rFonts w:hint="eastAsia"/>
        </w:rPr>
      </w:pPr>
      <w:r w:rsidRPr="00371B84">
        <w:t xml:space="preserve">The school’s attendance officer is </w:t>
      </w:r>
      <w:r w:rsidR="00046BDB" w:rsidRPr="00046BDB">
        <w:t>Miss K Coy</w:t>
      </w:r>
      <w:r w:rsidRPr="00046BDB">
        <w:t xml:space="preserve">, and can be contacted via </w:t>
      </w:r>
      <w:r w:rsidR="00046BDB" w:rsidRPr="00046BDB">
        <w:t>kcoy@rossmore.cheshire.sch.uk</w:t>
      </w:r>
      <w:r w:rsidRPr="00371B84">
        <w:t>. Staff, parents and pupils will be expected to contact the attendance officer for queries or concerns about attendance.</w:t>
      </w:r>
      <w:r w:rsidR="00D559A8">
        <w:br w:type="page"/>
      </w:r>
    </w:p>
    <w:p w14:paraId="2E9CCEBA" w14:textId="593CFA20" w:rsidR="0025107E" w:rsidRPr="008338FF" w:rsidRDefault="00D559A8" w:rsidP="00D613D9">
      <w:pPr>
        <w:pStyle w:val="Heading2"/>
        <w:rPr>
          <w:color w:val="auto"/>
        </w:rPr>
      </w:pPr>
      <w:bookmarkStart w:id="2" w:name="_Legal_framework"/>
      <w:bookmarkStart w:id="3" w:name="LF"/>
      <w:bookmarkEnd w:id="2"/>
      <w:r w:rsidRPr="008338FF">
        <w:rPr>
          <w:color w:val="auto"/>
        </w:rPr>
        <w:lastRenderedPageBreak/>
        <w:t xml:space="preserve">Legal framework </w:t>
      </w:r>
    </w:p>
    <w:p w14:paraId="43738FED" w14:textId="77777777" w:rsidR="001F3EBE" w:rsidRPr="001F3EBE" w:rsidRDefault="001F3EBE" w:rsidP="001F3EBE">
      <w:pPr>
        <w:pStyle w:val="TNCBodyText"/>
        <w:rPr>
          <w:rFonts w:hint="eastAsia"/>
        </w:rPr>
      </w:pPr>
      <w:r w:rsidRPr="001F3EBE">
        <w:t xml:space="preserve">This policy has due regard to all relevant legislation and statutory guidance including, but not limited to, the following: </w:t>
      </w:r>
    </w:p>
    <w:p w14:paraId="43654672" w14:textId="752EDA49" w:rsidR="001F3EBE" w:rsidRPr="001F3EBE" w:rsidRDefault="001F3EBE" w:rsidP="001F3EBE">
      <w:pPr>
        <w:pStyle w:val="TNCBodyText"/>
        <w:numPr>
          <w:ilvl w:val="0"/>
          <w:numId w:val="13"/>
        </w:numPr>
        <w:rPr>
          <w:rFonts w:hint="eastAsia"/>
          <w:lang w:val="en-US"/>
        </w:rPr>
      </w:pPr>
      <w:r w:rsidRPr="7B6F2CEE">
        <w:rPr>
          <w:lang w:val="en-US"/>
        </w:rPr>
        <w:t>Education Act</w:t>
      </w:r>
      <w:r w:rsidR="56234F04" w:rsidRPr="7B6F2CEE">
        <w:rPr>
          <w:lang w:val="en-US"/>
        </w:rPr>
        <w:t>s</w:t>
      </w:r>
      <w:r w:rsidRPr="7B6F2CEE">
        <w:rPr>
          <w:lang w:val="en-US"/>
        </w:rPr>
        <w:t xml:space="preserve"> 1996</w:t>
      </w:r>
      <w:r w:rsidR="21BE5291" w:rsidRPr="7B6F2CEE">
        <w:rPr>
          <w:lang w:val="en-US"/>
        </w:rPr>
        <w:t xml:space="preserve"> and 2002</w:t>
      </w:r>
    </w:p>
    <w:p w14:paraId="7DAF294D" w14:textId="4DB587DE" w:rsidR="21BE5291" w:rsidRDefault="21BE5291" w:rsidP="7B6F2CEE">
      <w:pPr>
        <w:pStyle w:val="TNCBodyText"/>
        <w:numPr>
          <w:ilvl w:val="0"/>
          <w:numId w:val="13"/>
        </w:numPr>
        <w:rPr>
          <w:rFonts w:hint="eastAsia"/>
          <w:lang w:val="en-US"/>
        </w:rPr>
      </w:pPr>
      <w:r w:rsidRPr="7B6F2CEE">
        <w:rPr>
          <w:lang w:val="en-US"/>
        </w:rPr>
        <w:t>The Children Act 1989</w:t>
      </w:r>
    </w:p>
    <w:p w14:paraId="657D92D8" w14:textId="48B5BBBD" w:rsidR="21BE5291" w:rsidRPr="00610DEC" w:rsidRDefault="21BE5291" w:rsidP="7B6F2CEE">
      <w:pPr>
        <w:pStyle w:val="TNCBodyText"/>
        <w:numPr>
          <w:ilvl w:val="0"/>
          <w:numId w:val="13"/>
        </w:numPr>
        <w:rPr>
          <w:rFonts w:eastAsia="Verdana" w:cs="Verdana"/>
          <w:lang w:val="en-US"/>
        </w:rPr>
      </w:pPr>
      <w:r w:rsidRPr="00610DEC">
        <w:rPr>
          <w:rFonts w:eastAsia="Verdana" w:cs="Verdana"/>
        </w:rPr>
        <w:t>The Crime and Disorder Act 1998</w:t>
      </w:r>
    </w:p>
    <w:p w14:paraId="698F61EE" w14:textId="5C879147" w:rsidR="21BE5291" w:rsidRPr="00610DEC" w:rsidRDefault="21BE5291" w:rsidP="00A93148">
      <w:pPr>
        <w:pStyle w:val="TNCBodyText"/>
        <w:numPr>
          <w:ilvl w:val="0"/>
          <w:numId w:val="13"/>
        </w:numPr>
        <w:rPr>
          <w:rFonts w:eastAsia="Verdana" w:cs="Verdana"/>
          <w:lang w:val="en-US"/>
        </w:rPr>
      </w:pPr>
      <w:r w:rsidRPr="00610DEC">
        <w:rPr>
          <w:rFonts w:eastAsia="Verdana" w:cs="Verdana"/>
        </w:rPr>
        <w:t>The Anti-Social Behaviour Act 2003</w:t>
      </w:r>
    </w:p>
    <w:p w14:paraId="63B90E84" w14:textId="53AD5BD9" w:rsidR="21BE5291" w:rsidRPr="00610DEC" w:rsidRDefault="21BE5291" w:rsidP="00A93148">
      <w:pPr>
        <w:pStyle w:val="TNCBodyText"/>
        <w:numPr>
          <w:ilvl w:val="0"/>
          <w:numId w:val="13"/>
        </w:numPr>
        <w:rPr>
          <w:rFonts w:eastAsia="Verdana" w:cs="Verdana"/>
          <w:lang w:val="en-US"/>
        </w:rPr>
      </w:pPr>
      <w:r w:rsidRPr="00610DEC">
        <w:rPr>
          <w:rFonts w:eastAsia="Verdana" w:cs="Verdana"/>
        </w:rPr>
        <w:t>The Sentencing Act 2020</w:t>
      </w:r>
    </w:p>
    <w:p w14:paraId="0B8597A2" w14:textId="09A82AA9" w:rsidR="21BE5291" w:rsidRPr="00610DEC" w:rsidRDefault="21BE5291" w:rsidP="00A93148">
      <w:pPr>
        <w:pStyle w:val="TNCBodyText"/>
        <w:numPr>
          <w:ilvl w:val="0"/>
          <w:numId w:val="13"/>
        </w:numPr>
        <w:rPr>
          <w:rFonts w:eastAsia="Verdana" w:cs="Verdana"/>
          <w:lang w:val="en-US"/>
        </w:rPr>
      </w:pPr>
      <w:r w:rsidRPr="00610DEC">
        <w:rPr>
          <w:rFonts w:eastAsia="Verdana" w:cs="Verdana"/>
        </w:rPr>
        <w:t>The School Attendance (Pupil Registration) (England) Regulations 2024</w:t>
      </w:r>
    </w:p>
    <w:p w14:paraId="1F5177B5" w14:textId="6C37290D" w:rsidR="21BE5291" w:rsidRPr="00610DEC" w:rsidRDefault="21BE5291" w:rsidP="00A93148">
      <w:pPr>
        <w:pStyle w:val="TNCBodyText"/>
        <w:numPr>
          <w:ilvl w:val="0"/>
          <w:numId w:val="13"/>
        </w:numPr>
        <w:rPr>
          <w:rFonts w:eastAsia="Verdana" w:cs="Verdana"/>
          <w:lang w:val="en-US"/>
        </w:rPr>
      </w:pPr>
      <w:r w:rsidRPr="00610DEC">
        <w:rPr>
          <w:rFonts w:eastAsia="Verdana" w:cs="Verdana"/>
        </w:rPr>
        <w:t>The Education (Parenting Contracts and Parenting Orders) (England) Regulations 2007</w:t>
      </w:r>
    </w:p>
    <w:p w14:paraId="3D2546CF" w14:textId="7A5A5A78" w:rsidR="21BE5291" w:rsidRPr="00610DEC" w:rsidRDefault="21BE5291" w:rsidP="00A93148">
      <w:pPr>
        <w:pStyle w:val="TNCBodyText"/>
        <w:numPr>
          <w:ilvl w:val="0"/>
          <w:numId w:val="13"/>
        </w:numPr>
        <w:rPr>
          <w:rFonts w:eastAsia="Verdana" w:cs="Verdana"/>
          <w:lang w:val="en-US"/>
        </w:rPr>
      </w:pPr>
      <w:r w:rsidRPr="00610DEC">
        <w:rPr>
          <w:rFonts w:eastAsia="Verdana" w:cs="Verdana"/>
        </w:rPr>
        <w:t>The Education (Penalty Notices) (England) Regulations 2007, as amended</w:t>
      </w:r>
    </w:p>
    <w:p w14:paraId="2F83CE8A" w14:textId="058AF6F0" w:rsidR="21BE5291" w:rsidRPr="00610DEC" w:rsidRDefault="21BE5291" w:rsidP="00A93148">
      <w:pPr>
        <w:pStyle w:val="TNCBodyText"/>
        <w:numPr>
          <w:ilvl w:val="0"/>
          <w:numId w:val="13"/>
        </w:numPr>
        <w:rPr>
          <w:rFonts w:eastAsia="Verdana" w:cs="Verdana"/>
          <w:lang w:val="en-US"/>
        </w:rPr>
      </w:pPr>
      <w:r w:rsidRPr="00610DEC">
        <w:rPr>
          <w:rFonts w:eastAsia="Verdana" w:cs="Verdana"/>
        </w:rPr>
        <w:t>The Education (Information about Individual Pupils) (England) Regulations) 2013</w:t>
      </w:r>
    </w:p>
    <w:p w14:paraId="03F857BE" w14:textId="09C2CCBD" w:rsidR="7B6F2CEE" w:rsidRPr="00610DEC" w:rsidRDefault="21BE5291" w:rsidP="008A0556">
      <w:pPr>
        <w:pStyle w:val="TNCBodyText"/>
        <w:numPr>
          <w:ilvl w:val="0"/>
          <w:numId w:val="13"/>
        </w:numPr>
        <w:rPr>
          <w:rFonts w:hint="eastAsia"/>
          <w:lang w:val="en-US"/>
        </w:rPr>
      </w:pPr>
      <w:r w:rsidRPr="00610DEC">
        <w:rPr>
          <w:rFonts w:eastAsia="Verdana" w:cs="Verdana"/>
        </w:rPr>
        <w:t>The Children and Young Persons Act 1933 and 1963</w:t>
      </w:r>
    </w:p>
    <w:p w14:paraId="1F4C6AF8" w14:textId="77777777" w:rsidR="001F3EBE" w:rsidRPr="001F3EBE" w:rsidRDefault="001F3EBE" w:rsidP="001F3EBE">
      <w:pPr>
        <w:pStyle w:val="TNCBodyText"/>
        <w:numPr>
          <w:ilvl w:val="0"/>
          <w:numId w:val="13"/>
        </w:numPr>
        <w:rPr>
          <w:rFonts w:hint="eastAsia"/>
          <w:lang w:val="en-US"/>
        </w:rPr>
      </w:pPr>
      <w:r w:rsidRPr="001F3EBE">
        <w:rPr>
          <w:lang w:val="en-US"/>
        </w:rPr>
        <w:t>Equality Act 2010</w:t>
      </w:r>
    </w:p>
    <w:p w14:paraId="51B0609E" w14:textId="77777777" w:rsidR="001F3EBE" w:rsidRPr="001F3EBE" w:rsidRDefault="001F3EBE" w:rsidP="001F3EBE">
      <w:pPr>
        <w:pStyle w:val="TNCBodyText"/>
        <w:numPr>
          <w:ilvl w:val="0"/>
          <w:numId w:val="13"/>
        </w:numPr>
        <w:rPr>
          <w:rFonts w:hint="eastAsia"/>
          <w:lang w:val="en-US"/>
        </w:rPr>
      </w:pPr>
      <w:r w:rsidRPr="7B6F2CEE">
        <w:rPr>
          <w:lang w:val="en-US"/>
        </w:rPr>
        <w:t>The Education (Pupil Registration) (England) Regulations 2006 (As amended)</w:t>
      </w:r>
    </w:p>
    <w:p w14:paraId="14574B04" w14:textId="0DE02285" w:rsidR="6D95810E" w:rsidRDefault="001F3EBE" w:rsidP="008A0556">
      <w:pPr>
        <w:pStyle w:val="TNCBodyText"/>
        <w:numPr>
          <w:ilvl w:val="0"/>
          <w:numId w:val="13"/>
        </w:numPr>
        <w:rPr>
          <w:rFonts w:hint="eastAsia"/>
          <w:lang w:val="en-US"/>
        </w:rPr>
      </w:pPr>
      <w:r w:rsidRPr="001F3EBE">
        <w:rPr>
          <w:lang w:val="en-US"/>
        </w:rPr>
        <w:t>The Children (Performances and Activities) (England) Regulations 2014</w:t>
      </w:r>
    </w:p>
    <w:p w14:paraId="04CB8C5F" w14:textId="0C4EE91E" w:rsidR="001F3EBE" w:rsidRPr="001F3EBE" w:rsidRDefault="001F3EBE" w:rsidP="001F3EBE">
      <w:pPr>
        <w:pStyle w:val="TNCBodyText"/>
        <w:numPr>
          <w:ilvl w:val="0"/>
          <w:numId w:val="13"/>
        </w:numPr>
        <w:rPr>
          <w:rFonts w:hint="eastAsia"/>
          <w:lang w:val="en-US"/>
        </w:rPr>
      </w:pPr>
      <w:r w:rsidRPr="001F3EBE">
        <w:rPr>
          <w:lang w:val="en-US"/>
        </w:rPr>
        <w:t>DfE (</w:t>
      </w:r>
      <w:r w:rsidR="00090203" w:rsidRPr="001F3EBE">
        <w:rPr>
          <w:lang w:val="en-US"/>
        </w:rPr>
        <w:t>202</w:t>
      </w:r>
      <w:r w:rsidR="00090203">
        <w:rPr>
          <w:lang w:val="en-US"/>
        </w:rPr>
        <w:t>4</w:t>
      </w:r>
      <w:r w:rsidR="00090203" w:rsidRPr="001F3EBE">
        <w:rPr>
          <w:lang w:val="en-US"/>
        </w:rPr>
        <w:t xml:space="preserve">) </w:t>
      </w:r>
      <w:r w:rsidRPr="001F3EBE">
        <w:rPr>
          <w:lang w:val="en-US"/>
        </w:rPr>
        <w:t>Working together to improve school attendance’</w:t>
      </w:r>
    </w:p>
    <w:p w14:paraId="48405643" w14:textId="6B0F8D3D" w:rsidR="1F1244C2" w:rsidRDefault="001F3EBE" w:rsidP="0D85CFB9">
      <w:pPr>
        <w:pStyle w:val="TNCBodyText"/>
        <w:numPr>
          <w:ilvl w:val="0"/>
          <w:numId w:val="13"/>
        </w:numPr>
        <w:rPr>
          <w:rFonts w:hint="eastAsia"/>
          <w:lang w:val="en-US"/>
        </w:rPr>
      </w:pPr>
      <w:r w:rsidRPr="7B6F2CEE">
        <w:rPr>
          <w:lang w:val="en-US"/>
        </w:rPr>
        <w:t>DfE (</w:t>
      </w:r>
      <w:r w:rsidR="00090203" w:rsidRPr="7B6F2CEE">
        <w:rPr>
          <w:lang w:val="en-US"/>
        </w:rPr>
        <w:t>202</w:t>
      </w:r>
      <w:r w:rsidR="00090203">
        <w:rPr>
          <w:lang w:val="en-US"/>
        </w:rPr>
        <w:t>5</w:t>
      </w:r>
      <w:r w:rsidR="00090203" w:rsidRPr="7B6F2CEE">
        <w:rPr>
          <w:lang w:val="en-US"/>
        </w:rPr>
        <w:t xml:space="preserve">) </w:t>
      </w:r>
      <w:r w:rsidRPr="7B6F2CEE">
        <w:rPr>
          <w:lang w:val="en-US"/>
        </w:rPr>
        <w:t>Keeping children safe in education (KCSIE) 202</w:t>
      </w:r>
      <w:r w:rsidR="00D81CCF">
        <w:rPr>
          <w:lang w:val="en-US"/>
        </w:rPr>
        <w:t>5</w:t>
      </w:r>
      <w:r w:rsidRPr="7B6F2CEE">
        <w:rPr>
          <w:lang w:val="en-US"/>
        </w:rPr>
        <w:t>’</w:t>
      </w:r>
    </w:p>
    <w:p w14:paraId="6EEDB9BF" w14:textId="399857B2" w:rsidR="001F3EBE" w:rsidRPr="001F3EBE" w:rsidRDefault="001F3EBE" w:rsidP="001F3EBE">
      <w:pPr>
        <w:pStyle w:val="TNCBodyText"/>
        <w:numPr>
          <w:ilvl w:val="0"/>
          <w:numId w:val="13"/>
        </w:numPr>
        <w:rPr>
          <w:rFonts w:hint="eastAsia"/>
          <w:lang w:val="en-US"/>
        </w:rPr>
      </w:pPr>
      <w:r w:rsidRPr="001F3EBE">
        <w:rPr>
          <w:lang w:val="en-US"/>
        </w:rPr>
        <w:t>DfE (</w:t>
      </w:r>
      <w:r w:rsidR="00090203" w:rsidRPr="001F3EBE">
        <w:rPr>
          <w:lang w:val="en-US"/>
        </w:rPr>
        <w:t>20</w:t>
      </w:r>
      <w:r w:rsidR="00090203">
        <w:rPr>
          <w:lang w:val="en-US"/>
        </w:rPr>
        <w:t>25</w:t>
      </w:r>
      <w:r w:rsidR="00090203" w:rsidRPr="001F3EBE">
        <w:rPr>
          <w:lang w:val="en-US"/>
        </w:rPr>
        <w:t xml:space="preserve">) </w:t>
      </w:r>
      <w:r w:rsidRPr="001F3EBE">
        <w:rPr>
          <w:lang w:val="en-US"/>
        </w:rPr>
        <w:t>Children missing education’</w:t>
      </w:r>
    </w:p>
    <w:p w14:paraId="30FBCFDF" w14:textId="0B704D9F" w:rsidR="001F3EBE" w:rsidRDefault="001F3EBE" w:rsidP="001F3EBE">
      <w:pPr>
        <w:pStyle w:val="TNCBodyText"/>
        <w:numPr>
          <w:ilvl w:val="0"/>
          <w:numId w:val="13"/>
        </w:numPr>
        <w:rPr>
          <w:rFonts w:hint="eastAsia"/>
          <w:lang w:val="en-US"/>
        </w:rPr>
      </w:pPr>
      <w:r w:rsidRPr="001F3EBE">
        <w:rPr>
          <w:lang w:val="en-US"/>
        </w:rPr>
        <w:t>DfE (</w:t>
      </w:r>
      <w:r w:rsidR="00090203" w:rsidRPr="001F3EBE">
        <w:rPr>
          <w:lang w:val="en-US"/>
        </w:rPr>
        <w:t>202</w:t>
      </w:r>
      <w:r w:rsidR="00090203">
        <w:rPr>
          <w:lang w:val="en-US"/>
        </w:rPr>
        <w:t>4</w:t>
      </w:r>
      <w:r w:rsidR="00090203" w:rsidRPr="001F3EBE">
        <w:rPr>
          <w:lang w:val="en-US"/>
        </w:rPr>
        <w:t xml:space="preserve">) </w:t>
      </w:r>
      <w:r w:rsidRPr="001F3EBE">
        <w:rPr>
          <w:lang w:val="en-US"/>
        </w:rPr>
        <w:t>Providing remote education</w:t>
      </w:r>
      <w:r w:rsidR="00332977">
        <w:rPr>
          <w:lang w:val="en-US"/>
        </w:rPr>
        <w:t>: guidance for schools</w:t>
      </w:r>
      <w:r w:rsidRPr="001F3EBE">
        <w:rPr>
          <w:lang w:val="en-US"/>
        </w:rPr>
        <w:t>’</w:t>
      </w:r>
    </w:p>
    <w:p w14:paraId="2F0E6907" w14:textId="3B648A95" w:rsidR="00AB146D" w:rsidRDefault="00AB146D" w:rsidP="001F3EBE">
      <w:pPr>
        <w:pStyle w:val="TNCBodyText"/>
        <w:numPr>
          <w:ilvl w:val="0"/>
          <w:numId w:val="13"/>
        </w:numPr>
        <w:rPr>
          <w:rFonts w:hint="eastAsia"/>
          <w:lang w:val="en-US"/>
        </w:rPr>
      </w:pPr>
      <w:bookmarkStart w:id="4" w:name="_Hlk206513715"/>
      <w:r>
        <w:rPr>
          <w:lang w:val="en-US"/>
        </w:rPr>
        <w:t>DfE (</w:t>
      </w:r>
      <w:r w:rsidR="00090203">
        <w:rPr>
          <w:lang w:val="en-US"/>
        </w:rPr>
        <w:t xml:space="preserve">2024) </w:t>
      </w:r>
      <w:r>
        <w:rPr>
          <w:lang w:val="en-US"/>
        </w:rPr>
        <w:t>Summary table of responsibilities for school attendance’</w:t>
      </w:r>
    </w:p>
    <w:p w14:paraId="3B6D4424" w14:textId="69097B9C" w:rsidR="00332977" w:rsidRPr="00090203" w:rsidRDefault="00332977" w:rsidP="00A93148">
      <w:pPr>
        <w:pStyle w:val="TNCBodyText"/>
        <w:numPr>
          <w:ilvl w:val="0"/>
          <w:numId w:val="13"/>
        </w:numPr>
        <w:rPr>
          <w:rFonts w:hint="eastAsia"/>
        </w:rPr>
      </w:pPr>
      <w:r w:rsidRPr="0059097E">
        <w:t>DfE (2024) ‘Sharing daily pupil attendance data’</w:t>
      </w:r>
    </w:p>
    <w:bookmarkEnd w:id="4"/>
    <w:p w14:paraId="47625EAD" w14:textId="77777777" w:rsidR="001F3EBE" w:rsidRPr="001F3EBE" w:rsidRDefault="001F3EBE" w:rsidP="001F3EBE">
      <w:pPr>
        <w:pStyle w:val="TNCBodyText"/>
        <w:rPr>
          <w:rFonts w:hint="eastAsia"/>
        </w:rPr>
      </w:pPr>
      <w:r w:rsidRPr="001F3EBE">
        <w:t>This policy operates in conjunction with the following school policies:</w:t>
      </w:r>
    </w:p>
    <w:p w14:paraId="23D6E353" w14:textId="77777777" w:rsidR="001F3EBE" w:rsidRPr="001F3EBE" w:rsidRDefault="001F3EBE" w:rsidP="001F3EBE">
      <w:pPr>
        <w:pStyle w:val="TNCBodyText"/>
        <w:numPr>
          <w:ilvl w:val="0"/>
          <w:numId w:val="14"/>
        </w:numPr>
        <w:rPr>
          <w:rFonts w:hint="eastAsia"/>
        </w:rPr>
      </w:pPr>
      <w:r w:rsidRPr="001F3EBE">
        <w:t>Child Protection and Safeguarding Policy</w:t>
      </w:r>
    </w:p>
    <w:p w14:paraId="05DB9DC7" w14:textId="77777777" w:rsidR="001F3EBE" w:rsidRPr="001F3EBE" w:rsidRDefault="001F3EBE" w:rsidP="001F3EBE">
      <w:pPr>
        <w:pStyle w:val="TNCBodyText"/>
        <w:numPr>
          <w:ilvl w:val="0"/>
          <w:numId w:val="14"/>
        </w:numPr>
        <w:rPr>
          <w:rFonts w:hint="eastAsia"/>
        </w:rPr>
      </w:pPr>
      <w:r w:rsidRPr="001F3EBE">
        <w:t>Complaints Procedures Policy</w:t>
      </w:r>
    </w:p>
    <w:p w14:paraId="55409EBA" w14:textId="77777777" w:rsidR="001F3EBE" w:rsidRPr="001F3EBE" w:rsidRDefault="001F3EBE" w:rsidP="001F3EBE">
      <w:pPr>
        <w:pStyle w:val="TNCBodyText"/>
        <w:numPr>
          <w:ilvl w:val="0"/>
          <w:numId w:val="14"/>
        </w:numPr>
        <w:rPr>
          <w:rFonts w:hint="eastAsia"/>
        </w:rPr>
      </w:pPr>
      <w:r w:rsidRPr="001F3EBE">
        <w:t>Behaviour Policy</w:t>
      </w:r>
    </w:p>
    <w:p w14:paraId="2B1631B2" w14:textId="77777777" w:rsidR="001F3EBE" w:rsidRPr="001F3EBE" w:rsidRDefault="001F3EBE" w:rsidP="001F3EBE">
      <w:pPr>
        <w:pStyle w:val="TNCBodyText"/>
        <w:numPr>
          <w:ilvl w:val="0"/>
          <w:numId w:val="14"/>
        </w:numPr>
        <w:rPr>
          <w:rFonts w:hint="eastAsia"/>
        </w:rPr>
      </w:pPr>
      <w:r w:rsidRPr="001F3EBE">
        <w:lastRenderedPageBreak/>
        <w:t>SEND Policy</w:t>
      </w:r>
    </w:p>
    <w:p w14:paraId="0D7D3144" w14:textId="77777777" w:rsidR="001F3EBE" w:rsidRPr="001F3EBE" w:rsidRDefault="001F3EBE" w:rsidP="001F3EBE">
      <w:pPr>
        <w:pStyle w:val="TNCBodyText"/>
        <w:numPr>
          <w:ilvl w:val="0"/>
          <w:numId w:val="14"/>
        </w:numPr>
        <w:rPr>
          <w:rFonts w:hint="eastAsia"/>
        </w:rPr>
      </w:pPr>
      <w:r w:rsidRPr="001F3EBE">
        <w:t>Supporting Pupils with Medical Conditions Policy</w:t>
      </w:r>
    </w:p>
    <w:p w14:paraId="0B177B5C" w14:textId="39B1E9FD" w:rsidR="00423FBD" w:rsidRPr="008338FF" w:rsidRDefault="001F3EBE" w:rsidP="00D613D9">
      <w:pPr>
        <w:pStyle w:val="Heading2"/>
        <w:rPr>
          <w:color w:val="auto"/>
        </w:rPr>
      </w:pPr>
      <w:bookmarkStart w:id="5" w:name="_Roles_and_responsibilities"/>
      <w:bookmarkEnd w:id="3"/>
      <w:bookmarkEnd w:id="5"/>
      <w:r w:rsidRPr="008338FF">
        <w:rPr>
          <w:color w:val="auto"/>
        </w:rPr>
        <w:t>Roles and responsibilities</w:t>
      </w:r>
    </w:p>
    <w:p w14:paraId="428478D3" w14:textId="046940CA" w:rsidR="002C5B78" w:rsidRPr="002C5B78" w:rsidRDefault="002C5B78" w:rsidP="002C5B78">
      <w:pPr>
        <w:pStyle w:val="TNCBodyText"/>
        <w:rPr>
          <w:rFonts w:hint="eastAsia"/>
        </w:rPr>
      </w:pPr>
      <w:r w:rsidRPr="002C5B78">
        <w:t xml:space="preserve">The governing board </w:t>
      </w:r>
      <w:r w:rsidR="00554F49">
        <w:t>will have</w:t>
      </w:r>
      <w:r w:rsidRPr="002C5B78">
        <w:t xml:space="preserve"> overall responsibility for:</w:t>
      </w:r>
    </w:p>
    <w:p w14:paraId="6F1C1788" w14:textId="77777777" w:rsidR="002C5B78" w:rsidRPr="002C5B78" w:rsidRDefault="002C5B78" w:rsidP="002C5B78">
      <w:pPr>
        <w:pStyle w:val="TNCBodyText"/>
        <w:numPr>
          <w:ilvl w:val="0"/>
          <w:numId w:val="15"/>
        </w:numPr>
        <w:rPr>
          <w:rFonts w:hint="eastAsia"/>
        </w:rPr>
      </w:pPr>
      <w:r w:rsidRPr="002C5B78">
        <w:t>Monitoring the implementation of this policy and all relevant procedures across the school.</w:t>
      </w:r>
    </w:p>
    <w:p w14:paraId="23BFB74A" w14:textId="77777777" w:rsidR="002C5B78" w:rsidRPr="002C5B78" w:rsidRDefault="002C5B78" w:rsidP="002C5B78">
      <w:pPr>
        <w:pStyle w:val="TNCBodyText"/>
        <w:numPr>
          <w:ilvl w:val="0"/>
          <w:numId w:val="15"/>
        </w:numPr>
        <w:rPr>
          <w:rFonts w:hint="eastAsia"/>
        </w:rPr>
      </w:pPr>
      <w:r>
        <w:t>Promoting the importance of good attendance through the school’s ethos and policies.</w:t>
      </w:r>
    </w:p>
    <w:p w14:paraId="26EEF1D5" w14:textId="77777777" w:rsidR="001345E0" w:rsidRDefault="00554F49" w:rsidP="008A0556">
      <w:pPr>
        <w:pStyle w:val="TNCBodyText"/>
        <w:numPr>
          <w:ilvl w:val="0"/>
          <w:numId w:val="15"/>
        </w:numPr>
        <w:rPr>
          <w:rFonts w:hint="eastAsia"/>
        </w:rPr>
      </w:pPr>
      <w:r>
        <w:t>Ensuring</w:t>
      </w:r>
      <w:r w:rsidR="39F4506C" w:rsidRPr="00610DEC">
        <w:t xml:space="preserve"> school leaders fulfil expectations and statutory duties including making sure the school records attendance accurately in the register and shares the required information with the DfE and </w:t>
      </w:r>
      <w:r w:rsidR="001345E0">
        <w:t>LA.</w:t>
      </w:r>
      <w:r w:rsidR="39F4506C" w:rsidRPr="00610DEC">
        <w:t xml:space="preserve"> </w:t>
      </w:r>
      <w:bookmarkStart w:id="6" w:name="_Hlk206513797"/>
    </w:p>
    <w:p w14:paraId="610706D1" w14:textId="2C047958" w:rsidR="7B6F2CEE" w:rsidRPr="00610DEC" w:rsidRDefault="001345E0" w:rsidP="008A0556">
      <w:pPr>
        <w:pStyle w:val="TNCBodyText"/>
        <w:numPr>
          <w:ilvl w:val="0"/>
          <w:numId w:val="15"/>
        </w:numPr>
        <w:rPr>
          <w:rFonts w:hint="eastAsia"/>
        </w:rPr>
      </w:pPr>
      <w:r>
        <w:t xml:space="preserve">Ensuring </w:t>
      </w:r>
      <w:r w:rsidR="39F4506C" w:rsidRPr="00610DEC">
        <w:t xml:space="preserve">the school works effectively with local partners to help remove barriers to attendance, and keeps them informed regarding specific pupils, where appropriate.  </w:t>
      </w:r>
      <w:bookmarkEnd w:id="6"/>
    </w:p>
    <w:p w14:paraId="0CE76787" w14:textId="77777777" w:rsidR="002C5B78" w:rsidRPr="002C5B78" w:rsidRDefault="002C5B78" w:rsidP="002C5B78">
      <w:pPr>
        <w:pStyle w:val="TNCBodyText"/>
        <w:numPr>
          <w:ilvl w:val="0"/>
          <w:numId w:val="15"/>
        </w:numPr>
        <w:rPr>
          <w:rFonts w:hint="eastAsia"/>
        </w:rPr>
      </w:pPr>
      <w:r w:rsidRPr="002C5B78">
        <w:t>Arranging attendance training for all relevant staff that is appropriate to their role.</w:t>
      </w:r>
    </w:p>
    <w:p w14:paraId="247B7120" w14:textId="77777777" w:rsidR="002C5B78" w:rsidRPr="002C5B78" w:rsidRDefault="002C5B78" w:rsidP="002C5B78">
      <w:pPr>
        <w:pStyle w:val="TNCBodyText"/>
        <w:numPr>
          <w:ilvl w:val="0"/>
          <w:numId w:val="15"/>
        </w:numPr>
        <w:rPr>
          <w:rFonts w:hint="eastAsia"/>
        </w:rPr>
      </w:pPr>
      <w:r w:rsidRPr="002C5B78">
        <w:t>Working with the SLT to set goals for attendance and providing support and challenge around delivery against those goals.</w:t>
      </w:r>
    </w:p>
    <w:p w14:paraId="2EAF8C41" w14:textId="77777777" w:rsidR="002C5B78" w:rsidRPr="002C5B78" w:rsidRDefault="002C5B78" w:rsidP="002C5B78">
      <w:pPr>
        <w:pStyle w:val="TNCBodyText"/>
        <w:numPr>
          <w:ilvl w:val="0"/>
          <w:numId w:val="15"/>
        </w:numPr>
        <w:rPr>
          <w:rFonts w:hint="eastAsia"/>
        </w:rPr>
      </w:pPr>
      <w:r w:rsidRPr="002C5B78">
        <w:t>Regularly reviewing attendance data.</w:t>
      </w:r>
    </w:p>
    <w:p w14:paraId="7E0B9311" w14:textId="77777777" w:rsidR="002C5B78" w:rsidRPr="002C5B78" w:rsidRDefault="002C5B78" w:rsidP="002C5B78">
      <w:pPr>
        <w:pStyle w:val="TNCBodyText"/>
        <w:numPr>
          <w:ilvl w:val="0"/>
          <w:numId w:val="15"/>
        </w:numPr>
        <w:rPr>
          <w:rFonts w:hint="eastAsia"/>
        </w:rPr>
      </w:pPr>
      <w:r w:rsidRPr="002C5B78">
        <w:t>Ensuring that this policy, as written, does not discriminate on any grounds, including, but not limited to, ethnicity/national origin, culture, religion, gender, disability or sexual orientation.</w:t>
      </w:r>
    </w:p>
    <w:p w14:paraId="1D15E884" w14:textId="77777777" w:rsidR="002C5B78" w:rsidRPr="002C5B78" w:rsidRDefault="002C5B78" w:rsidP="002C5B78">
      <w:pPr>
        <w:pStyle w:val="TNCBodyText"/>
        <w:numPr>
          <w:ilvl w:val="0"/>
          <w:numId w:val="15"/>
        </w:numPr>
        <w:rPr>
          <w:rFonts w:hint="eastAsia"/>
        </w:rPr>
      </w:pPr>
      <w:r w:rsidRPr="002C5B78">
        <w:t xml:space="preserve">Handling complaints regarding this policy as outlined in the school’s Complaints Procedures Policy. </w:t>
      </w:r>
    </w:p>
    <w:p w14:paraId="6C85D4CF" w14:textId="77777777" w:rsidR="002C5B78" w:rsidRPr="002C5B78" w:rsidRDefault="002C5B78" w:rsidP="002C5B78">
      <w:pPr>
        <w:pStyle w:val="TNCBodyText"/>
        <w:numPr>
          <w:ilvl w:val="0"/>
          <w:numId w:val="15"/>
        </w:numPr>
        <w:rPr>
          <w:rFonts w:hint="eastAsia"/>
        </w:rPr>
      </w:pPr>
      <w:r w:rsidRPr="002C5B78">
        <w:t>Having regard to KCSIE when making arrangements to safeguard and promote the welfare of children.</w:t>
      </w:r>
    </w:p>
    <w:p w14:paraId="654206A1" w14:textId="77777777" w:rsidR="002C5B78" w:rsidRDefault="002C5B78" w:rsidP="002C5B78">
      <w:pPr>
        <w:pStyle w:val="TNCBodyText"/>
        <w:numPr>
          <w:ilvl w:val="0"/>
          <w:numId w:val="15"/>
        </w:numPr>
        <w:rPr>
          <w:rFonts w:hint="eastAsia"/>
        </w:rPr>
      </w:pPr>
      <w:r w:rsidRPr="002C5B78">
        <w:t>Ensuring there is a Children Missing Education Policy in place and that this is regularly reviewed and updated.</w:t>
      </w:r>
    </w:p>
    <w:p w14:paraId="42E18937" w14:textId="6159D03B" w:rsidR="001B088B" w:rsidRPr="002C5B78" w:rsidRDefault="001B088B" w:rsidP="002C5B78">
      <w:pPr>
        <w:pStyle w:val="TNCBodyText"/>
        <w:numPr>
          <w:ilvl w:val="0"/>
          <w:numId w:val="15"/>
        </w:numPr>
        <w:rPr>
          <w:rFonts w:hint="eastAsia"/>
        </w:rPr>
      </w:pPr>
      <w:r>
        <w:t>Ensuring school staff receive adequate training on attendance</w:t>
      </w:r>
    </w:p>
    <w:p w14:paraId="31052B07" w14:textId="7ABCE024" w:rsidR="002C5B78" w:rsidRPr="002C5B78" w:rsidRDefault="002C5B78" w:rsidP="002C5B78">
      <w:pPr>
        <w:pStyle w:val="TNCBodyText"/>
        <w:rPr>
          <w:rFonts w:hint="eastAsia"/>
        </w:rPr>
      </w:pPr>
      <w:r w:rsidRPr="002C5B78">
        <w:t xml:space="preserve">The headteacher </w:t>
      </w:r>
      <w:r w:rsidR="00AD2C6F">
        <w:t>will be</w:t>
      </w:r>
      <w:r w:rsidRPr="002C5B78">
        <w:t xml:space="preserve"> responsible for:</w:t>
      </w:r>
    </w:p>
    <w:p w14:paraId="2E506B88" w14:textId="77777777" w:rsidR="002C5B78" w:rsidRPr="002C5B78" w:rsidRDefault="002C5B78" w:rsidP="002C5B78">
      <w:pPr>
        <w:pStyle w:val="TNCBodyText"/>
        <w:numPr>
          <w:ilvl w:val="0"/>
          <w:numId w:val="16"/>
        </w:numPr>
        <w:rPr>
          <w:rFonts w:hint="eastAsia"/>
        </w:rPr>
      </w:pPr>
      <w:r>
        <w:t>The day-to-day implementation and management of this policy and all relevant procedures across the school.</w:t>
      </w:r>
    </w:p>
    <w:p w14:paraId="262C36CB" w14:textId="1BB24D32" w:rsidR="7B6F2CEE" w:rsidRPr="00610DEC" w:rsidRDefault="401ED6FD" w:rsidP="008A0556">
      <w:pPr>
        <w:pStyle w:val="TNCBodyText"/>
        <w:numPr>
          <w:ilvl w:val="0"/>
          <w:numId w:val="16"/>
        </w:numPr>
        <w:rPr>
          <w:rFonts w:hint="eastAsia"/>
        </w:rPr>
      </w:pPr>
      <w:r w:rsidRPr="00610DEC">
        <w:t>Monitoring absence data and reporting it to the governors</w:t>
      </w:r>
    </w:p>
    <w:p w14:paraId="5E3A1EE4" w14:textId="77777777" w:rsidR="002C5B78" w:rsidRPr="002C5B78" w:rsidRDefault="002C5B78" w:rsidP="002C5B78">
      <w:pPr>
        <w:pStyle w:val="TNCBodyText"/>
        <w:numPr>
          <w:ilvl w:val="0"/>
          <w:numId w:val="16"/>
        </w:numPr>
        <w:rPr>
          <w:rFonts w:hint="eastAsia"/>
        </w:rPr>
      </w:pPr>
      <w:r>
        <w:t xml:space="preserve">Appointing a member of the SLT to the attendance officer role. </w:t>
      </w:r>
    </w:p>
    <w:p w14:paraId="4D8309C9" w14:textId="4711BC40" w:rsidR="21F257FE" w:rsidRPr="00610DEC" w:rsidRDefault="21F257FE" w:rsidP="7B6F2CEE">
      <w:pPr>
        <w:pStyle w:val="TNCBodyText"/>
        <w:numPr>
          <w:ilvl w:val="0"/>
          <w:numId w:val="16"/>
        </w:numPr>
        <w:rPr>
          <w:rFonts w:eastAsia="Verdana" w:cs="Verdana"/>
        </w:rPr>
      </w:pPr>
      <w:r w:rsidRPr="00610DEC">
        <w:rPr>
          <w:rFonts w:eastAsia="Verdana" w:cs="Verdana"/>
        </w:rPr>
        <w:lastRenderedPageBreak/>
        <w:t xml:space="preserve">Issuing fixed penalty notices where necessary, or authorising </w:t>
      </w:r>
      <w:r w:rsidR="00CF7C26" w:rsidRPr="00CF7C26">
        <w:rPr>
          <w:rFonts w:eastAsia="Verdana" w:cs="Verdana"/>
        </w:rPr>
        <w:t>a suitable member of staff</w:t>
      </w:r>
      <w:r w:rsidRPr="00A93148">
        <w:rPr>
          <w:rFonts w:eastAsia="Verdana" w:cs="Verdana"/>
          <w:color w:val="398AFF" w:themeColor="accent4"/>
          <w:u w:val="single"/>
        </w:rPr>
        <w:t xml:space="preserve"> </w:t>
      </w:r>
      <w:r w:rsidRPr="00610DEC">
        <w:rPr>
          <w:rFonts w:eastAsia="Verdana" w:cs="Verdana"/>
        </w:rPr>
        <w:t xml:space="preserve">to be able to do so. </w:t>
      </w:r>
    </w:p>
    <w:p w14:paraId="719BF4DF" w14:textId="77777777" w:rsidR="00CF7C26" w:rsidRPr="00CF7C26" w:rsidRDefault="21F257FE" w:rsidP="008A0556">
      <w:pPr>
        <w:pStyle w:val="TNCBodyText"/>
        <w:numPr>
          <w:ilvl w:val="0"/>
          <w:numId w:val="16"/>
        </w:numPr>
        <w:rPr>
          <w:rFonts w:hint="eastAsia"/>
        </w:rPr>
      </w:pPr>
      <w:r w:rsidRPr="00610DEC">
        <w:rPr>
          <w:rFonts w:eastAsia="Verdana" w:cs="Verdana"/>
        </w:rPr>
        <w:t>Shar</w:t>
      </w:r>
      <w:r w:rsidR="00CF7C26">
        <w:rPr>
          <w:rFonts w:eastAsia="Verdana" w:cs="Verdana"/>
        </w:rPr>
        <w:t>ing</w:t>
      </w:r>
      <w:r w:rsidRPr="00610DEC">
        <w:rPr>
          <w:rFonts w:eastAsia="Verdana" w:cs="Verdana"/>
        </w:rPr>
        <w:t xml:space="preserve"> information and work</w:t>
      </w:r>
      <w:r w:rsidR="00CF7C26">
        <w:rPr>
          <w:rFonts w:eastAsia="Verdana" w:cs="Verdana"/>
        </w:rPr>
        <w:t>ing</w:t>
      </w:r>
      <w:r w:rsidRPr="00610DEC">
        <w:rPr>
          <w:rFonts w:eastAsia="Verdana" w:cs="Verdana"/>
        </w:rPr>
        <w:t xml:space="preserve"> collaboratively with the </w:t>
      </w:r>
      <w:r w:rsidR="00CF7C26">
        <w:rPr>
          <w:rFonts w:eastAsia="Verdana" w:cs="Verdana"/>
        </w:rPr>
        <w:t>LA</w:t>
      </w:r>
      <w:r w:rsidRPr="00610DEC">
        <w:rPr>
          <w:rFonts w:eastAsia="Verdana" w:cs="Verdana"/>
        </w:rPr>
        <w:t xml:space="preserve"> by notifying them where a pupil’s name is added to or deleted from the school’s admission register outside of standard transition times</w:t>
      </w:r>
      <w:r w:rsidR="00CF7C26">
        <w:rPr>
          <w:rFonts w:eastAsia="Verdana" w:cs="Verdana"/>
        </w:rPr>
        <w:t>.</w:t>
      </w:r>
    </w:p>
    <w:p w14:paraId="2477852E" w14:textId="77777777" w:rsidR="00050826" w:rsidRPr="00050826" w:rsidRDefault="00CF7C26" w:rsidP="008A0556">
      <w:pPr>
        <w:pStyle w:val="TNCBodyText"/>
        <w:numPr>
          <w:ilvl w:val="0"/>
          <w:numId w:val="16"/>
        </w:numPr>
        <w:rPr>
          <w:rFonts w:hint="eastAsia"/>
        </w:rPr>
      </w:pPr>
      <w:r>
        <w:rPr>
          <w:rFonts w:eastAsia="Verdana" w:cs="Verdana"/>
        </w:rPr>
        <w:t>P</w:t>
      </w:r>
      <w:r w:rsidR="21F257FE" w:rsidRPr="00610DEC">
        <w:rPr>
          <w:rFonts w:eastAsia="Verdana" w:cs="Verdana"/>
        </w:rPr>
        <w:t xml:space="preserve">roviding the </w:t>
      </w:r>
      <w:r>
        <w:rPr>
          <w:rFonts w:eastAsia="Verdana" w:cs="Verdana"/>
        </w:rPr>
        <w:t xml:space="preserve">LA </w:t>
      </w:r>
      <w:r w:rsidR="21F257FE" w:rsidRPr="00610DEC">
        <w:rPr>
          <w:rFonts w:eastAsia="Verdana" w:cs="Verdana"/>
        </w:rPr>
        <w:t>with the names and addresses of all pupils of compulsory school age who fail to attend school regularly or who have been absent for a continuous period of ten school days where their absence has been classed as unauthorised</w:t>
      </w:r>
      <w:r w:rsidR="00050826">
        <w:rPr>
          <w:rFonts w:eastAsia="Verdana" w:cs="Verdana"/>
        </w:rPr>
        <w:t>.</w:t>
      </w:r>
    </w:p>
    <w:p w14:paraId="76BFEC8A" w14:textId="77777777" w:rsidR="002C5B78" w:rsidRPr="002C5B78" w:rsidRDefault="002C5B78" w:rsidP="002C5B78">
      <w:pPr>
        <w:pStyle w:val="TNCBodyText"/>
        <w:numPr>
          <w:ilvl w:val="0"/>
          <w:numId w:val="16"/>
        </w:numPr>
        <w:rPr>
          <w:rFonts w:hint="eastAsia"/>
        </w:rPr>
      </w:pPr>
      <w:r w:rsidRPr="002C5B78">
        <w:t>Ensuring all parents are aware of the school’s attendance expectations and procedures.</w:t>
      </w:r>
    </w:p>
    <w:p w14:paraId="3BE2508F" w14:textId="77777777" w:rsidR="002C5B78" w:rsidRDefault="002C5B78" w:rsidP="002C5B78">
      <w:pPr>
        <w:pStyle w:val="TNCBodyText"/>
        <w:numPr>
          <w:ilvl w:val="0"/>
          <w:numId w:val="16"/>
        </w:numPr>
        <w:rPr>
          <w:rFonts w:hint="eastAsia"/>
        </w:rPr>
      </w:pPr>
      <w:r w:rsidRPr="002C5B78">
        <w:t>Ensuring that every pupil has access to full-time education and will act as early as possible to address patterns of absence.</w:t>
      </w:r>
    </w:p>
    <w:p w14:paraId="0E400F81" w14:textId="161F925C" w:rsidR="00D81CCF" w:rsidRPr="002C5B78" w:rsidRDefault="00D81CCF" w:rsidP="002C5B78">
      <w:pPr>
        <w:pStyle w:val="TNCBodyText"/>
        <w:numPr>
          <w:ilvl w:val="0"/>
          <w:numId w:val="16"/>
        </w:numPr>
        <w:rPr>
          <w:rFonts w:hint="eastAsia"/>
        </w:rPr>
      </w:pPr>
      <w:r>
        <w:t xml:space="preserve">Working with parents of pupils with </w:t>
      </w:r>
      <w:r w:rsidR="00FB110A">
        <w:t>SEND</w:t>
      </w:r>
      <w:r>
        <w:t xml:space="preserve"> to develop specific support approaches for attendance, including where school transport is regularly being missed and where pupils with SEND face barriers within school. </w:t>
      </w:r>
    </w:p>
    <w:p w14:paraId="74396379" w14:textId="704BF450" w:rsidR="002C5B78" w:rsidRPr="002C5B78" w:rsidRDefault="002C5B78" w:rsidP="002C5B78">
      <w:pPr>
        <w:pStyle w:val="TNCBodyText"/>
        <w:rPr>
          <w:rFonts w:hint="eastAsia"/>
        </w:rPr>
      </w:pPr>
      <w:r w:rsidRPr="002C5B78">
        <w:t xml:space="preserve">Staff </w:t>
      </w:r>
      <w:r w:rsidR="00AD2C6F">
        <w:t>will be</w:t>
      </w:r>
      <w:r w:rsidRPr="002C5B78">
        <w:t xml:space="preserve"> responsible for: </w:t>
      </w:r>
    </w:p>
    <w:p w14:paraId="58AA1DE1" w14:textId="77777777" w:rsidR="002C5B78" w:rsidRPr="002C5B78" w:rsidRDefault="002C5B78" w:rsidP="002C5B78">
      <w:pPr>
        <w:pStyle w:val="TNCBodyText"/>
        <w:numPr>
          <w:ilvl w:val="0"/>
          <w:numId w:val="17"/>
        </w:numPr>
        <w:rPr>
          <w:rFonts w:hint="eastAsia"/>
        </w:rPr>
      </w:pPr>
      <w:r w:rsidRPr="002C5B78">
        <w:t xml:space="preserve">Following this policy and ensuring pupils do so too. </w:t>
      </w:r>
    </w:p>
    <w:p w14:paraId="11492392" w14:textId="77777777" w:rsidR="002C5B78" w:rsidRPr="002C5B78" w:rsidRDefault="002C5B78" w:rsidP="002C5B78">
      <w:pPr>
        <w:pStyle w:val="TNCBodyText"/>
        <w:numPr>
          <w:ilvl w:val="0"/>
          <w:numId w:val="17"/>
        </w:numPr>
        <w:rPr>
          <w:rFonts w:hint="eastAsia"/>
        </w:rPr>
      </w:pPr>
      <w:r w:rsidRPr="002C5B78">
        <w:t>Ensuring this policy is implemented fairly and consistently.</w:t>
      </w:r>
    </w:p>
    <w:p w14:paraId="3DE661EB" w14:textId="77777777" w:rsidR="002C5B78" w:rsidRPr="002C5B78" w:rsidRDefault="002C5B78" w:rsidP="002C5B78">
      <w:pPr>
        <w:pStyle w:val="TNCBodyText"/>
        <w:numPr>
          <w:ilvl w:val="0"/>
          <w:numId w:val="17"/>
        </w:numPr>
        <w:rPr>
          <w:rFonts w:hint="eastAsia"/>
        </w:rPr>
      </w:pPr>
      <w:r w:rsidRPr="002C5B78">
        <w:t>Modelling good attendance behaviour.</w:t>
      </w:r>
    </w:p>
    <w:p w14:paraId="4A4751F5" w14:textId="77777777" w:rsidR="002C5B78" w:rsidRPr="002C5B78" w:rsidRDefault="002C5B78" w:rsidP="002C5B78">
      <w:pPr>
        <w:pStyle w:val="TNCBodyText"/>
        <w:numPr>
          <w:ilvl w:val="0"/>
          <w:numId w:val="17"/>
        </w:numPr>
        <w:rPr>
          <w:rFonts w:hint="eastAsia"/>
        </w:rPr>
      </w:pPr>
      <w:r w:rsidRPr="002C5B78">
        <w:t>Using their professional judgement and knowledge of individual pupils to inform decisions as to whether any welfare concerns should be escalated.</w:t>
      </w:r>
    </w:p>
    <w:p w14:paraId="2D1FF8D3" w14:textId="77777777" w:rsidR="002C5B78" w:rsidRPr="002C5B78" w:rsidRDefault="002C5B78" w:rsidP="002C5B78">
      <w:pPr>
        <w:pStyle w:val="TNCBodyText"/>
        <w:numPr>
          <w:ilvl w:val="0"/>
          <w:numId w:val="17"/>
        </w:numPr>
        <w:rPr>
          <w:rFonts w:hint="eastAsia"/>
        </w:rPr>
      </w:pPr>
      <w:r w:rsidRPr="002C5B78">
        <w:t>Where designated, taking the attendance register at the relevant times during the school day.</w:t>
      </w:r>
    </w:p>
    <w:p w14:paraId="3E9981CE" w14:textId="49E140EB" w:rsidR="002C5B78" w:rsidRPr="002C5B78" w:rsidRDefault="002C5B78" w:rsidP="002C5B78">
      <w:pPr>
        <w:pStyle w:val="TNCBodyText"/>
        <w:rPr>
          <w:rFonts w:hint="eastAsia"/>
        </w:rPr>
      </w:pPr>
      <w:r w:rsidRPr="002C5B78">
        <w:t xml:space="preserve">The </w:t>
      </w:r>
      <w:r w:rsidR="00046BDB">
        <w:t>SPIL (Safeguarding, Pastoral and Inclusion Lead)</w:t>
      </w:r>
      <w:r w:rsidRPr="002C5B78">
        <w:t xml:space="preserve"> </w:t>
      </w:r>
      <w:r w:rsidR="00AD2C6F">
        <w:t>will be</w:t>
      </w:r>
      <w:r w:rsidRPr="002C5B78">
        <w:t xml:space="preserve"> responsible for:</w:t>
      </w:r>
    </w:p>
    <w:p w14:paraId="22159CCC" w14:textId="77777777" w:rsidR="002C5B78" w:rsidRPr="002C5B78" w:rsidRDefault="002C5B78" w:rsidP="002C5B78">
      <w:pPr>
        <w:pStyle w:val="TNCBodyText"/>
        <w:numPr>
          <w:ilvl w:val="0"/>
          <w:numId w:val="21"/>
        </w:numPr>
        <w:rPr>
          <w:rFonts w:hint="eastAsia"/>
        </w:rPr>
      </w:pPr>
      <w:r w:rsidRPr="002C5B78">
        <w:t>The overall strategic approach to attendance in school.</w:t>
      </w:r>
    </w:p>
    <w:p w14:paraId="322CF33C" w14:textId="77777777" w:rsidR="002C5B78" w:rsidRPr="002C5B78" w:rsidRDefault="002C5B78" w:rsidP="002C5B78">
      <w:pPr>
        <w:pStyle w:val="TNCBodyText"/>
        <w:numPr>
          <w:ilvl w:val="0"/>
          <w:numId w:val="21"/>
        </w:numPr>
        <w:rPr>
          <w:rFonts w:hint="eastAsia"/>
        </w:rPr>
      </w:pPr>
      <w:r w:rsidRPr="002C5B78">
        <w:t>Developing a clear vision for improving attendance.</w:t>
      </w:r>
    </w:p>
    <w:p w14:paraId="017C1653" w14:textId="77777777" w:rsidR="002C5B78" w:rsidRPr="002C5B78" w:rsidRDefault="002C5B78" w:rsidP="002C5B78">
      <w:pPr>
        <w:pStyle w:val="TNCBodyText"/>
        <w:numPr>
          <w:ilvl w:val="0"/>
          <w:numId w:val="21"/>
        </w:numPr>
        <w:rPr>
          <w:rFonts w:hint="eastAsia"/>
        </w:rPr>
      </w:pPr>
      <w:r w:rsidRPr="002C5B78">
        <w:t>Monitoring attendance and the impact of interventions.</w:t>
      </w:r>
    </w:p>
    <w:p w14:paraId="1071133F" w14:textId="77777777" w:rsidR="002C5B78" w:rsidRPr="002C5B78" w:rsidRDefault="002C5B78" w:rsidP="002C5B78">
      <w:pPr>
        <w:pStyle w:val="TNCBodyText"/>
        <w:numPr>
          <w:ilvl w:val="0"/>
          <w:numId w:val="21"/>
        </w:numPr>
        <w:rPr>
          <w:rFonts w:hint="eastAsia"/>
        </w:rPr>
      </w:pPr>
      <w:r w:rsidRPr="002C5B78">
        <w:t>Analysing attendance data and identifying areas of intervention and improvement.</w:t>
      </w:r>
    </w:p>
    <w:p w14:paraId="5CFC07FE" w14:textId="77777777" w:rsidR="002C5B78" w:rsidRDefault="002C5B78" w:rsidP="002C5B78">
      <w:pPr>
        <w:pStyle w:val="TNCBodyText"/>
        <w:numPr>
          <w:ilvl w:val="0"/>
          <w:numId w:val="21"/>
        </w:numPr>
        <w:rPr>
          <w:rFonts w:hint="eastAsia"/>
        </w:rPr>
      </w:pPr>
      <w:r w:rsidRPr="002C5B78">
        <w:t>Communicating with pupils and parents with regard to attendance.</w:t>
      </w:r>
    </w:p>
    <w:p w14:paraId="4D7016B0" w14:textId="09AF49BB" w:rsidR="00996688" w:rsidRPr="00996688" w:rsidRDefault="00996688" w:rsidP="00996688">
      <w:pPr>
        <w:pStyle w:val="TNCBodyText"/>
        <w:numPr>
          <w:ilvl w:val="0"/>
          <w:numId w:val="21"/>
        </w:numPr>
        <w:rPr>
          <w:rFonts w:hint="eastAsia"/>
        </w:rPr>
      </w:pPr>
      <w:r w:rsidRPr="00996688">
        <w:t>Leading a compassionate approach when listening to parents and pupils regarding barriers to attendance.</w:t>
      </w:r>
    </w:p>
    <w:p w14:paraId="4BCB71C7" w14:textId="77777777" w:rsidR="002C5B78" w:rsidRDefault="002C5B78" w:rsidP="002C5B78">
      <w:pPr>
        <w:pStyle w:val="TNCBodyText"/>
        <w:numPr>
          <w:ilvl w:val="0"/>
          <w:numId w:val="21"/>
        </w:numPr>
        <w:rPr>
          <w:rFonts w:hint="eastAsia"/>
        </w:rPr>
      </w:pPr>
      <w:r w:rsidRPr="002C5B78">
        <w:t>Following up on incidents of persistent poor attendance.</w:t>
      </w:r>
    </w:p>
    <w:p w14:paraId="68AB4975" w14:textId="3834B5D9" w:rsidR="004C68A9" w:rsidRPr="002C5B78" w:rsidRDefault="004C68A9" w:rsidP="002C5B78">
      <w:pPr>
        <w:pStyle w:val="TNCBodyText"/>
        <w:numPr>
          <w:ilvl w:val="0"/>
          <w:numId w:val="21"/>
        </w:numPr>
        <w:rPr>
          <w:rFonts w:hint="eastAsia"/>
        </w:rPr>
      </w:pPr>
      <w:r w:rsidRPr="004C68A9">
        <w:lastRenderedPageBreak/>
        <w:t>Enforcing attendance through statutory interventions in cases of persistent poor attendance where other supports have not succeeded.</w:t>
      </w:r>
    </w:p>
    <w:p w14:paraId="5470F171" w14:textId="1C33E595" w:rsidR="002C5B78" w:rsidRPr="002C5B78" w:rsidRDefault="002C5B78" w:rsidP="002C5B78">
      <w:pPr>
        <w:pStyle w:val="TNCBodyText"/>
        <w:rPr>
          <w:rFonts w:hint="eastAsia"/>
        </w:rPr>
      </w:pPr>
      <w:r w:rsidRPr="002C5B78">
        <w:t xml:space="preserve">Pupils </w:t>
      </w:r>
      <w:r w:rsidR="00AD2C6F">
        <w:t>will be</w:t>
      </w:r>
      <w:r w:rsidRPr="002C5B78">
        <w:t xml:space="preserve"> responsible for:</w:t>
      </w:r>
    </w:p>
    <w:p w14:paraId="0BEB7118" w14:textId="77777777" w:rsidR="002C5B78" w:rsidRPr="002C5B78" w:rsidRDefault="002C5B78" w:rsidP="002C5B78">
      <w:pPr>
        <w:pStyle w:val="TNCBodyText"/>
        <w:numPr>
          <w:ilvl w:val="0"/>
          <w:numId w:val="18"/>
        </w:numPr>
        <w:rPr>
          <w:rFonts w:hint="eastAsia"/>
        </w:rPr>
      </w:pPr>
      <w:r w:rsidRPr="002C5B78">
        <w:t>Attending their lessons and any agreed activities when at school.</w:t>
      </w:r>
    </w:p>
    <w:p w14:paraId="625E4E8E" w14:textId="77777777" w:rsidR="002C5B78" w:rsidRDefault="002C5B78" w:rsidP="002C5B78">
      <w:pPr>
        <w:pStyle w:val="TNCBodyText"/>
        <w:numPr>
          <w:ilvl w:val="0"/>
          <w:numId w:val="18"/>
        </w:numPr>
        <w:rPr>
          <w:rFonts w:hint="eastAsia"/>
        </w:rPr>
      </w:pPr>
      <w:r w:rsidRPr="002C5B78">
        <w:t>Arriving punctually to lessons when at school.</w:t>
      </w:r>
    </w:p>
    <w:p w14:paraId="57208414" w14:textId="1577EA68" w:rsidR="00DC3067" w:rsidRPr="002C5B78" w:rsidRDefault="00DC3067" w:rsidP="002C5B78">
      <w:pPr>
        <w:pStyle w:val="TNCBodyText"/>
        <w:numPr>
          <w:ilvl w:val="0"/>
          <w:numId w:val="18"/>
        </w:numPr>
        <w:rPr>
          <w:rFonts w:hint="eastAsia"/>
        </w:rPr>
      </w:pPr>
      <w:r>
        <w:t>Following any support provided by the school to improve attendance.</w:t>
      </w:r>
    </w:p>
    <w:p w14:paraId="56F87733" w14:textId="540C7A8B" w:rsidR="002C5B78" w:rsidRPr="002C5B78" w:rsidRDefault="002C5B78" w:rsidP="002C5B78">
      <w:pPr>
        <w:pStyle w:val="TNCBodyText"/>
        <w:rPr>
          <w:rFonts w:hint="eastAsia"/>
        </w:rPr>
      </w:pPr>
      <w:r w:rsidRPr="002C5B78">
        <w:t xml:space="preserve">Parents </w:t>
      </w:r>
      <w:r w:rsidR="00AD2C6F">
        <w:t>will be</w:t>
      </w:r>
      <w:r w:rsidRPr="002C5B78">
        <w:t xml:space="preserve"> responsible for:</w:t>
      </w:r>
    </w:p>
    <w:p w14:paraId="1501C2A9" w14:textId="77777777" w:rsidR="002C5B78" w:rsidRPr="002C5B78" w:rsidRDefault="002C5B78" w:rsidP="002C5B78">
      <w:pPr>
        <w:pStyle w:val="TNCBodyText"/>
        <w:numPr>
          <w:ilvl w:val="0"/>
          <w:numId w:val="19"/>
        </w:numPr>
        <w:rPr>
          <w:rFonts w:hint="eastAsia"/>
        </w:rPr>
      </w:pPr>
      <w:r w:rsidRPr="002C5B78">
        <w:t>Providing accurate and up-to-date contact details.</w:t>
      </w:r>
    </w:p>
    <w:p w14:paraId="7F958CC8" w14:textId="77777777" w:rsidR="002C5B78" w:rsidRPr="002C5B78" w:rsidRDefault="002C5B78" w:rsidP="002C5B78">
      <w:pPr>
        <w:pStyle w:val="TNCBodyText"/>
        <w:numPr>
          <w:ilvl w:val="0"/>
          <w:numId w:val="19"/>
        </w:numPr>
        <w:rPr>
          <w:rFonts w:hint="eastAsia"/>
        </w:rPr>
      </w:pPr>
      <w:r w:rsidRPr="002C5B78">
        <w:t>Providing the school with more than one emergency contact number.</w:t>
      </w:r>
    </w:p>
    <w:p w14:paraId="2746C81F" w14:textId="77777777" w:rsidR="002C5B78" w:rsidRPr="002C5B78" w:rsidRDefault="002C5B78" w:rsidP="002C5B78">
      <w:pPr>
        <w:pStyle w:val="TNCBodyText"/>
        <w:numPr>
          <w:ilvl w:val="0"/>
          <w:numId w:val="19"/>
        </w:numPr>
        <w:rPr>
          <w:rFonts w:hint="eastAsia"/>
        </w:rPr>
      </w:pPr>
      <w:r w:rsidRPr="002C5B78">
        <w:t>Updating the school if their details change.</w:t>
      </w:r>
    </w:p>
    <w:p w14:paraId="617823A7" w14:textId="77777777" w:rsidR="002C5B78" w:rsidRPr="002C5B78" w:rsidRDefault="002C5B78" w:rsidP="002C5B78">
      <w:pPr>
        <w:pStyle w:val="TNCBodyText"/>
        <w:numPr>
          <w:ilvl w:val="0"/>
          <w:numId w:val="19"/>
        </w:numPr>
        <w:rPr>
          <w:rFonts w:hint="eastAsia"/>
        </w:rPr>
      </w:pPr>
      <w:r w:rsidRPr="002C5B78">
        <w:t>The attendance of their children at school.</w:t>
      </w:r>
    </w:p>
    <w:p w14:paraId="58FCA811" w14:textId="77777777" w:rsidR="002C5B78" w:rsidRDefault="002C5B78" w:rsidP="002C5B78">
      <w:pPr>
        <w:pStyle w:val="TNCBodyText"/>
        <w:numPr>
          <w:ilvl w:val="0"/>
          <w:numId w:val="19"/>
        </w:numPr>
        <w:rPr>
          <w:rFonts w:hint="eastAsia"/>
        </w:rPr>
      </w:pPr>
      <w:r w:rsidRPr="002C5B78">
        <w:t>Promoting good attendance with their children.</w:t>
      </w:r>
    </w:p>
    <w:p w14:paraId="2DA902CC" w14:textId="31C9D418" w:rsidR="000E1A7B" w:rsidRDefault="000E1A7B" w:rsidP="000E1A7B">
      <w:pPr>
        <w:pStyle w:val="TNCBodyText"/>
        <w:numPr>
          <w:ilvl w:val="0"/>
          <w:numId w:val="19"/>
        </w:numPr>
        <w:rPr>
          <w:rFonts w:hint="eastAsia"/>
        </w:rPr>
      </w:pPr>
      <w:r>
        <w:t>Proactively engaging with any attendance support offered by the school and the LA.</w:t>
      </w:r>
    </w:p>
    <w:p w14:paraId="47DD287F" w14:textId="4D918F67" w:rsidR="000E1A7B" w:rsidRDefault="000E1A7B" w:rsidP="000E1A7B">
      <w:pPr>
        <w:pStyle w:val="TNCBodyText"/>
        <w:numPr>
          <w:ilvl w:val="0"/>
          <w:numId w:val="19"/>
        </w:numPr>
        <w:rPr>
          <w:rFonts w:hint="eastAsia"/>
        </w:rPr>
      </w:pPr>
      <w:r>
        <w:t>Notifying the school as soon as possible when their child has to be unexpectedly absent</w:t>
      </w:r>
      <w:r w:rsidR="006E53BD">
        <w:t xml:space="preserve"> and advising when it is expected that their child will return</w:t>
      </w:r>
      <w:r>
        <w:t>.</w:t>
      </w:r>
    </w:p>
    <w:p w14:paraId="0A67688E" w14:textId="55CC296C" w:rsidR="000E1A7B" w:rsidRDefault="000E1A7B" w:rsidP="000E1A7B">
      <w:pPr>
        <w:pStyle w:val="TNCBodyText"/>
        <w:numPr>
          <w:ilvl w:val="0"/>
          <w:numId w:val="19"/>
        </w:numPr>
        <w:rPr>
          <w:rFonts w:hint="eastAsia"/>
        </w:rPr>
      </w:pPr>
      <w:r>
        <w:t>Requesting leave of absence only in exceptional circumstances, and in advance.</w:t>
      </w:r>
    </w:p>
    <w:p w14:paraId="3C22CFF3" w14:textId="7846D8AC" w:rsidR="000E1A7B" w:rsidRDefault="000E1A7B" w:rsidP="000E1A7B">
      <w:pPr>
        <w:pStyle w:val="TNCBodyText"/>
        <w:numPr>
          <w:ilvl w:val="0"/>
          <w:numId w:val="19"/>
        </w:numPr>
        <w:rPr>
          <w:rFonts w:hint="eastAsia"/>
        </w:rPr>
      </w:pPr>
      <w:r>
        <w:t>Booking any medical appointments around school where possible.</w:t>
      </w:r>
    </w:p>
    <w:p w14:paraId="52DB210E" w14:textId="78A334E9" w:rsidR="000E1A7B" w:rsidRPr="002C5B78" w:rsidRDefault="000E1A7B" w:rsidP="000E1A7B">
      <w:pPr>
        <w:pStyle w:val="TNCBodyText"/>
        <w:numPr>
          <w:ilvl w:val="0"/>
          <w:numId w:val="19"/>
        </w:numPr>
        <w:rPr>
          <w:rFonts w:hint="eastAsia"/>
        </w:rPr>
      </w:pPr>
      <w:r>
        <w:t>Following any family-based support implemented by the school to improve attendance.</w:t>
      </w:r>
    </w:p>
    <w:p w14:paraId="011C2C9E" w14:textId="2D33E794" w:rsidR="001F3EBE" w:rsidRPr="008338FF" w:rsidRDefault="0017236F" w:rsidP="0017236F">
      <w:pPr>
        <w:pStyle w:val="Heading2"/>
        <w:rPr>
          <w:color w:val="auto"/>
        </w:rPr>
      </w:pPr>
      <w:bookmarkStart w:id="7" w:name="_Definitions"/>
      <w:bookmarkEnd w:id="7"/>
      <w:r w:rsidRPr="008338FF">
        <w:rPr>
          <w:color w:val="auto"/>
        </w:rPr>
        <w:t>Definitions</w:t>
      </w:r>
    </w:p>
    <w:p w14:paraId="08783BB4" w14:textId="77777777" w:rsidR="00E604C4" w:rsidRPr="00E604C4" w:rsidRDefault="00E604C4" w:rsidP="00E604C4">
      <w:pPr>
        <w:pStyle w:val="TNCBodyText"/>
        <w:rPr>
          <w:rFonts w:hint="eastAsia"/>
        </w:rPr>
      </w:pPr>
      <w:r w:rsidRPr="00E604C4">
        <w:t xml:space="preserve">The following definitions apply for the purposes of this policy: </w:t>
      </w:r>
    </w:p>
    <w:p w14:paraId="07972E4D" w14:textId="77777777" w:rsidR="00E604C4" w:rsidRPr="00E604C4" w:rsidRDefault="00E604C4" w:rsidP="00E604C4">
      <w:pPr>
        <w:pStyle w:val="TNCBodyText"/>
        <w:rPr>
          <w:rFonts w:hint="eastAsia"/>
          <w:b/>
          <w:bCs/>
        </w:rPr>
      </w:pPr>
      <w:r w:rsidRPr="00E604C4">
        <w:rPr>
          <w:b/>
          <w:bCs/>
        </w:rPr>
        <w:t>Absence:</w:t>
      </w:r>
    </w:p>
    <w:p w14:paraId="4DD80581" w14:textId="77777777" w:rsidR="00E604C4" w:rsidRPr="00E604C4" w:rsidRDefault="00E604C4" w:rsidP="00E604C4">
      <w:pPr>
        <w:pStyle w:val="TNCBodyText"/>
        <w:numPr>
          <w:ilvl w:val="0"/>
          <w:numId w:val="22"/>
        </w:numPr>
        <w:rPr>
          <w:rFonts w:hint="eastAsia"/>
        </w:rPr>
      </w:pPr>
      <w:r w:rsidRPr="00E604C4">
        <w:t>Arrival at school after the register has closed</w:t>
      </w:r>
    </w:p>
    <w:p w14:paraId="73581547" w14:textId="4F425867" w:rsidR="00E604C4" w:rsidRPr="00E604C4" w:rsidRDefault="00E604C4" w:rsidP="00E604C4">
      <w:pPr>
        <w:pStyle w:val="TNCBodyText"/>
        <w:numPr>
          <w:ilvl w:val="0"/>
          <w:numId w:val="22"/>
        </w:numPr>
        <w:rPr>
          <w:rFonts w:hint="eastAsia"/>
        </w:rPr>
      </w:pPr>
      <w:r w:rsidRPr="00E604C4">
        <w:t>Not attending the registered school for any reason</w:t>
      </w:r>
    </w:p>
    <w:p w14:paraId="153548D2" w14:textId="36E94CA2" w:rsidR="00E604C4" w:rsidRPr="00E604C4" w:rsidRDefault="00E604C4" w:rsidP="00E604C4">
      <w:pPr>
        <w:pStyle w:val="TNCBodyText"/>
        <w:rPr>
          <w:rFonts w:hint="eastAsia"/>
          <w:b/>
          <w:bCs/>
        </w:rPr>
      </w:pPr>
      <w:r w:rsidRPr="00E604C4">
        <w:rPr>
          <w:b/>
          <w:bCs/>
        </w:rPr>
        <w:t>Authorised absence</w:t>
      </w:r>
    </w:p>
    <w:p w14:paraId="6619E259" w14:textId="31D76BDD" w:rsidR="00FC62C7" w:rsidRDefault="00FC62C7" w:rsidP="00FC62C7">
      <w:pPr>
        <w:pStyle w:val="TNCBodyText"/>
        <w:numPr>
          <w:ilvl w:val="0"/>
          <w:numId w:val="23"/>
        </w:numPr>
        <w:rPr>
          <w:rFonts w:hint="eastAsia"/>
        </w:rPr>
      </w:pPr>
      <w:r>
        <w:t>Code C1: Leave of absence for the purpose of participating in a regulated performance or undertaking regulated employment abroad</w:t>
      </w:r>
    </w:p>
    <w:p w14:paraId="20403812" w14:textId="012E3E55" w:rsidR="00C96270" w:rsidRDefault="00C96270" w:rsidP="00C96270">
      <w:pPr>
        <w:pStyle w:val="TNCBodyText"/>
        <w:numPr>
          <w:ilvl w:val="0"/>
          <w:numId w:val="23"/>
        </w:numPr>
        <w:rPr>
          <w:rFonts w:hint="eastAsia"/>
        </w:rPr>
      </w:pPr>
      <w:r>
        <w:t>Code M: Leave of absence for the purpose of attending a medical or dental appointment</w:t>
      </w:r>
    </w:p>
    <w:p w14:paraId="5AB3D564" w14:textId="77777777" w:rsidR="00C96270" w:rsidRDefault="00C96270" w:rsidP="00C96270">
      <w:pPr>
        <w:pStyle w:val="TNCBodyText"/>
        <w:numPr>
          <w:ilvl w:val="0"/>
          <w:numId w:val="23"/>
        </w:numPr>
        <w:rPr>
          <w:rFonts w:hint="eastAsia"/>
        </w:rPr>
      </w:pPr>
      <w:r>
        <w:lastRenderedPageBreak/>
        <w:t>Code J1: Leave of absence for the purpose of attending an interview for employment or for admission to another educational institution</w:t>
      </w:r>
    </w:p>
    <w:p w14:paraId="400E48C7" w14:textId="77777777" w:rsidR="00C96270" w:rsidRDefault="00C96270" w:rsidP="00C96270">
      <w:pPr>
        <w:pStyle w:val="TNCBodyText"/>
        <w:numPr>
          <w:ilvl w:val="0"/>
          <w:numId w:val="23"/>
        </w:numPr>
        <w:rPr>
          <w:rFonts w:hint="eastAsia"/>
        </w:rPr>
      </w:pPr>
      <w:r>
        <w:t>Code S: Leave of absence for the purpose of studying for a public examination</w:t>
      </w:r>
    </w:p>
    <w:p w14:paraId="7F0ABFE6" w14:textId="77777777" w:rsidR="00C96270" w:rsidRDefault="00C96270" w:rsidP="00C96270">
      <w:pPr>
        <w:pStyle w:val="TNCBodyText"/>
        <w:numPr>
          <w:ilvl w:val="0"/>
          <w:numId w:val="23"/>
        </w:numPr>
        <w:rPr>
          <w:rFonts w:hint="eastAsia"/>
        </w:rPr>
      </w:pPr>
      <w:r>
        <w:t>Code X: Non-compulsory school age pupil not required to attend school</w:t>
      </w:r>
    </w:p>
    <w:p w14:paraId="5A70D0F1" w14:textId="77777777" w:rsidR="00C96270" w:rsidRDefault="00C96270" w:rsidP="00C96270">
      <w:pPr>
        <w:pStyle w:val="TNCBodyText"/>
        <w:numPr>
          <w:ilvl w:val="0"/>
          <w:numId w:val="23"/>
        </w:numPr>
        <w:rPr>
          <w:rFonts w:hint="eastAsia"/>
        </w:rPr>
      </w:pPr>
      <w:r>
        <w:t>Code C2: Leave of absence for a compulsory school age pupil subject to part-time timetable</w:t>
      </w:r>
    </w:p>
    <w:p w14:paraId="350C8717" w14:textId="77777777" w:rsidR="00C96270" w:rsidRDefault="00C96270" w:rsidP="00C96270">
      <w:pPr>
        <w:pStyle w:val="TNCBodyText"/>
        <w:numPr>
          <w:ilvl w:val="0"/>
          <w:numId w:val="23"/>
        </w:numPr>
        <w:rPr>
          <w:rFonts w:hint="eastAsia"/>
        </w:rPr>
      </w:pPr>
      <w:r>
        <w:t>Code D: Dual registered at another school</w:t>
      </w:r>
    </w:p>
    <w:p w14:paraId="3CA75985" w14:textId="77777777" w:rsidR="00C96270" w:rsidRDefault="00C96270" w:rsidP="00C96270">
      <w:pPr>
        <w:pStyle w:val="TNCBodyText"/>
        <w:numPr>
          <w:ilvl w:val="0"/>
          <w:numId w:val="23"/>
        </w:numPr>
        <w:rPr>
          <w:rFonts w:hint="eastAsia"/>
        </w:rPr>
      </w:pPr>
      <w:r>
        <w:t>Code C: Leave of absence for exceptional circumstances</w:t>
      </w:r>
    </w:p>
    <w:p w14:paraId="7B2206D3" w14:textId="77777777" w:rsidR="00C96270" w:rsidRDefault="00C96270" w:rsidP="00C96270">
      <w:pPr>
        <w:pStyle w:val="TNCBodyText"/>
        <w:numPr>
          <w:ilvl w:val="0"/>
          <w:numId w:val="23"/>
        </w:numPr>
        <w:rPr>
          <w:rFonts w:hint="eastAsia"/>
        </w:rPr>
      </w:pPr>
      <w:r>
        <w:t>Code T: Parent travelling for occupational purposes</w:t>
      </w:r>
    </w:p>
    <w:p w14:paraId="636CBFBE" w14:textId="77777777" w:rsidR="00C96270" w:rsidRDefault="00C96270" w:rsidP="00C96270">
      <w:pPr>
        <w:pStyle w:val="TNCBodyText"/>
        <w:numPr>
          <w:ilvl w:val="0"/>
          <w:numId w:val="23"/>
        </w:numPr>
        <w:rPr>
          <w:rFonts w:hint="eastAsia"/>
        </w:rPr>
      </w:pPr>
      <w:r>
        <w:t>Code R: Religious observance</w:t>
      </w:r>
    </w:p>
    <w:p w14:paraId="5E04B5DC" w14:textId="77777777" w:rsidR="00C96270" w:rsidRDefault="00C96270" w:rsidP="00C96270">
      <w:pPr>
        <w:pStyle w:val="TNCBodyText"/>
        <w:numPr>
          <w:ilvl w:val="0"/>
          <w:numId w:val="23"/>
        </w:numPr>
        <w:rPr>
          <w:rFonts w:hint="eastAsia"/>
        </w:rPr>
      </w:pPr>
      <w:r>
        <w:t>Code I: Illness (not medical or dental appointment)</w:t>
      </w:r>
    </w:p>
    <w:p w14:paraId="75C1B0F4" w14:textId="77777777" w:rsidR="00C96270" w:rsidRDefault="00C96270" w:rsidP="00C96270">
      <w:pPr>
        <w:pStyle w:val="TNCBodyText"/>
        <w:numPr>
          <w:ilvl w:val="0"/>
          <w:numId w:val="23"/>
        </w:numPr>
        <w:rPr>
          <w:rFonts w:hint="eastAsia"/>
        </w:rPr>
      </w:pPr>
      <w:r>
        <w:t>Code E: Suspended or permanently excluded</w:t>
      </w:r>
    </w:p>
    <w:p w14:paraId="3C4B1C0C" w14:textId="61570342" w:rsidR="00E604C4" w:rsidRPr="00E604C4" w:rsidRDefault="00E604C4" w:rsidP="00E604C4">
      <w:pPr>
        <w:pStyle w:val="TNCBodyText"/>
        <w:rPr>
          <w:rFonts w:hint="eastAsia"/>
          <w:b/>
          <w:bCs/>
        </w:rPr>
      </w:pPr>
      <w:r w:rsidRPr="00E604C4">
        <w:rPr>
          <w:b/>
          <w:bCs/>
        </w:rPr>
        <w:t>Unauthorised absence</w:t>
      </w:r>
      <w:r w:rsidR="00D81CCF">
        <w:rPr>
          <w:b/>
          <w:bCs/>
        </w:rPr>
        <w:t xml:space="preserve"> (including but not limited to)</w:t>
      </w:r>
      <w:r w:rsidRPr="00E604C4">
        <w:rPr>
          <w:b/>
          <w:bCs/>
        </w:rPr>
        <w:t>:</w:t>
      </w:r>
    </w:p>
    <w:p w14:paraId="287FC2D7" w14:textId="77777777" w:rsidR="00E604C4" w:rsidRPr="00E604C4" w:rsidRDefault="00E604C4" w:rsidP="00E604C4">
      <w:pPr>
        <w:pStyle w:val="TNCBodyText"/>
        <w:numPr>
          <w:ilvl w:val="0"/>
          <w:numId w:val="24"/>
        </w:numPr>
        <w:rPr>
          <w:rFonts w:hint="eastAsia"/>
        </w:rPr>
      </w:pPr>
      <w:r w:rsidRPr="00E604C4">
        <w:t>Parents keeping children off school unnecessarily or without reason</w:t>
      </w:r>
    </w:p>
    <w:p w14:paraId="48627AB6" w14:textId="77777777" w:rsidR="00E604C4" w:rsidRPr="00E604C4" w:rsidRDefault="00E604C4" w:rsidP="00E604C4">
      <w:pPr>
        <w:pStyle w:val="TNCBodyText"/>
        <w:numPr>
          <w:ilvl w:val="0"/>
          <w:numId w:val="24"/>
        </w:numPr>
        <w:rPr>
          <w:rFonts w:hint="eastAsia"/>
        </w:rPr>
      </w:pPr>
      <w:r w:rsidRPr="00E604C4">
        <w:t>Truancy before or during the school day</w:t>
      </w:r>
    </w:p>
    <w:p w14:paraId="050A7256" w14:textId="77777777" w:rsidR="00E604C4" w:rsidRPr="00E604C4" w:rsidRDefault="00E604C4" w:rsidP="00E604C4">
      <w:pPr>
        <w:pStyle w:val="TNCBodyText"/>
        <w:numPr>
          <w:ilvl w:val="0"/>
          <w:numId w:val="24"/>
        </w:numPr>
        <w:rPr>
          <w:rFonts w:hint="eastAsia"/>
        </w:rPr>
      </w:pPr>
      <w:r w:rsidRPr="00E604C4">
        <w:t>Absences which have never been properly explained</w:t>
      </w:r>
    </w:p>
    <w:p w14:paraId="7CD0F507" w14:textId="77777777" w:rsidR="00E604C4" w:rsidRPr="00E604C4" w:rsidRDefault="00E604C4" w:rsidP="00E604C4">
      <w:pPr>
        <w:pStyle w:val="TNCBodyText"/>
        <w:numPr>
          <w:ilvl w:val="0"/>
          <w:numId w:val="24"/>
        </w:numPr>
        <w:rPr>
          <w:rFonts w:hint="eastAsia"/>
        </w:rPr>
      </w:pPr>
      <w:r w:rsidRPr="00E604C4">
        <w:t>Arrival at school after the register has closed</w:t>
      </w:r>
    </w:p>
    <w:p w14:paraId="7754F8B0" w14:textId="77777777" w:rsidR="00E604C4" w:rsidRPr="00E604C4" w:rsidRDefault="00E604C4" w:rsidP="00E604C4">
      <w:pPr>
        <w:pStyle w:val="TNCBodyText"/>
        <w:numPr>
          <w:ilvl w:val="0"/>
          <w:numId w:val="24"/>
        </w:numPr>
        <w:rPr>
          <w:rFonts w:hint="eastAsia"/>
        </w:rPr>
      </w:pPr>
      <w:r w:rsidRPr="00E604C4">
        <w:t>Absence due to shopping, looking after other children or birthdays</w:t>
      </w:r>
    </w:p>
    <w:p w14:paraId="11D56E8D" w14:textId="77777777" w:rsidR="00E604C4" w:rsidRPr="00E604C4" w:rsidRDefault="00E604C4" w:rsidP="00E604C4">
      <w:pPr>
        <w:pStyle w:val="TNCBodyText"/>
        <w:numPr>
          <w:ilvl w:val="0"/>
          <w:numId w:val="24"/>
        </w:numPr>
        <w:rPr>
          <w:rFonts w:hint="eastAsia"/>
        </w:rPr>
      </w:pPr>
      <w:r w:rsidRPr="00E604C4">
        <w:t>Absence due to day trips and holidays in term-time which have not been agreed</w:t>
      </w:r>
    </w:p>
    <w:p w14:paraId="43FEDF61" w14:textId="77777777" w:rsidR="00E604C4" w:rsidRPr="00E604C4" w:rsidRDefault="00E604C4" w:rsidP="00E604C4">
      <w:pPr>
        <w:pStyle w:val="TNCBodyText"/>
        <w:numPr>
          <w:ilvl w:val="0"/>
          <w:numId w:val="24"/>
        </w:numPr>
        <w:rPr>
          <w:rFonts w:hint="eastAsia"/>
        </w:rPr>
      </w:pPr>
      <w:r w:rsidRPr="00E604C4">
        <w:t>Leaving school for no reason during the day</w:t>
      </w:r>
    </w:p>
    <w:p w14:paraId="23CC6302" w14:textId="77777777" w:rsidR="00E604C4" w:rsidRPr="00E604C4" w:rsidRDefault="00E604C4" w:rsidP="00E604C4">
      <w:pPr>
        <w:pStyle w:val="TNCBodyText"/>
        <w:rPr>
          <w:rFonts w:hint="eastAsia"/>
          <w:b/>
          <w:bCs/>
        </w:rPr>
      </w:pPr>
      <w:r w:rsidRPr="00E604C4">
        <w:rPr>
          <w:b/>
          <w:bCs/>
        </w:rPr>
        <w:t>Persistent absence (PA):</w:t>
      </w:r>
    </w:p>
    <w:p w14:paraId="72FF043D" w14:textId="6472330B" w:rsidR="00E604C4" w:rsidRPr="00E604C4" w:rsidRDefault="00E604C4" w:rsidP="00E604C4">
      <w:pPr>
        <w:pStyle w:val="TNCBodyText"/>
        <w:numPr>
          <w:ilvl w:val="0"/>
          <w:numId w:val="25"/>
        </w:numPr>
        <w:rPr>
          <w:rFonts w:hint="eastAsia"/>
        </w:rPr>
      </w:pPr>
      <w:r w:rsidRPr="00E604C4">
        <w:t>Missing 10 percent or more of schooling across the year for any reason</w:t>
      </w:r>
      <w:r w:rsidR="00297E4D">
        <w:t xml:space="preserve"> – equivalent to one day or more a fortnight across a full school year.</w:t>
      </w:r>
    </w:p>
    <w:p w14:paraId="3C52810F" w14:textId="3025EE1A" w:rsidR="00E604C4" w:rsidRPr="00E604C4" w:rsidRDefault="00E604C4" w:rsidP="00E604C4">
      <w:pPr>
        <w:pStyle w:val="TNCBodyText"/>
        <w:rPr>
          <w:rFonts w:hint="eastAsia"/>
          <w:b/>
          <w:bCs/>
        </w:rPr>
      </w:pPr>
      <w:r w:rsidRPr="00E604C4">
        <w:rPr>
          <w:b/>
          <w:bCs/>
        </w:rPr>
        <w:t>Missing education</w:t>
      </w:r>
    </w:p>
    <w:p w14:paraId="442E01AD" w14:textId="77777777" w:rsidR="00E604C4" w:rsidRPr="00E604C4" w:rsidRDefault="00E604C4" w:rsidP="00E604C4">
      <w:pPr>
        <w:pStyle w:val="TNCBodyText"/>
        <w:numPr>
          <w:ilvl w:val="0"/>
          <w:numId w:val="25"/>
        </w:numPr>
        <w:rPr>
          <w:rFonts w:hint="eastAsia"/>
        </w:rPr>
      </w:pPr>
      <w:r w:rsidRPr="00E604C4">
        <w:t>Not registered at a school and not receiving suitable education in a setting other than a school</w:t>
      </w:r>
    </w:p>
    <w:p w14:paraId="50E2A51C" w14:textId="2B6842E1" w:rsidR="0017236F" w:rsidRPr="008338FF" w:rsidRDefault="00E604C4" w:rsidP="00E604C4">
      <w:pPr>
        <w:pStyle w:val="Heading2"/>
        <w:rPr>
          <w:color w:val="auto"/>
        </w:rPr>
      </w:pPr>
      <w:bookmarkStart w:id="8" w:name="_Attendance_expectations"/>
      <w:bookmarkEnd w:id="8"/>
      <w:r w:rsidRPr="008338FF">
        <w:rPr>
          <w:color w:val="auto"/>
        </w:rPr>
        <w:t>Attendance expectations</w:t>
      </w:r>
    </w:p>
    <w:p w14:paraId="02B23528" w14:textId="77777777" w:rsidR="00BA215F" w:rsidRDefault="00BA215F" w:rsidP="00BA215F">
      <w:pPr>
        <w:pStyle w:val="TNCBodyText"/>
        <w:rPr>
          <w:rFonts w:hint="eastAsia"/>
        </w:rPr>
      </w:pPr>
      <w:r>
        <w:t>The school has high expectations for pupils</w:t>
      </w:r>
      <w:r>
        <w:rPr>
          <w:rFonts w:hint="cs"/>
        </w:rPr>
        <w:t>’</w:t>
      </w:r>
      <w:r>
        <w:t xml:space="preserve"> attendance and punctuality, and ensures that these expectations are communicated regularly to parents and pupils. </w:t>
      </w:r>
    </w:p>
    <w:p w14:paraId="09ADE320" w14:textId="77777777" w:rsidR="00BA215F" w:rsidRDefault="00BA215F" w:rsidP="00BA215F">
      <w:pPr>
        <w:pStyle w:val="TNCBodyText"/>
        <w:rPr>
          <w:rFonts w:hint="eastAsia"/>
        </w:rPr>
      </w:pPr>
      <w:r>
        <w:lastRenderedPageBreak/>
        <w:t xml:space="preserve">Pupils will be expected to attend school punctually every day they are required to be at school, for the full day. </w:t>
      </w:r>
    </w:p>
    <w:p w14:paraId="6EEF00D1" w14:textId="211F7EB2" w:rsidR="00BA215F" w:rsidRDefault="00BA215F" w:rsidP="00BA215F">
      <w:pPr>
        <w:pStyle w:val="TNCBodyText"/>
        <w:rPr>
          <w:rFonts w:hint="eastAsia"/>
        </w:rPr>
      </w:pPr>
      <w:r>
        <w:t>The school day starts a</w:t>
      </w:r>
      <w:r w:rsidRPr="00046BDB">
        <w:t xml:space="preserve">t </w:t>
      </w:r>
      <w:r w:rsidR="00046BDB" w:rsidRPr="00046BDB">
        <w:t>8.55</w:t>
      </w:r>
      <w:r w:rsidRPr="00046BDB">
        <w:t>am, and pupils will be in their classroom, ready to begin lessons at this time; therefore, pupils will be expected to be on the school site by 8:55am. Pupils will have a morning break at 10:</w:t>
      </w:r>
      <w:r w:rsidR="00046BDB" w:rsidRPr="00046BDB">
        <w:t>15</w:t>
      </w:r>
      <w:r w:rsidRPr="00046BDB">
        <w:t>am, which will last until 1</w:t>
      </w:r>
      <w:r w:rsidR="00046BDB" w:rsidRPr="00046BDB">
        <w:t>0.45</w:t>
      </w:r>
      <w:r w:rsidRPr="00046BDB">
        <w:t>am, and a lunch break at 12pm, which will last until 1pm</w:t>
      </w:r>
      <w:r w:rsidR="00046BDB" w:rsidRPr="00046BDB">
        <w:t>.</w:t>
      </w:r>
    </w:p>
    <w:p w14:paraId="61FF399E" w14:textId="77777777" w:rsidR="00BA215F" w:rsidRDefault="00BA215F" w:rsidP="00BA215F">
      <w:pPr>
        <w:pStyle w:val="TNCBodyText"/>
        <w:rPr>
          <w:rFonts w:hint="eastAsia"/>
        </w:rPr>
      </w:pPr>
      <w:r>
        <w:t>Registers will be taken as follows throughout the school day:</w:t>
      </w:r>
    </w:p>
    <w:p w14:paraId="0E523D91" w14:textId="56D82CDF" w:rsidR="00BA215F" w:rsidRPr="00610DEC" w:rsidRDefault="00BA215F" w:rsidP="00BA215F">
      <w:pPr>
        <w:pStyle w:val="TNCBodyText"/>
        <w:numPr>
          <w:ilvl w:val="0"/>
          <w:numId w:val="25"/>
        </w:numPr>
        <w:rPr>
          <w:rFonts w:hint="eastAsia"/>
        </w:rPr>
      </w:pPr>
      <w:r>
        <w:t xml:space="preserve">The morning register will be marked by </w:t>
      </w:r>
      <w:r w:rsidR="00046BDB" w:rsidRPr="00046BDB">
        <w:t>8.55</w:t>
      </w:r>
      <w:r w:rsidRPr="00046BDB">
        <w:t>am</w:t>
      </w:r>
      <w:r>
        <w:t>. Pupils will receive a late mark i</w:t>
      </w:r>
      <w:r w:rsidR="5093F77F">
        <w:t xml:space="preserve">f </w:t>
      </w:r>
      <w:r w:rsidR="5093F77F" w:rsidRPr="00AE5F94">
        <w:t xml:space="preserve">they </w:t>
      </w:r>
      <w:r w:rsidR="5093F77F" w:rsidRPr="00610DEC">
        <w:rPr>
          <w:rFonts w:eastAsia="Segoe UI" w:cs="Segoe UI"/>
        </w:rPr>
        <w:t>were absent when the register started being taken but arrive before the register is closed</w:t>
      </w:r>
      <w:r w:rsidR="5093F77F" w:rsidRPr="00610DEC">
        <w:t xml:space="preserve"> </w:t>
      </w:r>
    </w:p>
    <w:p w14:paraId="48D80217" w14:textId="083EED77" w:rsidR="00BA215F" w:rsidRDefault="00BA215F" w:rsidP="00BA215F">
      <w:pPr>
        <w:pStyle w:val="TNCBodyText"/>
        <w:numPr>
          <w:ilvl w:val="0"/>
          <w:numId w:val="25"/>
        </w:numPr>
        <w:rPr>
          <w:rFonts w:hint="eastAsia"/>
        </w:rPr>
      </w:pPr>
      <w:r>
        <w:t xml:space="preserve">The morning register will close </w:t>
      </w:r>
      <w:r w:rsidRPr="00046BDB">
        <w:t>at 9:</w:t>
      </w:r>
      <w:r w:rsidR="00046BDB">
        <w:t>25</w:t>
      </w:r>
      <w:r w:rsidRPr="00046BDB">
        <w:t>am</w:t>
      </w:r>
      <w:r>
        <w:t>. Pupils will receive a mark of absence if they do not attend school before this time</w:t>
      </w:r>
    </w:p>
    <w:p w14:paraId="21D50DFD" w14:textId="7821FC25" w:rsidR="00BA215F" w:rsidRDefault="00BA215F" w:rsidP="00AE5F94">
      <w:pPr>
        <w:pStyle w:val="TNCBodyText"/>
        <w:numPr>
          <w:ilvl w:val="0"/>
          <w:numId w:val="25"/>
        </w:numPr>
        <w:rPr>
          <w:rFonts w:hint="eastAsia"/>
        </w:rPr>
      </w:pPr>
      <w:r>
        <w:t xml:space="preserve">The afternoon register will be marked </w:t>
      </w:r>
      <w:r w:rsidRPr="00046BDB">
        <w:t>by 1:0</w:t>
      </w:r>
      <w:r w:rsidR="00046BDB">
        <w:t>5</w:t>
      </w:r>
      <w:r w:rsidRPr="00046BDB">
        <w:t>pm</w:t>
      </w:r>
      <w:r>
        <w:t xml:space="preserve">. Pupils will receive a late mark if they are not in their classroom by this </w:t>
      </w:r>
      <w:r w:rsidRPr="00610DEC">
        <w:t>time</w:t>
      </w:r>
      <w:r w:rsidR="719CD5F5" w:rsidRPr="00610DEC">
        <w:t xml:space="preserve"> but arrive before the register is closed </w:t>
      </w:r>
    </w:p>
    <w:p w14:paraId="05867064" w14:textId="00615256" w:rsidR="00BA215F" w:rsidRDefault="00BA215F" w:rsidP="00BA215F">
      <w:pPr>
        <w:pStyle w:val="TNCBodyText"/>
        <w:numPr>
          <w:ilvl w:val="0"/>
          <w:numId w:val="25"/>
        </w:numPr>
        <w:rPr>
          <w:rFonts w:hint="eastAsia"/>
        </w:rPr>
      </w:pPr>
      <w:r>
        <w:t xml:space="preserve">The afternoon register will close at </w:t>
      </w:r>
      <w:r w:rsidRPr="00046BDB">
        <w:t>1:10pm</w:t>
      </w:r>
      <w:r>
        <w:t>. Pupils will receive a mark of absence if they are not present</w:t>
      </w:r>
    </w:p>
    <w:p w14:paraId="2CF3636D" w14:textId="119258C4" w:rsidR="00E604C4" w:rsidRPr="00E604C4" w:rsidRDefault="00BA215F" w:rsidP="00BA215F">
      <w:pPr>
        <w:pStyle w:val="TNCBodyText"/>
        <w:rPr>
          <w:rFonts w:hint="eastAsia"/>
        </w:rPr>
      </w:pPr>
      <w:r>
        <w:t>Pupils will be encouraged to communicate any concerns related to attendance and absence as soon as possible to the relevant member of staff.</w:t>
      </w:r>
    </w:p>
    <w:p w14:paraId="6B90F2DD" w14:textId="20ADE461" w:rsidR="00CB5076" w:rsidRPr="008338FF" w:rsidRDefault="00BA215F" w:rsidP="00356390">
      <w:pPr>
        <w:pStyle w:val="Heading2"/>
        <w:rPr>
          <w:color w:val="auto"/>
        </w:rPr>
      </w:pPr>
      <w:bookmarkStart w:id="9" w:name="_Absence_procedures"/>
      <w:bookmarkEnd w:id="9"/>
      <w:r w:rsidRPr="008338FF">
        <w:rPr>
          <w:color w:val="auto"/>
        </w:rPr>
        <w:t>Absence procedures</w:t>
      </w:r>
    </w:p>
    <w:p w14:paraId="33A9C4DD" w14:textId="6CFAB512" w:rsidR="00356390" w:rsidRDefault="00356390" w:rsidP="00356390">
      <w:pPr>
        <w:pStyle w:val="TNCBodyText"/>
        <w:rPr>
          <w:rFonts w:hint="eastAsia"/>
        </w:rPr>
      </w:pPr>
      <w:r>
        <w:t xml:space="preserve">Parents will be required to contact the school office via telephone before </w:t>
      </w:r>
      <w:r w:rsidRPr="00046BDB">
        <w:t xml:space="preserve">9:00am </w:t>
      </w:r>
      <w:r>
        <w:t>on the first day of their child</w:t>
      </w:r>
      <w:r>
        <w:rPr>
          <w:rFonts w:hint="cs"/>
        </w:rPr>
        <w:t>’</w:t>
      </w:r>
      <w:r>
        <w:t xml:space="preserve">s absence </w:t>
      </w:r>
      <w:r>
        <w:rPr>
          <w:rFonts w:hint="cs"/>
        </w:rPr>
        <w:t>–</w:t>
      </w:r>
      <w:r>
        <w:t xml:space="preserve"> they will be expected to provide an explanation for the absence and an estimation of how long the absence will last, </w:t>
      </w:r>
      <w:proofErr w:type="gramStart"/>
      <w:r>
        <w:t>e.g.</w:t>
      </w:r>
      <w:proofErr w:type="gramEnd"/>
      <w:r>
        <w:t xml:space="preserve"> one school day. </w:t>
      </w:r>
    </w:p>
    <w:p w14:paraId="12F2283B" w14:textId="59309688" w:rsidR="00356390" w:rsidRDefault="00356390" w:rsidP="00356390">
      <w:pPr>
        <w:pStyle w:val="TNCBodyText"/>
        <w:rPr>
          <w:rFonts w:hint="eastAsia"/>
        </w:rPr>
      </w:pPr>
      <w:r>
        <w:t xml:space="preserve">Where a pupil is absent, and their parent has not contacted the school by </w:t>
      </w:r>
      <w:r w:rsidRPr="00046BDB">
        <w:t xml:space="preserve">the close of the morning register </w:t>
      </w:r>
      <w:r>
        <w:t xml:space="preserve">to report the absence, administrative staff will contact the parent by </w:t>
      </w:r>
      <w:r w:rsidR="00046BDB">
        <w:t>text or smartphone message</w:t>
      </w:r>
      <w:r w:rsidRPr="00046BDB">
        <w:t xml:space="preserve"> </w:t>
      </w:r>
      <w:r>
        <w:t>as soon as is practicable on the first day that they do not attend school.</w:t>
      </w:r>
    </w:p>
    <w:p w14:paraId="6EFE2005" w14:textId="77777777" w:rsidR="00356390" w:rsidRDefault="00356390" w:rsidP="00356390">
      <w:pPr>
        <w:pStyle w:val="TNCBodyText"/>
        <w:rPr>
          <w:rFonts w:hint="eastAsia"/>
        </w:rPr>
      </w:pPr>
      <w:r>
        <w:t>The school will always follow up any absences in order to:</w:t>
      </w:r>
    </w:p>
    <w:p w14:paraId="261F4FB0" w14:textId="2BB99307" w:rsidR="00356390" w:rsidRDefault="00356390" w:rsidP="00356390">
      <w:pPr>
        <w:pStyle w:val="TNCBodyText"/>
        <w:numPr>
          <w:ilvl w:val="0"/>
          <w:numId w:val="26"/>
        </w:numPr>
        <w:rPr>
          <w:rFonts w:hint="eastAsia"/>
        </w:rPr>
      </w:pPr>
      <w:r>
        <w:t>Ascertain the reason for the absence.</w:t>
      </w:r>
    </w:p>
    <w:p w14:paraId="1A40CDC2" w14:textId="078C704B" w:rsidR="00356390" w:rsidRDefault="00356390" w:rsidP="00356390">
      <w:pPr>
        <w:pStyle w:val="TNCBodyText"/>
        <w:numPr>
          <w:ilvl w:val="0"/>
          <w:numId w:val="26"/>
        </w:numPr>
        <w:rPr>
          <w:rFonts w:hint="eastAsia"/>
        </w:rPr>
      </w:pPr>
      <w:r>
        <w:t>Ensure the proper safeguarding action is being taken.</w:t>
      </w:r>
    </w:p>
    <w:p w14:paraId="43225581" w14:textId="481B0B97" w:rsidR="00356390" w:rsidRDefault="00356390" w:rsidP="00356390">
      <w:pPr>
        <w:pStyle w:val="TNCBodyText"/>
        <w:numPr>
          <w:ilvl w:val="0"/>
          <w:numId w:val="26"/>
        </w:numPr>
        <w:rPr>
          <w:rFonts w:hint="eastAsia"/>
        </w:rPr>
      </w:pPr>
      <w:r>
        <w:t>Identify whether the absence is authorised or not.</w:t>
      </w:r>
    </w:p>
    <w:p w14:paraId="17372163" w14:textId="256AA4C4" w:rsidR="00356390" w:rsidRDefault="00356390" w:rsidP="00356390">
      <w:pPr>
        <w:pStyle w:val="TNCBodyText"/>
        <w:numPr>
          <w:ilvl w:val="0"/>
          <w:numId w:val="26"/>
        </w:numPr>
        <w:rPr>
          <w:rFonts w:hint="eastAsia"/>
        </w:rPr>
      </w:pPr>
      <w:r>
        <w:t>Identify the correct code to use to enter the data onto the school census system.</w:t>
      </w:r>
    </w:p>
    <w:p w14:paraId="2D3D0B84" w14:textId="4BE5C65B" w:rsidR="00046BDB" w:rsidRPr="00046BDB" w:rsidRDefault="00046BDB" w:rsidP="00046BDB">
      <w:pPr>
        <w:pBdr>
          <w:top w:val="nil"/>
          <w:left w:val="nil"/>
          <w:bottom w:val="nil"/>
          <w:right w:val="nil"/>
          <w:between w:val="nil"/>
        </w:pBdr>
        <w:rPr>
          <w:rFonts w:hint="eastAsia"/>
          <w:color w:val="000000"/>
        </w:rPr>
      </w:pPr>
      <w:r w:rsidRPr="00046BDB">
        <w:rPr>
          <w:color w:val="000000"/>
        </w:rPr>
        <w:t xml:space="preserve">If there is any doubt about the whereabouts of a child, the class teacher should take immediate action by notifying the school office. The school will then be in contact straight away with the parent or carer, in order to check on the safety of the child. If the school is unable to make contact, both the Head Teacher </w:t>
      </w:r>
      <w:r w:rsidRPr="00046BDB">
        <w:rPr>
          <w:color w:val="000000"/>
        </w:rPr>
        <w:lastRenderedPageBreak/>
        <w:t xml:space="preserve">and the SPIL will visit the home of the child to try to ascertain the reason for non-attendance, as well as, bringing the child into school if appropriate. If no one is at home a note is left for the parents or carers to get in touch asap. If there is further concern the SPIL will contact </w:t>
      </w:r>
      <w:proofErr w:type="spellStart"/>
      <w:r w:rsidRPr="00046BDB">
        <w:rPr>
          <w:color w:val="000000"/>
        </w:rPr>
        <w:t>i</w:t>
      </w:r>
      <w:proofErr w:type="spellEnd"/>
      <w:r w:rsidRPr="00046BDB">
        <w:rPr>
          <w:color w:val="000000"/>
        </w:rPr>
        <w:t>-Art.</w:t>
      </w:r>
    </w:p>
    <w:p w14:paraId="1ADD6367" w14:textId="202179F9" w:rsidR="00356390" w:rsidRDefault="00356390" w:rsidP="00356390">
      <w:pPr>
        <w:pStyle w:val="TNCBodyText"/>
        <w:rPr>
          <w:rFonts w:hint="eastAsia"/>
        </w:rPr>
      </w:pPr>
      <w:r>
        <w:t>The school will not request medical evidence in most circumstances where a pupil is absent due to illness; however, the school reserves the right to request supporting evidence where there is genuine and reasonable doubt about the authenticity of the illness.</w:t>
      </w:r>
    </w:p>
    <w:p w14:paraId="3A3B19F8" w14:textId="77777777" w:rsidR="00356390" w:rsidRDefault="00356390" w:rsidP="00356390">
      <w:pPr>
        <w:pStyle w:val="TNCBodyText"/>
        <w:rPr>
          <w:rFonts w:hint="eastAsia"/>
        </w:rPr>
      </w:pPr>
      <w:r>
        <w:t xml:space="preserve">In the case of PA, arrangements will be made for parents to speak to the attendance officer. The school will inform the LA, on a </w:t>
      </w:r>
      <w:r w:rsidRPr="00046BDB">
        <w:t>termly</w:t>
      </w:r>
      <w:r>
        <w:t xml:space="preserve"> basis, of the details of pupils who fail to attend regularly, or who have missed 10 school days or more without authorisation. </w:t>
      </w:r>
    </w:p>
    <w:p w14:paraId="086017BD" w14:textId="57C2E88D" w:rsidR="00356390" w:rsidRDefault="00356390" w:rsidP="00356390">
      <w:pPr>
        <w:pStyle w:val="TNCBodyText"/>
        <w:rPr>
          <w:rFonts w:hint="eastAsia"/>
        </w:rPr>
      </w:pPr>
      <w:r>
        <w:t>If a pupil</w:t>
      </w:r>
      <w:r>
        <w:rPr>
          <w:rFonts w:hint="cs"/>
        </w:rPr>
        <w:t>’</w:t>
      </w:r>
      <w:r>
        <w:t xml:space="preserve">s attendance drops below </w:t>
      </w:r>
      <w:r w:rsidRPr="00046BDB">
        <w:t>85 percent</w:t>
      </w:r>
      <w:r>
        <w:t xml:space="preserve">, the </w:t>
      </w:r>
      <w:r w:rsidR="00046BDB">
        <w:t>SPIL</w:t>
      </w:r>
      <w:r>
        <w:t xml:space="preserve"> will be informed, and a formal meeting will be arranged with the pupil</w:t>
      </w:r>
      <w:r>
        <w:rPr>
          <w:rFonts w:hint="cs"/>
        </w:rPr>
        <w:t>’</w:t>
      </w:r>
      <w:r>
        <w:t>s parent.</w:t>
      </w:r>
    </w:p>
    <w:p w14:paraId="5ED0F1A8" w14:textId="3F50FD5B" w:rsidR="006E53BD" w:rsidRDefault="006E53BD" w:rsidP="00356390">
      <w:pPr>
        <w:pStyle w:val="TNCBodyText"/>
        <w:rPr>
          <w:rFonts w:hint="eastAsia"/>
        </w:rPr>
      </w:pPr>
      <w:r w:rsidRPr="0051640E">
        <w:t xml:space="preserve">Where a pupil does not return from a period of leave or has a continuous period of absence, the school will work jointly with the LA to carry out reasonable enquiries under the </w:t>
      </w:r>
      <w:r w:rsidRPr="00A978CC">
        <w:t>School Attendance (Pupil Registration) (England) Regulations 2024</w:t>
      </w:r>
      <w:r w:rsidRPr="0051640E">
        <w:t xml:space="preserve"> to establish the pupil’s whereabouts. In conducting these enquiries, the school and </w:t>
      </w:r>
      <w:r>
        <w:t xml:space="preserve">it’s </w:t>
      </w:r>
      <w:r w:rsidRPr="0051640E">
        <w:t xml:space="preserve">LA will liaise with the Home LA. If, following these enquiries, the pupil’s name is removed from the school’s admission register, the Home LA will be expected to investigate whether the pupil should be classified as a </w:t>
      </w:r>
      <w:r>
        <w:t>c</w:t>
      </w:r>
      <w:r w:rsidRPr="0051640E">
        <w:t xml:space="preserve">hild </w:t>
      </w:r>
      <w:r>
        <w:t>m</w:t>
      </w:r>
      <w:r w:rsidRPr="0051640E">
        <w:t xml:space="preserve">issing </w:t>
      </w:r>
      <w:r>
        <w:t>e</w:t>
      </w:r>
      <w:r w:rsidRPr="0051640E">
        <w:t>ducation</w:t>
      </w:r>
    </w:p>
    <w:p w14:paraId="23BBDB14" w14:textId="77777777" w:rsidR="00263914" w:rsidRPr="00CB5076" w:rsidRDefault="00263914" w:rsidP="00263914">
      <w:pPr>
        <w:pBdr>
          <w:top w:val="nil"/>
          <w:left w:val="nil"/>
          <w:bottom w:val="nil"/>
          <w:right w:val="nil"/>
          <w:between w:val="nil"/>
        </w:pBdr>
        <w:rPr>
          <w:rFonts w:hint="eastAsia"/>
          <w:color w:val="000000"/>
        </w:rPr>
      </w:pPr>
      <w:r>
        <w:rPr>
          <w:color w:val="000000"/>
        </w:rPr>
        <w:t xml:space="preserve">Every half term a whole school attendance review will be completed by the SPIL. Those children who fall below the school’s targets on the first report of the year will be sent a support letter to help parents/carers to improve their child’s attendance. If the attendance has not improved after the second report and so </w:t>
      </w:r>
      <w:proofErr w:type="spellStart"/>
      <w:r>
        <w:rPr>
          <w:color w:val="000000"/>
        </w:rPr>
        <w:t>fourth</w:t>
      </w:r>
      <w:proofErr w:type="spellEnd"/>
      <w:r>
        <w:rPr>
          <w:color w:val="000000"/>
        </w:rPr>
        <w:t xml:space="preserve"> has been completed the child will progress up the attendance pathway. The pathway is as follows:</w:t>
      </w:r>
    </w:p>
    <w:p w14:paraId="211452DE" w14:textId="30222758" w:rsidR="00263914" w:rsidRDefault="00263914" w:rsidP="00356390">
      <w:pPr>
        <w:pStyle w:val="TNCBodyText"/>
        <w:rPr>
          <w:rFonts w:hint="eastAsia"/>
        </w:rPr>
      </w:pPr>
      <w:r w:rsidRPr="00263914">
        <w:rPr>
          <w:noProof/>
        </w:rPr>
        <w:lastRenderedPageBreak/>
        <w:drawing>
          <wp:inline distT="0" distB="0" distL="0" distR="0" wp14:anchorId="294C3110" wp14:editId="1EC38431">
            <wp:extent cx="6659880" cy="3687445"/>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59880" cy="3687445"/>
                    </a:xfrm>
                    <a:prstGeom prst="rect">
                      <a:avLst/>
                    </a:prstGeom>
                  </pic:spPr>
                </pic:pic>
              </a:graphicData>
            </a:graphic>
          </wp:inline>
        </w:drawing>
      </w:r>
    </w:p>
    <w:p w14:paraId="7CA51F58" w14:textId="29C647AF" w:rsidR="00263914" w:rsidRPr="008338FF" w:rsidRDefault="00263914" w:rsidP="0052266F">
      <w:pPr>
        <w:pStyle w:val="Heading2"/>
        <w:rPr>
          <w:color w:val="auto"/>
        </w:rPr>
      </w:pPr>
      <w:bookmarkStart w:id="10" w:name="_Attendance_register"/>
      <w:bookmarkEnd w:id="10"/>
      <w:r w:rsidRPr="008338FF">
        <w:rPr>
          <w:color w:val="auto"/>
        </w:rPr>
        <w:t>Rewarding good attendance</w:t>
      </w:r>
    </w:p>
    <w:p w14:paraId="3B84C696" w14:textId="247057C5" w:rsidR="00263914" w:rsidRDefault="00263914" w:rsidP="00263914">
      <w:pPr>
        <w:rPr>
          <w:rFonts w:hint="eastAsia"/>
          <w:color w:val="000000"/>
        </w:rPr>
      </w:pPr>
      <w:r>
        <w:rPr>
          <w:color w:val="000000"/>
        </w:rPr>
        <w:t>Rossmore sets attendance targets each year. The targets are challenging yet realistic, and based on attendance figures achieved in previous years. The school considers carefully the attendance figures for other similar schools across the local area and nationally when setting its own targets.</w:t>
      </w:r>
    </w:p>
    <w:p w14:paraId="04E3F41E" w14:textId="7FE391C3" w:rsidR="00263914" w:rsidRPr="00263914" w:rsidRDefault="00263914" w:rsidP="00263914">
      <w:pPr>
        <w:rPr>
          <w:rFonts w:hint="eastAsia"/>
        </w:rPr>
      </w:pPr>
      <w:r>
        <w:rPr>
          <w:color w:val="000000"/>
        </w:rPr>
        <w:t xml:space="preserve">We provide an incentive for children to come to school </w:t>
      </w:r>
      <w:proofErr w:type="spellStart"/>
      <w:r>
        <w:rPr>
          <w:color w:val="000000"/>
        </w:rPr>
        <w:t>everyday</w:t>
      </w:r>
      <w:proofErr w:type="spellEnd"/>
      <w:r>
        <w:rPr>
          <w:color w:val="000000"/>
        </w:rPr>
        <w:t xml:space="preserve">. The children are in a league across the school within their classes. The class with the highest attendance in that week goes into a draw and 1 person wins a prize </w:t>
      </w:r>
      <w:proofErr w:type="gramStart"/>
      <w:r>
        <w:rPr>
          <w:color w:val="000000"/>
        </w:rPr>
        <w:t>e.g.</w:t>
      </w:r>
      <w:proofErr w:type="gramEnd"/>
      <w:r>
        <w:rPr>
          <w:color w:val="000000"/>
        </w:rPr>
        <w:t xml:space="preserve"> season ticket for Chester FC for that weekend’s games. At the end of the year, all children with 100% attendance are taken on a day trip. Those with 98 and 99% take part in a movie afternoon. </w:t>
      </w:r>
    </w:p>
    <w:p w14:paraId="2BCF7CB6" w14:textId="792ADE75" w:rsidR="0025107E" w:rsidRPr="008338FF" w:rsidRDefault="0052266F" w:rsidP="0052266F">
      <w:pPr>
        <w:pStyle w:val="Heading2"/>
        <w:rPr>
          <w:color w:val="auto"/>
        </w:rPr>
      </w:pPr>
      <w:r w:rsidRPr="008338FF">
        <w:rPr>
          <w:color w:val="auto"/>
        </w:rPr>
        <w:t>Attendance register</w:t>
      </w:r>
    </w:p>
    <w:p w14:paraId="00ABC6B1" w14:textId="0B8D45F4" w:rsidR="006B2494" w:rsidRPr="00046BDB" w:rsidRDefault="006B2494" w:rsidP="006B2494">
      <w:pPr>
        <w:pStyle w:val="TNCBodyText"/>
        <w:rPr>
          <w:rFonts w:hint="eastAsia"/>
        </w:rPr>
      </w:pPr>
      <w:r w:rsidRPr="006B2494">
        <w:t xml:space="preserve">The school uses </w:t>
      </w:r>
      <w:r w:rsidR="00046BDB" w:rsidRPr="00046BDB">
        <w:t>Arbor</w:t>
      </w:r>
      <w:r w:rsidRPr="00046BDB">
        <w:t xml:space="preserve"> to keep attendance registers to ensure they are as accurate as possible and can be easily analysed and shared with the appropriate authorities.</w:t>
      </w:r>
    </w:p>
    <w:p w14:paraId="58F2369C" w14:textId="77777777" w:rsidR="006B2494" w:rsidRPr="006B2494" w:rsidRDefault="006B2494" w:rsidP="006B2494">
      <w:pPr>
        <w:pStyle w:val="TNCBodyText"/>
        <w:rPr>
          <w:rFonts w:hint="eastAsia"/>
        </w:rPr>
      </w:pPr>
      <w:r w:rsidRPr="00046BDB">
        <w:t xml:space="preserve">Designated staff members will take the attendance register at the start of each school day and at the start of the afternoon session. </w:t>
      </w:r>
      <w:r w:rsidRPr="006B2494">
        <w:t>This register will record whether pupils are:</w:t>
      </w:r>
    </w:p>
    <w:p w14:paraId="5F25F55C" w14:textId="77777777" w:rsidR="006B2494" w:rsidRPr="006B2494" w:rsidRDefault="006B2494" w:rsidP="006B2494">
      <w:pPr>
        <w:pStyle w:val="TNCBodyText"/>
        <w:numPr>
          <w:ilvl w:val="0"/>
          <w:numId w:val="27"/>
        </w:numPr>
        <w:rPr>
          <w:rFonts w:hint="eastAsia"/>
        </w:rPr>
      </w:pPr>
      <w:r w:rsidRPr="006B2494">
        <w:t>Present.</w:t>
      </w:r>
    </w:p>
    <w:p w14:paraId="4E42A4EF" w14:textId="77777777" w:rsidR="006B2494" w:rsidRPr="006B2494" w:rsidRDefault="006B2494" w:rsidP="006B2494">
      <w:pPr>
        <w:pStyle w:val="TNCBodyText"/>
        <w:numPr>
          <w:ilvl w:val="0"/>
          <w:numId w:val="27"/>
        </w:numPr>
        <w:rPr>
          <w:rFonts w:hint="eastAsia"/>
        </w:rPr>
      </w:pPr>
      <w:r w:rsidRPr="006B2494">
        <w:t>Absent.</w:t>
      </w:r>
    </w:p>
    <w:p w14:paraId="6DBE4ED8" w14:textId="77777777" w:rsidR="006B2494" w:rsidRPr="006B2494" w:rsidRDefault="006B2494" w:rsidP="006B2494">
      <w:pPr>
        <w:pStyle w:val="TNCBodyText"/>
        <w:numPr>
          <w:ilvl w:val="0"/>
          <w:numId w:val="27"/>
        </w:numPr>
        <w:rPr>
          <w:rFonts w:hint="eastAsia"/>
        </w:rPr>
      </w:pPr>
      <w:r w:rsidRPr="006B2494">
        <w:t>Attending an approved educational visit.</w:t>
      </w:r>
    </w:p>
    <w:p w14:paraId="38E3B57F" w14:textId="77777777" w:rsidR="006B2494" w:rsidRPr="006B2494" w:rsidRDefault="006B2494" w:rsidP="006B2494">
      <w:pPr>
        <w:pStyle w:val="TNCBodyText"/>
        <w:numPr>
          <w:ilvl w:val="0"/>
          <w:numId w:val="27"/>
        </w:numPr>
        <w:rPr>
          <w:rFonts w:hint="eastAsia"/>
        </w:rPr>
      </w:pPr>
      <w:r w:rsidRPr="006B2494">
        <w:t>Unable to attend due to exceptional circumstances.</w:t>
      </w:r>
    </w:p>
    <w:p w14:paraId="12B69AE3" w14:textId="26EB8E4B" w:rsidR="006B2494" w:rsidRPr="006B2494" w:rsidRDefault="006B2494" w:rsidP="006B2494">
      <w:pPr>
        <w:pStyle w:val="TNCBodyText"/>
        <w:rPr>
          <w:rFonts w:hint="eastAsia"/>
        </w:rPr>
      </w:pPr>
      <w:r>
        <w:lastRenderedPageBreak/>
        <w:t>The school will use the national attendance codes</w:t>
      </w:r>
      <w:r w:rsidRPr="00AE5F94">
        <w:t xml:space="preserve"> </w:t>
      </w:r>
      <w:r w:rsidR="26F28D68" w:rsidRPr="00610DEC">
        <w:rPr>
          <w:rFonts w:eastAsia="Segoe UI" w:cs="Segoe UI"/>
        </w:rPr>
        <w:t>set out in Regulation 10 of The School Attendance (Pupil Registration) (England) Regulations 2024</w:t>
      </w:r>
      <w:r w:rsidR="26F28D68" w:rsidRPr="00610DEC">
        <w:rPr>
          <w:rFonts w:eastAsia="Segoe UI" w:cs="Segoe UI"/>
          <w:u w:val="single"/>
        </w:rPr>
        <w:t xml:space="preserve"> </w:t>
      </w:r>
      <w:r w:rsidRPr="00AE5F94">
        <w:t xml:space="preserve">to </w:t>
      </w:r>
      <w:r>
        <w:t>ensure attendance and absence are monitored and recorded in a consistent way. The following codes will be used:</w:t>
      </w:r>
    </w:p>
    <w:p w14:paraId="35FB8E8A" w14:textId="77777777" w:rsidR="00EE1D01" w:rsidRDefault="00EE1D01" w:rsidP="00EE1D01">
      <w:pPr>
        <w:pStyle w:val="TNCBodyText"/>
        <w:numPr>
          <w:ilvl w:val="0"/>
          <w:numId w:val="46"/>
        </w:numPr>
        <w:rPr>
          <w:rFonts w:hint="eastAsia"/>
        </w:rPr>
      </w:pPr>
      <w:r>
        <w:t># = planned whole or partial school closure</w:t>
      </w:r>
    </w:p>
    <w:p w14:paraId="0E981F40" w14:textId="77777777" w:rsidR="00EE1D01" w:rsidRDefault="00EE1D01" w:rsidP="00EE1D01">
      <w:pPr>
        <w:pStyle w:val="TNCBodyText"/>
        <w:numPr>
          <w:ilvl w:val="0"/>
          <w:numId w:val="46"/>
        </w:numPr>
        <w:rPr>
          <w:rFonts w:hint="eastAsia"/>
        </w:rPr>
      </w:pPr>
      <w:r>
        <w:t>/ = Present in the morning</w:t>
      </w:r>
    </w:p>
    <w:p w14:paraId="7CF39464" w14:textId="77777777" w:rsidR="00EE1D01" w:rsidRDefault="00EE1D01" w:rsidP="00EE1D01">
      <w:pPr>
        <w:pStyle w:val="TNCBodyText"/>
        <w:numPr>
          <w:ilvl w:val="0"/>
          <w:numId w:val="46"/>
        </w:numPr>
        <w:rPr>
          <w:rFonts w:hint="eastAsia"/>
        </w:rPr>
      </w:pPr>
      <w:r>
        <w:t>\ = Present in the afternoon</w:t>
      </w:r>
    </w:p>
    <w:p w14:paraId="2790BEBC" w14:textId="77777777" w:rsidR="00EE1D01" w:rsidRDefault="00EE1D01" w:rsidP="00EE1D01">
      <w:pPr>
        <w:pStyle w:val="TNCBodyText"/>
        <w:numPr>
          <w:ilvl w:val="0"/>
          <w:numId w:val="46"/>
        </w:numPr>
        <w:rPr>
          <w:rFonts w:hint="eastAsia"/>
        </w:rPr>
      </w:pPr>
      <w:r>
        <w:t>L = Late arrival before the register has closed</w:t>
      </w:r>
    </w:p>
    <w:p w14:paraId="76F1F641" w14:textId="36DF87B2" w:rsidR="00EE1D01" w:rsidRDefault="00EE1D01" w:rsidP="00EE1D01">
      <w:pPr>
        <w:pStyle w:val="TNCBodyText"/>
        <w:numPr>
          <w:ilvl w:val="0"/>
          <w:numId w:val="46"/>
        </w:numPr>
        <w:rPr>
          <w:rFonts w:hint="eastAsia"/>
        </w:rPr>
      </w:pPr>
      <w:r>
        <w:t>C = Leave of absence granted by the school for exceptional circumstances</w:t>
      </w:r>
    </w:p>
    <w:p w14:paraId="3B811227" w14:textId="00661260" w:rsidR="00EE1D01" w:rsidRDefault="00EE1D01" w:rsidP="00EE1D01">
      <w:pPr>
        <w:pStyle w:val="TNCBodyText"/>
        <w:numPr>
          <w:ilvl w:val="0"/>
          <w:numId w:val="46"/>
        </w:numPr>
        <w:rPr>
          <w:rFonts w:hint="eastAsia"/>
        </w:rPr>
      </w:pPr>
      <w:r>
        <w:t>S = Study leave</w:t>
      </w:r>
    </w:p>
    <w:p w14:paraId="61A2236E" w14:textId="367A5F05" w:rsidR="00EE1D01" w:rsidRDefault="00EE1D01" w:rsidP="00EE1D01">
      <w:pPr>
        <w:pStyle w:val="TNCBodyText"/>
        <w:numPr>
          <w:ilvl w:val="0"/>
          <w:numId w:val="46"/>
        </w:numPr>
        <w:rPr>
          <w:rFonts w:hint="eastAsia"/>
        </w:rPr>
      </w:pPr>
      <w:r>
        <w:t>C1 = Leave of absence for participating in a regulated performance or employment abroad</w:t>
      </w:r>
    </w:p>
    <w:p w14:paraId="243614D2" w14:textId="1C7D18E7" w:rsidR="00EE1D01" w:rsidRDefault="00EE1D01" w:rsidP="00EE1D01">
      <w:pPr>
        <w:pStyle w:val="TNCBodyText"/>
        <w:numPr>
          <w:ilvl w:val="0"/>
          <w:numId w:val="46"/>
        </w:numPr>
        <w:rPr>
          <w:rFonts w:hint="eastAsia"/>
        </w:rPr>
      </w:pPr>
      <w:r>
        <w:t>C2 = Leave of absence for part-time pupils</w:t>
      </w:r>
    </w:p>
    <w:p w14:paraId="49C9784E" w14:textId="21270099" w:rsidR="00EE1D01" w:rsidRDefault="00EE1D01" w:rsidP="00EE1D01">
      <w:pPr>
        <w:pStyle w:val="TNCBodyText"/>
        <w:numPr>
          <w:ilvl w:val="0"/>
          <w:numId w:val="46"/>
        </w:numPr>
        <w:rPr>
          <w:rFonts w:hint="eastAsia"/>
        </w:rPr>
      </w:pPr>
      <w:r>
        <w:t>E = Suspended or permanently excluded but no alternative provision made</w:t>
      </w:r>
    </w:p>
    <w:p w14:paraId="51193522" w14:textId="57D841CA" w:rsidR="00EE1D01" w:rsidRDefault="00EE1D01" w:rsidP="00EE1D01">
      <w:pPr>
        <w:pStyle w:val="TNCBodyText"/>
        <w:numPr>
          <w:ilvl w:val="0"/>
          <w:numId w:val="46"/>
        </w:numPr>
        <w:rPr>
          <w:rFonts w:hint="eastAsia"/>
        </w:rPr>
      </w:pPr>
      <w:r>
        <w:t>J1 = Leave of absence for job or education interviews</w:t>
      </w:r>
    </w:p>
    <w:p w14:paraId="6CF5418B" w14:textId="77777777" w:rsidR="00EE1D01" w:rsidRDefault="00EE1D01" w:rsidP="00EE1D01">
      <w:pPr>
        <w:pStyle w:val="TNCBodyText"/>
        <w:numPr>
          <w:ilvl w:val="0"/>
          <w:numId w:val="46"/>
        </w:numPr>
        <w:rPr>
          <w:rFonts w:hint="eastAsia"/>
        </w:rPr>
      </w:pPr>
      <w:r>
        <w:t>I = Illness</w:t>
      </w:r>
    </w:p>
    <w:p w14:paraId="17E051C8" w14:textId="77777777" w:rsidR="00EE1D01" w:rsidRDefault="00EE1D01" w:rsidP="00EE1D01">
      <w:pPr>
        <w:pStyle w:val="TNCBodyText"/>
        <w:numPr>
          <w:ilvl w:val="0"/>
          <w:numId w:val="46"/>
        </w:numPr>
        <w:rPr>
          <w:rFonts w:hint="eastAsia"/>
        </w:rPr>
      </w:pPr>
      <w:r>
        <w:t>M = Medical or dental appointments</w:t>
      </w:r>
    </w:p>
    <w:p w14:paraId="13AE28DF" w14:textId="5BC92F5E" w:rsidR="00EE1D01" w:rsidRDefault="00EE1D01" w:rsidP="00EE1D01">
      <w:pPr>
        <w:pStyle w:val="TNCBodyText"/>
        <w:numPr>
          <w:ilvl w:val="0"/>
          <w:numId w:val="46"/>
        </w:numPr>
        <w:rPr>
          <w:rFonts w:hint="eastAsia"/>
        </w:rPr>
      </w:pPr>
      <w:r>
        <w:t>K = Attending provision arranged by the LA</w:t>
      </w:r>
    </w:p>
    <w:p w14:paraId="1B62A3DE" w14:textId="77777777" w:rsidR="00EE1D01" w:rsidRDefault="00EE1D01" w:rsidP="00EE1D01">
      <w:pPr>
        <w:pStyle w:val="TNCBodyText"/>
        <w:numPr>
          <w:ilvl w:val="0"/>
          <w:numId w:val="46"/>
        </w:numPr>
        <w:rPr>
          <w:rFonts w:hint="eastAsia"/>
        </w:rPr>
      </w:pPr>
      <w:r>
        <w:t>R = Religious observance</w:t>
      </w:r>
    </w:p>
    <w:p w14:paraId="32353F9C" w14:textId="77777777" w:rsidR="00EE1D01" w:rsidRDefault="00EE1D01" w:rsidP="00EE1D01">
      <w:pPr>
        <w:pStyle w:val="TNCBodyText"/>
        <w:numPr>
          <w:ilvl w:val="0"/>
          <w:numId w:val="46"/>
        </w:numPr>
        <w:rPr>
          <w:rFonts w:hint="eastAsia"/>
        </w:rPr>
      </w:pPr>
      <w:r>
        <w:t>B = Off-site education activity</w:t>
      </w:r>
    </w:p>
    <w:p w14:paraId="3FD613D8" w14:textId="77777777" w:rsidR="00EE1D01" w:rsidRDefault="00EE1D01" w:rsidP="00EE1D01">
      <w:pPr>
        <w:pStyle w:val="TNCBodyText"/>
        <w:numPr>
          <w:ilvl w:val="0"/>
          <w:numId w:val="46"/>
        </w:numPr>
        <w:rPr>
          <w:rFonts w:hint="eastAsia"/>
        </w:rPr>
      </w:pPr>
      <w:r>
        <w:t>G = Unauthorised holiday</w:t>
      </w:r>
    </w:p>
    <w:p w14:paraId="12C42CF3" w14:textId="310BF4A0" w:rsidR="00EE1D01" w:rsidRDefault="00EE1D01" w:rsidP="00EE1D01">
      <w:pPr>
        <w:pStyle w:val="TNCBodyText"/>
        <w:numPr>
          <w:ilvl w:val="0"/>
          <w:numId w:val="46"/>
        </w:numPr>
        <w:rPr>
          <w:rFonts w:hint="eastAsia"/>
        </w:rPr>
      </w:pPr>
      <w:r>
        <w:t>= Unauthorised absence</w:t>
      </w:r>
    </w:p>
    <w:p w14:paraId="0AFD13D6" w14:textId="77777777" w:rsidR="00EE1D01" w:rsidRDefault="00EE1D01" w:rsidP="00EE1D01">
      <w:pPr>
        <w:pStyle w:val="TNCBodyText"/>
        <w:numPr>
          <w:ilvl w:val="0"/>
          <w:numId w:val="46"/>
        </w:numPr>
        <w:rPr>
          <w:rFonts w:hint="eastAsia"/>
        </w:rPr>
      </w:pPr>
      <w:r>
        <w:t>U = Arrived after registration closed</w:t>
      </w:r>
    </w:p>
    <w:p w14:paraId="29EEBD01" w14:textId="77777777" w:rsidR="00EE1D01" w:rsidRDefault="00EE1D01" w:rsidP="00EE1D01">
      <w:pPr>
        <w:pStyle w:val="TNCBodyText"/>
        <w:numPr>
          <w:ilvl w:val="0"/>
          <w:numId w:val="46"/>
        </w:numPr>
        <w:rPr>
          <w:rFonts w:hint="eastAsia"/>
        </w:rPr>
      </w:pPr>
      <w:r>
        <w:t>N = Reason not yet provided</w:t>
      </w:r>
    </w:p>
    <w:p w14:paraId="46D5950C" w14:textId="77777777" w:rsidR="00EE1D01" w:rsidRDefault="00EE1D01" w:rsidP="00EE1D01">
      <w:pPr>
        <w:pStyle w:val="TNCBodyText"/>
        <w:numPr>
          <w:ilvl w:val="0"/>
          <w:numId w:val="46"/>
        </w:numPr>
        <w:rPr>
          <w:rFonts w:hint="eastAsia"/>
        </w:rPr>
      </w:pPr>
      <w:r>
        <w:t>X = Not required to be in school</w:t>
      </w:r>
    </w:p>
    <w:p w14:paraId="0AC3C45B" w14:textId="77777777" w:rsidR="00EE1D01" w:rsidRDefault="00EE1D01" w:rsidP="00EE1D01">
      <w:pPr>
        <w:pStyle w:val="TNCBodyText"/>
        <w:numPr>
          <w:ilvl w:val="0"/>
          <w:numId w:val="46"/>
        </w:numPr>
        <w:rPr>
          <w:rFonts w:hint="eastAsia"/>
        </w:rPr>
      </w:pPr>
      <w:r>
        <w:t>T = Traveller absence</w:t>
      </w:r>
    </w:p>
    <w:p w14:paraId="1350861E" w14:textId="3DF00B88" w:rsidR="00EE1D01" w:rsidRDefault="00EE1D01" w:rsidP="00EE1D01">
      <w:pPr>
        <w:pStyle w:val="TNCBodyText"/>
        <w:numPr>
          <w:ilvl w:val="0"/>
          <w:numId w:val="46"/>
        </w:numPr>
        <w:rPr>
          <w:rFonts w:hint="eastAsia"/>
        </w:rPr>
      </w:pPr>
      <w:r>
        <w:t>Q = Absent due to a lack of access arrangements</w:t>
      </w:r>
      <w:r w:rsidR="00BB6DE6">
        <w:t xml:space="preserve"> or due to the pupil having to attend a school that does not qualify for travel arrangements and is more than walking distance from where they live.</w:t>
      </w:r>
    </w:p>
    <w:p w14:paraId="1335E313" w14:textId="77777777" w:rsidR="00EE1D01" w:rsidRDefault="00EE1D01" w:rsidP="00EE1D01">
      <w:pPr>
        <w:pStyle w:val="TNCBodyText"/>
        <w:numPr>
          <w:ilvl w:val="0"/>
          <w:numId w:val="46"/>
        </w:numPr>
        <w:rPr>
          <w:rFonts w:hint="eastAsia"/>
        </w:rPr>
      </w:pPr>
      <w:r>
        <w:t>V = Educational visit or trip</w:t>
      </w:r>
    </w:p>
    <w:p w14:paraId="15550FE5" w14:textId="0BA1AB50" w:rsidR="00EE1D01" w:rsidRDefault="00EE1D01" w:rsidP="00EE1D01">
      <w:pPr>
        <w:pStyle w:val="TNCBodyText"/>
        <w:numPr>
          <w:ilvl w:val="0"/>
          <w:numId w:val="46"/>
        </w:numPr>
        <w:rPr>
          <w:rFonts w:hint="eastAsia"/>
        </w:rPr>
      </w:pPr>
      <w:r>
        <w:lastRenderedPageBreak/>
        <w:t>P = Participating in a supervised sporting activity</w:t>
      </w:r>
      <w:r w:rsidR="007A2567">
        <w:t>, with supervision being physically provided by an appropriately trained and knowledgeable person</w:t>
      </w:r>
    </w:p>
    <w:p w14:paraId="7B4F7C4F" w14:textId="77777777" w:rsidR="00EE1D01" w:rsidRDefault="00EE1D01" w:rsidP="00EE1D01">
      <w:pPr>
        <w:pStyle w:val="TNCBodyText"/>
        <w:numPr>
          <w:ilvl w:val="0"/>
          <w:numId w:val="46"/>
        </w:numPr>
        <w:rPr>
          <w:rFonts w:hint="eastAsia"/>
        </w:rPr>
      </w:pPr>
      <w:r>
        <w:t xml:space="preserve">D = Dual registered </w:t>
      </w:r>
      <w:r>
        <w:rPr>
          <w:rFonts w:hint="cs"/>
        </w:rPr>
        <w:t>–</w:t>
      </w:r>
      <w:r>
        <w:t xml:space="preserve"> at another educational establishment</w:t>
      </w:r>
    </w:p>
    <w:p w14:paraId="3360E4C7" w14:textId="281BF98B" w:rsidR="00EE1D01" w:rsidRDefault="00EE1D01" w:rsidP="00EE1D01">
      <w:pPr>
        <w:pStyle w:val="TNCBodyText"/>
        <w:numPr>
          <w:ilvl w:val="0"/>
          <w:numId w:val="46"/>
        </w:numPr>
        <w:rPr>
          <w:rFonts w:hint="eastAsia"/>
        </w:rPr>
      </w:pPr>
      <w:r>
        <w:t>W = Attending work experience</w:t>
      </w:r>
    </w:p>
    <w:p w14:paraId="2735665C" w14:textId="6E1BEB2E" w:rsidR="00EE1D01" w:rsidRDefault="00EE1D01" w:rsidP="00EE1D01">
      <w:pPr>
        <w:pStyle w:val="TNCBodyText"/>
        <w:numPr>
          <w:ilvl w:val="0"/>
          <w:numId w:val="46"/>
        </w:numPr>
        <w:rPr>
          <w:rFonts w:hint="eastAsia"/>
        </w:rPr>
      </w:pPr>
      <w:r>
        <w:t>Y1 = Absent due to their regular transport not being available</w:t>
      </w:r>
    </w:p>
    <w:p w14:paraId="46A49683" w14:textId="4936D629" w:rsidR="00EE1D01" w:rsidRDefault="00EE1D01" w:rsidP="00EE1D01">
      <w:pPr>
        <w:pStyle w:val="TNCBodyText"/>
        <w:numPr>
          <w:ilvl w:val="0"/>
          <w:numId w:val="46"/>
        </w:numPr>
        <w:rPr>
          <w:rFonts w:hint="eastAsia"/>
        </w:rPr>
      </w:pPr>
      <w:r>
        <w:t>Y2 = Absent due to travel disruption</w:t>
      </w:r>
    </w:p>
    <w:p w14:paraId="332EF72F" w14:textId="247E843A" w:rsidR="00EE1D01" w:rsidRDefault="00EE1D01" w:rsidP="00EE1D01">
      <w:pPr>
        <w:pStyle w:val="TNCBodyText"/>
        <w:numPr>
          <w:ilvl w:val="0"/>
          <w:numId w:val="46"/>
        </w:numPr>
        <w:rPr>
          <w:rFonts w:hint="eastAsia"/>
        </w:rPr>
      </w:pPr>
      <w:r>
        <w:t>Y3 = Absent due to part of the school premises being closed</w:t>
      </w:r>
    </w:p>
    <w:p w14:paraId="2BCD8684" w14:textId="1CBCCFF0" w:rsidR="00EE1D01" w:rsidRDefault="00EE1D01" w:rsidP="00EE1D01">
      <w:pPr>
        <w:pStyle w:val="TNCBodyText"/>
        <w:numPr>
          <w:ilvl w:val="0"/>
          <w:numId w:val="46"/>
        </w:numPr>
        <w:rPr>
          <w:rFonts w:hint="eastAsia"/>
        </w:rPr>
      </w:pPr>
      <w:r>
        <w:t>Y4 = Absent due to the school site being closed</w:t>
      </w:r>
    </w:p>
    <w:p w14:paraId="06AE3186" w14:textId="31BEA586" w:rsidR="00EE1D01" w:rsidRDefault="00EE1D01" w:rsidP="00EE1D01">
      <w:pPr>
        <w:pStyle w:val="TNCBodyText"/>
        <w:numPr>
          <w:ilvl w:val="0"/>
          <w:numId w:val="46"/>
        </w:numPr>
        <w:rPr>
          <w:rFonts w:hint="eastAsia"/>
        </w:rPr>
      </w:pPr>
      <w:r>
        <w:t>Y5 = Absent due to being in criminal justice detention</w:t>
      </w:r>
    </w:p>
    <w:p w14:paraId="63AEA4AA" w14:textId="1C09E6A8" w:rsidR="00EE1D01" w:rsidRDefault="00EE1D01" w:rsidP="00EE1D01">
      <w:pPr>
        <w:pStyle w:val="TNCBodyText"/>
        <w:numPr>
          <w:ilvl w:val="0"/>
          <w:numId w:val="46"/>
        </w:numPr>
        <w:rPr>
          <w:rFonts w:hint="eastAsia"/>
        </w:rPr>
      </w:pPr>
      <w:r>
        <w:t xml:space="preserve">Y6 = Absent due to public health guidance or </w:t>
      </w:r>
      <w:r w:rsidR="00725DA0">
        <w:t>law, despite</w:t>
      </w:r>
      <w:r w:rsidR="00DD399D">
        <w:t xml:space="preserve"> the pupil being well enough to attend</w:t>
      </w:r>
    </w:p>
    <w:p w14:paraId="3DEFF66F" w14:textId="455F6B5E" w:rsidR="00EE1D01" w:rsidRDefault="00EE1D01" w:rsidP="00EE1D01">
      <w:pPr>
        <w:pStyle w:val="TNCBodyText"/>
        <w:numPr>
          <w:ilvl w:val="0"/>
          <w:numId w:val="46"/>
        </w:numPr>
        <w:rPr>
          <w:rFonts w:hint="eastAsia"/>
        </w:rPr>
      </w:pPr>
      <w:r>
        <w:t>Y7 = Absent due to any other unavoidable cause</w:t>
      </w:r>
      <w:r w:rsidR="00725DA0">
        <w:t>, the nature of which must be documented by the school.</w:t>
      </w:r>
    </w:p>
    <w:p w14:paraId="39CDD0A6" w14:textId="77777777" w:rsidR="00EE1D01" w:rsidRDefault="00EE1D01" w:rsidP="00EE1D01">
      <w:pPr>
        <w:pStyle w:val="TNCBodyText"/>
        <w:numPr>
          <w:ilvl w:val="0"/>
          <w:numId w:val="46"/>
        </w:numPr>
        <w:rPr>
          <w:rFonts w:hint="eastAsia"/>
        </w:rPr>
      </w:pPr>
      <w:r>
        <w:t>Z = Pupil not on admission register</w:t>
      </w:r>
    </w:p>
    <w:p w14:paraId="688BFAA4" w14:textId="77777777" w:rsidR="006B2494" w:rsidRPr="006B2494" w:rsidRDefault="006B2494" w:rsidP="006B2494">
      <w:pPr>
        <w:pStyle w:val="TNCBodyText"/>
        <w:rPr>
          <w:rFonts w:hint="eastAsia"/>
        </w:rPr>
      </w:pPr>
      <w:r w:rsidRPr="006B2494">
        <w:t>Pupils who are absent from school but are receiving remote education for any reason will be marked as absent in the register.</w:t>
      </w:r>
    </w:p>
    <w:p w14:paraId="5D1B4F86" w14:textId="77777777" w:rsidR="006B2494" w:rsidRPr="006B2494" w:rsidRDefault="006B2494" w:rsidP="006B2494">
      <w:pPr>
        <w:pStyle w:val="TNCBodyText"/>
        <w:rPr>
          <w:rFonts w:hint="eastAsia"/>
        </w:rPr>
      </w:pPr>
      <w:r w:rsidRPr="006B2494">
        <w:t>All amendments made to the attendance register will include the original entry, the amended entry, the reason for the amendment, the date of amendment and the name and role of the person who made the amendment.</w:t>
      </w:r>
    </w:p>
    <w:p w14:paraId="7BC6C1BC" w14:textId="566DFD6C" w:rsidR="006B2494" w:rsidRPr="006B2494" w:rsidRDefault="006B2494" w:rsidP="006B2494">
      <w:pPr>
        <w:pStyle w:val="TNCBodyText"/>
        <w:rPr>
          <w:rFonts w:hint="eastAsia"/>
        </w:rPr>
      </w:pPr>
      <w:r>
        <w:t xml:space="preserve">Every entry received into the attendance register will be preserved for </w:t>
      </w:r>
      <w:r w:rsidRPr="00046BDB">
        <w:t>three years</w:t>
      </w:r>
      <w:r w:rsidR="006E53BD" w:rsidRPr="00046BDB">
        <w:t xml:space="preserve"> after the date on which the entry was made</w:t>
      </w:r>
      <w:proofErr w:type="gramStart"/>
      <w:r w:rsidR="006E53BD" w:rsidRPr="00046BDB">
        <w:t xml:space="preserve">. </w:t>
      </w:r>
      <w:r w:rsidRPr="00046BDB">
        <w:t>.</w:t>
      </w:r>
      <w:proofErr w:type="gramEnd"/>
    </w:p>
    <w:p w14:paraId="1A3BC5C5" w14:textId="3547F61F" w:rsidR="0052266F" w:rsidRPr="008338FF" w:rsidRDefault="006B2494" w:rsidP="006B2494">
      <w:pPr>
        <w:pStyle w:val="Heading2"/>
        <w:rPr>
          <w:color w:val="auto"/>
        </w:rPr>
      </w:pPr>
      <w:bookmarkStart w:id="11" w:name="_Authorising_parental_absence"/>
      <w:bookmarkEnd w:id="11"/>
      <w:r w:rsidRPr="008338FF">
        <w:rPr>
          <w:color w:val="auto"/>
        </w:rPr>
        <w:t>Authorising parental absence requests</w:t>
      </w:r>
    </w:p>
    <w:p w14:paraId="5F1FEC27" w14:textId="77777777" w:rsidR="00FE3E22" w:rsidRPr="00FE3E22" w:rsidRDefault="00FE3E22" w:rsidP="00FE3E22">
      <w:pPr>
        <w:pStyle w:val="TNCBodyText"/>
        <w:rPr>
          <w:rFonts w:hint="eastAsia"/>
        </w:rPr>
      </w:pPr>
      <w:r w:rsidRPr="00FE3E22">
        <w:t>Parents will be required to request certain types of absence in advance. All requests for absence will be handled by the headteacher – the decision to grant or refuse the request will be at the sole discretion of the headteacher, taking the best interests of the pupil and the impact on the pupil’s education into account. The headteacher’s decision is not subject to appeal; however, the school will be sympathetic to requests for absence by parents, and will not deny any request without good reason.</w:t>
      </w:r>
    </w:p>
    <w:p w14:paraId="66B38F59" w14:textId="77777777" w:rsidR="00FE3E22" w:rsidRPr="00FE3E22" w:rsidRDefault="00FE3E22" w:rsidP="00FE3E22">
      <w:pPr>
        <w:pStyle w:val="TNCBodyText"/>
        <w:rPr>
          <w:rFonts w:hint="eastAsia"/>
          <w:b/>
          <w:bCs/>
        </w:rPr>
      </w:pPr>
      <w:r w:rsidRPr="00FE3E22">
        <w:rPr>
          <w:b/>
          <w:bCs/>
        </w:rPr>
        <w:t>Leave of absence</w:t>
      </w:r>
    </w:p>
    <w:p w14:paraId="118F3ADA" w14:textId="77777777" w:rsidR="00FE3E22" w:rsidRPr="00FE3E22" w:rsidRDefault="00FE3E22" w:rsidP="00FE3E22">
      <w:pPr>
        <w:pStyle w:val="TNCBodyText"/>
        <w:rPr>
          <w:rFonts w:hint="eastAsia"/>
        </w:rPr>
      </w:pPr>
      <w:r w:rsidRPr="00FE3E22">
        <w:t xml:space="preserve">The school will only grant a pupil a leave of absence in exceptional circumstances. In order to have requests for a leave of absence considered, the school will expect parents to contact the headteacher </w:t>
      </w:r>
      <w:r w:rsidRPr="00046BDB">
        <w:t xml:space="preserve">in </w:t>
      </w:r>
      <w:r w:rsidRPr="00046BDB">
        <w:lastRenderedPageBreak/>
        <w:t xml:space="preserve">writing at least two weeks </w:t>
      </w:r>
      <w:r w:rsidRPr="00FE3E22">
        <w:t xml:space="preserve">prior to the proposed start date of the leave of absence, providing the reason for the proposed absence and the dates during which the absence would be expected to occur. </w:t>
      </w:r>
    </w:p>
    <w:p w14:paraId="6512D7A0" w14:textId="531E7B50" w:rsidR="7B6F2CEE" w:rsidRDefault="00FE3E22" w:rsidP="7B6F2CEE">
      <w:pPr>
        <w:pStyle w:val="TNCBodyText"/>
        <w:rPr>
          <w:rFonts w:hint="eastAsia"/>
        </w:rPr>
      </w:pPr>
      <w:r>
        <w:t xml:space="preserve">Any requests for leave during term time will be considered on an individual basis and the pupil’s previous attendance record will be taken into account. Where the absence is granted, the headteacher will determine the length of time that the pupil can be away from school. The school </w:t>
      </w:r>
      <w:r w:rsidRPr="00C0638B">
        <w:t>is not likely to grant leaves of absence for the purposes of family holidays.</w:t>
      </w:r>
    </w:p>
    <w:p w14:paraId="04ED5BE0" w14:textId="77777777" w:rsidR="00FE3E22" w:rsidRPr="00FE3E22" w:rsidRDefault="00FE3E22" w:rsidP="00FE3E22">
      <w:pPr>
        <w:pStyle w:val="TNCBodyText"/>
        <w:rPr>
          <w:rFonts w:hint="eastAsia"/>
        </w:rPr>
      </w:pPr>
      <w:r w:rsidRPr="00FE3E22">
        <w:t xml:space="preserve">Requests for leave will not be granted in the following circumstances: </w:t>
      </w:r>
    </w:p>
    <w:p w14:paraId="20EA4B89" w14:textId="77777777" w:rsidR="00FE3E22" w:rsidRPr="00FE3E22" w:rsidRDefault="00FE3E22" w:rsidP="00FE3E22">
      <w:pPr>
        <w:pStyle w:val="TNCBodyText"/>
        <w:numPr>
          <w:ilvl w:val="0"/>
          <w:numId w:val="30"/>
        </w:numPr>
        <w:rPr>
          <w:rFonts w:hint="eastAsia"/>
        </w:rPr>
      </w:pPr>
      <w:r w:rsidRPr="00FE3E22">
        <w:t>Immediately before and during statutory assessment periods</w:t>
      </w:r>
    </w:p>
    <w:p w14:paraId="57609239" w14:textId="77777777" w:rsidR="00FE3E22" w:rsidRPr="00FE3E22" w:rsidRDefault="00FE3E22" w:rsidP="00FE3E22">
      <w:pPr>
        <w:pStyle w:val="TNCBodyText"/>
        <w:numPr>
          <w:ilvl w:val="0"/>
          <w:numId w:val="30"/>
        </w:numPr>
        <w:rPr>
          <w:rFonts w:hint="eastAsia"/>
        </w:rPr>
      </w:pPr>
      <w:r w:rsidRPr="00FE3E22">
        <w:t>When a pupil’s attendance record shows any unauthorised absence</w:t>
      </w:r>
    </w:p>
    <w:p w14:paraId="2ED66B2D" w14:textId="77777777" w:rsidR="00FE3E22" w:rsidRPr="00FE3E22" w:rsidRDefault="00FE3E22" w:rsidP="00FE3E22">
      <w:pPr>
        <w:pStyle w:val="TNCBodyText"/>
        <w:numPr>
          <w:ilvl w:val="0"/>
          <w:numId w:val="30"/>
        </w:numPr>
        <w:rPr>
          <w:rFonts w:hint="eastAsia"/>
        </w:rPr>
      </w:pPr>
      <w:r w:rsidRPr="00FE3E22">
        <w:t>Where a pupil’s authorised absence record is already above</w:t>
      </w:r>
      <w:r w:rsidRPr="00046BDB">
        <w:t xml:space="preserve"> 10 percent </w:t>
      </w:r>
      <w:r w:rsidRPr="00FE3E22">
        <w:t>for any reason</w:t>
      </w:r>
    </w:p>
    <w:p w14:paraId="72DA6859" w14:textId="77777777" w:rsidR="00FE3E22" w:rsidRPr="00FE3E22" w:rsidRDefault="00FE3E22" w:rsidP="00FE3E22">
      <w:pPr>
        <w:pStyle w:val="TNCBodyText"/>
        <w:rPr>
          <w:rFonts w:hint="eastAsia"/>
        </w:rPr>
      </w:pPr>
      <w:r w:rsidRPr="00FE3E22">
        <w:t>If term-time leave is not granted, taking a pupil out of school will be recorded as an unauthorised absence and may result in sanctions, such as a penalty notice. The school cannot grant leaves of absence retrospectively; therefore, any absences that were not approved by the school in advance will be marked as unauthorised.</w:t>
      </w:r>
    </w:p>
    <w:p w14:paraId="3FE217B7" w14:textId="77777777" w:rsidR="00FE3E22" w:rsidRPr="00FE3E22" w:rsidRDefault="00FE3E22" w:rsidP="00FE3E22">
      <w:pPr>
        <w:pStyle w:val="TNCBodyText"/>
        <w:rPr>
          <w:rFonts w:hint="eastAsia"/>
          <w:b/>
          <w:bCs/>
        </w:rPr>
      </w:pPr>
      <w:r w:rsidRPr="00FE3E22">
        <w:rPr>
          <w:b/>
          <w:bCs/>
        </w:rPr>
        <w:t>Illness and healthcare appointments</w:t>
      </w:r>
    </w:p>
    <w:p w14:paraId="6A3C92D4" w14:textId="150A7B83" w:rsidR="00263914" w:rsidRPr="00263914" w:rsidRDefault="00FE3E22" w:rsidP="00FE3E22">
      <w:pPr>
        <w:pStyle w:val="TNCBodyText"/>
        <w:rPr>
          <w:rFonts w:hint="eastAsia"/>
        </w:rPr>
      </w:pPr>
      <w:r w:rsidRPr="00FE3E22">
        <w:t>Parents will be expected to make medical or dental appointments outside of school hours wherever possible. Where this is not possible, parents will be expected to obtain approval for their child’s absence to attend such appointments as far in advance as is practicable. Parents will be responsible for ensuring their child misses only the amount of time necessary to attend the appointment.</w:t>
      </w:r>
      <w:bookmarkStart w:id="12" w:name="_Hlk104207035"/>
    </w:p>
    <w:bookmarkEnd w:id="12"/>
    <w:p w14:paraId="30071027" w14:textId="77777777" w:rsidR="00FE3E22" w:rsidRPr="00FE3E22" w:rsidRDefault="00FE3E22" w:rsidP="00FE3E22">
      <w:pPr>
        <w:pStyle w:val="TNCBodyText"/>
        <w:rPr>
          <w:rFonts w:hint="eastAsia"/>
          <w:b/>
          <w:bCs/>
        </w:rPr>
      </w:pPr>
      <w:r w:rsidRPr="00FE3E22">
        <w:rPr>
          <w:b/>
          <w:bCs/>
        </w:rPr>
        <w:t>Religious observance</w:t>
      </w:r>
    </w:p>
    <w:p w14:paraId="1A0371FA" w14:textId="15338218" w:rsidR="00FE3E22" w:rsidRPr="00FE3E22" w:rsidRDefault="00FE3E22" w:rsidP="00FE3E22">
      <w:pPr>
        <w:pStyle w:val="TNCBodyText"/>
        <w:rPr>
          <w:rFonts w:hint="eastAsia"/>
        </w:rPr>
      </w:pPr>
      <w:r w:rsidRPr="00FE3E22">
        <w:t xml:space="preserve">Parents will be expected to request absence for religious observance at least </w:t>
      </w:r>
      <w:r w:rsidRPr="00C1539A">
        <w:t xml:space="preserve">two weeks </w:t>
      </w:r>
      <w:r w:rsidR="00B37185" w:rsidRPr="00B37185">
        <w:t xml:space="preserve">in </w:t>
      </w:r>
      <w:r w:rsidRPr="00FE3E22">
        <w:t xml:space="preserve">advance. </w:t>
      </w:r>
    </w:p>
    <w:p w14:paraId="11383414" w14:textId="77777777" w:rsidR="00FE3E22" w:rsidRPr="00FE3E22" w:rsidRDefault="00FE3E22" w:rsidP="00FE3E22">
      <w:pPr>
        <w:pStyle w:val="TNCBodyText"/>
        <w:rPr>
          <w:rFonts w:hint="eastAsia"/>
        </w:rPr>
      </w:pPr>
      <w:r w:rsidRPr="00FE3E22">
        <w:t xml:space="preserve">The school will only accept requests from parents for absence on grounds of religious observance for days that are exclusively set apart for religious observance by the relevant religious body. The school will define this as a day where the pupil’s parents would be expected by an established religious body to stay away from their employment to mark the occasion. </w:t>
      </w:r>
    </w:p>
    <w:p w14:paraId="343295D8" w14:textId="77777777" w:rsidR="00FE3E22" w:rsidRPr="00FE3E22" w:rsidRDefault="00FE3E22" w:rsidP="00FE3E22">
      <w:pPr>
        <w:pStyle w:val="TNCBodyText"/>
        <w:rPr>
          <w:rFonts w:hint="eastAsia"/>
        </w:rPr>
      </w:pPr>
      <w:r w:rsidRPr="00FE3E22">
        <w:t>The school may seek advice from the religious body in question where there is doubt over the request.</w:t>
      </w:r>
    </w:p>
    <w:p w14:paraId="13AB4A40" w14:textId="447A0B4A" w:rsidR="00FE3E22" w:rsidRPr="00FE3E22" w:rsidRDefault="00EB7508" w:rsidP="00FE3E22">
      <w:pPr>
        <w:pStyle w:val="TNCBodyText"/>
        <w:rPr>
          <w:rFonts w:hint="eastAsia"/>
        </w:rPr>
      </w:pPr>
      <w:r>
        <w:rPr>
          <w:b/>
          <w:bCs/>
        </w:rPr>
        <w:t xml:space="preserve">Parent’s travelling for occupational purposes </w:t>
      </w:r>
    </w:p>
    <w:p w14:paraId="2D4C375E" w14:textId="77777777" w:rsidR="00FE3E22" w:rsidRPr="00FE3E22" w:rsidRDefault="00FE3E22" w:rsidP="00FE3E22">
      <w:pPr>
        <w:pStyle w:val="TNCBodyText"/>
        <w:rPr>
          <w:rFonts w:hint="eastAsia"/>
        </w:rPr>
      </w:pPr>
      <w:r w:rsidRPr="00FE3E22">
        <w:t xml:space="preserve">Where a pupil’s parent belongs to a community covered by this code and is travelling for occupational purposes, the parent will be expected to request a leave of absence for their child at least </w:t>
      </w:r>
      <w:r w:rsidRPr="00C1539A">
        <w:t xml:space="preserve">two weeks </w:t>
      </w:r>
      <w:r w:rsidRPr="00FE3E22">
        <w:t>in advance. Absences will not be granted for pupils from these communities under this code for reasons other than travel for occupational purposes.</w:t>
      </w:r>
    </w:p>
    <w:p w14:paraId="08A92887" w14:textId="15CFEA6E" w:rsidR="006B2494" w:rsidRPr="008338FF" w:rsidRDefault="00D867F0" w:rsidP="00D867F0">
      <w:pPr>
        <w:pStyle w:val="Heading2"/>
        <w:rPr>
          <w:color w:val="auto"/>
        </w:rPr>
      </w:pPr>
      <w:bookmarkStart w:id="13" w:name="_SEND-_and_health-related"/>
      <w:bookmarkEnd w:id="13"/>
      <w:r w:rsidRPr="008338FF">
        <w:rPr>
          <w:color w:val="auto"/>
        </w:rPr>
        <w:lastRenderedPageBreak/>
        <w:t>SEND- and health-related absences</w:t>
      </w:r>
    </w:p>
    <w:p w14:paraId="4BDC36AE" w14:textId="77777777" w:rsidR="0085154C" w:rsidRPr="0085154C" w:rsidRDefault="0085154C" w:rsidP="0085154C">
      <w:pPr>
        <w:pStyle w:val="TNCBodyText"/>
        <w:rPr>
          <w:rFonts w:hint="eastAsia"/>
        </w:rPr>
      </w:pPr>
      <w:r w:rsidRPr="0085154C">
        <w:t>The school recognises that pupils with SEND and/or health conditions, including mental health issues, may face greater barriers to attendance than their peers, and will incorporate robust procedures to support pupils who find attending school difficult.</w:t>
      </w:r>
    </w:p>
    <w:p w14:paraId="5A2A9B75" w14:textId="2C4FE317" w:rsidR="0085154C" w:rsidRPr="0085154C" w:rsidRDefault="0085154C" w:rsidP="0085154C">
      <w:pPr>
        <w:pStyle w:val="TNCBodyText"/>
        <w:rPr>
          <w:rFonts w:hint="eastAsia"/>
        </w:rPr>
      </w:pPr>
      <w:r w:rsidRPr="0085154C">
        <w:t xml:space="preserve">In line with the SEND Policy, the school will ensure that reasonable adjustments are made for disabled pupils to reduce barriers to attendance, in line with any EHC plans or IHPs that have been implemented. The school will secure additional support from external partners to help bolster attendance where appropriate. </w:t>
      </w:r>
    </w:p>
    <w:p w14:paraId="2F9AC713" w14:textId="7D47AA74" w:rsidR="0085154C" w:rsidRPr="0085154C" w:rsidRDefault="0085154C" w:rsidP="0085154C">
      <w:pPr>
        <w:pStyle w:val="TNCBodyText"/>
        <w:rPr>
          <w:rFonts w:hint="eastAsia"/>
        </w:rPr>
      </w:pPr>
      <w:r w:rsidRPr="0085154C">
        <w:t xml:space="preserve">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DSL and the Child Protection and Safeguarding Policy will be followed. All pupils will be supported with their mental </w:t>
      </w:r>
      <w:proofErr w:type="gramStart"/>
      <w:r w:rsidRPr="0085154C">
        <w:t>health</w:t>
      </w:r>
      <w:r w:rsidR="00C1539A">
        <w:t>.</w:t>
      </w:r>
      <w:r w:rsidRPr="0085154C">
        <w:t>.</w:t>
      </w:r>
      <w:proofErr w:type="gramEnd"/>
    </w:p>
    <w:p w14:paraId="5FD3E922" w14:textId="77777777" w:rsidR="0085154C" w:rsidRPr="0085154C" w:rsidRDefault="0085154C" w:rsidP="0085154C">
      <w:pPr>
        <w:pStyle w:val="TNCBodyText"/>
        <w:rPr>
          <w:rFonts w:hint="eastAsia"/>
        </w:rPr>
      </w:pPr>
      <w:r w:rsidRPr="0085154C">
        <w:t>If a pupil is unable to attend school for long periods of time due to their health, the school will:</w:t>
      </w:r>
    </w:p>
    <w:p w14:paraId="5FA3B742" w14:textId="77777777" w:rsidR="0085154C" w:rsidRPr="0085154C" w:rsidRDefault="0085154C" w:rsidP="0085154C">
      <w:pPr>
        <w:pStyle w:val="TNCBodyText"/>
        <w:numPr>
          <w:ilvl w:val="0"/>
          <w:numId w:val="31"/>
        </w:numPr>
        <w:rPr>
          <w:rFonts w:hint="eastAsia"/>
        </w:rPr>
      </w:pPr>
      <w:r w:rsidRPr="0085154C">
        <w:t>Inform the LA if a pupil is likely to be away from the school for more than 15 school days.</w:t>
      </w:r>
    </w:p>
    <w:p w14:paraId="26BA4D1F" w14:textId="77777777" w:rsidR="0085154C" w:rsidRPr="0085154C" w:rsidRDefault="0085154C" w:rsidP="0085154C">
      <w:pPr>
        <w:pStyle w:val="TNCBodyText"/>
        <w:numPr>
          <w:ilvl w:val="0"/>
          <w:numId w:val="31"/>
        </w:numPr>
        <w:rPr>
          <w:rFonts w:hint="eastAsia"/>
        </w:rPr>
      </w:pPr>
      <w:r w:rsidRPr="0085154C">
        <w:t>Provide the LA with information about the pupil’s needs, capabilities and programme of work.</w:t>
      </w:r>
    </w:p>
    <w:p w14:paraId="542D788D" w14:textId="77777777" w:rsidR="0085154C" w:rsidRPr="0085154C" w:rsidRDefault="0085154C" w:rsidP="0085154C">
      <w:pPr>
        <w:pStyle w:val="TNCBodyText"/>
        <w:numPr>
          <w:ilvl w:val="0"/>
          <w:numId w:val="31"/>
        </w:numPr>
        <w:rPr>
          <w:rFonts w:hint="eastAsia"/>
        </w:rPr>
      </w:pPr>
      <w:r w:rsidRPr="0085154C">
        <w:t>Help the pupil reintegrate at school when they return.</w:t>
      </w:r>
    </w:p>
    <w:p w14:paraId="6F768E57" w14:textId="77777777" w:rsidR="0085154C" w:rsidRPr="0085154C" w:rsidRDefault="0085154C" w:rsidP="0085154C">
      <w:pPr>
        <w:pStyle w:val="TNCBodyText"/>
        <w:numPr>
          <w:ilvl w:val="0"/>
          <w:numId w:val="31"/>
        </w:numPr>
        <w:rPr>
          <w:rFonts w:hint="eastAsia"/>
        </w:rPr>
      </w:pPr>
      <w:r w:rsidRPr="0085154C">
        <w:t>Make sure the pupil is kept informed about school events and clubs.</w:t>
      </w:r>
    </w:p>
    <w:p w14:paraId="323F86A2" w14:textId="77777777" w:rsidR="0085154C" w:rsidRPr="0085154C" w:rsidRDefault="0085154C" w:rsidP="0085154C">
      <w:pPr>
        <w:pStyle w:val="TNCBodyText"/>
        <w:numPr>
          <w:ilvl w:val="0"/>
          <w:numId w:val="31"/>
        </w:numPr>
        <w:rPr>
          <w:rFonts w:hint="eastAsia"/>
        </w:rPr>
      </w:pPr>
      <w:r w:rsidRPr="0085154C">
        <w:t>Encourage the pupil to stay in contact with other pupils during their absence.</w:t>
      </w:r>
    </w:p>
    <w:p w14:paraId="4A1CC566" w14:textId="77777777" w:rsidR="0085154C" w:rsidRPr="0085154C" w:rsidRDefault="0085154C" w:rsidP="0085154C">
      <w:pPr>
        <w:pStyle w:val="TNCBodyText"/>
        <w:rPr>
          <w:rFonts w:hint="eastAsia"/>
        </w:rPr>
      </w:pPr>
      <w:r w:rsidRPr="0085154C">
        <w:t>The school will incorporate an action plan to help any pupils with SEND and/or health issues cope with the stress and anxiety that attending school may cause them. Such plans will be regularly monitored and reviewed until the pupil is attending school as normal and there has been signs of significant improvement.</w:t>
      </w:r>
    </w:p>
    <w:p w14:paraId="4CCDBE02" w14:textId="77777777" w:rsidR="0085154C" w:rsidRPr="0085154C" w:rsidRDefault="0085154C" w:rsidP="0085154C">
      <w:pPr>
        <w:pStyle w:val="TNCBodyText"/>
        <w:rPr>
          <w:rFonts w:hint="eastAsia"/>
        </w:rPr>
      </w:pPr>
      <w:r w:rsidRPr="0085154C">
        <w:t>To support the attendance of pupils with SEND and/or health issues, the school will consider:</w:t>
      </w:r>
    </w:p>
    <w:p w14:paraId="0BFF3868" w14:textId="77777777" w:rsidR="0085154C" w:rsidRPr="0085154C" w:rsidRDefault="0085154C" w:rsidP="0085154C">
      <w:pPr>
        <w:pStyle w:val="TNCBodyText"/>
        <w:numPr>
          <w:ilvl w:val="0"/>
          <w:numId w:val="32"/>
        </w:numPr>
        <w:rPr>
          <w:rFonts w:hint="eastAsia"/>
        </w:rPr>
      </w:pPr>
      <w:r w:rsidRPr="0085154C">
        <w:t>Holding termly meetings to evaluate any implemented reasonable adjustments.</w:t>
      </w:r>
    </w:p>
    <w:p w14:paraId="5923B3EA" w14:textId="77777777" w:rsidR="0085154C" w:rsidRPr="0085154C" w:rsidRDefault="0085154C" w:rsidP="0085154C">
      <w:pPr>
        <w:pStyle w:val="TNCBodyText"/>
        <w:numPr>
          <w:ilvl w:val="0"/>
          <w:numId w:val="32"/>
        </w:numPr>
        <w:rPr>
          <w:rFonts w:hint="eastAsia"/>
        </w:rPr>
      </w:pPr>
      <w:r w:rsidRPr="0085154C">
        <w:t>Incorporating a pastoral support plan.</w:t>
      </w:r>
    </w:p>
    <w:p w14:paraId="49B9F272" w14:textId="77777777" w:rsidR="0085154C" w:rsidRPr="0085154C" w:rsidRDefault="0085154C" w:rsidP="0085154C">
      <w:pPr>
        <w:pStyle w:val="TNCBodyText"/>
        <w:numPr>
          <w:ilvl w:val="0"/>
          <w:numId w:val="32"/>
        </w:numPr>
        <w:rPr>
          <w:rFonts w:hint="eastAsia"/>
        </w:rPr>
      </w:pPr>
      <w:r w:rsidRPr="0085154C">
        <w:t>Carrying out strengths and difficulties questionnaire.</w:t>
      </w:r>
    </w:p>
    <w:p w14:paraId="7D96E277" w14:textId="77777777" w:rsidR="0085154C" w:rsidRPr="0085154C" w:rsidRDefault="0085154C" w:rsidP="0085154C">
      <w:pPr>
        <w:pStyle w:val="TNCBodyText"/>
        <w:numPr>
          <w:ilvl w:val="0"/>
          <w:numId w:val="32"/>
        </w:numPr>
        <w:rPr>
          <w:rFonts w:hint="eastAsia"/>
        </w:rPr>
      </w:pPr>
      <w:r w:rsidRPr="0085154C">
        <w:t>Identifying pupils’ unmet needs through the Common Assessment Framework.</w:t>
      </w:r>
    </w:p>
    <w:p w14:paraId="207AF461" w14:textId="77777777" w:rsidR="0085154C" w:rsidRPr="0085154C" w:rsidRDefault="0085154C" w:rsidP="0085154C">
      <w:pPr>
        <w:pStyle w:val="TNCBodyText"/>
        <w:numPr>
          <w:ilvl w:val="0"/>
          <w:numId w:val="32"/>
        </w:numPr>
        <w:rPr>
          <w:rFonts w:hint="eastAsia"/>
        </w:rPr>
      </w:pPr>
      <w:r w:rsidRPr="0085154C">
        <w:t>Using an internal or external specialist.</w:t>
      </w:r>
    </w:p>
    <w:p w14:paraId="27FDFE8A" w14:textId="77777777" w:rsidR="0085154C" w:rsidRPr="0085154C" w:rsidRDefault="0085154C" w:rsidP="0085154C">
      <w:pPr>
        <w:pStyle w:val="TNCBodyText"/>
        <w:numPr>
          <w:ilvl w:val="0"/>
          <w:numId w:val="32"/>
        </w:numPr>
        <w:rPr>
          <w:rFonts w:hint="eastAsia"/>
        </w:rPr>
      </w:pPr>
      <w:r w:rsidRPr="0085154C">
        <w:t>Enabling a pupil to have a reduced timetable.</w:t>
      </w:r>
    </w:p>
    <w:p w14:paraId="561AAAAE" w14:textId="77777777" w:rsidR="0085154C" w:rsidRPr="0085154C" w:rsidRDefault="0085154C" w:rsidP="0085154C">
      <w:pPr>
        <w:pStyle w:val="TNCBodyText"/>
        <w:numPr>
          <w:ilvl w:val="0"/>
          <w:numId w:val="32"/>
        </w:numPr>
        <w:rPr>
          <w:rFonts w:hint="eastAsia"/>
        </w:rPr>
      </w:pPr>
      <w:r w:rsidRPr="0085154C">
        <w:lastRenderedPageBreak/>
        <w:t xml:space="preserve">Ensuring a pupil can have somewhere quiet to spend lunch and breaktimes. </w:t>
      </w:r>
    </w:p>
    <w:p w14:paraId="5812B80A" w14:textId="77777777" w:rsidR="0085154C" w:rsidRPr="0085154C" w:rsidRDefault="0085154C" w:rsidP="0085154C">
      <w:pPr>
        <w:pStyle w:val="TNCBodyText"/>
        <w:numPr>
          <w:ilvl w:val="0"/>
          <w:numId w:val="32"/>
        </w:numPr>
        <w:rPr>
          <w:rFonts w:hint="eastAsia"/>
        </w:rPr>
      </w:pPr>
      <w:r w:rsidRPr="0085154C">
        <w:t>Implementing a system whereby pupils can request to leave a classroom if they feel they need time out.</w:t>
      </w:r>
    </w:p>
    <w:p w14:paraId="612B47E0" w14:textId="77777777" w:rsidR="0085154C" w:rsidRPr="0085154C" w:rsidRDefault="0085154C" w:rsidP="0085154C">
      <w:pPr>
        <w:pStyle w:val="TNCBodyText"/>
        <w:numPr>
          <w:ilvl w:val="0"/>
          <w:numId w:val="32"/>
        </w:numPr>
        <w:rPr>
          <w:rFonts w:hint="eastAsia"/>
        </w:rPr>
      </w:pPr>
      <w:r w:rsidRPr="0085154C">
        <w:t>Temporary late starts or early finishes.</w:t>
      </w:r>
    </w:p>
    <w:p w14:paraId="547139F6" w14:textId="77777777" w:rsidR="0085154C" w:rsidRPr="0085154C" w:rsidRDefault="0085154C" w:rsidP="0085154C">
      <w:pPr>
        <w:pStyle w:val="TNCBodyText"/>
        <w:numPr>
          <w:ilvl w:val="0"/>
          <w:numId w:val="32"/>
        </w:numPr>
        <w:rPr>
          <w:rFonts w:hint="eastAsia"/>
        </w:rPr>
      </w:pPr>
      <w:r w:rsidRPr="0085154C">
        <w:t>Phased returns to school where there has been a long absence.</w:t>
      </w:r>
    </w:p>
    <w:p w14:paraId="394CC1CF" w14:textId="77777777" w:rsidR="00E50A1F" w:rsidRDefault="0085154C" w:rsidP="0085154C">
      <w:pPr>
        <w:pStyle w:val="TNCBodyText"/>
        <w:numPr>
          <w:ilvl w:val="0"/>
          <w:numId w:val="32"/>
        </w:numPr>
        <w:rPr>
          <w:rFonts w:hint="eastAsia"/>
        </w:rPr>
      </w:pPr>
      <w:r w:rsidRPr="0085154C">
        <w:t>Small group work or on-to-one lessons.</w:t>
      </w:r>
    </w:p>
    <w:p w14:paraId="033BDEA0" w14:textId="61DEBEDB" w:rsidR="00D867F0" w:rsidRPr="00D867F0" w:rsidRDefault="0085154C" w:rsidP="0085154C">
      <w:pPr>
        <w:pStyle w:val="TNCBodyText"/>
        <w:numPr>
          <w:ilvl w:val="0"/>
          <w:numId w:val="32"/>
        </w:numPr>
        <w:rPr>
          <w:rFonts w:hint="eastAsia"/>
        </w:rPr>
      </w:pPr>
      <w:r>
        <w:t>Tailored support to meet their individual needs.</w:t>
      </w:r>
    </w:p>
    <w:p w14:paraId="0196936A" w14:textId="3C60C45F" w:rsidR="5A01F2F8" w:rsidRPr="00104D5C" w:rsidRDefault="5A01F2F8" w:rsidP="00A93148">
      <w:pPr>
        <w:pStyle w:val="TNCBodyText"/>
        <w:rPr>
          <w:rFonts w:hint="eastAsia"/>
        </w:rPr>
      </w:pPr>
      <w:r w:rsidRPr="00104D5C">
        <w:rPr>
          <w:rFonts w:eastAsia="Segoe UI" w:cs="Segoe UI"/>
        </w:rPr>
        <w:t xml:space="preserve">The school will seek medical evidence for recording absences in a minority of cases. Where a pupil’s health need means that they need reasonable adjustments or support because it is complex or long term, </w:t>
      </w:r>
      <w:r w:rsidR="00104D5C">
        <w:rPr>
          <w:rFonts w:eastAsia="Segoe UI" w:cs="Segoe UI"/>
        </w:rPr>
        <w:t>the school will</w:t>
      </w:r>
      <w:r w:rsidRPr="00104D5C">
        <w:rPr>
          <w:rFonts w:eastAsia="Segoe UI" w:cs="Segoe UI"/>
        </w:rPr>
        <w:t xml:space="preserve"> seek medical evidence to better understand the need of the pupil.</w:t>
      </w:r>
    </w:p>
    <w:p w14:paraId="110F167B" w14:textId="783EB6EE" w:rsidR="00C738A4" w:rsidRPr="008338FF" w:rsidRDefault="0085154C" w:rsidP="00C738A4">
      <w:pPr>
        <w:pStyle w:val="Heading2"/>
        <w:rPr>
          <w:color w:val="auto"/>
        </w:rPr>
      </w:pPr>
      <w:bookmarkStart w:id="14" w:name="_Leave_during_lunch"/>
      <w:bookmarkEnd w:id="14"/>
      <w:r w:rsidRPr="008338FF">
        <w:rPr>
          <w:color w:val="auto"/>
        </w:rPr>
        <w:t>Leave during lunch times</w:t>
      </w:r>
    </w:p>
    <w:p w14:paraId="0ADE26C2" w14:textId="77777777" w:rsidR="00C738A4" w:rsidRDefault="00C738A4" w:rsidP="00C738A4">
      <w:pPr>
        <w:pStyle w:val="TNCBodyText"/>
        <w:rPr>
          <w:rFonts w:hint="eastAsia"/>
        </w:rPr>
      </w:pPr>
      <w:r>
        <w:t xml:space="preserve">Parents may be permitted to take their child away from the school premises during lunch times with permission from the headteacher </w:t>
      </w:r>
      <w:r>
        <w:rPr>
          <w:rFonts w:hint="cs"/>
        </w:rPr>
        <w:t>–</w:t>
      </w:r>
      <w:r>
        <w:t xml:space="preserve"> it is at the headteacher</w:t>
      </w:r>
      <w:r>
        <w:rPr>
          <w:rFonts w:hint="cs"/>
        </w:rPr>
        <w:t>’</w:t>
      </w:r>
      <w:r>
        <w:t>s discretion as to whether a pupil will be allowed to leave the premises.</w:t>
      </w:r>
    </w:p>
    <w:p w14:paraId="07818B31" w14:textId="77777777" w:rsidR="00C738A4" w:rsidRDefault="00C738A4" w:rsidP="00C738A4">
      <w:pPr>
        <w:pStyle w:val="TNCBodyText"/>
        <w:rPr>
          <w:rFonts w:hint="eastAsia"/>
        </w:rPr>
      </w:pPr>
      <w:r>
        <w:t xml:space="preserve">Parents will submit a written request, outlining the reasons for their child to leave the premises during lunch time </w:t>
      </w:r>
      <w:r>
        <w:rPr>
          <w:rFonts w:hint="cs"/>
        </w:rPr>
        <w:t>–</w:t>
      </w:r>
      <w:r>
        <w:t xml:space="preserve"> this request will be submitted to the headteacher. The headteacher will consider the request and will invite the parent into the school for a discussion regarding any concerns, as well as the timely return of their child at the end of lunch time and their child</w:t>
      </w:r>
      <w:r>
        <w:rPr>
          <w:rFonts w:hint="cs"/>
        </w:rPr>
        <w:t>’</w:t>
      </w:r>
      <w:r>
        <w:t xml:space="preserve">s behaviour when not on the school premises. The headteacher reserves the right to grant or refuse a request and will inform the parent in writing of their decision within </w:t>
      </w:r>
      <w:r w:rsidRPr="00CB5076">
        <w:t xml:space="preserve">one week </w:t>
      </w:r>
      <w:r>
        <w:t>of the request.</w:t>
      </w:r>
    </w:p>
    <w:p w14:paraId="178717A5" w14:textId="4BB797DA" w:rsidR="00C738A4" w:rsidRDefault="00C738A4" w:rsidP="00C738A4">
      <w:pPr>
        <w:pStyle w:val="TNCBodyText"/>
        <w:rPr>
          <w:rFonts w:hint="eastAsia"/>
        </w:rPr>
      </w:pPr>
      <w:r>
        <w:t xml:space="preserve">Parents will be required to meet their child </w:t>
      </w:r>
      <w:r w:rsidRPr="00CB5076">
        <w:t xml:space="preserve">at the school office </w:t>
      </w:r>
      <w:r>
        <w:t xml:space="preserve">when taking them off the premises </w:t>
      </w:r>
      <w:r>
        <w:rPr>
          <w:rFonts w:hint="cs"/>
        </w:rPr>
        <w:t>–</w:t>
      </w:r>
      <w:r>
        <w:t xml:space="preserve"> the pupil will be signed out and back in using </w:t>
      </w:r>
      <w:r w:rsidR="00CB5076">
        <w:t>signing in and out system at the school office</w:t>
      </w:r>
      <w:r w:rsidR="00263914">
        <w:t>.</w:t>
      </w:r>
    </w:p>
    <w:p w14:paraId="34A2D6BB" w14:textId="77777777" w:rsidR="00C738A4" w:rsidRDefault="00C738A4" w:rsidP="00C738A4">
      <w:pPr>
        <w:pStyle w:val="TNCBodyText"/>
        <w:rPr>
          <w:rFonts w:hint="eastAsia"/>
        </w:rPr>
      </w:pPr>
      <w:r>
        <w:t xml:space="preserve">The headteacher reserves the right to withdraw their permission at any time </w:t>
      </w:r>
      <w:r>
        <w:rPr>
          <w:rFonts w:hint="cs"/>
        </w:rPr>
        <w:t>–</w:t>
      </w:r>
      <w:r>
        <w:t xml:space="preserve"> this may occur, for example, where there are attendance concerns. Any decision to withdraw permission will be in writing, explaining the reasons for the headteacher</w:t>
      </w:r>
      <w:r>
        <w:rPr>
          <w:rFonts w:hint="cs"/>
        </w:rPr>
        <w:t>’</w:t>
      </w:r>
      <w:r>
        <w:t xml:space="preserve">s decision. If permission is withdrawn, parents will not be entitled to appeal the decision. Parents will be able to withdraw their request at any time </w:t>
      </w:r>
      <w:r>
        <w:rPr>
          <w:rFonts w:hint="cs"/>
        </w:rPr>
        <w:t>–</w:t>
      </w:r>
      <w:r>
        <w:t xml:space="preserve"> the request will be submitted in writing to the headteacher.</w:t>
      </w:r>
    </w:p>
    <w:p w14:paraId="01A8D9F6" w14:textId="661489D7" w:rsidR="0085154C" w:rsidRDefault="00C738A4" w:rsidP="00C738A4">
      <w:pPr>
        <w:pStyle w:val="TNCBodyText"/>
        <w:rPr>
          <w:rFonts w:hint="eastAsia"/>
        </w:rPr>
      </w:pPr>
      <w:r>
        <w:t>Permission will be updated on a</w:t>
      </w:r>
      <w:r w:rsidRPr="00CB5076">
        <w:t xml:space="preserve"> termly </w:t>
      </w:r>
      <w:r>
        <w:t xml:space="preserve">basis </w:t>
      </w:r>
      <w:r>
        <w:rPr>
          <w:rFonts w:hint="cs"/>
        </w:rPr>
        <w:t>–</w:t>
      </w:r>
      <w:r>
        <w:t xml:space="preserve"> letters will be sent to parents at the beginning of each term to confirm whether they would like their request to continue.</w:t>
      </w:r>
    </w:p>
    <w:p w14:paraId="0A675C1E" w14:textId="02058845" w:rsidR="00C738A4" w:rsidRPr="008338FF" w:rsidRDefault="00C738A4" w:rsidP="00C738A4">
      <w:pPr>
        <w:pStyle w:val="Heading2"/>
        <w:rPr>
          <w:color w:val="auto"/>
        </w:rPr>
      </w:pPr>
      <w:bookmarkStart w:id="15" w:name="_Truancy"/>
      <w:bookmarkEnd w:id="15"/>
      <w:r w:rsidRPr="008338FF">
        <w:rPr>
          <w:color w:val="auto"/>
        </w:rPr>
        <w:t>Truancy</w:t>
      </w:r>
    </w:p>
    <w:p w14:paraId="2982D13D" w14:textId="77777777" w:rsidR="0049556F" w:rsidRDefault="0049556F" w:rsidP="0049556F">
      <w:pPr>
        <w:pStyle w:val="TNCBodyText"/>
        <w:rPr>
          <w:rFonts w:hint="eastAsia"/>
        </w:rPr>
      </w:pPr>
      <w:r>
        <w:t xml:space="preserve">Truancy will be considered as any absence of part, or all, of one or more days from school, during which the school has not been notified of the cause behind such absence. </w:t>
      </w:r>
    </w:p>
    <w:p w14:paraId="1AA1EB3A" w14:textId="77777777" w:rsidR="0049556F" w:rsidRDefault="0049556F" w:rsidP="0049556F">
      <w:pPr>
        <w:pStyle w:val="TNCBodyText"/>
        <w:rPr>
          <w:rFonts w:hint="eastAsia"/>
        </w:rPr>
      </w:pPr>
      <w:r>
        <w:lastRenderedPageBreak/>
        <w:t>All staff will be actively engaged in supporting the regular attendance of pupils, and understand the importance of continuity in each pupil</w:t>
      </w:r>
      <w:r>
        <w:rPr>
          <w:rFonts w:hint="cs"/>
        </w:rPr>
        <w:t>’</w:t>
      </w:r>
      <w:r>
        <w:t xml:space="preserve">s learning. </w:t>
      </w:r>
    </w:p>
    <w:p w14:paraId="50C9D048" w14:textId="38E60B2C" w:rsidR="0049556F" w:rsidRDefault="0049556F" w:rsidP="0049556F">
      <w:pPr>
        <w:pStyle w:val="TNCBodyText"/>
        <w:rPr>
          <w:rFonts w:hint="eastAsia"/>
        </w:rPr>
      </w:pPr>
      <w:r>
        <w:t xml:space="preserve">All pupils are expected to be in their classes by </w:t>
      </w:r>
      <w:r w:rsidRPr="00CB5076">
        <w:t>9:00am and 1:00pm</w:t>
      </w:r>
      <w:r>
        <w:t xml:space="preserve">, where the teacher will record the attendance electronically. </w:t>
      </w:r>
    </w:p>
    <w:p w14:paraId="69484D8B" w14:textId="77777777" w:rsidR="0049556F" w:rsidRDefault="0049556F" w:rsidP="0049556F">
      <w:pPr>
        <w:pStyle w:val="TNCBodyText"/>
        <w:rPr>
          <w:rFonts w:hint="eastAsia"/>
        </w:rPr>
      </w:pPr>
      <w:r>
        <w:t xml:space="preserve">Immediate action will be taken when there are any concerns that a pupil might be truanting. If truancy is suspected, the headteacher is notified, and they will contact the parent in order to assess the reasons behind the pupil not attending school. </w:t>
      </w:r>
    </w:p>
    <w:p w14:paraId="15D3C336" w14:textId="77777777" w:rsidR="0049556F" w:rsidRDefault="0049556F" w:rsidP="0049556F">
      <w:pPr>
        <w:pStyle w:val="TNCBodyText"/>
        <w:rPr>
          <w:rFonts w:hint="eastAsia"/>
        </w:rPr>
      </w:pPr>
      <w:r>
        <w:t>The following procedures will be taken in the event of a truancy:</w:t>
      </w:r>
    </w:p>
    <w:p w14:paraId="77F4AFCD" w14:textId="0995599C" w:rsidR="0049556F" w:rsidRDefault="0049556F" w:rsidP="0049556F">
      <w:pPr>
        <w:pStyle w:val="TNCBodyText"/>
        <w:numPr>
          <w:ilvl w:val="0"/>
          <w:numId w:val="33"/>
        </w:numPr>
        <w:rPr>
          <w:rFonts w:hint="eastAsia"/>
        </w:rPr>
      </w:pPr>
      <w:r>
        <w:t xml:space="preserve">In the first instance, a letter of warning will be sent to the parents of the pupil, informing them of the truancy and stating that any future occurrences could result in further action being taken. </w:t>
      </w:r>
    </w:p>
    <w:p w14:paraId="01094CBA" w14:textId="62E8A577" w:rsidR="0049556F" w:rsidRDefault="0049556F" w:rsidP="0049556F">
      <w:pPr>
        <w:pStyle w:val="TNCBodyText"/>
        <w:numPr>
          <w:ilvl w:val="0"/>
          <w:numId w:val="33"/>
        </w:numPr>
        <w:rPr>
          <w:rFonts w:hint="eastAsia"/>
        </w:rPr>
      </w:pPr>
      <w:r>
        <w:t>If any further truancy occurs, then the school will consider issuing a penalty notice.</w:t>
      </w:r>
    </w:p>
    <w:p w14:paraId="5CD13BC8" w14:textId="6E1D4B6F" w:rsidR="0049556F" w:rsidRDefault="0049556F" w:rsidP="0049556F">
      <w:pPr>
        <w:pStyle w:val="TNCBodyText"/>
        <w:numPr>
          <w:ilvl w:val="0"/>
          <w:numId w:val="33"/>
        </w:numPr>
        <w:rPr>
          <w:rFonts w:hint="eastAsia"/>
        </w:rPr>
      </w:pPr>
      <w:r>
        <w:t>A penalty notice will be issued where there is overt truancy, inappropriate parentally-condoned absence, excessive holidays in term-time and persistent late arrival at school.</w:t>
      </w:r>
    </w:p>
    <w:p w14:paraId="6CE7039C" w14:textId="75825D46" w:rsidR="00DA0EBA" w:rsidRDefault="00DA0EBA" w:rsidP="0049556F">
      <w:pPr>
        <w:pStyle w:val="TNCBodyText"/>
        <w:numPr>
          <w:ilvl w:val="0"/>
          <w:numId w:val="33"/>
        </w:numPr>
        <w:rPr>
          <w:rFonts w:hint="eastAsia"/>
        </w:rPr>
      </w:pPr>
      <w:r>
        <w:t>The penalty notice will be charged at £120, but reduced to £60 if it is paid within 21 days of the notice being issued.</w:t>
      </w:r>
    </w:p>
    <w:p w14:paraId="7FCAC68A" w14:textId="61EF5B0C" w:rsidR="00C738A4" w:rsidRDefault="0049556F" w:rsidP="0049556F">
      <w:pPr>
        <w:pStyle w:val="TNCBodyText"/>
        <w:rPr>
          <w:rFonts w:hint="eastAsia"/>
        </w:rPr>
      </w:pPr>
      <w:r>
        <w:t>The DSL will be involved where an instance of truancy may be linked to a safeguarding concern. Any safeguarding concerns will be dealt with in line with the Child Protection and Safeguarding Policy.</w:t>
      </w:r>
    </w:p>
    <w:p w14:paraId="358445DB" w14:textId="2D1FAC85" w:rsidR="0049556F" w:rsidRPr="008338FF" w:rsidRDefault="0049556F" w:rsidP="0049556F">
      <w:pPr>
        <w:pStyle w:val="Heading2"/>
        <w:rPr>
          <w:color w:val="auto"/>
        </w:rPr>
      </w:pPr>
      <w:bookmarkStart w:id="16" w:name="_Absent_pupils"/>
      <w:bookmarkEnd w:id="16"/>
      <w:r w:rsidRPr="008338FF">
        <w:rPr>
          <w:color w:val="auto"/>
        </w:rPr>
        <w:t>Absent pupils</w:t>
      </w:r>
    </w:p>
    <w:p w14:paraId="0B0CC541" w14:textId="77777777" w:rsidR="00E6471E" w:rsidRPr="00E6471E" w:rsidRDefault="00E6471E" w:rsidP="00E6471E">
      <w:pPr>
        <w:rPr>
          <w:rFonts w:hint="eastAsia"/>
        </w:rPr>
      </w:pPr>
      <w:r w:rsidRPr="00E6471E">
        <w:t>Pupils will not be permitted to leave the school premises during the school day unless they have permission from the school. The following procedures will be taken in the event of a pupil going missing whilst at school:</w:t>
      </w:r>
    </w:p>
    <w:p w14:paraId="03F80697" w14:textId="25992C5D" w:rsidR="00E6471E" w:rsidRPr="00E6471E" w:rsidRDefault="00E6471E" w:rsidP="00E6471E">
      <w:pPr>
        <w:numPr>
          <w:ilvl w:val="0"/>
          <w:numId w:val="34"/>
        </w:numPr>
        <w:rPr>
          <w:rFonts w:hint="eastAsia"/>
        </w:rPr>
      </w:pPr>
      <w:r w:rsidRPr="00E6471E">
        <w:t>The member of staff who has noticed the absent pupil will inform the headteacher immediately</w:t>
      </w:r>
    </w:p>
    <w:p w14:paraId="5D217644" w14:textId="77777777" w:rsidR="00E6471E" w:rsidRPr="00E6471E" w:rsidRDefault="00E6471E" w:rsidP="00E6471E">
      <w:pPr>
        <w:numPr>
          <w:ilvl w:val="0"/>
          <w:numId w:val="34"/>
        </w:numPr>
        <w:rPr>
          <w:rFonts w:hint="eastAsia"/>
        </w:rPr>
      </w:pPr>
      <w:r w:rsidRPr="00E6471E">
        <w:t>The office staff will also be informed as they will act as a point of contact for receiving information regarding the search</w:t>
      </w:r>
    </w:p>
    <w:p w14:paraId="67C2FD5F" w14:textId="77777777" w:rsidR="00E6471E" w:rsidRPr="00E6471E" w:rsidRDefault="00E6471E" w:rsidP="00E6471E">
      <w:pPr>
        <w:numPr>
          <w:ilvl w:val="0"/>
          <w:numId w:val="34"/>
        </w:numPr>
        <w:rPr>
          <w:rFonts w:hint="eastAsia"/>
        </w:rPr>
      </w:pPr>
      <w:r w:rsidRPr="00E6471E">
        <w:t>A member of staff will stay with the rest of the class, and all other available members of staff will conduct a thorough search of the school premises as directed by the headteacher</w:t>
      </w:r>
    </w:p>
    <w:p w14:paraId="3E7F0A37" w14:textId="77777777" w:rsidR="00E6471E" w:rsidRPr="00E6471E" w:rsidRDefault="00E6471E" w:rsidP="00E6471E">
      <w:pPr>
        <w:numPr>
          <w:ilvl w:val="0"/>
          <w:numId w:val="34"/>
        </w:numPr>
        <w:rPr>
          <w:rFonts w:hint="eastAsia"/>
        </w:rPr>
      </w:pPr>
      <w:r w:rsidRPr="00E6471E">
        <w:t>The following areas will be systematically searched:</w:t>
      </w:r>
    </w:p>
    <w:p w14:paraId="2AB7BE9E" w14:textId="77777777" w:rsidR="00E6471E" w:rsidRPr="00E6471E" w:rsidRDefault="00E6471E" w:rsidP="00E6471E">
      <w:pPr>
        <w:numPr>
          <w:ilvl w:val="0"/>
          <w:numId w:val="37"/>
        </w:numPr>
        <w:rPr>
          <w:rFonts w:hint="eastAsia"/>
        </w:rPr>
      </w:pPr>
      <w:r w:rsidRPr="00E6471E">
        <w:t>All classrooms</w:t>
      </w:r>
    </w:p>
    <w:p w14:paraId="661876AF" w14:textId="77777777" w:rsidR="00E6471E" w:rsidRPr="00E6471E" w:rsidRDefault="00E6471E" w:rsidP="00E6471E">
      <w:pPr>
        <w:numPr>
          <w:ilvl w:val="0"/>
          <w:numId w:val="37"/>
        </w:numPr>
        <w:rPr>
          <w:rFonts w:hint="eastAsia"/>
        </w:rPr>
      </w:pPr>
      <w:r w:rsidRPr="00E6471E">
        <w:t>All toilets</w:t>
      </w:r>
    </w:p>
    <w:p w14:paraId="538DF5C2" w14:textId="77777777" w:rsidR="00E6471E" w:rsidRPr="00E6471E" w:rsidRDefault="00E6471E" w:rsidP="00E6471E">
      <w:pPr>
        <w:numPr>
          <w:ilvl w:val="0"/>
          <w:numId w:val="37"/>
        </w:numPr>
        <w:rPr>
          <w:rFonts w:hint="eastAsia"/>
        </w:rPr>
      </w:pPr>
      <w:r w:rsidRPr="00E6471E">
        <w:t>Changing rooms</w:t>
      </w:r>
    </w:p>
    <w:p w14:paraId="0819F9AF" w14:textId="77777777" w:rsidR="00E6471E" w:rsidRPr="00E6471E" w:rsidRDefault="00E6471E" w:rsidP="00E6471E">
      <w:pPr>
        <w:numPr>
          <w:ilvl w:val="0"/>
          <w:numId w:val="37"/>
        </w:numPr>
        <w:rPr>
          <w:rFonts w:hint="eastAsia"/>
        </w:rPr>
      </w:pPr>
      <w:r w:rsidRPr="00E6471E">
        <w:t>The library</w:t>
      </w:r>
    </w:p>
    <w:p w14:paraId="678C58C2" w14:textId="77777777" w:rsidR="00E6471E" w:rsidRPr="00E6471E" w:rsidRDefault="00E6471E" w:rsidP="00E6471E">
      <w:pPr>
        <w:numPr>
          <w:ilvl w:val="0"/>
          <w:numId w:val="37"/>
        </w:numPr>
        <w:rPr>
          <w:rFonts w:hint="eastAsia"/>
        </w:rPr>
      </w:pPr>
      <w:r w:rsidRPr="00E6471E">
        <w:t>Any outbuildings</w:t>
      </w:r>
    </w:p>
    <w:p w14:paraId="0E35EE6F" w14:textId="77777777" w:rsidR="00E6471E" w:rsidRPr="00E6471E" w:rsidRDefault="00E6471E" w:rsidP="00E6471E">
      <w:pPr>
        <w:numPr>
          <w:ilvl w:val="0"/>
          <w:numId w:val="37"/>
        </w:numPr>
        <w:rPr>
          <w:rFonts w:hint="eastAsia"/>
        </w:rPr>
      </w:pPr>
      <w:r w:rsidRPr="00E6471E">
        <w:lastRenderedPageBreak/>
        <w:t>The school grounds</w:t>
      </w:r>
    </w:p>
    <w:p w14:paraId="4608D7A3" w14:textId="77777777" w:rsidR="00E6471E" w:rsidRPr="00E6471E" w:rsidRDefault="00E6471E" w:rsidP="00E6471E">
      <w:pPr>
        <w:numPr>
          <w:ilvl w:val="0"/>
          <w:numId w:val="36"/>
        </w:numPr>
        <w:rPr>
          <w:rFonts w:hint="eastAsia"/>
        </w:rPr>
      </w:pPr>
      <w:r w:rsidRPr="00E6471E">
        <w:t>Available staff will begin a search of the area immediately outside of the school premises, and will take a mobile phone with them so they can be contacted.</w:t>
      </w:r>
    </w:p>
    <w:p w14:paraId="5C4574B6" w14:textId="77777777" w:rsidR="00E6471E" w:rsidRPr="00E6471E" w:rsidRDefault="00E6471E" w:rsidP="00E6471E">
      <w:pPr>
        <w:numPr>
          <w:ilvl w:val="0"/>
          <w:numId w:val="36"/>
        </w:numPr>
        <w:rPr>
          <w:rFonts w:hint="eastAsia"/>
        </w:rPr>
      </w:pPr>
      <w:r w:rsidRPr="00E6471E">
        <w:t xml:space="preserve">If the pupil has not been found after </w:t>
      </w:r>
      <w:r w:rsidRPr="00CB5076">
        <w:t>10 minutes</w:t>
      </w:r>
      <w:r w:rsidRPr="00E6471E">
        <w:t>, then the parents of the pupil will be notified</w:t>
      </w:r>
    </w:p>
    <w:p w14:paraId="6F9B448E" w14:textId="77777777" w:rsidR="00E6471E" w:rsidRPr="00E6471E" w:rsidRDefault="00E6471E" w:rsidP="00E6471E">
      <w:pPr>
        <w:numPr>
          <w:ilvl w:val="0"/>
          <w:numId w:val="36"/>
        </w:numPr>
        <w:rPr>
          <w:rFonts w:hint="eastAsia"/>
        </w:rPr>
      </w:pPr>
      <w:r w:rsidRPr="00E6471E">
        <w:t>The school will attempt to contact parents using the emergency contact numbers provided</w:t>
      </w:r>
    </w:p>
    <w:p w14:paraId="32A1DEA4" w14:textId="77777777" w:rsidR="00E6471E" w:rsidRPr="00E6471E" w:rsidRDefault="00E6471E" w:rsidP="00E6471E">
      <w:pPr>
        <w:numPr>
          <w:ilvl w:val="0"/>
          <w:numId w:val="36"/>
        </w:numPr>
        <w:rPr>
          <w:rFonts w:hint="eastAsia"/>
        </w:rPr>
      </w:pPr>
      <w:r w:rsidRPr="00E6471E">
        <w:t xml:space="preserve">If the parents have had no contact from the pupil, and the emergency contacts list has been exhausted, the police will be contacted. </w:t>
      </w:r>
    </w:p>
    <w:p w14:paraId="06E71884" w14:textId="0B606661" w:rsidR="00E6471E" w:rsidRPr="00E6471E" w:rsidRDefault="00E6471E" w:rsidP="00E6471E">
      <w:pPr>
        <w:numPr>
          <w:ilvl w:val="0"/>
          <w:numId w:val="36"/>
        </w:numPr>
        <w:rPr>
          <w:rFonts w:hint="eastAsia"/>
        </w:rPr>
      </w:pPr>
      <w:r w:rsidRPr="00E6471E">
        <w:t>The absent pupil’s teacher will fill in an incident form, describing all circumstances leading up to the pupil going missing</w:t>
      </w:r>
    </w:p>
    <w:p w14:paraId="6AA438BF" w14:textId="691B6EA8" w:rsidR="00E6471E" w:rsidRPr="00E6471E" w:rsidRDefault="00E6471E" w:rsidP="00E6471E">
      <w:pPr>
        <w:numPr>
          <w:ilvl w:val="0"/>
          <w:numId w:val="36"/>
        </w:numPr>
        <w:rPr>
          <w:rFonts w:hint="eastAsia"/>
        </w:rPr>
      </w:pPr>
      <w:r w:rsidRPr="00E6471E">
        <w:t>If the absent pupil has an allocated social worker, is a looked-after child, or has any SEND, then the appropriate personnel will be informed</w:t>
      </w:r>
    </w:p>
    <w:p w14:paraId="3921EB74" w14:textId="77777777" w:rsidR="00E6471E" w:rsidRPr="00E6471E" w:rsidRDefault="00E6471E" w:rsidP="00E6471E">
      <w:pPr>
        <w:numPr>
          <w:ilvl w:val="0"/>
          <w:numId w:val="36"/>
        </w:numPr>
        <w:rPr>
          <w:rFonts w:hint="eastAsia"/>
        </w:rPr>
      </w:pPr>
      <w:r w:rsidRPr="00E6471E">
        <w:t>When the pupil has been located, members of staff will care for and talk to the pupil to ensure they are safe and well</w:t>
      </w:r>
    </w:p>
    <w:p w14:paraId="6552827A" w14:textId="77777777" w:rsidR="00E6471E" w:rsidRPr="00E6471E" w:rsidRDefault="00E6471E" w:rsidP="00E6471E">
      <w:pPr>
        <w:numPr>
          <w:ilvl w:val="0"/>
          <w:numId w:val="36"/>
        </w:numPr>
        <w:rPr>
          <w:rFonts w:hint="eastAsia"/>
        </w:rPr>
      </w:pPr>
      <w:r w:rsidRPr="00E6471E">
        <w:t>Parents and any other agencies will be informed immediately when the pupil has been located</w:t>
      </w:r>
    </w:p>
    <w:p w14:paraId="29646B26" w14:textId="77777777" w:rsidR="00E6471E" w:rsidRPr="00E6471E" w:rsidRDefault="00E6471E" w:rsidP="00E6471E">
      <w:pPr>
        <w:rPr>
          <w:rFonts w:hint="eastAsia"/>
        </w:rPr>
      </w:pPr>
      <w:r w:rsidRPr="00E6471E">
        <w:t xml:space="preserve">The headteacher will take the appropriate action to ensure that pupils understand they must not leave the premises, and sanctions will be issued if deemed necessary. Appropriate disciplinary procedures will be followed in accordance with the Behaviour Policy. </w:t>
      </w:r>
    </w:p>
    <w:p w14:paraId="0C6F48B4" w14:textId="77777777" w:rsidR="00E6471E" w:rsidRPr="00E6471E" w:rsidRDefault="00E6471E" w:rsidP="00E6471E">
      <w:pPr>
        <w:rPr>
          <w:rFonts w:hint="eastAsia"/>
        </w:rPr>
      </w:pPr>
      <w:r w:rsidRPr="00E6471E">
        <w:t>The headteacher will carry out a full investigation and will draw a conclusion as to how the incident occurred. A written report will be produced, and policies and procedures will be reviewed in accordance with the outcome where necessary.</w:t>
      </w:r>
    </w:p>
    <w:p w14:paraId="651D2939" w14:textId="11205C61" w:rsidR="007B54BC" w:rsidRPr="008338FF" w:rsidRDefault="007B54BC" w:rsidP="007B54BC">
      <w:pPr>
        <w:pStyle w:val="Heading2"/>
        <w:rPr>
          <w:color w:val="auto"/>
        </w:rPr>
      </w:pPr>
      <w:bookmarkStart w:id="17" w:name="_Attendance_intervention"/>
      <w:bookmarkStart w:id="18" w:name="_Working_with_parents"/>
      <w:bookmarkEnd w:id="17"/>
      <w:bookmarkEnd w:id="18"/>
      <w:r w:rsidRPr="008338FF">
        <w:rPr>
          <w:color w:val="auto"/>
        </w:rPr>
        <w:t>Working with parents to improve attendance</w:t>
      </w:r>
    </w:p>
    <w:p w14:paraId="33B76502" w14:textId="77777777" w:rsidR="0025005B" w:rsidRDefault="0025005B" w:rsidP="0025005B">
      <w:pPr>
        <w:pStyle w:val="TNCBodyText"/>
        <w:rPr>
          <w:rFonts w:hint="eastAsia"/>
        </w:rPr>
      </w:pPr>
      <w:r>
        <w:t>The school will work to cultivate strong, respectful relationships with parents and families to ensure their trust and engagement. Open and honest communication will be maintained with pupils and their families about the expectations of school life, attendance and performance so that they understand what to expect and what is expected of them. The school will liaise with other agencies working with pupils and their families to support attendance, e.g. social services.</w:t>
      </w:r>
    </w:p>
    <w:p w14:paraId="1DAAD6D2" w14:textId="77777777" w:rsidR="0025005B" w:rsidRDefault="0025005B" w:rsidP="0025005B">
      <w:pPr>
        <w:pStyle w:val="TNCBodyText"/>
        <w:rPr>
          <w:rFonts w:hint="eastAsia"/>
        </w:rPr>
      </w:pPr>
      <w:r>
        <w:t xml:space="preserve">The school will ensure that there are </w:t>
      </w:r>
      <w:r w:rsidRPr="009567C7">
        <w:t xml:space="preserve">two </w:t>
      </w:r>
      <w:r>
        <w:t>sets of emergency contact details for each pupil wherever possible to ensure the school has additional options for getting in touch with adults responsible for a pupil where the pupil is absent without notification or authorisation.</w:t>
      </w:r>
    </w:p>
    <w:p w14:paraId="3DFFE8A4" w14:textId="77777777" w:rsidR="0025005B" w:rsidRDefault="0025005B" w:rsidP="0025005B">
      <w:pPr>
        <w:pStyle w:val="TNCBodyText"/>
        <w:rPr>
          <w:rFonts w:hint="eastAsia"/>
        </w:rPr>
      </w:pPr>
      <w:r>
        <w:t>The school will ensure that parents are aware of their legal duty to ensure that their child attends school regularly and to facilitate their child</w:t>
      </w:r>
      <w:r>
        <w:rPr>
          <w:rFonts w:hint="cs"/>
        </w:rPr>
        <w:t>’</w:t>
      </w:r>
      <w:r>
        <w:t xml:space="preserve">s legal right to a full-time education </w:t>
      </w:r>
      <w:r>
        <w:rPr>
          <w:rFonts w:hint="cs"/>
        </w:rPr>
        <w:t>–</w:t>
      </w:r>
      <w:r>
        <w:t xml:space="preserve"> parents will be made aware that this means their child must attend school every day that it is open, save for in certain circumstances, e.g. sickness or absences that have been authorised by the headteacher in advance. The school will regularly inform parents about their child</w:t>
      </w:r>
      <w:r>
        <w:rPr>
          <w:rFonts w:hint="cs"/>
        </w:rPr>
        <w:t>’</w:t>
      </w:r>
      <w:r>
        <w:t xml:space="preserve">s levels of attendance, absence and punctuality, and will ensure </w:t>
      </w:r>
      <w:r>
        <w:lastRenderedPageBreak/>
        <w:t>that parents are aware of the benefits that regular attendance at school can have for their child educationally, socially and developmentally.</w:t>
      </w:r>
    </w:p>
    <w:p w14:paraId="1D8CB7D1" w14:textId="77777777" w:rsidR="0025005B" w:rsidRDefault="0025005B" w:rsidP="0025005B">
      <w:pPr>
        <w:pStyle w:val="TNCBodyText"/>
        <w:rPr>
          <w:rFonts w:hint="eastAsia"/>
        </w:rPr>
      </w:pPr>
      <w:r>
        <w:t>If a pattern of absence becomes problematic, the attendance officer will work collaboratively with the pupil and their parents to improve attendance by addressing the specific barriers that prevent the pupil from being able to attend school regularly.  The school will always take into consideration the sensitivity of some of the reasons for pupil absence and will approach families to offer support rather than immediately reach for punitive approaches.</w:t>
      </w:r>
    </w:p>
    <w:p w14:paraId="7829D315" w14:textId="37846209" w:rsidR="007B54BC" w:rsidRDefault="0025005B" w:rsidP="0025005B">
      <w:pPr>
        <w:pStyle w:val="TNCBodyText"/>
        <w:rPr>
          <w:rFonts w:hint="eastAsia"/>
        </w:rPr>
      </w:pPr>
      <w:r>
        <w:t>Where these barriers are related to the pupil</w:t>
      </w:r>
      <w:r>
        <w:rPr>
          <w:rFonts w:hint="cs"/>
        </w:rPr>
        <w:t>’</w:t>
      </w:r>
      <w:r>
        <w:t xml:space="preserve">s experience in school, </w:t>
      </w:r>
      <w:proofErr w:type="gramStart"/>
      <w:r>
        <w:t>e.g.</w:t>
      </w:r>
      <w:proofErr w:type="gramEnd"/>
      <w:r>
        <w:t xml:space="preserve"> bullying, the </w:t>
      </w:r>
      <w:r w:rsidR="009567C7">
        <w:t>SPIL</w:t>
      </w:r>
      <w:r>
        <w:t xml:space="preserve"> work with the headteacher and any relevant school staff, e.g. the DSL and SENCO, to address this. Where the barriers are outside of the school</w:t>
      </w:r>
      <w:r>
        <w:rPr>
          <w:rFonts w:hint="cs"/>
        </w:rPr>
        <w:t>’</w:t>
      </w:r>
      <w:r>
        <w:t>s control, e.g. they are related to issues within the pupil</w:t>
      </w:r>
      <w:r>
        <w:rPr>
          <w:rFonts w:hint="cs"/>
        </w:rPr>
        <w:t>’</w:t>
      </w:r>
      <w:r>
        <w:t>s family, the attendance officer will liaise with any relevant external agencies or authorities, e.g. children</w:t>
      </w:r>
      <w:r>
        <w:rPr>
          <w:rFonts w:hint="cs"/>
        </w:rPr>
        <w:t>’</w:t>
      </w:r>
      <w:r>
        <w:t>s social care or the LA, and will encourage parents to access support that they may need.</w:t>
      </w:r>
    </w:p>
    <w:p w14:paraId="58A20496" w14:textId="3FBEE8CF" w:rsidR="0025005B" w:rsidRPr="008338FF" w:rsidRDefault="0025005B" w:rsidP="002F0AF4">
      <w:pPr>
        <w:pStyle w:val="Heading2"/>
        <w:rPr>
          <w:color w:val="auto"/>
        </w:rPr>
      </w:pPr>
      <w:bookmarkStart w:id="19" w:name="_Persistent_absence"/>
      <w:bookmarkEnd w:id="19"/>
      <w:r w:rsidRPr="008338FF">
        <w:rPr>
          <w:color w:val="auto"/>
        </w:rPr>
        <w:t>Persistent absence</w:t>
      </w:r>
    </w:p>
    <w:p w14:paraId="6A7D92F9" w14:textId="06BD26FF" w:rsidR="30A97A06" w:rsidRPr="00104D5C" w:rsidRDefault="30A97A06" w:rsidP="7B6F2CEE">
      <w:pPr>
        <w:rPr>
          <w:rFonts w:hint="eastAsia"/>
        </w:rPr>
      </w:pPr>
      <w:r w:rsidRPr="00104D5C">
        <w:rPr>
          <w:rFonts w:eastAsia="Arial" w:cs="Arial"/>
        </w:rPr>
        <w:t>Persistent absence is where a pupil misses 10</w:t>
      </w:r>
      <w:r w:rsidR="004C6AB8" w:rsidRPr="00104D5C">
        <w:rPr>
          <w:rFonts w:eastAsia="Arial" w:cs="Arial"/>
        </w:rPr>
        <w:t xml:space="preserve"> percent</w:t>
      </w:r>
      <w:r w:rsidRPr="00104D5C">
        <w:rPr>
          <w:rFonts w:eastAsia="Arial" w:cs="Arial"/>
        </w:rPr>
        <w:t xml:space="preserve"> or more of school, and severe absence is where a pupil misses 50</w:t>
      </w:r>
      <w:r w:rsidR="004C6AB8" w:rsidRPr="00104D5C">
        <w:rPr>
          <w:rFonts w:eastAsia="Arial" w:cs="Arial"/>
        </w:rPr>
        <w:t xml:space="preserve"> percent</w:t>
      </w:r>
      <w:r w:rsidRPr="00104D5C">
        <w:rPr>
          <w:rFonts w:eastAsia="Arial" w:cs="Arial"/>
        </w:rPr>
        <w:t xml:space="preserve"> or more of school. Reducing persistent and severe absence </w:t>
      </w:r>
      <w:r w:rsidR="004C6AB8" w:rsidRPr="00104D5C">
        <w:rPr>
          <w:rFonts w:eastAsia="Arial" w:cs="Arial"/>
        </w:rPr>
        <w:t>will remain</w:t>
      </w:r>
      <w:r w:rsidRPr="00104D5C">
        <w:rPr>
          <w:rFonts w:eastAsia="Arial" w:cs="Arial"/>
        </w:rPr>
        <w:t xml:space="preserve"> central to the school’s strategy for improving attendance.</w:t>
      </w:r>
    </w:p>
    <w:p w14:paraId="0D027266" w14:textId="77777777" w:rsidR="00907E06" w:rsidRPr="00907E06" w:rsidRDefault="00907E06" w:rsidP="00907E06">
      <w:pPr>
        <w:pStyle w:val="TNCBodyText"/>
        <w:rPr>
          <w:rFonts w:hint="eastAsia"/>
        </w:rPr>
      </w:pPr>
      <w:r w:rsidRPr="00907E06">
        <w:t>There are various groups of pupils who may be vulnerable to high absence and PA, such as:</w:t>
      </w:r>
    </w:p>
    <w:p w14:paraId="31EB633C" w14:textId="77777777" w:rsidR="00907E06" w:rsidRPr="00907E06" w:rsidRDefault="00907E06" w:rsidP="00907E06">
      <w:pPr>
        <w:pStyle w:val="TNCBodyText"/>
        <w:numPr>
          <w:ilvl w:val="0"/>
          <w:numId w:val="39"/>
        </w:numPr>
        <w:rPr>
          <w:rFonts w:hint="eastAsia"/>
        </w:rPr>
      </w:pPr>
      <w:r w:rsidRPr="00907E06">
        <w:t>Children in need</w:t>
      </w:r>
    </w:p>
    <w:p w14:paraId="2E4AC6C5" w14:textId="77777777" w:rsidR="00907E06" w:rsidRPr="00907E06" w:rsidRDefault="00907E06" w:rsidP="00907E06">
      <w:pPr>
        <w:pStyle w:val="TNCBodyText"/>
        <w:numPr>
          <w:ilvl w:val="0"/>
          <w:numId w:val="39"/>
        </w:numPr>
        <w:rPr>
          <w:rFonts w:hint="eastAsia"/>
        </w:rPr>
      </w:pPr>
      <w:r w:rsidRPr="00907E06">
        <w:t>LAC</w:t>
      </w:r>
    </w:p>
    <w:p w14:paraId="05B84278" w14:textId="77777777" w:rsidR="00907E06" w:rsidRPr="00907E06" w:rsidRDefault="00907E06" w:rsidP="00907E06">
      <w:pPr>
        <w:pStyle w:val="TNCBodyText"/>
        <w:numPr>
          <w:ilvl w:val="0"/>
          <w:numId w:val="39"/>
        </w:numPr>
        <w:rPr>
          <w:rFonts w:hint="eastAsia"/>
        </w:rPr>
      </w:pPr>
      <w:r w:rsidRPr="00907E06">
        <w:t>Young carers</w:t>
      </w:r>
    </w:p>
    <w:p w14:paraId="08DAB357" w14:textId="77777777" w:rsidR="00907E06" w:rsidRPr="00907E06" w:rsidRDefault="00907E06" w:rsidP="00907E06">
      <w:pPr>
        <w:pStyle w:val="TNCBodyText"/>
        <w:numPr>
          <w:ilvl w:val="0"/>
          <w:numId w:val="39"/>
        </w:numPr>
        <w:rPr>
          <w:rFonts w:hint="eastAsia"/>
        </w:rPr>
      </w:pPr>
      <w:r w:rsidRPr="00907E06">
        <w:t>Pupils who are eligible for FSM</w:t>
      </w:r>
    </w:p>
    <w:p w14:paraId="491EB77E" w14:textId="77777777" w:rsidR="00907E06" w:rsidRPr="00907E06" w:rsidRDefault="00907E06" w:rsidP="00907E06">
      <w:pPr>
        <w:pStyle w:val="TNCBodyText"/>
        <w:numPr>
          <w:ilvl w:val="0"/>
          <w:numId w:val="39"/>
        </w:numPr>
        <w:rPr>
          <w:rFonts w:hint="eastAsia"/>
        </w:rPr>
      </w:pPr>
      <w:r w:rsidRPr="00907E06">
        <w:t>Pupils with EAL</w:t>
      </w:r>
    </w:p>
    <w:p w14:paraId="3A724107" w14:textId="77777777" w:rsidR="00907E06" w:rsidRPr="00907E06" w:rsidRDefault="00907E06" w:rsidP="00907E06">
      <w:pPr>
        <w:pStyle w:val="TNCBodyText"/>
        <w:numPr>
          <w:ilvl w:val="0"/>
          <w:numId w:val="39"/>
        </w:numPr>
        <w:rPr>
          <w:rFonts w:hint="eastAsia"/>
        </w:rPr>
      </w:pPr>
      <w:r w:rsidRPr="00907E06">
        <w:t>Pupils with SEND</w:t>
      </w:r>
    </w:p>
    <w:p w14:paraId="4C3584BB" w14:textId="77777777" w:rsidR="00907E06" w:rsidRPr="00907E06" w:rsidRDefault="00907E06" w:rsidP="00907E06">
      <w:pPr>
        <w:pStyle w:val="TNCBodyText"/>
        <w:numPr>
          <w:ilvl w:val="0"/>
          <w:numId w:val="39"/>
        </w:numPr>
        <w:rPr>
          <w:rFonts w:hint="eastAsia"/>
        </w:rPr>
      </w:pPr>
      <w:r w:rsidRPr="00907E06">
        <w:t>Pupils who have faced bullying and/or discrimination</w:t>
      </w:r>
    </w:p>
    <w:p w14:paraId="3C31D5F2" w14:textId="77777777" w:rsidR="00907E06" w:rsidRPr="00907E06" w:rsidRDefault="00907E06" w:rsidP="00907E06">
      <w:pPr>
        <w:pStyle w:val="TNCBodyText"/>
        <w:rPr>
          <w:rFonts w:hint="eastAsia"/>
        </w:rPr>
      </w:pPr>
      <w:r w:rsidRPr="00907E06">
        <w:t>The school will use a number of methods to help support pupils at risk of PA to attend school. These include:</w:t>
      </w:r>
    </w:p>
    <w:p w14:paraId="5EE980D9" w14:textId="77777777" w:rsidR="00907E06" w:rsidRPr="00907E06" w:rsidRDefault="00907E06" w:rsidP="00907E06">
      <w:pPr>
        <w:pStyle w:val="TNCBodyText"/>
        <w:numPr>
          <w:ilvl w:val="0"/>
          <w:numId w:val="38"/>
        </w:numPr>
        <w:rPr>
          <w:rFonts w:hint="eastAsia"/>
        </w:rPr>
      </w:pPr>
      <w:r w:rsidRPr="00907E06">
        <w:t>Offering catch-up support to build confidence and bridge gaps.</w:t>
      </w:r>
    </w:p>
    <w:p w14:paraId="3F01002A" w14:textId="77777777" w:rsidR="00907E06" w:rsidRPr="00907E06" w:rsidRDefault="00907E06" w:rsidP="00907E06">
      <w:pPr>
        <w:pStyle w:val="TNCBodyText"/>
        <w:numPr>
          <w:ilvl w:val="0"/>
          <w:numId w:val="38"/>
        </w:numPr>
        <w:rPr>
          <w:rFonts w:hint="eastAsia"/>
        </w:rPr>
      </w:pPr>
      <w:r w:rsidRPr="00907E06">
        <w:t>Meeting with pupils to discuss patterns of absence, barriers to attendance, and any other problems they may be having.</w:t>
      </w:r>
    </w:p>
    <w:p w14:paraId="24702459" w14:textId="77777777" w:rsidR="00907E06" w:rsidRPr="00907E06" w:rsidRDefault="00907E06" w:rsidP="00907E06">
      <w:pPr>
        <w:pStyle w:val="TNCBodyText"/>
        <w:numPr>
          <w:ilvl w:val="0"/>
          <w:numId w:val="38"/>
        </w:numPr>
        <w:rPr>
          <w:rFonts w:hint="eastAsia"/>
        </w:rPr>
      </w:pPr>
      <w:r w:rsidRPr="00907E06">
        <w:t>Establishing plans to remove barriers and provide additional support.</w:t>
      </w:r>
    </w:p>
    <w:p w14:paraId="7D2F430B" w14:textId="77777777" w:rsidR="00907E06" w:rsidRPr="00907E06" w:rsidRDefault="00907E06" w:rsidP="00907E06">
      <w:pPr>
        <w:pStyle w:val="TNCBodyText"/>
        <w:numPr>
          <w:ilvl w:val="0"/>
          <w:numId w:val="38"/>
        </w:numPr>
        <w:rPr>
          <w:rFonts w:hint="eastAsia"/>
        </w:rPr>
      </w:pPr>
      <w:r w:rsidRPr="00907E06">
        <w:t>Leading</w:t>
      </w:r>
      <w:r w:rsidRPr="009567C7">
        <w:t xml:space="preserve"> weekly </w:t>
      </w:r>
      <w:r w:rsidRPr="00907E06">
        <w:t>check-ins to review progress and the impact of support.</w:t>
      </w:r>
    </w:p>
    <w:p w14:paraId="192BFF99" w14:textId="77777777" w:rsidR="00907E06" w:rsidRPr="00907E06" w:rsidRDefault="00907E06" w:rsidP="00907E06">
      <w:pPr>
        <w:pStyle w:val="TNCBodyText"/>
        <w:numPr>
          <w:ilvl w:val="0"/>
          <w:numId w:val="38"/>
        </w:numPr>
        <w:rPr>
          <w:rFonts w:hint="eastAsia"/>
        </w:rPr>
      </w:pPr>
      <w:r w:rsidRPr="00907E06">
        <w:lastRenderedPageBreak/>
        <w:t>Making regular contact with families to discuss progress.</w:t>
      </w:r>
    </w:p>
    <w:p w14:paraId="47F95B23" w14:textId="77777777" w:rsidR="00907E06" w:rsidRPr="00907E06" w:rsidRDefault="00907E06" w:rsidP="00907E06">
      <w:pPr>
        <w:pStyle w:val="TNCBodyText"/>
        <w:numPr>
          <w:ilvl w:val="0"/>
          <w:numId w:val="38"/>
        </w:numPr>
        <w:rPr>
          <w:rFonts w:hint="eastAsia"/>
        </w:rPr>
      </w:pPr>
      <w:r w:rsidRPr="00907E06">
        <w:t>Assessing whether an EHC plan or IHP may be appropriate.</w:t>
      </w:r>
    </w:p>
    <w:p w14:paraId="442A1D4A" w14:textId="77777777" w:rsidR="00907E06" w:rsidRPr="00907E06" w:rsidRDefault="00907E06" w:rsidP="00907E06">
      <w:pPr>
        <w:pStyle w:val="TNCBodyText"/>
        <w:numPr>
          <w:ilvl w:val="0"/>
          <w:numId w:val="38"/>
        </w:numPr>
        <w:rPr>
          <w:rFonts w:hint="eastAsia"/>
        </w:rPr>
      </w:pPr>
      <w:r w:rsidRPr="00907E06">
        <w:t>Considering what support for re-engagement might be needed, including for vulnerable groups.</w:t>
      </w:r>
    </w:p>
    <w:p w14:paraId="1EB275FA" w14:textId="77777777" w:rsidR="00907E06" w:rsidRPr="00907E06" w:rsidRDefault="00907E06" w:rsidP="00907E06">
      <w:pPr>
        <w:pStyle w:val="TNCBodyText"/>
        <w:rPr>
          <w:rFonts w:hint="eastAsia"/>
        </w:rPr>
      </w:pPr>
      <w:r w:rsidRPr="00907E06">
        <w:t>The school will focus particularly on pupils who have rates of absence over 50 percent, and will work with the LA and other partners to engage all relevant services needed to identify and address the wider barriers to attendance these pupils are facing.</w:t>
      </w:r>
    </w:p>
    <w:p w14:paraId="3F64C658" w14:textId="77777777" w:rsidR="00907E06" w:rsidRPr="00907E06" w:rsidRDefault="00907E06" w:rsidP="00907E06">
      <w:pPr>
        <w:pStyle w:val="TNCBodyText"/>
        <w:rPr>
          <w:rFonts w:hint="eastAsia"/>
        </w:rPr>
      </w:pPr>
      <w:r w:rsidRPr="00907E06">
        <w:t>Where a pupil at risk of PA is also at increased risk of harm, the school will work in conjunction with all relevant authorities, e.g. social services, to support the pupil in line with the school’s duty of care. The school will also bear in mind that the continuation of severe PA following intervention may, in itself, constitute neglect, and will escalate any concerns in this regard in line with the Child Protection and Safeguarding Policy.</w:t>
      </w:r>
    </w:p>
    <w:p w14:paraId="1119B545" w14:textId="26531716" w:rsidR="0025005B" w:rsidRDefault="005D64D4" w:rsidP="00907E06">
      <w:pPr>
        <w:pStyle w:val="Heading2"/>
      </w:pPr>
      <w:bookmarkStart w:id="20" w:name="_Legal_intervention"/>
      <w:bookmarkStart w:id="21" w:name="_Penalty_notices_and"/>
      <w:bookmarkEnd w:id="20"/>
      <w:bookmarkEnd w:id="21"/>
      <w:r w:rsidRPr="008841E4">
        <w:rPr>
          <w:color w:val="auto"/>
        </w:rPr>
        <w:t>P</w:t>
      </w:r>
      <w:r w:rsidR="002D7613" w:rsidRPr="008841E4">
        <w:rPr>
          <w:color w:val="auto"/>
        </w:rPr>
        <w:t>enalty notices and l</w:t>
      </w:r>
      <w:r w:rsidR="00907E06" w:rsidRPr="008841E4">
        <w:rPr>
          <w:color w:val="auto"/>
        </w:rPr>
        <w:t>egal intervention</w:t>
      </w:r>
    </w:p>
    <w:p w14:paraId="7391AF06" w14:textId="77777777" w:rsidR="009D2176" w:rsidRDefault="009D2176" w:rsidP="009D2176">
      <w:pPr>
        <w:pStyle w:val="TNCBodyText"/>
        <w:rPr>
          <w:rFonts w:hint="eastAsia"/>
        </w:rPr>
      </w:pPr>
      <w:r>
        <w:t xml:space="preserve">The school will allow sufficient time for attendance interventions and engagement strategies to improve pupils’ attendance; however, where engagement strategies to improve attendance have not had the desired effect after </w:t>
      </w:r>
      <w:r w:rsidRPr="009567C7">
        <w:t>one term</w:t>
      </w:r>
      <w:r>
        <w:t xml:space="preserve">, the attendance officer will consider: </w:t>
      </w:r>
    </w:p>
    <w:p w14:paraId="36EEE14E" w14:textId="218DBCAF" w:rsidR="129281E0" w:rsidRPr="00104D5C" w:rsidRDefault="004C6AB8" w:rsidP="00A93148">
      <w:pPr>
        <w:pStyle w:val="TNCBodyText"/>
        <w:numPr>
          <w:ilvl w:val="0"/>
          <w:numId w:val="50"/>
        </w:numPr>
        <w:rPr>
          <w:rFonts w:eastAsia="Verdana" w:cs="Verdana"/>
          <w:lang w:val="en-US"/>
        </w:rPr>
      </w:pPr>
      <w:r w:rsidRPr="00104D5C">
        <w:rPr>
          <w:rFonts w:eastAsia="Verdana" w:cs="Verdana"/>
        </w:rPr>
        <w:t>Whether support is available in this case:</w:t>
      </w:r>
      <w:r w:rsidR="129281E0" w:rsidRPr="00104D5C">
        <w:rPr>
          <w:rFonts w:eastAsia="Verdana" w:cs="Verdana"/>
        </w:rPr>
        <w:t xml:space="preserve"> It not, for example a holiday in term time, a penalty notice should be issued, whilst also having considerations to the other conditions detailed in this section of the policy. </w:t>
      </w:r>
    </w:p>
    <w:p w14:paraId="0D7583EB" w14:textId="558C5A51" w:rsidR="129281E0" w:rsidRPr="00104D5C" w:rsidRDefault="004C6AB8" w:rsidP="00A93148">
      <w:pPr>
        <w:pStyle w:val="TNCBodyText"/>
        <w:numPr>
          <w:ilvl w:val="0"/>
          <w:numId w:val="50"/>
        </w:numPr>
        <w:rPr>
          <w:rFonts w:eastAsia="Verdana" w:cs="Verdana"/>
          <w:lang w:val="en-US"/>
        </w:rPr>
      </w:pPr>
      <w:r w:rsidRPr="00104D5C">
        <w:rPr>
          <w:rFonts w:eastAsia="Verdana" w:cs="Verdana"/>
        </w:rPr>
        <w:t>Whether a penalty notice is the best available tool to improve attendance and change parental behaviour, or if further support or other legal intervention is more appropriate.</w:t>
      </w:r>
      <w:r w:rsidR="129281E0" w:rsidRPr="00104D5C">
        <w:rPr>
          <w:rFonts w:eastAsia="Verdana" w:cs="Verdana"/>
        </w:rPr>
        <w:t xml:space="preserve"> </w:t>
      </w:r>
    </w:p>
    <w:p w14:paraId="400B1E2B" w14:textId="2F445C80" w:rsidR="7B6F2CEE" w:rsidRPr="00104D5C" w:rsidRDefault="004C6AB8" w:rsidP="00A93148">
      <w:pPr>
        <w:pStyle w:val="TNCBodyText"/>
        <w:numPr>
          <w:ilvl w:val="0"/>
          <w:numId w:val="50"/>
        </w:numPr>
        <w:rPr>
          <w:rFonts w:hint="eastAsia"/>
        </w:rPr>
      </w:pPr>
      <w:r w:rsidRPr="00104D5C">
        <w:rPr>
          <w:rFonts w:eastAsia="Verdana" w:cs="Verdana"/>
        </w:rPr>
        <w:t>Whether</w:t>
      </w:r>
      <w:r w:rsidR="129281E0" w:rsidRPr="00104D5C">
        <w:rPr>
          <w:rFonts w:eastAsia="Verdana" w:cs="Verdana"/>
        </w:rPr>
        <w:t xml:space="preserve"> issuing a penalty notice in this case</w:t>
      </w:r>
      <w:r w:rsidRPr="00104D5C">
        <w:rPr>
          <w:rFonts w:eastAsia="Verdana" w:cs="Verdana"/>
        </w:rPr>
        <w:t xml:space="preserve"> is</w:t>
      </w:r>
      <w:r w:rsidR="129281E0" w:rsidRPr="00104D5C">
        <w:rPr>
          <w:rFonts w:eastAsia="Verdana" w:cs="Verdana"/>
        </w:rPr>
        <w:t xml:space="preserve"> appropriate after considering any obligations under the Equality Act 2010, such as if the pupil has a disability</w:t>
      </w:r>
      <w:r w:rsidRPr="00104D5C">
        <w:rPr>
          <w:rFonts w:eastAsia="Verdana" w:cs="Verdana"/>
        </w:rPr>
        <w:t>.</w:t>
      </w:r>
    </w:p>
    <w:p w14:paraId="36F46E98" w14:textId="7D312B35" w:rsidR="009D2176" w:rsidRDefault="009D2176" w:rsidP="00A93148">
      <w:pPr>
        <w:pStyle w:val="TNCBodyText"/>
        <w:numPr>
          <w:ilvl w:val="0"/>
          <w:numId w:val="50"/>
        </w:numPr>
        <w:rPr>
          <w:rFonts w:hint="eastAsia"/>
        </w:rPr>
      </w:pPr>
      <w:r>
        <w:t>Holding a formal meeting with parents and the school</w:t>
      </w:r>
      <w:r>
        <w:rPr>
          <w:rFonts w:hint="cs"/>
        </w:rPr>
        <w:t>’</w:t>
      </w:r>
      <w:r>
        <w:t xml:space="preserve">s point of contact in the School Attendance Support Team. </w:t>
      </w:r>
    </w:p>
    <w:p w14:paraId="5A4388F8" w14:textId="38362891" w:rsidR="009D2176" w:rsidRDefault="009D2176" w:rsidP="00A93148">
      <w:pPr>
        <w:pStyle w:val="TNCBodyText"/>
        <w:numPr>
          <w:ilvl w:val="0"/>
          <w:numId w:val="50"/>
        </w:numPr>
        <w:rPr>
          <w:rFonts w:hint="eastAsia"/>
        </w:rPr>
      </w:pPr>
      <w:r>
        <w:t>Working with the LA to put a parenting contract or an education supervision order in place.</w:t>
      </w:r>
    </w:p>
    <w:p w14:paraId="6BEA846F" w14:textId="100BD63D" w:rsidR="009D2176" w:rsidRDefault="009D2176" w:rsidP="00A93148">
      <w:pPr>
        <w:pStyle w:val="TNCBodyText"/>
        <w:numPr>
          <w:ilvl w:val="0"/>
          <w:numId w:val="50"/>
        </w:numPr>
        <w:rPr>
          <w:rFonts w:hint="eastAsia"/>
        </w:rPr>
      </w:pPr>
      <w:r>
        <w:t>Engaging children</w:t>
      </w:r>
      <w:r>
        <w:rPr>
          <w:rFonts w:hint="cs"/>
        </w:rPr>
        <w:t>’</w:t>
      </w:r>
      <w:r>
        <w:t>s social care where there are safeguarding concerns.</w:t>
      </w:r>
    </w:p>
    <w:p w14:paraId="1532A003" w14:textId="77777777" w:rsidR="00AF69DC" w:rsidRDefault="00AF69DC" w:rsidP="009D2176">
      <w:pPr>
        <w:pStyle w:val="TNCBodyText"/>
        <w:rPr>
          <w:rFonts w:hint="eastAsia"/>
        </w:rPr>
      </w:pPr>
      <w:r>
        <w:t xml:space="preserve">Where the above measures are not effective, the headteacher will issue a notice to improve as a final opportunity for parents to engage in support and improve attendance before a penalty notice is considered. </w:t>
      </w:r>
    </w:p>
    <w:p w14:paraId="29F4360C" w14:textId="77777777" w:rsidR="009E5012" w:rsidRDefault="009E5012" w:rsidP="009E5012">
      <w:pPr>
        <w:jc w:val="both"/>
        <w:rPr>
          <w:rFonts w:hint="eastAsia"/>
        </w:rPr>
      </w:pPr>
      <w:r w:rsidRPr="00580897">
        <w:t xml:space="preserve">Where a pupil reaches the national threshold of 10 sessions of unauthorised absence in a rolling period of 10 school weeks, the school will consider whether a penalty notice is appropriate. Each case will be </w:t>
      </w:r>
      <w:r w:rsidRPr="00580897">
        <w:lastRenderedPageBreak/>
        <w:t xml:space="preserve">considered individually to determine whether a penalty notice or another tool or legal intervention should be used to improve attendance. </w:t>
      </w:r>
    </w:p>
    <w:p w14:paraId="39706A7B" w14:textId="6EBBC854" w:rsidR="00B86791" w:rsidRPr="008B5304" w:rsidRDefault="00B86791" w:rsidP="00B86791">
      <w:pPr>
        <w:jc w:val="both"/>
        <w:rPr>
          <w:rFonts w:hint="eastAsia"/>
        </w:rPr>
      </w:pPr>
      <w:r w:rsidRPr="008B5304">
        <w:t xml:space="preserve">A fixed penalty notice will be issued </w:t>
      </w:r>
      <w:r w:rsidR="08B5FFA0" w:rsidRPr="00104D5C">
        <w:rPr>
          <w:rFonts w:eastAsia="Segoe UI" w:cs="Segoe UI"/>
        </w:rPr>
        <w:t xml:space="preserve">by a headteacher or someone authorised by them (a deputy or assistant head), </w:t>
      </w:r>
      <w:r w:rsidR="004C6AB8" w:rsidRPr="00104D5C">
        <w:rPr>
          <w:rFonts w:eastAsia="Segoe UI" w:cs="Segoe UI"/>
        </w:rPr>
        <w:t>the</w:t>
      </w:r>
      <w:r w:rsidR="08B5FFA0" w:rsidRPr="00104D5C">
        <w:rPr>
          <w:rFonts w:eastAsia="Segoe UI" w:cs="Segoe UI"/>
        </w:rPr>
        <w:t xml:space="preserve"> </w:t>
      </w:r>
      <w:r w:rsidR="004C6AB8" w:rsidRPr="00104D5C">
        <w:rPr>
          <w:rFonts w:eastAsia="Segoe UI" w:cs="Segoe UI"/>
        </w:rPr>
        <w:t>LA</w:t>
      </w:r>
      <w:r w:rsidR="08B5FFA0" w:rsidRPr="00104D5C">
        <w:rPr>
          <w:rFonts w:eastAsia="Segoe UI" w:cs="Segoe UI"/>
        </w:rPr>
        <w:t xml:space="preserve"> office</w:t>
      </w:r>
      <w:r w:rsidR="004C6AB8" w:rsidRPr="00104D5C">
        <w:rPr>
          <w:rFonts w:eastAsia="Segoe UI" w:cs="Segoe UI"/>
        </w:rPr>
        <w:t>,</w:t>
      </w:r>
      <w:r w:rsidR="08B5FFA0" w:rsidRPr="00104D5C">
        <w:rPr>
          <w:rFonts w:eastAsia="Segoe UI" w:cs="Segoe UI"/>
        </w:rPr>
        <w:t xml:space="preserve"> or the police. Any penalty notice will be issued</w:t>
      </w:r>
      <w:r w:rsidR="08B5FFA0" w:rsidRPr="00104D5C">
        <w:rPr>
          <w:rFonts w:eastAsia="Poppins-Regular" w:cs="Poppins-Regular"/>
        </w:rPr>
        <w:t xml:space="preserve"> </w:t>
      </w:r>
      <w:r w:rsidRPr="00104D5C">
        <w:t>in</w:t>
      </w:r>
      <w:r w:rsidRPr="008B5304">
        <w:t xml:space="preserve"> line with the LA’s code of conduct and the DfE’s ‘</w:t>
      </w:r>
      <w:hyperlink r:id="rId13">
        <w:r w:rsidRPr="008B5304">
          <w:rPr>
            <w:rStyle w:val="Hyperlink"/>
          </w:rPr>
          <w:t>Working together to improve school attendance</w:t>
        </w:r>
      </w:hyperlink>
      <w:r w:rsidRPr="008B5304">
        <w:t>’ guidance.</w:t>
      </w:r>
    </w:p>
    <w:p w14:paraId="28B1D1B8" w14:textId="35012BD6" w:rsidR="00B86791" w:rsidRPr="008B5304" w:rsidRDefault="00B86791" w:rsidP="00B86791">
      <w:pPr>
        <w:jc w:val="both"/>
        <w:rPr>
          <w:rFonts w:hint="eastAsia"/>
        </w:rPr>
      </w:pPr>
      <w:r w:rsidRPr="008B5304">
        <w:t>Penalty notices will be charged at £1</w:t>
      </w:r>
      <w:r w:rsidR="13745E50" w:rsidRPr="008B5304">
        <w:t>6</w:t>
      </w:r>
      <w:r w:rsidRPr="008B5304">
        <w:t>0</w:t>
      </w:r>
      <w:r w:rsidRPr="002F0AF4">
        <w:t>,</w:t>
      </w:r>
      <w:r w:rsidR="5FDC844C" w:rsidRPr="002F0AF4">
        <w:rPr>
          <w:rFonts w:eastAsia="Poppins-Regular" w:cs="Poppins-Regular"/>
        </w:rPr>
        <w:t xml:space="preserve"> if paid within 28 days</w:t>
      </w:r>
      <w:r w:rsidRPr="002F0AF4">
        <w:t xml:space="preserve"> reduced </w:t>
      </w:r>
      <w:r w:rsidRPr="008B5304">
        <w:t xml:space="preserve">to £60 if paid within 21 days. </w:t>
      </w:r>
    </w:p>
    <w:p w14:paraId="00E9F1F7" w14:textId="5DA31012" w:rsidR="009E5012" w:rsidRDefault="00B86791" w:rsidP="00024054">
      <w:pPr>
        <w:jc w:val="both"/>
        <w:rPr>
          <w:rFonts w:hint="eastAsia"/>
        </w:rPr>
      </w:pPr>
      <w:r w:rsidRPr="008B5304">
        <w:t xml:space="preserve">Parents will only get up to two fines for the same child in a three-year period. </w:t>
      </w:r>
      <w:r w:rsidR="0E9FE8AC" w:rsidRPr="00104D5C">
        <w:rPr>
          <w:rFonts w:eastAsia="Segoe UI" w:cs="Segoe UI"/>
        </w:rPr>
        <w:t>A second penalty notice issued to the same parent in respect of the same pupil will be charged at a flat rate of £160 if paid within 28 days.</w:t>
      </w:r>
      <w:r w:rsidR="0E9FE8AC" w:rsidRPr="00104D5C">
        <w:rPr>
          <w:rFonts w:ascii="Poppins-Regular" w:eastAsia="Poppins-Regular" w:hAnsi="Poppins-Regular" w:cs="Poppins-Regular"/>
        </w:rPr>
        <w:t xml:space="preserve"> </w:t>
      </w:r>
      <w:r>
        <w:t>Once this limit has been reached, other action such as a parenting order or prosecution will be considered.</w:t>
      </w:r>
    </w:p>
    <w:p w14:paraId="1EB37F9A" w14:textId="59C5D2BE" w:rsidR="00907E06" w:rsidRDefault="009D2176" w:rsidP="009D2176">
      <w:pPr>
        <w:pStyle w:val="TNCBodyText"/>
        <w:rPr>
          <w:rFonts w:hint="eastAsia"/>
        </w:rPr>
      </w:pPr>
      <w:r>
        <w:t>Where attendance still does not improve following a fixed penalty notice, the school will work with the LA to take forward attendance prosecution as a last resort.</w:t>
      </w:r>
    </w:p>
    <w:p w14:paraId="3DB02875" w14:textId="1DB0C4AF" w:rsidR="00024054" w:rsidRDefault="009A1AD5" w:rsidP="009D2176">
      <w:pPr>
        <w:pStyle w:val="TNCBodyText"/>
        <w:rPr>
          <w:rFonts w:hint="eastAsia"/>
        </w:rPr>
      </w:pPr>
      <w:r w:rsidRPr="00F452E2">
        <w:t>Parents who are prosecuted and attend court because their child has not been attending school may be fined up to £2,50</w:t>
      </w:r>
      <w:r>
        <w:t>0</w:t>
      </w:r>
      <w:r w:rsidR="00024FF5">
        <w:t>.</w:t>
      </w:r>
    </w:p>
    <w:p w14:paraId="746DAB79" w14:textId="490A25D2" w:rsidR="001B20F3" w:rsidRPr="001B20F3" w:rsidRDefault="001B20F3" w:rsidP="001B20F3">
      <w:pPr>
        <w:pStyle w:val="TNCBodyText"/>
        <w:rPr>
          <w:rFonts w:hint="eastAsia"/>
          <w:b/>
          <w:bCs/>
        </w:rPr>
      </w:pPr>
      <w:r w:rsidRPr="001B20F3">
        <w:rPr>
          <w:b/>
          <w:bCs/>
        </w:rPr>
        <w:t>Education Supervision Orders (ESOs)</w:t>
      </w:r>
    </w:p>
    <w:p w14:paraId="2E5848BA" w14:textId="08FB8B2F" w:rsidR="001B20F3" w:rsidRDefault="001B20F3" w:rsidP="001B20F3">
      <w:pPr>
        <w:pStyle w:val="TNCBodyText"/>
        <w:rPr>
          <w:rFonts w:hint="eastAsia"/>
        </w:rPr>
      </w:pPr>
      <w:r>
        <w:t xml:space="preserve">Where interventions have not been successful, an ESO can be an alternative to provide formal legal intervention without criminal prosecution. ESOs are made through the Family or High Court and give the LA a formal role in </w:t>
      </w:r>
      <w:r w:rsidR="1BF9DC1D" w:rsidRPr="00104D5C">
        <w:t xml:space="preserve">advising, helping and directing </w:t>
      </w:r>
      <w:r w:rsidRPr="00104D5C">
        <w:t xml:space="preserve"> </w:t>
      </w:r>
      <w:r>
        <w:t xml:space="preserve">the pupil and parents to improve their attendance. LAs will issue parents with a notice of the intention to consider an ESO, set up a meeting to discuss with the parent and pupil, and decide whether the case will be taken forward. </w:t>
      </w:r>
    </w:p>
    <w:p w14:paraId="0BEAE682" w14:textId="23893994" w:rsidR="001B20F3" w:rsidRDefault="001B20F3" w:rsidP="001B20F3">
      <w:pPr>
        <w:pStyle w:val="TNCBodyText"/>
        <w:rPr>
          <w:rFonts w:hint="eastAsia"/>
        </w:rPr>
      </w:pPr>
      <w:r>
        <w:t xml:space="preserve">Once an SEO is secured, a supervisor from the </w:t>
      </w:r>
      <w:r w:rsidR="00FC6E6E">
        <w:t>LA</w:t>
      </w:r>
      <w:r>
        <w:t xml:space="preserve"> will decide any actions or requirements. These may include: </w:t>
      </w:r>
    </w:p>
    <w:p w14:paraId="4D99C206" w14:textId="77777777" w:rsidR="001B20F3" w:rsidRDefault="001B20F3" w:rsidP="001B20F3">
      <w:pPr>
        <w:pStyle w:val="TNCBodyText"/>
        <w:numPr>
          <w:ilvl w:val="0"/>
          <w:numId w:val="48"/>
        </w:numPr>
        <w:rPr>
          <w:rFonts w:hint="eastAsia"/>
        </w:rPr>
      </w:pPr>
      <w:r>
        <w:t>Requiring the parents to attend support meetings.</w:t>
      </w:r>
    </w:p>
    <w:p w14:paraId="1EB52DE2" w14:textId="77777777" w:rsidR="001B20F3" w:rsidRDefault="001B20F3" w:rsidP="001B20F3">
      <w:pPr>
        <w:pStyle w:val="TNCBodyText"/>
        <w:numPr>
          <w:ilvl w:val="0"/>
          <w:numId w:val="48"/>
        </w:numPr>
        <w:rPr>
          <w:rFonts w:hint="eastAsia"/>
        </w:rPr>
      </w:pPr>
      <w:r>
        <w:t>Requiring the parents to attend a parenting programme.</w:t>
      </w:r>
    </w:p>
    <w:p w14:paraId="27ADF871" w14:textId="77777777" w:rsidR="001B20F3" w:rsidRDefault="001B20F3" w:rsidP="001B20F3">
      <w:pPr>
        <w:pStyle w:val="TNCBodyText"/>
        <w:numPr>
          <w:ilvl w:val="0"/>
          <w:numId w:val="48"/>
        </w:numPr>
        <w:rPr>
          <w:rFonts w:hint="eastAsia"/>
        </w:rPr>
      </w:pPr>
      <w:r>
        <w:t>Requiring the parents to access support services.</w:t>
      </w:r>
    </w:p>
    <w:p w14:paraId="5820C983" w14:textId="77777777" w:rsidR="001B20F3" w:rsidRDefault="001B20F3" w:rsidP="001B20F3">
      <w:pPr>
        <w:pStyle w:val="TNCBodyText"/>
        <w:numPr>
          <w:ilvl w:val="0"/>
          <w:numId w:val="48"/>
        </w:numPr>
        <w:rPr>
          <w:rFonts w:hint="eastAsia"/>
        </w:rPr>
      </w:pPr>
      <w:r>
        <w:t>Requiring an assessment by an educational psychologist.</w:t>
      </w:r>
    </w:p>
    <w:p w14:paraId="7CDF84D9" w14:textId="77777777" w:rsidR="001B20F3" w:rsidRDefault="001B20F3" w:rsidP="001B20F3">
      <w:pPr>
        <w:pStyle w:val="TNCBodyText"/>
        <w:numPr>
          <w:ilvl w:val="0"/>
          <w:numId w:val="48"/>
        </w:numPr>
        <w:rPr>
          <w:rFonts w:hint="eastAsia"/>
        </w:rPr>
      </w:pPr>
      <w:r>
        <w:t>Review meetings involving all parties to be help every 3 months.</w:t>
      </w:r>
    </w:p>
    <w:p w14:paraId="104CFC09" w14:textId="5B1B3C7C" w:rsidR="001B20F3" w:rsidRDefault="001B20F3" w:rsidP="001B20F3">
      <w:pPr>
        <w:pStyle w:val="TNCBodyText"/>
        <w:rPr>
          <w:rFonts w:hint="eastAsia"/>
        </w:rPr>
      </w:pPr>
      <w:r>
        <w:t>Failing to comply with an SEO will result in a fine and decisions will be made about whether further action is required.</w:t>
      </w:r>
    </w:p>
    <w:p w14:paraId="2CE6A10D" w14:textId="006C4405" w:rsidR="009D2176" w:rsidRPr="008841E4" w:rsidRDefault="009D2176" w:rsidP="009D2176">
      <w:pPr>
        <w:pStyle w:val="Heading2"/>
        <w:rPr>
          <w:color w:val="auto"/>
        </w:rPr>
      </w:pPr>
      <w:bookmarkStart w:id="22" w:name="_Monitoring_and_analysing"/>
      <w:bookmarkEnd w:id="22"/>
      <w:r w:rsidRPr="008841E4">
        <w:rPr>
          <w:color w:val="auto"/>
        </w:rPr>
        <w:t>Monitoring and analysing absence</w:t>
      </w:r>
    </w:p>
    <w:p w14:paraId="63E00E1C" w14:textId="38151B07" w:rsidR="00FF5F79" w:rsidRPr="00FF5F79" w:rsidRDefault="00FF5F79" w:rsidP="00FF5F79">
      <w:pPr>
        <w:pStyle w:val="TNCBodyText"/>
        <w:rPr>
          <w:rFonts w:hint="eastAsia"/>
        </w:rPr>
      </w:pPr>
      <w:r w:rsidRPr="00FF5F79">
        <w:t xml:space="preserve">The </w:t>
      </w:r>
      <w:r w:rsidR="009567C7">
        <w:t>SPIL</w:t>
      </w:r>
      <w:r w:rsidRPr="00FF5F79">
        <w:t xml:space="preserve"> will monitor and analyse attendance data regularly to ensure that intervention is delivered quickly to address habitual absence at the first signs. </w:t>
      </w:r>
    </w:p>
    <w:p w14:paraId="258A2DC7" w14:textId="77777777" w:rsidR="00FF5F79" w:rsidRPr="00FF5F79" w:rsidRDefault="00FF5F79" w:rsidP="00FF5F79">
      <w:pPr>
        <w:pStyle w:val="TNCBodyText"/>
        <w:rPr>
          <w:rFonts w:hint="eastAsia"/>
        </w:rPr>
      </w:pPr>
      <w:r w:rsidRPr="00FF5F79">
        <w:lastRenderedPageBreak/>
        <w:t>The school will collect data regarding punctuality, truancy, and authorised and unauthorised absence, for:</w:t>
      </w:r>
    </w:p>
    <w:p w14:paraId="410AEA75" w14:textId="77777777" w:rsidR="00FF5F79" w:rsidRPr="00FF5F79" w:rsidRDefault="00FF5F79" w:rsidP="00FF5F79">
      <w:pPr>
        <w:pStyle w:val="TNCBodyText"/>
        <w:numPr>
          <w:ilvl w:val="0"/>
          <w:numId w:val="41"/>
        </w:numPr>
        <w:rPr>
          <w:rFonts w:hint="eastAsia"/>
        </w:rPr>
      </w:pPr>
      <w:r w:rsidRPr="00FF5F79">
        <w:t xml:space="preserve">The school cohort as a whole. </w:t>
      </w:r>
    </w:p>
    <w:p w14:paraId="5AD16910" w14:textId="77777777" w:rsidR="00FF5F79" w:rsidRPr="00FF5F79" w:rsidRDefault="00FF5F79" w:rsidP="00FF5F79">
      <w:pPr>
        <w:pStyle w:val="TNCBodyText"/>
        <w:numPr>
          <w:ilvl w:val="0"/>
          <w:numId w:val="41"/>
        </w:numPr>
        <w:rPr>
          <w:rFonts w:hint="eastAsia"/>
        </w:rPr>
      </w:pPr>
      <w:r w:rsidRPr="00FF5F79">
        <w:t>Individual year groups.</w:t>
      </w:r>
    </w:p>
    <w:p w14:paraId="2EB86D7F" w14:textId="77777777" w:rsidR="00FF5F79" w:rsidRPr="00FF5F79" w:rsidRDefault="00FF5F79" w:rsidP="00FF5F79">
      <w:pPr>
        <w:pStyle w:val="TNCBodyText"/>
        <w:numPr>
          <w:ilvl w:val="0"/>
          <w:numId w:val="41"/>
        </w:numPr>
        <w:rPr>
          <w:rFonts w:hint="eastAsia"/>
        </w:rPr>
      </w:pPr>
      <w:r w:rsidRPr="00FF5F79">
        <w:t>Individual pupils.</w:t>
      </w:r>
    </w:p>
    <w:p w14:paraId="744D5D14" w14:textId="77777777" w:rsidR="00FF5F79" w:rsidRPr="00FF5F79" w:rsidRDefault="00FF5F79" w:rsidP="00FF5F79">
      <w:pPr>
        <w:pStyle w:val="TNCBodyText"/>
        <w:numPr>
          <w:ilvl w:val="0"/>
          <w:numId w:val="41"/>
        </w:numPr>
        <w:rPr>
          <w:rFonts w:hint="eastAsia"/>
        </w:rPr>
      </w:pPr>
      <w:r w:rsidRPr="00FF5F79">
        <w:t>Demographic groups, e.g. pupils from different ethnic groups or economic backgrounds.</w:t>
      </w:r>
    </w:p>
    <w:p w14:paraId="56F8AE18" w14:textId="77777777" w:rsidR="00FF5F79" w:rsidRPr="00FF5F79" w:rsidRDefault="00FF5F79" w:rsidP="00FF5F79">
      <w:pPr>
        <w:pStyle w:val="TNCBodyText"/>
        <w:numPr>
          <w:ilvl w:val="0"/>
          <w:numId w:val="41"/>
        </w:numPr>
        <w:rPr>
          <w:rFonts w:hint="eastAsia"/>
        </w:rPr>
      </w:pPr>
      <w:r w:rsidRPr="00FF5F79">
        <w:t>Other groups of pupils, e.g. pupils with SEND, LAC and pupils eligible for FSM.</w:t>
      </w:r>
    </w:p>
    <w:p w14:paraId="1D3BA2DE" w14:textId="77777777" w:rsidR="00FF5F79" w:rsidRPr="00FF5F79" w:rsidRDefault="00FF5F79" w:rsidP="00FF5F79">
      <w:pPr>
        <w:pStyle w:val="TNCBodyText"/>
        <w:numPr>
          <w:ilvl w:val="0"/>
          <w:numId w:val="41"/>
        </w:numPr>
        <w:rPr>
          <w:rFonts w:hint="eastAsia"/>
        </w:rPr>
      </w:pPr>
      <w:r w:rsidRPr="00FF5F79">
        <w:t>Pupils at risk of PA.</w:t>
      </w:r>
    </w:p>
    <w:p w14:paraId="13E3D174" w14:textId="3B86C747" w:rsidR="00FF5F79" w:rsidRPr="00FF5F79" w:rsidRDefault="00FF5F79" w:rsidP="00FF5F79">
      <w:pPr>
        <w:pStyle w:val="TNCBodyText"/>
        <w:rPr>
          <w:rFonts w:hint="eastAsia"/>
        </w:rPr>
      </w:pPr>
      <w:r w:rsidRPr="00FF5F79">
        <w:t xml:space="preserve">The </w:t>
      </w:r>
      <w:r w:rsidR="009567C7">
        <w:t>SPIL</w:t>
      </w:r>
      <w:r w:rsidRPr="00FF5F79">
        <w:t xml:space="preserve"> will conduct a thorough analysis of the above data on a </w:t>
      </w:r>
      <w:r w:rsidRPr="009567C7">
        <w:t>half-termly, termly and full-year</w:t>
      </w:r>
      <w:r w:rsidRPr="009567C7">
        <w:rPr>
          <w:b/>
          <w:bCs/>
        </w:rPr>
        <w:t xml:space="preserve"> </w:t>
      </w:r>
      <w:r w:rsidRPr="00FF5F79">
        <w:t>basis to identify patterns and trends. This will include identifying, for each group:</w:t>
      </w:r>
    </w:p>
    <w:p w14:paraId="25E70876" w14:textId="77777777" w:rsidR="00FF5F79" w:rsidRPr="00FF5F79" w:rsidRDefault="00FF5F79" w:rsidP="00FF5F79">
      <w:pPr>
        <w:pStyle w:val="TNCBodyText"/>
        <w:numPr>
          <w:ilvl w:val="0"/>
          <w:numId w:val="42"/>
        </w:numPr>
        <w:rPr>
          <w:rFonts w:hint="eastAsia"/>
        </w:rPr>
      </w:pPr>
      <w:r w:rsidRPr="00FF5F79">
        <w:t>Patterns in uses of certain codes.</w:t>
      </w:r>
    </w:p>
    <w:p w14:paraId="2B3C6EFC" w14:textId="77777777" w:rsidR="00FF5F79" w:rsidRPr="00FF5F79" w:rsidRDefault="00FF5F79" w:rsidP="00FF5F79">
      <w:pPr>
        <w:pStyle w:val="TNCBodyText"/>
        <w:numPr>
          <w:ilvl w:val="0"/>
          <w:numId w:val="42"/>
        </w:numPr>
        <w:rPr>
          <w:rFonts w:hint="eastAsia"/>
        </w:rPr>
      </w:pPr>
      <w:r w:rsidRPr="00FF5F79">
        <w:t>Particular days of poor attendance.</w:t>
      </w:r>
    </w:p>
    <w:p w14:paraId="487A8466" w14:textId="77777777" w:rsidR="00FF5F79" w:rsidRPr="00FF5F79" w:rsidRDefault="00FF5F79" w:rsidP="00FF5F79">
      <w:pPr>
        <w:pStyle w:val="TNCBodyText"/>
        <w:numPr>
          <w:ilvl w:val="0"/>
          <w:numId w:val="42"/>
        </w:numPr>
        <w:rPr>
          <w:rFonts w:hint="eastAsia"/>
        </w:rPr>
      </w:pPr>
      <w:r w:rsidRPr="00FF5F79">
        <w:t>Historic trends of attendance and absence.</w:t>
      </w:r>
    </w:p>
    <w:p w14:paraId="1F362881" w14:textId="77777777" w:rsidR="00FF5F79" w:rsidRPr="00FF5F79" w:rsidRDefault="00FF5F79" w:rsidP="00FF5F79">
      <w:pPr>
        <w:pStyle w:val="TNCBodyText"/>
        <w:numPr>
          <w:ilvl w:val="0"/>
          <w:numId w:val="42"/>
        </w:numPr>
        <w:rPr>
          <w:rFonts w:hint="eastAsia"/>
        </w:rPr>
      </w:pPr>
      <w:r w:rsidRPr="00FF5F79">
        <w:t xml:space="preserve">Barriers to attendance. </w:t>
      </w:r>
    </w:p>
    <w:p w14:paraId="7BBCA278" w14:textId="37D7D4AB" w:rsidR="00FF5F79" w:rsidRPr="00FF5F79" w:rsidRDefault="009567C7" w:rsidP="00FF5F79">
      <w:pPr>
        <w:pStyle w:val="TNCBodyText"/>
        <w:rPr>
          <w:rFonts w:hint="eastAsia"/>
        </w:rPr>
      </w:pPr>
      <w:r>
        <w:t>The SPIL</w:t>
      </w:r>
      <w:r w:rsidR="00FF5F79" w:rsidRPr="00FF5F79">
        <w:t xml:space="preserve"> will provide regular reports to staff across the school to enable them to track the attendance of pupils and to implement attendance procedures. The </w:t>
      </w:r>
      <w:r>
        <w:t>SPIL</w:t>
      </w:r>
      <w:r w:rsidR="00FF5F79" w:rsidRPr="00FF5F79">
        <w:t xml:space="preserve"> will also be responsible for monitoring how attendance data changes in response to any interventions implemented to increase attendance in future.</w:t>
      </w:r>
    </w:p>
    <w:p w14:paraId="0EB1CBFC" w14:textId="77777777" w:rsidR="00FF5F79" w:rsidRPr="00FF5F79" w:rsidRDefault="00FF5F79" w:rsidP="00FF5F79">
      <w:pPr>
        <w:pStyle w:val="TNCBodyText"/>
        <w:rPr>
          <w:rFonts w:hint="eastAsia"/>
        </w:rPr>
      </w:pPr>
      <w:r w:rsidRPr="00FF5F79">
        <w:t>The governing board will regularly review attendance data, including examinations of recent and historic trends, and will support the SLT in setting goals and prioritising areas of focus for attendance support based on this data.</w:t>
      </w:r>
    </w:p>
    <w:p w14:paraId="55EB35B9" w14:textId="77777777" w:rsidR="00FF5F79" w:rsidRPr="00FF5F79" w:rsidRDefault="00FF5F79" w:rsidP="00FF5F79">
      <w:pPr>
        <w:pStyle w:val="TNCBodyText"/>
        <w:rPr>
          <w:rFonts w:hint="eastAsia"/>
        </w:rPr>
      </w:pPr>
      <w:r w:rsidRPr="00FF5F79">
        <w:t>The school will also benchmark its attendance data against local-, regional- and national-level data to identify areas of success and areas for improvement, and will share practice which has been shown to be effective with other schools.</w:t>
      </w:r>
    </w:p>
    <w:p w14:paraId="6DF19207" w14:textId="0D5EC5AD" w:rsidR="009D2176" w:rsidRPr="008841E4" w:rsidRDefault="00FF5F79" w:rsidP="00FF5F79">
      <w:pPr>
        <w:pStyle w:val="Heading2"/>
        <w:rPr>
          <w:color w:val="auto"/>
        </w:rPr>
      </w:pPr>
      <w:bookmarkStart w:id="23" w:name="_Training_of_staff"/>
      <w:bookmarkEnd w:id="23"/>
      <w:r w:rsidRPr="008841E4">
        <w:rPr>
          <w:color w:val="auto"/>
        </w:rPr>
        <w:t>Training of staff</w:t>
      </w:r>
    </w:p>
    <w:p w14:paraId="5F3A516A" w14:textId="77777777" w:rsidR="00BD78BB" w:rsidRDefault="00BD78BB" w:rsidP="00BD78BB">
      <w:pPr>
        <w:pStyle w:val="TNCBodyText"/>
        <w:rPr>
          <w:rFonts w:hint="eastAsia"/>
        </w:rPr>
      </w:pPr>
      <w:r>
        <w:t>The school will recognise that early intervention can prevent poor attendance. As such, staff will receive training in identifying potentially at-risk pupils as part of their induction and refresher training.</w:t>
      </w:r>
    </w:p>
    <w:p w14:paraId="5B523556" w14:textId="77777777" w:rsidR="00BD78BB" w:rsidRDefault="00BD78BB" w:rsidP="00BD78BB">
      <w:pPr>
        <w:pStyle w:val="TNCBodyText"/>
        <w:rPr>
          <w:rFonts w:hint="eastAsia"/>
        </w:rPr>
      </w:pPr>
      <w:r>
        <w:t>The governing board will ensure that teachers and support staff receive training in line with this policy as part of their induction. Following this initial training, staff will receive regular and ongoing training as part of their development.</w:t>
      </w:r>
    </w:p>
    <w:p w14:paraId="7BD4F84F" w14:textId="77777777" w:rsidR="00BD78BB" w:rsidRDefault="00BD78BB" w:rsidP="00BD78BB">
      <w:pPr>
        <w:pStyle w:val="TNCBodyText"/>
        <w:rPr>
          <w:rFonts w:hint="eastAsia"/>
        </w:rPr>
      </w:pPr>
      <w:r>
        <w:t xml:space="preserve">Training will cover at least the following: </w:t>
      </w:r>
    </w:p>
    <w:p w14:paraId="3446E743" w14:textId="37A10F35" w:rsidR="00BD78BB" w:rsidRDefault="00BD78BB" w:rsidP="00BD78BB">
      <w:pPr>
        <w:pStyle w:val="TNCBodyText"/>
        <w:numPr>
          <w:ilvl w:val="0"/>
          <w:numId w:val="44"/>
        </w:numPr>
        <w:rPr>
          <w:rFonts w:hint="eastAsia"/>
        </w:rPr>
      </w:pPr>
      <w:r>
        <w:lastRenderedPageBreak/>
        <w:t>The importance of good attendance</w:t>
      </w:r>
    </w:p>
    <w:p w14:paraId="1F22B2DC" w14:textId="5F2B6AF5" w:rsidR="00BD78BB" w:rsidRDefault="00BD78BB" w:rsidP="00BD78BB">
      <w:pPr>
        <w:pStyle w:val="TNCBodyText"/>
        <w:numPr>
          <w:ilvl w:val="0"/>
          <w:numId w:val="44"/>
        </w:numPr>
        <w:rPr>
          <w:rFonts w:hint="eastAsia"/>
        </w:rPr>
      </w:pPr>
      <w:r>
        <w:t>That absence is almost invariably a result of wider circumstances</w:t>
      </w:r>
    </w:p>
    <w:p w14:paraId="11345A45" w14:textId="454E6FDA" w:rsidR="00BD78BB" w:rsidRDefault="00BD78BB" w:rsidP="00BD78BB">
      <w:pPr>
        <w:pStyle w:val="TNCBodyText"/>
        <w:numPr>
          <w:ilvl w:val="0"/>
          <w:numId w:val="44"/>
        </w:numPr>
        <w:rPr>
          <w:rFonts w:hint="eastAsia"/>
        </w:rPr>
      </w:pPr>
      <w:r>
        <w:t>The legal requirements on schools, e.g. the keeping of registers</w:t>
      </w:r>
    </w:p>
    <w:p w14:paraId="2077D353" w14:textId="4D69241E" w:rsidR="00BD78BB" w:rsidRDefault="00BD78BB" w:rsidP="00BD78BB">
      <w:pPr>
        <w:pStyle w:val="TNCBodyText"/>
        <w:numPr>
          <w:ilvl w:val="0"/>
          <w:numId w:val="44"/>
        </w:numPr>
        <w:rPr>
          <w:rFonts w:hint="eastAsia"/>
        </w:rPr>
      </w:pPr>
      <w:r>
        <w:t>The school</w:t>
      </w:r>
      <w:r>
        <w:rPr>
          <w:rFonts w:hint="cs"/>
        </w:rPr>
        <w:t>’</w:t>
      </w:r>
      <w:r>
        <w:t xml:space="preserve">s strategies and procedures for monitoring and improving attendance </w:t>
      </w:r>
    </w:p>
    <w:p w14:paraId="2FF2CADB" w14:textId="6490FB78" w:rsidR="00BD78BB" w:rsidRDefault="00BD78BB" w:rsidP="00BD78BB">
      <w:pPr>
        <w:pStyle w:val="TNCBodyText"/>
        <w:numPr>
          <w:ilvl w:val="0"/>
          <w:numId w:val="44"/>
        </w:numPr>
        <w:rPr>
          <w:rFonts w:hint="eastAsia"/>
        </w:rPr>
      </w:pPr>
      <w:r>
        <w:t>The school</w:t>
      </w:r>
      <w:r>
        <w:rPr>
          <w:rFonts w:hint="cs"/>
        </w:rPr>
        <w:t>’</w:t>
      </w:r>
      <w:r>
        <w:t>s procedures for multi-agency working to provide intensive support for pupils who need it</w:t>
      </w:r>
    </w:p>
    <w:p w14:paraId="105CF3C6" w14:textId="77777777" w:rsidR="00BD78BB" w:rsidRDefault="00BD78BB" w:rsidP="00BD78BB">
      <w:pPr>
        <w:pStyle w:val="TNCBodyText"/>
        <w:rPr>
          <w:rFonts w:hint="eastAsia"/>
        </w:rPr>
      </w:pPr>
      <w:r>
        <w:t xml:space="preserve">The governing board will provide dedicated and enhanced attendance training to the attendance officer and other staff with specific attendance functions in their role </w:t>
      </w:r>
      <w:r>
        <w:rPr>
          <w:rFonts w:hint="cs"/>
        </w:rPr>
        <w:t>–</w:t>
      </w:r>
      <w:r>
        <w:t xml:space="preserve"> this will include training regarding interpreting and analysing attendance data and supporting pupils to overcome barriers to attendance.</w:t>
      </w:r>
    </w:p>
    <w:p w14:paraId="26DD61C4" w14:textId="5900BFF4" w:rsidR="00FF5F79" w:rsidRDefault="00BD78BB" w:rsidP="00BD78BB">
      <w:pPr>
        <w:pStyle w:val="TNCBodyText"/>
        <w:rPr>
          <w:rFonts w:hint="eastAsia"/>
        </w:rPr>
      </w:pPr>
      <w:r>
        <w:t>Staff will receive training to ensure they understand that increased absence from school could indicate a safeguarding concern, and know how such concerns should be managed.</w:t>
      </w:r>
    </w:p>
    <w:p w14:paraId="637C5AC1" w14:textId="0C9536B8" w:rsidR="00065A9B" w:rsidRPr="005A6B25" w:rsidRDefault="00917013" w:rsidP="00065A9B">
      <w:pPr>
        <w:pStyle w:val="Heading2"/>
        <w:rPr>
          <w:color w:val="auto"/>
        </w:rPr>
      </w:pPr>
      <w:bookmarkStart w:id="24" w:name="_Deletions_of_names"/>
      <w:bookmarkEnd w:id="24"/>
      <w:r w:rsidRPr="005A6B25">
        <w:rPr>
          <w:color w:val="auto"/>
        </w:rPr>
        <w:t>Deletions of names from the admissions register</w:t>
      </w:r>
    </w:p>
    <w:p w14:paraId="7006CC41" w14:textId="77777777" w:rsidR="00286154" w:rsidRPr="0091685A" w:rsidRDefault="00286154" w:rsidP="00286154">
      <w:pPr>
        <w:jc w:val="both"/>
        <w:rPr>
          <w:rFonts w:hint="eastAsia"/>
        </w:rPr>
      </w:pPr>
      <w:r>
        <w:t>The school will ensure that it only deletes names from the admission register for a reason set out in regulation 9 of the School Attendance Regulations. A pupil’s name will never be removed for any other reason and the school is aware that doing so could constitute off-rolling.</w:t>
      </w:r>
    </w:p>
    <w:p w14:paraId="4FD6C73C" w14:textId="77777777" w:rsidR="00286154" w:rsidRDefault="00286154" w:rsidP="00286154">
      <w:pPr>
        <w:jc w:val="both"/>
        <w:rPr>
          <w:rFonts w:hint="eastAsia"/>
        </w:rPr>
      </w:pPr>
      <w:r>
        <w:t>The school will make returns to the LA when pupils’ names are deleted from the admission register. This will be with the exception of pupils whose name has been deleted from the register at or after the end of the last term of the school year when they are in the most senior year group, unless the LA has requested this information.</w:t>
      </w:r>
    </w:p>
    <w:p w14:paraId="7DA618BE" w14:textId="77777777" w:rsidR="00286154" w:rsidRDefault="00286154" w:rsidP="00286154">
      <w:pPr>
        <w:jc w:val="both"/>
        <w:rPr>
          <w:rFonts w:hint="eastAsia"/>
        </w:rPr>
      </w:pPr>
      <w:r>
        <w:t>When the school is notifying the LA that a pupil’s name is being deleted from the admission register, the following information about the pupil will be provided:</w:t>
      </w:r>
    </w:p>
    <w:p w14:paraId="681029F5" w14:textId="77777777" w:rsidR="00286154" w:rsidRDefault="00286154" w:rsidP="00675962">
      <w:pPr>
        <w:pStyle w:val="TNCBodyText"/>
        <w:numPr>
          <w:ilvl w:val="0"/>
          <w:numId w:val="53"/>
        </w:numPr>
        <w:rPr>
          <w:rFonts w:hint="eastAsia"/>
        </w:rPr>
      </w:pPr>
      <w:r>
        <w:t>Full name</w:t>
      </w:r>
    </w:p>
    <w:p w14:paraId="4F267C70" w14:textId="77777777" w:rsidR="00286154" w:rsidRDefault="00286154" w:rsidP="00675962">
      <w:pPr>
        <w:pStyle w:val="TNCBodyText"/>
        <w:numPr>
          <w:ilvl w:val="0"/>
          <w:numId w:val="53"/>
        </w:numPr>
        <w:rPr>
          <w:rFonts w:hint="eastAsia"/>
        </w:rPr>
      </w:pPr>
      <w:r>
        <w:t xml:space="preserve">Address </w:t>
      </w:r>
    </w:p>
    <w:p w14:paraId="1280A5C3" w14:textId="77777777" w:rsidR="00286154" w:rsidRDefault="00286154" w:rsidP="00675962">
      <w:pPr>
        <w:pStyle w:val="TNCBodyText"/>
        <w:numPr>
          <w:ilvl w:val="0"/>
          <w:numId w:val="53"/>
        </w:numPr>
        <w:rPr>
          <w:rFonts w:hint="eastAsia"/>
        </w:rPr>
      </w:pPr>
      <w:r>
        <w:t>The full name and address of any parent the pupil normally lives with</w:t>
      </w:r>
    </w:p>
    <w:p w14:paraId="6C63F1D8" w14:textId="77777777" w:rsidR="00286154" w:rsidRDefault="00286154" w:rsidP="00675962">
      <w:pPr>
        <w:pStyle w:val="TNCBodyText"/>
        <w:numPr>
          <w:ilvl w:val="0"/>
          <w:numId w:val="53"/>
        </w:numPr>
        <w:rPr>
          <w:rFonts w:hint="eastAsia"/>
        </w:rPr>
      </w:pPr>
      <w:r>
        <w:t>At least one telephone number by which any parent the pupil normally lives with can be contacted in an emergency</w:t>
      </w:r>
    </w:p>
    <w:p w14:paraId="5141DAA9" w14:textId="77777777" w:rsidR="00286154" w:rsidRDefault="00286154" w:rsidP="00675962">
      <w:pPr>
        <w:pStyle w:val="TNCBodyText"/>
        <w:numPr>
          <w:ilvl w:val="0"/>
          <w:numId w:val="53"/>
        </w:numPr>
        <w:rPr>
          <w:rFonts w:hint="eastAsia"/>
        </w:rPr>
      </w:pPr>
      <w:r>
        <w:t>If applicable, the pupil’s future address, the full name and address of the parent who the pupil is going to live with and the date the pupil will start living there</w:t>
      </w:r>
    </w:p>
    <w:p w14:paraId="666E7483" w14:textId="77777777" w:rsidR="00286154" w:rsidRDefault="00286154" w:rsidP="00675962">
      <w:pPr>
        <w:pStyle w:val="TNCBodyText"/>
        <w:numPr>
          <w:ilvl w:val="0"/>
          <w:numId w:val="53"/>
        </w:numPr>
        <w:rPr>
          <w:rFonts w:hint="eastAsia"/>
        </w:rPr>
      </w:pPr>
      <w:r>
        <w:t>If applicable, the name of the pupil’s other school and when the pupil began or will begin to attend the school</w:t>
      </w:r>
    </w:p>
    <w:p w14:paraId="3678ADBE" w14:textId="77777777" w:rsidR="00286154" w:rsidRDefault="00286154" w:rsidP="00675962">
      <w:pPr>
        <w:pStyle w:val="TNCBodyText"/>
        <w:numPr>
          <w:ilvl w:val="0"/>
          <w:numId w:val="53"/>
        </w:numPr>
        <w:rPr>
          <w:rFonts w:hint="eastAsia"/>
        </w:rPr>
      </w:pPr>
      <w:r>
        <w:t>The reason under which the pupil’s name has been deleted from the admission register</w:t>
      </w:r>
    </w:p>
    <w:p w14:paraId="47E486CC" w14:textId="74028BC2" w:rsidR="00917013" w:rsidRPr="00917013" w:rsidRDefault="00286154" w:rsidP="00286154">
      <w:pPr>
        <w:jc w:val="both"/>
        <w:rPr>
          <w:rFonts w:hint="eastAsia"/>
        </w:rPr>
      </w:pPr>
      <w:r>
        <w:lastRenderedPageBreak/>
        <w:t>Names will never be retrospectively deleted from the admission or attendance register – these registers will remain an accurate record of who is a registered pupil and their attendance at any given time. Pupils’ attendance will be recorded up until the date that their name is deleted from the admission register.</w:t>
      </w:r>
    </w:p>
    <w:p w14:paraId="0FCD3EA3" w14:textId="3FF9D65B" w:rsidR="00BD78BB" w:rsidRPr="005A6B25" w:rsidRDefault="00BD78BB" w:rsidP="00BD78BB">
      <w:pPr>
        <w:pStyle w:val="Heading2"/>
        <w:rPr>
          <w:b/>
          <w:bCs/>
          <w:color w:val="auto"/>
        </w:rPr>
      </w:pPr>
      <w:bookmarkStart w:id="25" w:name="_Monitoring_and_review"/>
      <w:bookmarkEnd w:id="25"/>
      <w:r w:rsidRPr="005A6B25">
        <w:rPr>
          <w:b/>
          <w:bCs/>
          <w:color w:val="auto"/>
        </w:rPr>
        <w:t>Monitoring and review</w:t>
      </w:r>
    </w:p>
    <w:p w14:paraId="18B5B7A6" w14:textId="77777777" w:rsidR="00BC2FB2" w:rsidRDefault="00BC2FB2" w:rsidP="00BC2FB2">
      <w:pPr>
        <w:pStyle w:val="TNCBodyText"/>
        <w:rPr>
          <w:rFonts w:hint="eastAsia"/>
        </w:rPr>
      </w:pPr>
      <w:r>
        <w:t>Attendance and punctuality will be monitored throughout the year. The school</w:t>
      </w:r>
      <w:r>
        <w:rPr>
          <w:rFonts w:hint="cs"/>
        </w:rPr>
        <w:t>’</w:t>
      </w:r>
      <w:r>
        <w:t xml:space="preserve">s attendance target is </w:t>
      </w:r>
      <w:r w:rsidRPr="009567C7">
        <w:t xml:space="preserve">96 percent </w:t>
      </w:r>
      <w:r>
        <w:rPr>
          <w:rFonts w:hint="cs"/>
        </w:rPr>
        <w:t>–</w:t>
      </w:r>
      <w:r>
        <w:t xml:space="preserve"> full details of the school</w:t>
      </w:r>
      <w:r>
        <w:rPr>
          <w:rFonts w:hint="cs"/>
        </w:rPr>
        <w:t>’</w:t>
      </w:r>
      <w:r>
        <w:t xml:space="preserve">s absence levels can be found on the </w:t>
      </w:r>
      <w:r w:rsidRPr="009567C7">
        <w:t>school website.</w:t>
      </w:r>
    </w:p>
    <w:p w14:paraId="0E530A37" w14:textId="7EBB87BC" w:rsidR="00BC2FB2" w:rsidRDefault="00BC2FB2" w:rsidP="00BC2FB2">
      <w:pPr>
        <w:pStyle w:val="TNCBodyText"/>
        <w:rPr>
          <w:rFonts w:hint="eastAsia"/>
        </w:rPr>
      </w:pPr>
      <w:r>
        <w:t>This policy will be reviewed</w:t>
      </w:r>
      <w:r w:rsidRPr="009567C7">
        <w:t xml:space="preserve"> annually by the </w:t>
      </w:r>
      <w:r w:rsidR="009567C7" w:rsidRPr="009567C7">
        <w:t>SPIL and headteacher</w:t>
      </w:r>
      <w:r w:rsidRPr="009567C7">
        <w:t xml:space="preserve">. The next scheduled review date for this policy is </w:t>
      </w:r>
      <w:r w:rsidR="009567C7" w:rsidRPr="009567C7">
        <w:t>October 2026</w:t>
      </w:r>
      <w:r w:rsidRPr="009567C7">
        <w:t>.</w:t>
      </w:r>
    </w:p>
    <w:p w14:paraId="3A965A29" w14:textId="22BB8838" w:rsidR="00BD78BB" w:rsidRDefault="00BC2FB2" w:rsidP="00BC2FB2">
      <w:pPr>
        <w:pStyle w:val="TNCBodyText"/>
        <w:rPr>
          <w:rFonts w:hint="eastAsia"/>
        </w:rPr>
      </w:pPr>
      <w:r>
        <w:t>Any changes made to this policy will be communicated to all relevant stakeholders.</w:t>
      </w:r>
    </w:p>
    <w:p w14:paraId="7DD38F3E" w14:textId="382B2F31" w:rsidR="00161B67" w:rsidRDefault="00161B67">
      <w:pPr>
        <w:rPr>
          <w:rFonts w:hint="eastAsia"/>
        </w:rPr>
      </w:pPr>
      <w:r>
        <w:br w:type="page"/>
      </w:r>
    </w:p>
    <w:p w14:paraId="6BBE3367" w14:textId="07C37056" w:rsidR="00161B67" w:rsidRPr="005A6B25" w:rsidRDefault="00161B67" w:rsidP="00161B67">
      <w:pPr>
        <w:pStyle w:val="Heading1"/>
        <w:rPr>
          <w:color w:val="auto"/>
        </w:rPr>
      </w:pPr>
      <w:bookmarkStart w:id="26" w:name="_Attendance_Monitoring_Procedures"/>
      <w:bookmarkStart w:id="27" w:name="_Hlk210662019"/>
      <w:bookmarkEnd w:id="26"/>
      <w:r w:rsidRPr="005A6B25">
        <w:rPr>
          <w:color w:val="auto"/>
        </w:rPr>
        <w:lastRenderedPageBreak/>
        <w:t>Attendance Monitoring Procedures</w:t>
      </w:r>
    </w:p>
    <w:p w14:paraId="7DFEE269" w14:textId="1DE4193E" w:rsidR="008B6211" w:rsidRPr="008B6211" w:rsidRDefault="005A6B25" w:rsidP="008B6211">
      <w:pPr>
        <w:pStyle w:val="TNCBodyText"/>
        <w:rPr>
          <w:rFonts w:hint="eastAsia"/>
          <w:b/>
          <w:bCs/>
        </w:rPr>
      </w:pPr>
      <w:r w:rsidRPr="005A6B25">
        <w:t xml:space="preserve">Rossmore School </w:t>
      </w:r>
      <w:r w:rsidR="008B6211" w:rsidRPr="008B6211">
        <w:t>has adopted the following attendance monitoring procedures, to ensure that pupils’ attendance meets the expected standard, and effective intervention is provided where pupils’ attendance falls below the standard:</w:t>
      </w:r>
    </w:p>
    <w:p w14:paraId="3640C0D8" w14:textId="27CBB5CF" w:rsidR="008B6211" w:rsidRPr="008B6211" w:rsidRDefault="008B6211" w:rsidP="008B6211">
      <w:pPr>
        <w:pStyle w:val="TNCBodyText"/>
        <w:numPr>
          <w:ilvl w:val="0"/>
          <w:numId w:val="45"/>
        </w:numPr>
        <w:rPr>
          <w:rFonts w:hint="eastAsia"/>
        </w:rPr>
      </w:pPr>
      <w:r w:rsidRPr="008B6211">
        <w:t xml:space="preserve">A spreadsheet is sent to the </w:t>
      </w:r>
      <w:r w:rsidRPr="008B6211">
        <w:rPr>
          <w:bCs/>
        </w:rPr>
        <w:t>SLT and attendance officer</w:t>
      </w:r>
      <w:r w:rsidRPr="008B6211">
        <w:t xml:space="preserve"> detailing </w:t>
      </w:r>
      <w:r w:rsidR="00951926">
        <w:t>half termly</w:t>
      </w:r>
      <w:r w:rsidRPr="008B6211">
        <w:rPr>
          <w:color w:val="398AFF" w:themeColor="accent4"/>
        </w:rPr>
        <w:t xml:space="preserve"> </w:t>
      </w:r>
      <w:r w:rsidRPr="008B6211">
        <w:t>attendance to date.</w:t>
      </w:r>
    </w:p>
    <w:p w14:paraId="6D32EB1E" w14:textId="52A92116" w:rsidR="008B6211" w:rsidRPr="008B6211" w:rsidRDefault="008B6211" w:rsidP="008B6211">
      <w:pPr>
        <w:pStyle w:val="TNCBodyText"/>
        <w:numPr>
          <w:ilvl w:val="0"/>
          <w:numId w:val="45"/>
        </w:numPr>
        <w:rPr>
          <w:rFonts w:hint="eastAsia"/>
          <w:bCs/>
        </w:rPr>
      </w:pPr>
      <w:r w:rsidRPr="008B6211">
        <w:t xml:space="preserve">Any attendance/punctuality trends noticed by classroom teachers are passed immediately to the </w:t>
      </w:r>
      <w:r w:rsidRPr="008B6211">
        <w:rPr>
          <w:bCs/>
        </w:rPr>
        <w:t>SLT.</w:t>
      </w:r>
    </w:p>
    <w:p w14:paraId="5572D722" w14:textId="5FFED1F4" w:rsidR="008B6211" w:rsidRPr="008B6211" w:rsidRDefault="008B6211" w:rsidP="008B6211">
      <w:pPr>
        <w:pStyle w:val="TNCBodyText"/>
        <w:numPr>
          <w:ilvl w:val="0"/>
          <w:numId w:val="45"/>
        </w:numPr>
        <w:rPr>
          <w:rFonts w:hint="eastAsia"/>
        </w:rPr>
      </w:pPr>
      <w:r w:rsidRPr="008B6211">
        <w:t xml:space="preserve">Contact is made with parents on the first day of absence for any pupil absence not reported. ‘N’ codes are used to indicate that the pupil is absent for a reason not yet provided; these N codes are reported to the </w:t>
      </w:r>
      <w:r w:rsidRPr="008B6211">
        <w:rPr>
          <w:bCs/>
        </w:rPr>
        <w:t xml:space="preserve">SLT </w:t>
      </w:r>
      <w:r w:rsidR="00951926">
        <w:rPr>
          <w:bCs/>
        </w:rPr>
        <w:t>if no further reasons are given and concerns arise</w:t>
      </w:r>
      <w:r w:rsidRPr="008B6211">
        <w:t>.</w:t>
      </w:r>
    </w:p>
    <w:p w14:paraId="31B4094C" w14:textId="77777777" w:rsidR="008B6211" w:rsidRPr="008B6211" w:rsidRDefault="008B6211" w:rsidP="008B6211">
      <w:pPr>
        <w:pStyle w:val="TNCBodyText"/>
        <w:numPr>
          <w:ilvl w:val="0"/>
          <w:numId w:val="45"/>
        </w:numPr>
        <w:rPr>
          <w:rFonts w:hint="eastAsia"/>
        </w:rPr>
      </w:pPr>
      <w:r w:rsidRPr="008B6211">
        <w:t xml:space="preserve">Contact is made to the parents of any pupils marked using the N code. Any N codes not established after a week are recorded as an unauthorised absence. </w:t>
      </w:r>
    </w:p>
    <w:p w14:paraId="62D56932" w14:textId="6D2B97BF" w:rsidR="008B6211" w:rsidRPr="008B6211" w:rsidRDefault="008B6211" w:rsidP="008B6211">
      <w:pPr>
        <w:pStyle w:val="TNCBodyText"/>
        <w:numPr>
          <w:ilvl w:val="0"/>
          <w:numId w:val="45"/>
        </w:numPr>
        <w:rPr>
          <w:rFonts w:hint="eastAsia"/>
        </w:rPr>
      </w:pPr>
      <w:r w:rsidRPr="008B6211">
        <w:t xml:space="preserve">If a pupil’s attendance falls </w:t>
      </w:r>
      <w:r w:rsidRPr="00F50206">
        <w:t>to 96 percent</w:t>
      </w:r>
      <w:r w:rsidRPr="008B6211">
        <w:t xml:space="preserve">, </w:t>
      </w:r>
      <w:r w:rsidR="005A6B25">
        <w:t>the SPIL</w:t>
      </w:r>
      <w:r w:rsidRPr="008B6211">
        <w:t xml:space="preserve"> makes a phone call home to discuss this with parents, if necessary.</w:t>
      </w:r>
    </w:p>
    <w:p w14:paraId="30319309" w14:textId="04D74FDD" w:rsidR="008B6211" w:rsidRPr="008B6211" w:rsidRDefault="008B6211" w:rsidP="008B6211">
      <w:pPr>
        <w:pStyle w:val="TNCBodyText"/>
        <w:numPr>
          <w:ilvl w:val="0"/>
          <w:numId w:val="45"/>
        </w:numPr>
        <w:rPr>
          <w:rFonts w:hint="eastAsia"/>
        </w:rPr>
      </w:pPr>
      <w:r w:rsidRPr="008B6211">
        <w:t xml:space="preserve">If a pupil’s attendance falls below </w:t>
      </w:r>
      <w:r w:rsidRPr="00F50206">
        <w:rPr>
          <w:bCs/>
        </w:rPr>
        <w:t>96 percent</w:t>
      </w:r>
      <w:r w:rsidRPr="008B6211">
        <w:t xml:space="preserve">, a letter </w:t>
      </w:r>
      <w:r w:rsidR="00F50206">
        <w:t>can also be s</w:t>
      </w:r>
      <w:r w:rsidRPr="008B6211">
        <w:t xml:space="preserve">ent home raising concerns that their attendance has fallen below the school’s expected standard. The letter also has an attached leaflet outlining how parents can work with the school and their child to improve attendance. </w:t>
      </w:r>
    </w:p>
    <w:p w14:paraId="469D3678" w14:textId="75232542" w:rsidR="00F50206" w:rsidRDefault="008B6211" w:rsidP="00F50206">
      <w:pPr>
        <w:pStyle w:val="TNCBodyText"/>
        <w:numPr>
          <w:ilvl w:val="0"/>
          <w:numId w:val="45"/>
        </w:numPr>
      </w:pPr>
      <w:r w:rsidRPr="008B6211">
        <w:t xml:space="preserve">If a pupil’s attendance falls below </w:t>
      </w:r>
      <w:r w:rsidRPr="00F50206">
        <w:rPr>
          <w:bCs/>
        </w:rPr>
        <w:t>90 percent</w:t>
      </w:r>
      <w:r w:rsidRPr="008B6211">
        <w:t>, a letter is sent home explaining that the pupil’s attendance is now being monitored, and the attendance officer contacts the parents to discuss this</w:t>
      </w:r>
      <w:r w:rsidR="00F50206">
        <w:t>, where targets will be set.</w:t>
      </w:r>
    </w:p>
    <w:p w14:paraId="4E44904F" w14:textId="05FBAC3D" w:rsidR="008B6211" w:rsidRPr="008B6211" w:rsidRDefault="008B6211" w:rsidP="00F50206">
      <w:pPr>
        <w:pStyle w:val="TNCBodyText"/>
        <w:numPr>
          <w:ilvl w:val="0"/>
          <w:numId w:val="45"/>
        </w:numPr>
        <w:rPr>
          <w:rFonts w:hint="eastAsia"/>
        </w:rPr>
      </w:pPr>
      <w:r w:rsidRPr="008B6211">
        <w:t xml:space="preserve">After </w:t>
      </w:r>
      <w:r w:rsidR="00F50206">
        <w:t xml:space="preserve">a </w:t>
      </w:r>
      <w:r w:rsidRPr="00F50206">
        <w:rPr>
          <w:bCs/>
        </w:rPr>
        <w:t>two-week</w:t>
      </w:r>
      <w:r w:rsidRPr="008B6211">
        <w:rPr>
          <w:color w:val="398AFF" w:themeColor="accent4"/>
        </w:rPr>
        <w:t xml:space="preserve"> </w:t>
      </w:r>
      <w:r w:rsidRPr="008B6211">
        <w:t xml:space="preserve">monitoring period, and if targets are met, a letter is sent home from the </w:t>
      </w:r>
      <w:r w:rsidRPr="008B6211">
        <w:rPr>
          <w:bCs/>
        </w:rPr>
        <w:t>SLT t</w:t>
      </w:r>
      <w:r w:rsidRPr="008B6211">
        <w:t xml:space="preserve">o congratulate the pupil and their parents on improving attendance. Monitoring and communication with the parents continues until attendance stabilises to </w:t>
      </w:r>
      <w:r w:rsidR="00F50206">
        <w:t xml:space="preserve">at least </w:t>
      </w:r>
      <w:r w:rsidRPr="00F50206">
        <w:rPr>
          <w:bCs/>
        </w:rPr>
        <w:t>96 percent.</w:t>
      </w:r>
      <w:r w:rsidRPr="008B6211">
        <w:t xml:space="preserve"> </w:t>
      </w:r>
    </w:p>
    <w:p w14:paraId="3760F9DF" w14:textId="2CF8A224" w:rsidR="008B6211" w:rsidRPr="008B6211" w:rsidRDefault="008B6211" w:rsidP="008B6211">
      <w:pPr>
        <w:pStyle w:val="TNCBodyText"/>
        <w:numPr>
          <w:ilvl w:val="0"/>
          <w:numId w:val="45"/>
        </w:numPr>
        <w:rPr>
          <w:rFonts w:hint="eastAsia"/>
        </w:rPr>
      </w:pPr>
      <w:r w:rsidRPr="008B6211">
        <w:t xml:space="preserve">If targets are not met, the </w:t>
      </w:r>
      <w:r w:rsidR="005A6B25">
        <w:t>SPIL</w:t>
      </w:r>
      <w:r w:rsidRPr="008B6211">
        <w:t xml:space="preserve"> </w:t>
      </w:r>
      <w:r w:rsidR="002834AA">
        <w:t xml:space="preserve">informs the attendance team at CWAC, which may lead to a </w:t>
      </w:r>
      <w:r w:rsidRPr="008B6211">
        <w:t xml:space="preserve">parental contract </w:t>
      </w:r>
      <w:r w:rsidR="002834AA">
        <w:t>being</w:t>
      </w:r>
      <w:r w:rsidRPr="008B6211">
        <w:t xml:space="preserve"> drawn up. A </w:t>
      </w:r>
      <w:r w:rsidRPr="002834AA">
        <w:rPr>
          <w:bCs/>
        </w:rPr>
        <w:t>four-week</w:t>
      </w:r>
      <w:r w:rsidRPr="002834AA">
        <w:t xml:space="preserve"> </w:t>
      </w:r>
      <w:r w:rsidRPr="008B6211">
        <w:t xml:space="preserve">monitoring period is established and, if there are no improvements, a final written warning is issued to the parents if there is </w:t>
      </w:r>
      <w:r w:rsidR="002834AA">
        <w:t xml:space="preserve">still </w:t>
      </w:r>
      <w:r w:rsidRPr="008B6211">
        <w:t xml:space="preserve">no improvement after an additional </w:t>
      </w:r>
      <w:r w:rsidRPr="002834AA">
        <w:rPr>
          <w:bCs/>
        </w:rPr>
        <w:t>four weeks</w:t>
      </w:r>
      <w:r w:rsidRPr="008B6211">
        <w:t xml:space="preserve">, a fixed-penalty notice is issued. </w:t>
      </w:r>
    </w:p>
    <w:bookmarkEnd w:id="27"/>
    <w:p w14:paraId="3139D9C2" w14:textId="77777777" w:rsidR="00161B67" w:rsidRPr="00161B67" w:rsidRDefault="00161B67" w:rsidP="00161B67">
      <w:pPr>
        <w:pStyle w:val="TNCBodyText"/>
        <w:rPr>
          <w:rFonts w:hint="eastAsia"/>
        </w:rPr>
      </w:pPr>
    </w:p>
    <w:sectPr w:rsidR="00161B67" w:rsidRPr="00161B67" w:rsidSect="00031987">
      <w:headerReference w:type="first" r:id="rId14"/>
      <w:type w:val="continuous"/>
      <w:pgSz w:w="11906" w:h="16838" w:code="9"/>
      <w:pgMar w:top="1440" w:right="709" w:bottom="1440" w:left="709" w:header="567"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234A5" w14:textId="77777777" w:rsidR="00D72DE0" w:rsidRDefault="00D72DE0" w:rsidP="00B13020">
      <w:pPr>
        <w:spacing w:after="0" w:line="240" w:lineRule="auto"/>
        <w:rPr>
          <w:rFonts w:hint="eastAsia"/>
        </w:rPr>
      </w:pPr>
      <w:r>
        <w:separator/>
      </w:r>
    </w:p>
  </w:endnote>
  <w:endnote w:type="continuationSeparator" w:id="0">
    <w:p w14:paraId="01DD14BD" w14:textId="77777777" w:rsidR="00D72DE0" w:rsidRDefault="00D72DE0" w:rsidP="00B13020">
      <w:pPr>
        <w:spacing w:after="0" w:line="240" w:lineRule="auto"/>
        <w:rPr>
          <w:rFonts w:hint="eastAsia"/>
        </w:rPr>
      </w:pPr>
      <w:r>
        <w:continuationSeparator/>
      </w:r>
    </w:p>
  </w:endnote>
  <w:endnote w:type="continuationNotice" w:id="1">
    <w:p w14:paraId="29E57603" w14:textId="77777777" w:rsidR="00D72DE0" w:rsidRDefault="00D72DE0">
      <w:pPr>
        <w:spacing w:after="0" w:line="240" w:lineRule="auto"/>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Regular">
    <w:altName w:val="Poppin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Poppins SemiBold">
    <w:charset w:val="00"/>
    <w:family w:val="auto"/>
    <w:pitch w:val="variable"/>
    <w:sig w:usb0="00008007" w:usb1="00000000" w:usb2="00000000" w:usb3="00000000" w:csb0="00000093" w:csb1="00000000"/>
    <w:embedRegular r:id="rId1" w:fontKey="{7AC34488-7DF1-45E5-8E88-C5FFD7A205C5}"/>
    <w:embedBold r:id="rId2" w:fontKey="{BFE9856F-3655-490D-BB6A-5E081946D01E}"/>
    <w:embedItalic r:id="rId3" w:fontKey="{9423B8AE-27DC-4F05-872A-FBE4A1252886}"/>
    <w:embedBoldItalic r:id="rId4" w:fontKey="{B6F31F6F-32C8-45DA-9273-8F9C24742063}"/>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5" w:fontKey="{C1120573-FB4C-403A-83BD-8DB95F7E06B6}"/>
  </w:font>
  <w:font w:name="Segoe UI">
    <w:panose1 w:val="020B0502040204020203"/>
    <w:charset w:val="00"/>
    <w:family w:val="swiss"/>
    <w:pitch w:val="variable"/>
    <w:sig w:usb0="20002A87" w:usb1="00000000" w:usb2="00000000" w:usb3="00000000" w:csb0="000001FF" w:csb1="00000000"/>
    <w:embedRegular r:id="rId6" w:fontKey="{27614206-CDC3-4BCE-BBB5-D83446876FC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2C1B1" w14:textId="77777777" w:rsidR="00D72DE0" w:rsidRDefault="00D72DE0" w:rsidP="00B13020">
      <w:pPr>
        <w:spacing w:after="0" w:line="240" w:lineRule="auto"/>
        <w:rPr>
          <w:rFonts w:hint="eastAsia"/>
        </w:rPr>
      </w:pPr>
      <w:r>
        <w:separator/>
      </w:r>
    </w:p>
  </w:footnote>
  <w:footnote w:type="continuationSeparator" w:id="0">
    <w:p w14:paraId="0D874DCB" w14:textId="77777777" w:rsidR="00D72DE0" w:rsidRDefault="00D72DE0" w:rsidP="00B13020">
      <w:pPr>
        <w:spacing w:after="0" w:line="240" w:lineRule="auto"/>
        <w:rPr>
          <w:rFonts w:hint="eastAsia"/>
        </w:rPr>
      </w:pPr>
      <w:r>
        <w:continuationSeparator/>
      </w:r>
    </w:p>
  </w:footnote>
  <w:footnote w:type="continuationNotice" w:id="1">
    <w:p w14:paraId="57C1451E" w14:textId="77777777" w:rsidR="00D72DE0" w:rsidRDefault="00D72DE0">
      <w:pPr>
        <w:spacing w:after="0" w:line="240" w:lineRule="auto"/>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A9CEF" w14:textId="431C9B92" w:rsidR="00A54BCE" w:rsidRPr="00A54BCE" w:rsidRDefault="00A54BCE" w:rsidP="00A54BCE">
    <w:pPr>
      <w:pStyle w:val="Head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83106"/>
    <w:multiLevelType w:val="hybridMultilevel"/>
    <w:tmpl w:val="FDA6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C24D8"/>
    <w:multiLevelType w:val="hybridMultilevel"/>
    <w:tmpl w:val="6464C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6C4400"/>
    <w:multiLevelType w:val="hybridMultilevel"/>
    <w:tmpl w:val="E5F0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473F12"/>
    <w:multiLevelType w:val="hybridMultilevel"/>
    <w:tmpl w:val="A93E4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8E5E19"/>
    <w:multiLevelType w:val="hybridMultilevel"/>
    <w:tmpl w:val="B4F006E4"/>
    <w:lvl w:ilvl="0" w:tplc="DCF8CE96">
      <w:start w:val="1"/>
      <w:numFmt w:val="upperLetter"/>
      <w:lvlText w:val="%1."/>
      <w:lvlJc w:val="left"/>
      <w:pPr>
        <w:ind w:left="720" w:hanging="360"/>
      </w:pPr>
      <w:rPr>
        <w:rFonts w:ascii="Arial" w:eastAsiaTheme="minorHAnsi"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E83348"/>
    <w:multiLevelType w:val="hybridMultilevel"/>
    <w:tmpl w:val="23C21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93566F"/>
    <w:multiLevelType w:val="multilevel"/>
    <w:tmpl w:val="70C8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8B7EF9"/>
    <w:multiLevelType w:val="hybridMultilevel"/>
    <w:tmpl w:val="3822E4E4"/>
    <w:lvl w:ilvl="0" w:tplc="988836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A168D7"/>
    <w:multiLevelType w:val="hybridMultilevel"/>
    <w:tmpl w:val="6066A1A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516A68"/>
    <w:multiLevelType w:val="hybridMultilevel"/>
    <w:tmpl w:val="B974118C"/>
    <w:lvl w:ilvl="0" w:tplc="CD54AB2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A65747"/>
    <w:multiLevelType w:val="hybridMultilevel"/>
    <w:tmpl w:val="EA02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ED424D"/>
    <w:multiLevelType w:val="hybridMultilevel"/>
    <w:tmpl w:val="C94A96BE"/>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31333137"/>
    <w:multiLevelType w:val="hybridMultilevel"/>
    <w:tmpl w:val="AF28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2A7F74"/>
    <w:multiLevelType w:val="hybridMultilevel"/>
    <w:tmpl w:val="C610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92354A"/>
    <w:multiLevelType w:val="hybridMultilevel"/>
    <w:tmpl w:val="F3AC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F84CB7"/>
    <w:multiLevelType w:val="hybridMultilevel"/>
    <w:tmpl w:val="B17C979C"/>
    <w:lvl w:ilvl="0" w:tplc="B5A651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BB71AE"/>
    <w:multiLevelType w:val="hybridMultilevel"/>
    <w:tmpl w:val="F31C3312"/>
    <w:lvl w:ilvl="0" w:tplc="FFFFFFFF">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4420A7"/>
    <w:multiLevelType w:val="multilevel"/>
    <w:tmpl w:val="9A44B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0E025C"/>
    <w:multiLevelType w:val="hybridMultilevel"/>
    <w:tmpl w:val="7496069C"/>
    <w:lvl w:ilvl="0" w:tplc="00A03F24">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5AE7515"/>
    <w:multiLevelType w:val="hybridMultilevel"/>
    <w:tmpl w:val="A84E3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1C4D7D"/>
    <w:multiLevelType w:val="hybridMultilevel"/>
    <w:tmpl w:val="F2A40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6D5669"/>
    <w:multiLevelType w:val="hybridMultilevel"/>
    <w:tmpl w:val="AB905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9FA353C"/>
    <w:multiLevelType w:val="hybridMultilevel"/>
    <w:tmpl w:val="E19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CD7DF5"/>
    <w:multiLevelType w:val="hybridMultilevel"/>
    <w:tmpl w:val="F39C558C"/>
    <w:lvl w:ilvl="0" w:tplc="08090001">
      <w:start w:val="1"/>
      <w:numFmt w:val="bullet"/>
      <w:lvlText w:val=""/>
      <w:lvlJc w:val="left"/>
      <w:pPr>
        <w:ind w:left="1080" w:hanging="360"/>
      </w:pPr>
      <w:rPr>
        <w:rFonts w:ascii="Symbol" w:hAnsi="Symbol" w:hint="default"/>
      </w:rPr>
    </w:lvl>
    <w:lvl w:ilvl="1" w:tplc="DBF4C736">
      <w:start w:val="3"/>
      <w:numFmt w:val="bullet"/>
      <w:lvlText w:val="-"/>
      <w:lvlJc w:val="left"/>
      <w:pPr>
        <w:ind w:left="1800" w:hanging="360"/>
      </w:pPr>
      <w:rPr>
        <w:rFonts w:ascii="Arial" w:eastAsia="Times New Roman"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79E08E3"/>
    <w:multiLevelType w:val="hybridMultilevel"/>
    <w:tmpl w:val="3BE04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9" w15:restartNumberingAfterBreak="0">
    <w:nsid w:val="58E0BCA1"/>
    <w:multiLevelType w:val="hybridMultilevel"/>
    <w:tmpl w:val="06FC48A4"/>
    <w:lvl w:ilvl="0" w:tplc="29725558">
      <w:start w:val="1"/>
      <w:numFmt w:val="bullet"/>
      <w:lvlText w:val=""/>
      <w:lvlJc w:val="left"/>
      <w:pPr>
        <w:ind w:left="720" w:hanging="360"/>
      </w:pPr>
      <w:rPr>
        <w:rFonts w:ascii="Symbol" w:hAnsi="Symbol" w:hint="default"/>
      </w:rPr>
    </w:lvl>
    <w:lvl w:ilvl="1" w:tplc="A754B93E">
      <w:start w:val="1"/>
      <w:numFmt w:val="bullet"/>
      <w:lvlText w:val="o"/>
      <w:lvlJc w:val="left"/>
      <w:pPr>
        <w:ind w:left="1440" w:hanging="360"/>
      </w:pPr>
      <w:rPr>
        <w:rFonts w:ascii="Courier New" w:hAnsi="Courier New" w:hint="default"/>
      </w:rPr>
    </w:lvl>
    <w:lvl w:ilvl="2" w:tplc="2A7A169C">
      <w:start w:val="1"/>
      <w:numFmt w:val="bullet"/>
      <w:lvlText w:val=""/>
      <w:lvlJc w:val="left"/>
      <w:pPr>
        <w:ind w:left="2160" w:hanging="360"/>
      </w:pPr>
      <w:rPr>
        <w:rFonts w:ascii="Wingdings" w:hAnsi="Wingdings" w:hint="default"/>
      </w:rPr>
    </w:lvl>
    <w:lvl w:ilvl="3" w:tplc="E828073C">
      <w:start w:val="1"/>
      <w:numFmt w:val="bullet"/>
      <w:lvlText w:val=""/>
      <w:lvlJc w:val="left"/>
      <w:pPr>
        <w:ind w:left="2880" w:hanging="360"/>
      </w:pPr>
      <w:rPr>
        <w:rFonts w:ascii="Symbol" w:hAnsi="Symbol" w:hint="default"/>
      </w:rPr>
    </w:lvl>
    <w:lvl w:ilvl="4" w:tplc="FDF2C7A8">
      <w:start w:val="1"/>
      <w:numFmt w:val="bullet"/>
      <w:lvlText w:val="o"/>
      <w:lvlJc w:val="left"/>
      <w:pPr>
        <w:ind w:left="3600" w:hanging="360"/>
      </w:pPr>
      <w:rPr>
        <w:rFonts w:ascii="Courier New" w:hAnsi="Courier New" w:hint="default"/>
      </w:rPr>
    </w:lvl>
    <w:lvl w:ilvl="5" w:tplc="FFF4E67C">
      <w:start w:val="1"/>
      <w:numFmt w:val="bullet"/>
      <w:lvlText w:val=""/>
      <w:lvlJc w:val="left"/>
      <w:pPr>
        <w:ind w:left="4320" w:hanging="360"/>
      </w:pPr>
      <w:rPr>
        <w:rFonts w:ascii="Wingdings" w:hAnsi="Wingdings" w:hint="default"/>
      </w:rPr>
    </w:lvl>
    <w:lvl w:ilvl="6" w:tplc="C8F88EE2">
      <w:start w:val="1"/>
      <w:numFmt w:val="bullet"/>
      <w:lvlText w:val=""/>
      <w:lvlJc w:val="left"/>
      <w:pPr>
        <w:ind w:left="5040" w:hanging="360"/>
      </w:pPr>
      <w:rPr>
        <w:rFonts w:ascii="Symbol" w:hAnsi="Symbol" w:hint="default"/>
      </w:rPr>
    </w:lvl>
    <w:lvl w:ilvl="7" w:tplc="F02EDAFC">
      <w:start w:val="1"/>
      <w:numFmt w:val="bullet"/>
      <w:lvlText w:val="o"/>
      <w:lvlJc w:val="left"/>
      <w:pPr>
        <w:ind w:left="5760" w:hanging="360"/>
      </w:pPr>
      <w:rPr>
        <w:rFonts w:ascii="Courier New" w:hAnsi="Courier New" w:hint="default"/>
      </w:rPr>
    </w:lvl>
    <w:lvl w:ilvl="8" w:tplc="8BE41424">
      <w:start w:val="1"/>
      <w:numFmt w:val="bullet"/>
      <w:lvlText w:val=""/>
      <w:lvlJc w:val="left"/>
      <w:pPr>
        <w:ind w:left="6480" w:hanging="360"/>
      </w:pPr>
      <w:rPr>
        <w:rFonts w:ascii="Wingdings" w:hAnsi="Wingdings" w:hint="default"/>
      </w:rPr>
    </w:lvl>
  </w:abstractNum>
  <w:abstractNum w:abstractNumId="40" w15:restartNumberingAfterBreak="0">
    <w:nsid w:val="593D308E"/>
    <w:multiLevelType w:val="hybridMultilevel"/>
    <w:tmpl w:val="916C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450EB5"/>
    <w:multiLevelType w:val="hybridMultilevel"/>
    <w:tmpl w:val="AA90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1B2BDD"/>
    <w:multiLevelType w:val="hybridMultilevel"/>
    <w:tmpl w:val="529CB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391899"/>
    <w:multiLevelType w:val="hybridMultilevel"/>
    <w:tmpl w:val="AB4C1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87809F4"/>
    <w:multiLevelType w:val="hybridMultilevel"/>
    <w:tmpl w:val="F1C81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601394"/>
    <w:multiLevelType w:val="hybridMultilevel"/>
    <w:tmpl w:val="73CA7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A272E2"/>
    <w:multiLevelType w:val="hybridMultilevel"/>
    <w:tmpl w:val="CCCE915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107BB7"/>
    <w:multiLevelType w:val="hybridMultilevel"/>
    <w:tmpl w:val="CB925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ED629AC"/>
    <w:multiLevelType w:val="hybridMultilevel"/>
    <w:tmpl w:val="733AEF8E"/>
    <w:lvl w:ilvl="0" w:tplc="CD54AB26">
      <w:start w:val="1"/>
      <w:numFmt w:val="bullet"/>
      <w:lvlText w:val="­"/>
      <w:lvlJc w:val="left"/>
      <w:pPr>
        <w:ind w:left="1080" w:hanging="360"/>
      </w:pPr>
      <w:rPr>
        <w:rFonts w:ascii="Courier New" w:hAnsi="Courier New" w:hint="default"/>
      </w:rPr>
    </w:lvl>
    <w:lvl w:ilvl="1" w:tplc="FFFFFFFF">
      <w:start w:val="3"/>
      <w:numFmt w:val="bullet"/>
      <w:lvlText w:val="-"/>
      <w:lvlJc w:val="left"/>
      <w:pPr>
        <w:ind w:left="1800" w:hanging="360"/>
      </w:pPr>
      <w:rPr>
        <w:rFonts w:ascii="Arial" w:eastAsia="Times New Roman" w:hAnsi="Arial" w:cs="Aria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2" w15:restartNumberingAfterBreak="0">
    <w:nsid w:val="7F953E28"/>
    <w:multiLevelType w:val="hybridMultilevel"/>
    <w:tmpl w:val="98509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9"/>
  </w:num>
  <w:num w:numId="3">
    <w:abstractNumId w:val="36"/>
  </w:num>
  <w:num w:numId="4">
    <w:abstractNumId w:val="30"/>
  </w:num>
  <w:num w:numId="5">
    <w:abstractNumId w:val="44"/>
  </w:num>
  <w:num w:numId="6">
    <w:abstractNumId w:val="17"/>
  </w:num>
  <w:num w:numId="7">
    <w:abstractNumId w:val="32"/>
  </w:num>
  <w:num w:numId="8">
    <w:abstractNumId w:val="38"/>
  </w:num>
  <w:num w:numId="9">
    <w:abstractNumId w:val="40"/>
  </w:num>
  <w:num w:numId="10">
    <w:abstractNumId w:val="7"/>
  </w:num>
  <w:num w:numId="11">
    <w:abstractNumId w:val="29"/>
  </w:num>
  <w:num w:numId="12">
    <w:abstractNumId w:val="49"/>
  </w:num>
  <w:num w:numId="13">
    <w:abstractNumId w:val="41"/>
  </w:num>
  <w:num w:numId="14">
    <w:abstractNumId w:val="22"/>
  </w:num>
  <w:num w:numId="15">
    <w:abstractNumId w:val="10"/>
  </w:num>
  <w:num w:numId="16">
    <w:abstractNumId w:val="12"/>
  </w:num>
  <w:num w:numId="17">
    <w:abstractNumId w:val="0"/>
  </w:num>
  <w:num w:numId="18">
    <w:abstractNumId w:val="25"/>
  </w:num>
  <w:num w:numId="19">
    <w:abstractNumId w:val="33"/>
  </w:num>
  <w:num w:numId="20">
    <w:abstractNumId w:val="50"/>
  </w:num>
  <w:num w:numId="21">
    <w:abstractNumId w:val="42"/>
  </w:num>
  <w:num w:numId="22">
    <w:abstractNumId w:val="15"/>
  </w:num>
  <w:num w:numId="23">
    <w:abstractNumId w:val="23"/>
  </w:num>
  <w:num w:numId="24">
    <w:abstractNumId w:val="4"/>
  </w:num>
  <w:num w:numId="25">
    <w:abstractNumId w:val="18"/>
  </w:num>
  <w:num w:numId="26">
    <w:abstractNumId w:val="43"/>
  </w:num>
  <w:num w:numId="27">
    <w:abstractNumId w:val="27"/>
  </w:num>
  <w:num w:numId="28">
    <w:abstractNumId w:val="34"/>
  </w:num>
  <w:num w:numId="29">
    <w:abstractNumId w:val="11"/>
  </w:num>
  <w:num w:numId="30">
    <w:abstractNumId w:val="2"/>
  </w:num>
  <w:num w:numId="31">
    <w:abstractNumId w:val="24"/>
  </w:num>
  <w:num w:numId="32">
    <w:abstractNumId w:val="13"/>
  </w:num>
  <w:num w:numId="33">
    <w:abstractNumId w:val="1"/>
  </w:num>
  <w:num w:numId="34">
    <w:abstractNumId w:val="46"/>
  </w:num>
  <w:num w:numId="35">
    <w:abstractNumId w:val="35"/>
  </w:num>
  <w:num w:numId="36">
    <w:abstractNumId w:val="37"/>
  </w:num>
  <w:num w:numId="37">
    <w:abstractNumId w:val="51"/>
  </w:num>
  <w:num w:numId="38">
    <w:abstractNumId w:val="21"/>
  </w:num>
  <w:num w:numId="39">
    <w:abstractNumId w:val="20"/>
  </w:num>
  <w:num w:numId="40">
    <w:abstractNumId w:val="26"/>
  </w:num>
  <w:num w:numId="41">
    <w:abstractNumId w:val="3"/>
  </w:num>
  <w:num w:numId="42">
    <w:abstractNumId w:val="19"/>
  </w:num>
  <w:num w:numId="43">
    <w:abstractNumId w:val="16"/>
  </w:num>
  <w:num w:numId="44">
    <w:abstractNumId w:val="14"/>
  </w:num>
  <w:num w:numId="45">
    <w:abstractNumId w:val="8"/>
  </w:num>
  <w:num w:numId="46">
    <w:abstractNumId w:val="6"/>
  </w:num>
  <w:num w:numId="47">
    <w:abstractNumId w:val="31"/>
  </w:num>
  <w:num w:numId="48">
    <w:abstractNumId w:val="47"/>
  </w:num>
  <w:num w:numId="49">
    <w:abstractNumId w:val="5"/>
  </w:num>
  <w:num w:numId="50">
    <w:abstractNumId w:val="48"/>
  </w:num>
  <w:num w:numId="51">
    <w:abstractNumId w:val="52"/>
  </w:num>
  <w:num w:numId="52">
    <w:abstractNumId w:val="28"/>
  </w:num>
  <w:num w:numId="53">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attachedTemplate r:id="rId1"/>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253A"/>
    <w:rsid w:val="000158B6"/>
    <w:rsid w:val="00024054"/>
    <w:rsid w:val="00024997"/>
    <w:rsid w:val="00024FF5"/>
    <w:rsid w:val="00031987"/>
    <w:rsid w:val="00042ACE"/>
    <w:rsid w:val="00046BDB"/>
    <w:rsid w:val="00050826"/>
    <w:rsid w:val="0005152D"/>
    <w:rsid w:val="00065A9B"/>
    <w:rsid w:val="00072CFA"/>
    <w:rsid w:val="00074377"/>
    <w:rsid w:val="00090203"/>
    <w:rsid w:val="000A28EA"/>
    <w:rsid w:val="000A4ED6"/>
    <w:rsid w:val="000A74DD"/>
    <w:rsid w:val="000B2CDF"/>
    <w:rsid w:val="000C02C1"/>
    <w:rsid w:val="000C5AE9"/>
    <w:rsid w:val="000D339D"/>
    <w:rsid w:val="000D604A"/>
    <w:rsid w:val="000E1A7B"/>
    <w:rsid w:val="0010249F"/>
    <w:rsid w:val="00104D5C"/>
    <w:rsid w:val="0011220D"/>
    <w:rsid w:val="0011663F"/>
    <w:rsid w:val="00120687"/>
    <w:rsid w:val="001345E0"/>
    <w:rsid w:val="001360A7"/>
    <w:rsid w:val="001522B1"/>
    <w:rsid w:val="00161B67"/>
    <w:rsid w:val="00163158"/>
    <w:rsid w:val="00170FDA"/>
    <w:rsid w:val="0017236F"/>
    <w:rsid w:val="00175F64"/>
    <w:rsid w:val="00183912"/>
    <w:rsid w:val="0019022C"/>
    <w:rsid w:val="001A0AB5"/>
    <w:rsid w:val="001A5C1E"/>
    <w:rsid w:val="001B088B"/>
    <w:rsid w:val="001B20F3"/>
    <w:rsid w:val="001B40F5"/>
    <w:rsid w:val="001C7C6B"/>
    <w:rsid w:val="001F3EBE"/>
    <w:rsid w:val="002007A7"/>
    <w:rsid w:val="002019BB"/>
    <w:rsid w:val="00221DF0"/>
    <w:rsid w:val="0025005B"/>
    <w:rsid w:val="0025107E"/>
    <w:rsid w:val="002517F4"/>
    <w:rsid w:val="00251AA5"/>
    <w:rsid w:val="00263914"/>
    <w:rsid w:val="002834AA"/>
    <w:rsid w:val="00286154"/>
    <w:rsid w:val="002977B3"/>
    <w:rsid w:val="00297E4D"/>
    <w:rsid w:val="002B4EB4"/>
    <w:rsid w:val="002C0EAE"/>
    <w:rsid w:val="002C5B78"/>
    <w:rsid w:val="002D0669"/>
    <w:rsid w:val="002D7613"/>
    <w:rsid w:val="002E60FF"/>
    <w:rsid w:val="002F075A"/>
    <w:rsid w:val="002F0AF4"/>
    <w:rsid w:val="002F11C9"/>
    <w:rsid w:val="00311A23"/>
    <w:rsid w:val="00324B23"/>
    <w:rsid w:val="00324BFB"/>
    <w:rsid w:val="00332977"/>
    <w:rsid w:val="00337D92"/>
    <w:rsid w:val="00351618"/>
    <w:rsid w:val="00356390"/>
    <w:rsid w:val="003619DC"/>
    <w:rsid w:val="00371B84"/>
    <w:rsid w:val="00391C02"/>
    <w:rsid w:val="003A17A1"/>
    <w:rsid w:val="003A6446"/>
    <w:rsid w:val="003B1FDD"/>
    <w:rsid w:val="003B370F"/>
    <w:rsid w:val="003D2762"/>
    <w:rsid w:val="003E338D"/>
    <w:rsid w:val="0040624F"/>
    <w:rsid w:val="00423FBD"/>
    <w:rsid w:val="00480019"/>
    <w:rsid w:val="004803B0"/>
    <w:rsid w:val="004824D0"/>
    <w:rsid w:val="004875EC"/>
    <w:rsid w:val="004926A7"/>
    <w:rsid w:val="0049556F"/>
    <w:rsid w:val="00496863"/>
    <w:rsid w:val="00497C79"/>
    <w:rsid w:val="004A34B6"/>
    <w:rsid w:val="004C68A9"/>
    <w:rsid w:val="004C6AB8"/>
    <w:rsid w:val="004C7D41"/>
    <w:rsid w:val="004D0907"/>
    <w:rsid w:val="004F1319"/>
    <w:rsid w:val="00503C36"/>
    <w:rsid w:val="00511E8C"/>
    <w:rsid w:val="00512E21"/>
    <w:rsid w:val="0052266F"/>
    <w:rsid w:val="00522973"/>
    <w:rsid w:val="005339D4"/>
    <w:rsid w:val="00535378"/>
    <w:rsid w:val="005401E9"/>
    <w:rsid w:val="00540838"/>
    <w:rsid w:val="0054300F"/>
    <w:rsid w:val="005505B0"/>
    <w:rsid w:val="00554F49"/>
    <w:rsid w:val="00567BF9"/>
    <w:rsid w:val="005727DB"/>
    <w:rsid w:val="0058104A"/>
    <w:rsid w:val="00595492"/>
    <w:rsid w:val="005A3A24"/>
    <w:rsid w:val="005A6B25"/>
    <w:rsid w:val="005B410D"/>
    <w:rsid w:val="005B6EF0"/>
    <w:rsid w:val="005C0545"/>
    <w:rsid w:val="005D2EA4"/>
    <w:rsid w:val="005D64D4"/>
    <w:rsid w:val="005D6BB8"/>
    <w:rsid w:val="005E00AE"/>
    <w:rsid w:val="00600B33"/>
    <w:rsid w:val="0060192A"/>
    <w:rsid w:val="00610DEC"/>
    <w:rsid w:val="00612C86"/>
    <w:rsid w:val="0061303B"/>
    <w:rsid w:val="00614387"/>
    <w:rsid w:val="00624174"/>
    <w:rsid w:val="006408D0"/>
    <w:rsid w:val="00641607"/>
    <w:rsid w:val="006464BC"/>
    <w:rsid w:val="006519CB"/>
    <w:rsid w:val="00671E87"/>
    <w:rsid w:val="00675962"/>
    <w:rsid w:val="00677F69"/>
    <w:rsid w:val="006A6D73"/>
    <w:rsid w:val="006B2494"/>
    <w:rsid w:val="006B2CD5"/>
    <w:rsid w:val="006B3621"/>
    <w:rsid w:val="006D3792"/>
    <w:rsid w:val="006E02D1"/>
    <w:rsid w:val="006E53BD"/>
    <w:rsid w:val="006F74D0"/>
    <w:rsid w:val="00701D20"/>
    <w:rsid w:val="00701D4B"/>
    <w:rsid w:val="007021D6"/>
    <w:rsid w:val="00705207"/>
    <w:rsid w:val="00715B58"/>
    <w:rsid w:val="00722828"/>
    <w:rsid w:val="00725DA0"/>
    <w:rsid w:val="0074548B"/>
    <w:rsid w:val="00746036"/>
    <w:rsid w:val="007466CC"/>
    <w:rsid w:val="00754D8F"/>
    <w:rsid w:val="00757F80"/>
    <w:rsid w:val="007609B3"/>
    <w:rsid w:val="0076660A"/>
    <w:rsid w:val="00785148"/>
    <w:rsid w:val="007A2567"/>
    <w:rsid w:val="007A62EC"/>
    <w:rsid w:val="007A79C9"/>
    <w:rsid w:val="007B0512"/>
    <w:rsid w:val="007B5442"/>
    <w:rsid w:val="007B54BC"/>
    <w:rsid w:val="007C0538"/>
    <w:rsid w:val="007C1EA2"/>
    <w:rsid w:val="007C6FE9"/>
    <w:rsid w:val="007D4891"/>
    <w:rsid w:val="007E65E9"/>
    <w:rsid w:val="00806941"/>
    <w:rsid w:val="00822253"/>
    <w:rsid w:val="00830C60"/>
    <w:rsid w:val="008338FF"/>
    <w:rsid w:val="008355FF"/>
    <w:rsid w:val="008511A3"/>
    <w:rsid w:val="0085154C"/>
    <w:rsid w:val="00864887"/>
    <w:rsid w:val="00866C38"/>
    <w:rsid w:val="00872BFC"/>
    <w:rsid w:val="0088219C"/>
    <w:rsid w:val="008841E4"/>
    <w:rsid w:val="008A0556"/>
    <w:rsid w:val="008A158F"/>
    <w:rsid w:val="008B3EE4"/>
    <w:rsid w:val="008B4D91"/>
    <w:rsid w:val="008B5261"/>
    <w:rsid w:val="008B5304"/>
    <w:rsid w:val="008B6211"/>
    <w:rsid w:val="008C135F"/>
    <w:rsid w:val="008C5E7D"/>
    <w:rsid w:val="008C677C"/>
    <w:rsid w:val="008E4FEE"/>
    <w:rsid w:val="008E6CE0"/>
    <w:rsid w:val="00907E06"/>
    <w:rsid w:val="009111B6"/>
    <w:rsid w:val="009148EC"/>
    <w:rsid w:val="00917013"/>
    <w:rsid w:val="00931A2B"/>
    <w:rsid w:val="00941869"/>
    <w:rsid w:val="00951926"/>
    <w:rsid w:val="009533AF"/>
    <w:rsid w:val="009567C7"/>
    <w:rsid w:val="009606E1"/>
    <w:rsid w:val="00966DEB"/>
    <w:rsid w:val="00981031"/>
    <w:rsid w:val="009836F7"/>
    <w:rsid w:val="00996688"/>
    <w:rsid w:val="00996C7A"/>
    <w:rsid w:val="009A1AD5"/>
    <w:rsid w:val="009A6365"/>
    <w:rsid w:val="009C6E7A"/>
    <w:rsid w:val="009D2176"/>
    <w:rsid w:val="009E2B81"/>
    <w:rsid w:val="009E5012"/>
    <w:rsid w:val="009F1FC3"/>
    <w:rsid w:val="009F2185"/>
    <w:rsid w:val="00A03AF5"/>
    <w:rsid w:val="00A1279C"/>
    <w:rsid w:val="00A12C34"/>
    <w:rsid w:val="00A1300F"/>
    <w:rsid w:val="00A351F7"/>
    <w:rsid w:val="00A42425"/>
    <w:rsid w:val="00A4631D"/>
    <w:rsid w:val="00A543DF"/>
    <w:rsid w:val="00A54BCE"/>
    <w:rsid w:val="00A57D6C"/>
    <w:rsid w:val="00A64568"/>
    <w:rsid w:val="00A73282"/>
    <w:rsid w:val="00A76919"/>
    <w:rsid w:val="00A82358"/>
    <w:rsid w:val="00A93148"/>
    <w:rsid w:val="00A936E3"/>
    <w:rsid w:val="00A97DEC"/>
    <w:rsid w:val="00AA36D1"/>
    <w:rsid w:val="00AA492B"/>
    <w:rsid w:val="00AB13E2"/>
    <w:rsid w:val="00AB146D"/>
    <w:rsid w:val="00AC270C"/>
    <w:rsid w:val="00AD0D8E"/>
    <w:rsid w:val="00AD2C6F"/>
    <w:rsid w:val="00AD397E"/>
    <w:rsid w:val="00AE0612"/>
    <w:rsid w:val="00AE350A"/>
    <w:rsid w:val="00AE494F"/>
    <w:rsid w:val="00AE5F94"/>
    <w:rsid w:val="00AF69DC"/>
    <w:rsid w:val="00B041A3"/>
    <w:rsid w:val="00B04465"/>
    <w:rsid w:val="00B13020"/>
    <w:rsid w:val="00B219A6"/>
    <w:rsid w:val="00B36BE3"/>
    <w:rsid w:val="00B37185"/>
    <w:rsid w:val="00B73EB9"/>
    <w:rsid w:val="00B85B45"/>
    <w:rsid w:val="00B86791"/>
    <w:rsid w:val="00B90EF2"/>
    <w:rsid w:val="00B95C55"/>
    <w:rsid w:val="00B96A3C"/>
    <w:rsid w:val="00BA215F"/>
    <w:rsid w:val="00BB6DE6"/>
    <w:rsid w:val="00BC2FB2"/>
    <w:rsid w:val="00BD25F9"/>
    <w:rsid w:val="00BD2650"/>
    <w:rsid w:val="00BD78BB"/>
    <w:rsid w:val="00BE3087"/>
    <w:rsid w:val="00BF2A7B"/>
    <w:rsid w:val="00C0638B"/>
    <w:rsid w:val="00C06CC9"/>
    <w:rsid w:val="00C1539A"/>
    <w:rsid w:val="00C23F7A"/>
    <w:rsid w:val="00C65A84"/>
    <w:rsid w:val="00C738A4"/>
    <w:rsid w:val="00C74FEB"/>
    <w:rsid w:val="00C835B9"/>
    <w:rsid w:val="00C86FFF"/>
    <w:rsid w:val="00C96270"/>
    <w:rsid w:val="00C97728"/>
    <w:rsid w:val="00C97813"/>
    <w:rsid w:val="00CA0AD9"/>
    <w:rsid w:val="00CB5076"/>
    <w:rsid w:val="00CC14C8"/>
    <w:rsid w:val="00CE67A0"/>
    <w:rsid w:val="00CF7C26"/>
    <w:rsid w:val="00D02B52"/>
    <w:rsid w:val="00D13E18"/>
    <w:rsid w:val="00D559A8"/>
    <w:rsid w:val="00D55C19"/>
    <w:rsid w:val="00D613D9"/>
    <w:rsid w:val="00D72DE0"/>
    <w:rsid w:val="00D81340"/>
    <w:rsid w:val="00D81CCF"/>
    <w:rsid w:val="00D867F0"/>
    <w:rsid w:val="00D93CE9"/>
    <w:rsid w:val="00DA0EBA"/>
    <w:rsid w:val="00DA7DEE"/>
    <w:rsid w:val="00DB3147"/>
    <w:rsid w:val="00DC3067"/>
    <w:rsid w:val="00DD079C"/>
    <w:rsid w:val="00DD399D"/>
    <w:rsid w:val="00DE2C03"/>
    <w:rsid w:val="00DE31C2"/>
    <w:rsid w:val="00DE70DB"/>
    <w:rsid w:val="00DF2E0A"/>
    <w:rsid w:val="00E16C06"/>
    <w:rsid w:val="00E27DFB"/>
    <w:rsid w:val="00E400ED"/>
    <w:rsid w:val="00E47402"/>
    <w:rsid w:val="00E50A1F"/>
    <w:rsid w:val="00E53F6E"/>
    <w:rsid w:val="00E604C4"/>
    <w:rsid w:val="00E62201"/>
    <w:rsid w:val="00E63193"/>
    <w:rsid w:val="00E6471E"/>
    <w:rsid w:val="00E76DD1"/>
    <w:rsid w:val="00EA3F99"/>
    <w:rsid w:val="00EA79FD"/>
    <w:rsid w:val="00EB2245"/>
    <w:rsid w:val="00EB422A"/>
    <w:rsid w:val="00EB7508"/>
    <w:rsid w:val="00EC024F"/>
    <w:rsid w:val="00EE1D01"/>
    <w:rsid w:val="00EF36EE"/>
    <w:rsid w:val="00F12427"/>
    <w:rsid w:val="00F218F7"/>
    <w:rsid w:val="00F24D3C"/>
    <w:rsid w:val="00F2631D"/>
    <w:rsid w:val="00F40C56"/>
    <w:rsid w:val="00F50206"/>
    <w:rsid w:val="00F63DF9"/>
    <w:rsid w:val="00F662FE"/>
    <w:rsid w:val="00F74F99"/>
    <w:rsid w:val="00F91360"/>
    <w:rsid w:val="00FA4F7F"/>
    <w:rsid w:val="00FB110A"/>
    <w:rsid w:val="00FB3C6C"/>
    <w:rsid w:val="00FB638C"/>
    <w:rsid w:val="00FC62C7"/>
    <w:rsid w:val="00FC6E6E"/>
    <w:rsid w:val="00FD27C9"/>
    <w:rsid w:val="00FD5D4D"/>
    <w:rsid w:val="00FE3E22"/>
    <w:rsid w:val="00FE432E"/>
    <w:rsid w:val="00FE470B"/>
    <w:rsid w:val="00FF1367"/>
    <w:rsid w:val="00FF5F79"/>
    <w:rsid w:val="053321CA"/>
    <w:rsid w:val="08B5FFA0"/>
    <w:rsid w:val="0A6181F0"/>
    <w:rsid w:val="0B7DD7BE"/>
    <w:rsid w:val="0B8F64BE"/>
    <w:rsid w:val="0D85CFB9"/>
    <w:rsid w:val="0E9FE8AC"/>
    <w:rsid w:val="129281E0"/>
    <w:rsid w:val="13520C79"/>
    <w:rsid w:val="13745E50"/>
    <w:rsid w:val="150830B1"/>
    <w:rsid w:val="1A3D5B2F"/>
    <w:rsid w:val="1BF9DC1D"/>
    <w:rsid w:val="1C16FACB"/>
    <w:rsid w:val="1DE0EF14"/>
    <w:rsid w:val="1F1244C2"/>
    <w:rsid w:val="21BE5291"/>
    <w:rsid w:val="21F257FE"/>
    <w:rsid w:val="22532EFC"/>
    <w:rsid w:val="2288DF67"/>
    <w:rsid w:val="22DF313C"/>
    <w:rsid w:val="26F28D68"/>
    <w:rsid w:val="2E4CC80C"/>
    <w:rsid w:val="30A97A06"/>
    <w:rsid w:val="33009A47"/>
    <w:rsid w:val="39F4506C"/>
    <w:rsid w:val="3B680795"/>
    <w:rsid w:val="401ED6FD"/>
    <w:rsid w:val="41B1263E"/>
    <w:rsid w:val="43696A51"/>
    <w:rsid w:val="457C6C4E"/>
    <w:rsid w:val="47E371CB"/>
    <w:rsid w:val="48996FE6"/>
    <w:rsid w:val="4CCAEA67"/>
    <w:rsid w:val="4CE96D6D"/>
    <w:rsid w:val="4D526774"/>
    <w:rsid w:val="5093F77F"/>
    <w:rsid w:val="54FB7BA2"/>
    <w:rsid w:val="56234F04"/>
    <w:rsid w:val="57F31C51"/>
    <w:rsid w:val="594ABEED"/>
    <w:rsid w:val="5A01F2F8"/>
    <w:rsid w:val="5A1B92AC"/>
    <w:rsid w:val="5FDC844C"/>
    <w:rsid w:val="6B60821E"/>
    <w:rsid w:val="6CE53397"/>
    <w:rsid w:val="6D95810E"/>
    <w:rsid w:val="6FB14F37"/>
    <w:rsid w:val="71918911"/>
    <w:rsid w:val="719CD5F5"/>
    <w:rsid w:val="74648EE2"/>
    <w:rsid w:val="79827C01"/>
    <w:rsid w:val="7AEC9F34"/>
    <w:rsid w:val="7B6F2C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F7209D"/>
  <w15:chartTrackingRefBased/>
  <w15:docId w15:val="{449F5AE6-4F70-4EBC-98E4-30038786C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7C7"/>
  </w:style>
  <w:style w:type="paragraph" w:styleId="Heading1">
    <w:name w:val="heading 1"/>
    <w:basedOn w:val="Normal"/>
    <w:next w:val="Normal"/>
    <w:link w:val="Heading1Char"/>
    <w:uiPriority w:val="9"/>
    <w:qFormat/>
    <w:rsid w:val="009567C7"/>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567C7"/>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9567C7"/>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9567C7"/>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9567C7"/>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9567C7"/>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9567C7"/>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9567C7"/>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9567C7"/>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9567C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567C7"/>
    <w:rPr>
      <w:rFonts w:asciiTheme="majorHAnsi" w:eastAsiaTheme="majorEastAsia" w:hAnsiTheme="majorHAnsi" w:cstheme="majorBidi"/>
      <w:color w:val="404040" w:themeColor="text1" w:themeTint="BF"/>
      <w:sz w:val="28"/>
      <w:szCs w:val="28"/>
    </w:rPr>
  </w:style>
  <w:style w:type="paragraph" w:customStyle="1" w:styleId="TNCBodyText">
    <w:name w:val="TNC Body Text"/>
    <w:basedOn w:val="Normal"/>
    <w:link w:val="TNCBodyTextChar"/>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9567C7"/>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9567C7"/>
    <w:rPr>
      <w:rFonts w:asciiTheme="majorHAnsi" w:eastAsiaTheme="majorEastAsia" w:hAnsiTheme="majorHAnsi" w:cstheme="majorBidi"/>
      <w:color w:val="4472C4" w:themeColor="accent1"/>
      <w:spacing w:val="-10"/>
      <w:sz w:val="56"/>
      <w:szCs w:val="56"/>
    </w:rPr>
  </w:style>
  <w:style w:type="paragraph" w:styleId="ListParagraph">
    <w:name w:val="List Paragraph"/>
    <w:basedOn w:val="Normal"/>
    <w:link w:val="ListParagraphChar"/>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8"/>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567C7"/>
    <w:rPr>
      <w:rFonts w:asciiTheme="majorHAnsi" w:eastAsiaTheme="majorEastAsia" w:hAnsiTheme="majorHAnsi" w:cstheme="majorBidi"/>
      <w:color w:val="44546A" w:themeColor="text2"/>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character" w:customStyle="1" w:styleId="ListParagraphChar">
    <w:name w:val="List Paragraph Char"/>
    <w:basedOn w:val="DefaultParagraphFont"/>
    <w:link w:val="ListParagraph"/>
    <w:uiPriority w:val="34"/>
    <w:rsid w:val="001B20F3"/>
  </w:style>
  <w:style w:type="paragraph" w:styleId="Revision">
    <w:name w:val="Revision"/>
    <w:hidden/>
    <w:uiPriority w:val="99"/>
    <w:semiHidden/>
    <w:rsid w:val="006F74D0"/>
    <w:pPr>
      <w:spacing w:after="0" w:line="240" w:lineRule="auto"/>
    </w:pPr>
  </w:style>
  <w:style w:type="character" w:customStyle="1" w:styleId="Heading4Char">
    <w:name w:val="Heading 4 Char"/>
    <w:basedOn w:val="DefaultParagraphFont"/>
    <w:link w:val="Heading4"/>
    <w:uiPriority w:val="9"/>
    <w:semiHidden/>
    <w:rsid w:val="009567C7"/>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9567C7"/>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9567C7"/>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9567C7"/>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9567C7"/>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9567C7"/>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9567C7"/>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9567C7"/>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567C7"/>
    <w:rPr>
      <w:rFonts w:asciiTheme="majorHAnsi" w:eastAsiaTheme="majorEastAsia" w:hAnsiTheme="majorHAnsi" w:cstheme="majorBidi"/>
      <w:sz w:val="24"/>
      <w:szCs w:val="24"/>
    </w:rPr>
  </w:style>
  <w:style w:type="character" w:styleId="Strong">
    <w:name w:val="Strong"/>
    <w:basedOn w:val="DefaultParagraphFont"/>
    <w:uiPriority w:val="22"/>
    <w:qFormat/>
    <w:rsid w:val="009567C7"/>
    <w:rPr>
      <w:b/>
      <w:bCs/>
    </w:rPr>
  </w:style>
  <w:style w:type="character" w:styleId="Emphasis">
    <w:name w:val="Emphasis"/>
    <w:basedOn w:val="DefaultParagraphFont"/>
    <w:uiPriority w:val="20"/>
    <w:qFormat/>
    <w:rsid w:val="009567C7"/>
    <w:rPr>
      <w:i/>
      <w:iCs/>
    </w:rPr>
  </w:style>
  <w:style w:type="paragraph" w:styleId="NoSpacing">
    <w:name w:val="No Spacing"/>
    <w:uiPriority w:val="1"/>
    <w:qFormat/>
    <w:rsid w:val="009567C7"/>
    <w:pPr>
      <w:spacing w:after="0" w:line="240" w:lineRule="auto"/>
    </w:pPr>
  </w:style>
  <w:style w:type="paragraph" w:styleId="Quote">
    <w:name w:val="Quote"/>
    <w:basedOn w:val="Normal"/>
    <w:next w:val="Normal"/>
    <w:link w:val="QuoteChar"/>
    <w:uiPriority w:val="29"/>
    <w:qFormat/>
    <w:rsid w:val="009567C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9567C7"/>
    <w:rPr>
      <w:i/>
      <w:iCs/>
      <w:color w:val="404040" w:themeColor="text1" w:themeTint="BF"/>
    </w:rPr>
  </w:style>
  <w:style w:type="paragraph" w:styleId="IntenseQuote">
    <w:name w:val="Intense Quote"/>
    <w:basedOn w:val="Normal"/>
    <w:next w:val="Normal"/>
    <w:link w:val="IntenseQuoteChar"/>
    <w:uiPriority w:val="30"/>
    <w:qFormat/>
    <w:rsid w:val="009567C7"/>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9567C7"/>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9567C7"/>
    <w:rPr>
      <w:i/>
      <w:iCs/>
      <w:color w:val="404040" w:themeColor="text1" w:themeTint="BF"/>
    </w:rPr>
  </w:style>
  <w:style w:type="character" w:styleId="IntenseEmphasis">
    <w:name w:val="Intense Emphasis"/>
    <w:basedOn w:val="DefaultParagraphFont"/>
    <w:uiPriority w:val="21"/>
    <w:qFormat/>
    <w:rsid w:val="009567C7"/>
    <w:rPr>
      <w:b/>
      <w:bCs/>
      <w:i/>
      <w:iCs/>
    </w:rPr>
  </w:style>
  <w:style w:type="character" w:styleId="SubtleReference">
    <w:name w:val="Subtle Reference"/>
    <w:basedOn w:val="DefaultParagraphFont"/>
    <w:uiPriority w:val="31"/>
    <w:qFormat/>
    <w:rsid w:val="009567C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567C7"/>
    <w:rPr>
      <w:b/>
      <w:bCs/>
      <w:smallCaps/>
      <w:spacing w:val="5"/>
      <w:u w:val="single"/>
    </w:rPr>
  </w:style>
  <w:style w:type="character" w:styleId="BookTitle">
    <w:name w:val="Book Title"/>
    <w:basedOn w:val="DefaultParagraphFont"/>
    <w:uiPriority w:val="33"/>
    <w:qFormat/>
    <w:rsid w:val="009567C7"/>
    <w:rPr>
      <w:b/>
      <w:bCs/>
      <w:smallCaps/>
    </w:rPr>
  </w:style>
  <w:style w:type="paragraph" w:styleId="TOCHeading">
    <w:name w:val="TOC Heading"/>
    <w:basedOn w:val="Heading1"/>
    <w:next w:val="Normal"/>
    <w:uiPriority w:val="39"/>
    <w:semiHidden/>
    <w:unhideWhenUsed/>
    <w:qFormat/>
    <w:rsid w:val="009567C7"/>
    <w:pPr>
      <w:outlineLvl w:val="9"/>
    </w:pPr>
  </w:style>
  <w:style w:type="table" w:customStyle="1" w:styleId="TableGrid1">
    <w:name w:val="Table Grid1"/>
    <w:basedOn w:val="TableNormal"/>
    <w:next w:val="TableGrid"/>
    <w:uiPriority w:val="59"/>
    <w:rsid w:val="00671E87"/>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working-together-to-improve-school-attendan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3" ma:contentTypeDescription="Create a new document." ma:contentTypeScope="" ma:versionID="1e2f7847c49ae7a12fffdd8e213922dd">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959d102a552e8eb15ccb8e58d9bfaa0b"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3a7a7bf-8ad9-4c7f-afaf-7e6f0863bfb2}"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937486d-7f89-48a9-a51a-8d49fe8c52cb">
      <UserInfo>
        <DisplayName>Josie Tomlinson</DisplayName>
        <AccountId>9</AccountId>
        <AccountType/>
      </UserInfo>
    </SharedWithUsers>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9315BA-9162-42D4-8124-80FA35066622}">
  <ds:schemaRefs>
    <ds:schemaRef ds:uri="http://schemas.openxmlformats.org/officeDocument/2006/bibliography"/>
  </ds:schemaRefs>
</ds:datastoreItem>
</file>

<file path=customXml/itemProps2.xml><?xml version="1.0" encoding="utf-8"?>
<ds:datastoreItem xmlns:ds="http://schemas.openxmlformats.org/officeDocument/2006/customXml" ds:itemID="{A4EAEA00-C614-4718-AF74-A63B40313F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420B9E-3AD6-4475-B7F1-E3F8130F2611}">
  <ds:schemaRefs>
    <ds:schemaRef ds:uri="http://schemas.microsoft.com/office/2006/metadata/properties"/>
    <ds:schemaRef ds:uri="http://schemas.microsoft.com/office/infopath/2007/PartnerControls"/>
    <ds:schemaRef ds:uri="7937486d-7f89-48a9-a51a-8d49fe8c52cb"/>
    <ds:schemaRef ds:uri="7903bf21-003d-466f-aa85-6982c38cb629"/>
  </ds:schemaRefs>
</ds:datastoreItem>
</file>

<file path=customXml/itemProps4.xml><?xml version="1.0" encoding="utf-8"?>
<ds:datastoreItem xmlns:ds="http://schemas.openxmlformats.org/officeDocument/2006/customXml" ds:itemID="{95803C25-7E88-4DEC-99A2-576490844E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TNC Word Template Portrait</Template>
  <TotalTime>0</TotalTime>
  <Pages>25</Pages>
  <Words>7007</Words>
  <Characters>39942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Jo PW</cp:lastModifiedBy>
  <cp:revision>2</cp:revision>
  <dcterms:created xsi:type="dcterms:W3CDTF">2025-10-09T11:50:00Z</dcterms:created>
  <dcterms:modified xsi:type="dcterms:W3CDTF">2025-10-09T11:50:00Z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