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5DAC" w14:textId="77777777" w:rsidR="00686F19" w:rsidRDefault="00811A37">
      <w:r>
        <w:rPr>
          <w:noProof/>
        </w:rPr>
        <w:drawing>
          <wp:anchor distT="0" distB="0" distL="114300" distR="114300" simplePos="0" relativeHeight="251658240" behindDoc="0" locked="0" layoutInCell="1" allowOverlap="1" wp14:anchorId="1DD77218" wp14:editId="6D40B7B1">
            <wp:simplePos x="0" y="0"/>
            <wp:positionH relativeFrom="margin">
              <wp:align>center</wp:align>
            </wp:positionH>
            <wp:positionV relativeFrom="paragraph">
              <wp:posOffset>548</wp:posOffset>
            </wp:positionV>
            <wp:extent cx="9720584" cy="6395085"/>
            <wp:effectExtent l="0" t="0" r="0" b="5715"/>
            <wp:wrapSquare wrapText="bothSides"/>
            <wp:docPr id="37984703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20584" cy="63950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686F19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FCA0" w14:textId="77777777" w:rsidR="00811A37" w:rsidRDefault="00811A37">
      <w:pPr>
        <w:spacing w:after="0" w:line="240" w:lineRule="auto"/>
      </w:pPr>
      <w:r>
        <w:separator/>
      </w:r>
    </w:p>
  </w:endnote>
  <w:endnote w:type="continuationSeparator" w:id="0">
    <w:p w14:paraId="5752E43E" w14:textId="77777777" w:rsidR="00811A37" w:rsidRDefault="00811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147F0" w14:textId="77777777" w:rsidR="00811A37" w:rsidRDefault="00811A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7324C5" w14:textId="77777777" w:rsidR="00811A37" w:rsidRDefault="00811A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86F19"/>
    <w:rsid w:val="00074E8C"/>
    <w:rsid w:val="004E7BC8"/>
    <w:rsid w:val="00686F19"/>
    <w:rsid w:val="0081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88B62"/>
  <w15:docId w15:val="{209B1EFA-6606-45E6-9991-F1976616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Raistrick</dc:creator>
  <dc:description/>
  <cp:lastModifiedBy>Mrs Raistrick</cp:lastModifiedBy>
  <cp:revision>2</cp:revision>
  <dcterms:created xsi:type="dcterms:W3CDTF">2026-09-07T15:05:00Z</dcterms:created>
  <dcterms:modified xsi:type="dcterms:W3CDTF">2026-09-07T15:05:00Z</dcterms:modified>
</cp:coreProperties>
</file>