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F9877" w14:textId="77777777" w:rsidR="00EA7220" w:rsidRDefault="00F505AB">
      <w:pPr>
        <w:spacing w:after="199"/>
        <w:jc w:val="right"/>
      </w:pPr>
      <w:r>
        <w:rPr>
          <w:sz w:val="40"/>
        </w:rPr>
        <w:t>YEAR 4</w:t>
      </w:r>
      <w:r w:rsidR="00987FC3">
        <w:rPr>
          <w:sz w:val="40"/>
        </w:rPr>
        <w:t xml:space="preserve"> CURRICULUM OVERVIEW  </w:t>
      </w:r>
    </w:p>
    <w:p w14:paraId="7D58F8AD" w14:textId="77777777" w:rsidR="00EA7220" w:rsidRDefault="003C0C46">
      <w:pPr>
        <w:pStyle w:val="Heading1"/>
      </w:pPr>
      <w:r>
        <w:t xml:space="preserve">NORTH </w:t>
      </w:r>
      <w:proofErr w:type="gramStart"/>
      <w:r>
        <w:t xml:space="preserve">WALKDEN </w:t>
      </w:r>
      <w:r w:rsidR="00987FC3">
        <w:t xml:space="preserve"> PRIMARY</w:t>
      </w:r>
      <w:proofErr w:type="gramEnd"/>
      <w:r w:rsidR="00987FC3">
        <w:t xml:space="preserve"> SCHOOL </w:t>
      </w:r>
    </w:p>
    <w:p w14:paraId="5948F0F8" w14:textId="77777777" w:rsidR="00EA7220" w:rsidRDefault="00987FC3">
      <w:pPr>
        <w:spacing w:after="0"/>
        <w:ind w:left="4392"/>
        <w:jc w:val="center"/>
      </w:pPr>
      <w:r>
        <w:rPr>
          <w:sz w:val="36"/>
        </w:rPr>
        <w:t xml:space="preserve"> </w:t>
      </w:r>
    </w:p>
    <w:tbl>
      <w:tblPr>
        <w:tblStyle w:val="TableGrid"/>
        <w:tblW w:w="13948" w:type="dxa"/>
        <w:tblInd w:w="6" w:type="dxa"/>
        <w:tblLayout w:type="fixed"/>
        <w:tblCellMar>
          <w:top w:w="4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495"/>
        <w:gridCol w:w="2030"/>
        <w:gridCol w:w="17"/>
        <w:gridCol w:w="1990"/>
        <w:gridCol w:w="1947"/>
        <w:gridCol w:w="13"/>
        <w:gridCol w:w="2142"/>
        <w:gridCol w:w="2142"/>
        <w:gridCol w:w="2172"/>
      </w:tblGrid>
      <w:tr w:rsidR="00EA7220" w14:paraId="562EDC13" w14:textId="77777777" w:rsidTr="00033FF8">
        <w:trPr>
          <w:trHeight w:val="253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5E513821" w14:textId="77777777" w:rsidR="00EA7220" w:rsidRDefault="00987FC3">
            <w:r>
              <w:rPr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6CE32240" w14:textId="77777777" w:rsidR="00EA7220" w:rsidRDefault="00987FC3">
            <w:pPr>
              <w:ind w:left="1"/>
            </w:pPr>
            <w:r>
              <w:rPr>
                <w:b/>
                <w:sz w:val="20"/>
              </w:rPr>
              <w:t xml:space="preserve">AUTUMN 1 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60A5F067" w14:textId="77777777" w:rsidR="00EA7220" w:rsidRDefault="00987FC3">
            <w:pPr>
              <w:ind w:left="1"/>
            </w:pPr>
            <w:r>
              <w:rPr>
                <w:b/>
                <w:sz w:val="20"/>
              </w:rPr>
              <w:t xml:space="preserve">AUTUMN 2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590482B2" w14:textId="77777777" w:rsidR="00EA7220" w:rsidRDefault="00987FC3">
            <w:pPr>
              <w:ind w:left="1"/>
            </w:pPr>
            <w:r>
              <w:rPr>
                <w:b/>
                <w:sz w:val="20"/>
              </w:rPr>
              <w:t xml:space="preserve">SPRING 1 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1D16DA5B" w14:textId="77777777" w:rsidR="00EA7220" w:rsidRDefault="00987FC3">
            <w:pPr>
              <w:ind w:left="1"/>
            </w:pPr>
            <w:r>
              <w:rPr>
                <w:b/>
                <w:sz w:val="20"/>
              </w:rPr>
              <w:t xml:space="preserve">SPRING 2 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10C399EC" w14:textId="77777777" w:rsidR="00EA7220" w:rsidRDefault="00987FC3">
            <w:pPr>
              <w:ind w:left="1"/>
            </w:pPr>
            <w:r>
              <w:rPr>
                <w:b/>
                <w:sz w:val="20"/>
              </w:rPr>
              <w:t xml:space="preserve">SUMMER 1 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3AF4A370" w14:textId="77777777" w:rsidR="00EA7220" w:rsidRDefault="00987FC3">
            <w:pPr>
              <w:ind w:left="1"/>
            </w:pPr>
            <w:r>
              <w:rPr>
                <w:b/>
                <w:sz w:val="20"/>
              </w:rPr>
              <w:t xml:space="preserve">SUMMER 2 </w:t>
            </w:r>
          </w:p>
        </w:tc>
      </w:tr>
      <w:tr w:rsidR="000F5C85" w14:paraId="3B963994" w14:textId="77777777" w:rsidTr="00033FF8">
        <w:trPr>
          <w:trHeight w:val="1964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5EBD9D51" w14:textId="77777777" w:rsidR="000F5C85" w:rsidRDefault="000F5C85" w:rsidP="000F5C85">
            <w:r>
              <w:rPr>
                <w:b/>
                <w:sz w:val="20"/>
              </w:rPr>
              <w:t xml:space="preserve">ENGLISH </w:t>
            </w:r>
          </w:p>
          <w:p w14:paraId="2B491327" w14:textId="77777777" w:rsidR="000F5C85" w:rsidRDefault="000F5C85" w:rsidP="000F5C85">
            <w:r>
              <w:rPr>
                <w:b/>
                <w:sz w:val="20"/>
              </w:rPr>
              <w:t xml:space="preserve"> </w:t>
            </w:r>
          </w:p>
          <w:p w14:paraId="2D709A22" w14:textId="77777777" w:rsidR="000F5C85" w:rsidRDefault="000F5C85" w:rsidP="000F5C85">
            <w:r>
              <w:rPr>
                <w:b/>
                <w:sz w:val="20"/>
              </w:rPr>
              <w:t xml:space="preserve">Core texts </w:t>
            </w:r>
          </w:p>
        </w:tc>
        <w:tc>
          <w:tcPr>
            <w:tcW w:w="2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BDE6018" w14:textId="77777777" w:rsidR="000F5C85" w:rsidRDefault="000F5C85" w:rsidP="000F5C85">
            <w:pPr>
              <w:jc w:val="center"/>
            </w:pPr>
            <w:r>
              <w:t>The story of Tutankhamun</w:t>
            </w:r>
          </w:p>
          <w:p w14:paraId="2D194DFD" w14:textId="77777777" w:rsidR="000F5C85" w:rsidRDefault="000F5C85" w:rsidP="000F5C85">
            <w:pPr>
              <w:pStyle w:val="ListParagraph"/>
              <w:ind w:left="360"/>
            </w:pPr>
            <w:r>
              <w:rPr>
                <w:noProof/>
              </w:rPr>
              <w:drawing>
                <wp:inline distT="0" distB="0" distL="0" distR="0" wp14:anchorId="72CD8F5B" wp14:editId="53017B49">
                  <wp:extent cx="875131" cy="1135380"/>
                  <wp:effectExtent l="0" t="0" r="127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41" cy="11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1B183" w14:textId="77777777" w:rsidR="000F5C85" w:rsidRDefault="000F5C85" w:rsidP="000F5C85">
            <w:pPr>
              <w:pStyle w:val="ListParagraph"/>
              <w:ind w:left="360"/>
            </w:pPr>
          </w:p>
          <w:p w14:paraId="0D93B6D3" w14:textId="77777777" w:rsidR="000F5C85" w:rsidRDefault="000F5C85" w:rsidP="000F5C85">
            <w:pPr>
              <w:pStyle w:val="ListParagraph"/>
              <w:ind w:left="360"/>
            </w:pPr>
          </w:p>
          <w:p w14:paraId="76D97405" w14:textId="77777777" w:rsidR="000F5C85" w:rsidRDefault="000F5C85" w:rsidP="000F5C85">
            <w:pPr>
              <w:pStyle w:val="ListParagraph"/>
              <w:ind w:left="360"/>
            </w:pPr>
          </w:p>
          <w:p w14:paraId="0F44ECF0" w14:textId="77777777" w:rsidR="000F5C85" w:rsidRDefault="000F5C85" w:rsidP="000F5C85">
            <w:pPr>
              <w:pStyle w:val="ListParagraph"/>
              <w:ind w:left="360"/>
            </w:pPr>
            <w:r>
              <w:t>Non-fiction texts about Ancient Egyptian life</w:t>
            </w:r>
          </w:p>
          <w:p w14:paraId="6242763F" w14:textId="77777777" w:rsidR="000F5C85" w:rsidRDefault="000F5C85" w:rsidP="000F5C85">
            <w:pPr>
              <w:pStyle w:val="ListParagraph"/>
              <w:ind w:left="360"/>
            </w:pPr>
          </w:p>
          <w:p w14:paraId="2ABF3E88" w14:textId="77777777" w:rsidR="000F5C85" w:rsidRDefault="000F5C85" w:rsidP="000F5C85">
            <w:pPr>
              <w:pStyle w:val="ListParagraph"/>
              <w:ind w:left="360"/>
            </w:pPr>
            <w:r>
              <w:rPr>
                <w:noProof/>
              </w:rPr>
              <w:drawing>
                <wp:inline distT="0" distB="0" distL="0" distR="0" wp14:anchorId="7AE388A4" wp14:editId="05FDF5B7">
                  <wp:extent cx="821849" cy="838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45" cy="84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EB39D" w14:textId="77777777" w:rsidR="000F5C85" w:rsidRDefault="000F5C85" w:rsidP="000F5C85">
            <w:pPr>
              <w:pStyle w:val="ListParagraph"/>
              <w:ind w:left="360"/>
            </w:pPr>
          </w:p>
          <w:p w14:paraId="65CD3718" w14:textId="77777777" w:rsidR="000F5C85" w:rsidRDefault="000F5C85" w:rsidP="000F5C85">
            <w:pPr>
              <w:pStyle w:val="ListParagraph"/>
              <w:ind w:left="360"/>
            </w:pPr>
          </w:p>
          <w:p w14:paraId="0CC7823E" w14:textId="77777777" w:rsidR="000F5C85" w:rsidRDefault="000F5C85" w:rsidP="000F5C85">
            <w:pPr>
              <w:pStyle w:val="ListParagraph"/>
              <w:ind w:left="360"/>
            </w:pPr>
          </w:p>
          <w:p w14:paraId="5CDC34ED" w14:textId="77777777" w:rsidR="000F5C85" w:rsidRDefault="000F5C85" w:rsidP="000F5C85">
            <w:pPr>
              <w:pStyle w:val="ListParagraph"/>
              <w:ind w:left="360"/>
            </w:pPr>
          </w:p>
          <w:p w14:paraId="06E74EFA" w14:textId="77777777" w:rsidR="000F5C85" w:rsidRDefault="000F5C85" w:rsidP="000F5C85">
            <w:pPr>
              <w:pStyle w:val="ListParagraph"/>
              <w:ind w:left="360"/>
            </w:pPr>
          </w:p>
          <w:p w14:paraId="3EF31D58" w14:textId="6AFA63FD" w:rsidR="000F5C85" w:rsidRDefault="000F5C85" w:rsidP="000F5C85">
            <w:pPr>
              <w:ind w:left="1"/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AC823F3" w14:textId="77777777" w:rsidR="000F5C85" w:rsidRDefault="000F5C85" w:rsidP="000F5C85">
            <w:pPr>
              <w:jc w:val="center"/>
            </w:pPr>
            <w:r>
              <w:lastRenderedPageBreak/>
              <w:t>There’s a rang-tan in my bedroom</w:t>
            </w:r>
          </w:p>
          <w:p w14:paraId="6B182380" w14:textId="77777777" w:rsidR="000F5C85" w:rsidRDefault="000F5C85" w:rsidP="000F5C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3DD131" wp14:editId="6E8F28FA">
                  <wp:extent cx="937031" cy="944880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05" cy="9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6DA04" w14:textId="77777777" w:rsidR="000F5C85" w:rsidRDefault="000F5C85" w:rsidP="000F5C85">
            <w:pPr>
              <w:jc w:val="center"/>
            </w:pPr>
          </w:p>
          <w:p w14:paraId="3FB69050" w14:textId="77777777" w:rsidR="000F5C85" w:rsidRDefault="000F5C85" w:rsidP="000F5C85">
            <w:pPr>
              <w:jc w:val="center"/>
            </w:pPr>
            <w:r>
              <w:t>The Emerald Forest</w:t>
            </w:r>
          </w:p>
          <w:p w14:paraId="59CB2421" w14:textId="77777777" w:rsidR="000F5C85" w:rsidRDefault="000F5C85" w:rsidP="000F5C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23F968" wp14:editId="5023C48D">
                  <wp:extent cx="944880" cy="1102195"/>
                  <wp:effectExtent l="0" t="0" r="762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91" cy="110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5E260" w14:textId="77777777" w:rsidR="000F5C85" w:rsidRDefault="000F5C85" w:rsidP="000F5C85">
            <w:pPr>
              <w:jc w:val="center"/>
            </w:pPr>
          </w:p>
          <w:p w14:paraId="6B3A554A" w14:textId="77777777" w:rsidR="000F5C85" w:rsidRDefault="000F5C85" w:rsidP="000F5C85">
            <w:pPr>
              <w:jc w:val="center"/>
            </w:pPr>
            <w:r>
              <w:t>The Great Kapok Tree The Great Kapok Tree</w:t>
            </w:r>
          </w:p>
          <w:p w14:paraId="37E6DE9C" w14:textId="77777777" w:rsidR="000F5C85" w:rsidRDefault="000F5C85" w:rsidP="000F5C85">
            <w:pPr>
              <w:jc w:val="center"/>
            </w:pPr>
          </w:p>
          <w:p w14:paraId="6464DBC1" w14:textId="2EF6E1B6" w:rsidR="000F5C85" w:rsidRDefault="000F5C85" w:rsidP="000F5C85">
            <w:pPr>
              <w:ind w:left="1"/>
            </w:pPr>
            <w:r>
              <w:rPr>
                <w:noProof/>
              </w:rPr>
              <w:lastRenderedPageBreak/>
              <w:drawing>
                <wp:inline distT="0" distB="0" distL="0" distR="0" wp14:anchorId="073830CA" wp14:editId="11B46783">
                  <wp:extent cx="1028700" cy="127752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69" cy="128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0F3D3EC" w14:textId="77777777" w:rsidR="000F5C85" w:rsidRDefault="000F5C85" w:rsidP="000F5C85">
            <w:pPr>
              <w:pStyle w:val="ListParagraph"/>
              <w:ind w:left="0"/>
              <w:jc w:val="center"/>
            </w:pPr>
            <w:r>
              <w:lastRenderedPageBreak/>
              <w:t>The Deadman’s Cove</w:t>
            </w:r>
          </w:p>
          <w:p w14:paraId="3515DB94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22958440" w14:textId="77777777" w:rsidR="000F5C85" w:rsidRDefault="000F5C85" w:rsidP="000F5C85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443AFCC" wp14:editId="63BC19B2">
                  <wp:extent cx="1098770" cy="139446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101" cy="139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F49AA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48B9E45C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1E7A82F4" w14:textId="77777777" w:rsidR="000F5C85" w:rsidRDefault="000F5C85" w:rsidP="000F5C85">
            <w:pPr>
              <w:pStyle w:val="ListParagraph"/>
              <w:ind w:left="0"/>
              <w:jc w:val="center"/>
            </w:pPr>
            <w:r>
              <w:t>The Old Mill by Pie Corbett</w:t>
            </w:r>
          </w:p>
          <w:p w14:paraId="5CFE82D6" w14:textId="77777777" w:rsidR="000F5C85" w:rsidRDefault="000F5C85" w:rsidP="000F5C85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232B3C8" wp14:editId="2E27CBA3">
                  <wp:extent cx="739140" cy="844731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58" cy="84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E2E6D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0E77C78B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242EDEF6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352C5770" w14:textId="77777777" w:rsidR="000F5C85" w:rsidRDefault="000F5C85" w:rsidP="000F5C85">
            <w:pPr>
              <w:pStyle w:val="ListParagraph"/>
              <w:ind w:left="0"/>
              <w:jc w:val="center"/>
            </w:pPr>
            <w:r>
              <w:t>The Lighthouse film clip on Literacy Shed</w:t>
            </w:r>
          </w:p>
          <w:p w14:paraId="012335E3" w14:textId="77777777" w:rsidR="000F5C85" w:rsidRDefault="000F5C85" w:rsidP="000F5C85">
            <w:pPr>
              <w:pStyle w:val="ListParagraph"/>
              <w:ind w:lef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BBE6BC" wp14:editId="0E8F8ED2">
                  <wp:extent cx="1028700" cy="583828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00" cy="58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702E8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59975606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1DCBFE05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35DCD77D" w14:textId="77777777" w:rsidR="000F5C85" w:rsidRDefault="000F5C85" w:rsidP="000F5C85">
            <w:pPr>
              <w:pStyle w:val="ListParagraph"/>
              <w:ind w:left="0"/>
              <w:jc w:val="center"/>
            </w:pPr>
          </w:p>
          <w:p w14:paraId="7CD209EC" w14:textId="77777777" w:rsidR="000F5C85" w:rsidRDefault="000F5C85" w:rsidP="000F5C85">
            <w:pPr>
              <w:ind w:left="1"/>
            </w:pP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6796F1E" w14:textId="77777777" w:rsidR="008144AF" w:rsidRDefault="008144AF" w:rsidP="008144AF">
            <w:pPr>
              <w:jc w:val="center"/>
            </w:pPr>
            <w:r>
              <w:lastRenderedPageBreak/>
              <w:t xml:space="preserve">The </w:t>
            </w:r>
            <w:proofErr w:type="spellStart"/>
            <w:r>
              <w:t>Stroodle</w:t>
            </w:r>
            <w:proofErr w:type="spellEnd"/>
            <w:r>
              <w:t xml:space="preserve"> Text by Jane </w:t>
            </w:r>
            <w:proofErr w:type="spellStart"/>
            <w:r>
              <w:t>Considine</w:t>
            </w:r>
            <w:proofErr w:type="spellEnd"/>
          </w:p>
          <w:p w14:paraId="3466BD92" w14:textId="77777777" w:rsidR="000F5C85" w:rsidRDefault="000F5C85" w:rsidP="000F5C85">
            <w:pPr>
              <w:jc w:val="center"/>
            </w:pPr>
            <w:bookmarkStart w:id="0" w:name="_GoBack"/>
            <w:bookmarkEnd w:id="0"/>
          </w:p>
          <w:p w14:paraId="5C9361F1" w14:textId="76CE04A3" w:rsidR="00033FF8" w:rsidRDefault="00033FF8" w:rsidP="00033FF8">
            <w:pPr>
              <w:jc w:val="center"/>
            </w:pPr>
          </w:p>
          <w:p w14:paraId="1D6539E4" w14:textId="5E80555D" w:rsidR="000F5C85" w:rsidRDefault="000F5C85" w:rsidP="000F5C85">
            <w:pPr>
              <w:jc w:val="center"/>
            </w:pPr>
          </w:p>
          <w:p w14:paraId="4F6A9913" w14:textId="129231AA" w:rsidR="000F5C85" w:rsidRDefault="000F5C85" w:rsidP="000F5C85">
            <w:pPr>
              <w:jc w:val="center"/>
            </w:pPr>
          </w:p>
          <w:p w14:paraId="09B302FA" w14:textId="49EBF100" w:rsidR="00033FF8" w:rsidRDefault="000F5C85" w:rsidP="00033FF8">
            <w:pPr>
              <w:jc w:val="center"/>
            </w:pPr>
            <w:r>
              <w:t>.</w:t>
            </w:r>
            <w:r w:rsidR="00033FF8">
              <w:t xml:space="preserve"> </w:t>
            </w:r>
          </w:p>
          <w:p w14:paraId="477F3F0D" w14:textId="21DC1B4A" w:rsidR="000F5C85" w:rsidRDefault="008144AF" w:rsidP="000F5C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FA6A0" wp14:editId="3777F934">
                  <wp:extent cx="1212850" cy="1057910"/>
                  <wp:effectExtent l="0" t="0" r="635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2A4B2" w14:textId="3EAC3268" w:rsidR="000F5C85" w:rsidRDefault="000F5C85" w:rsidP="000F5C85">
            <w:pPr>
              <w:jc w:val="center"/>
            </w:pPr>
          </w:p>
          <w:p w14:paraId="35952BBD" w14:textId="77777777" w:rsidR="000F5C85" w:rsidRDefault="000F5C85" w:rsidP="000F5C85">
            <w:pPr>
              <w:jc w:val="center"/>
            </w:pPr>
          </w:p>
          <w:p w14:paraId="36BBBADE" w14:textId="77777777" w:rsidR="000F5C85" w:rsidRDefault="000F5C85" w:rsidP="000F5C85">
            <w:pPr>
              <w:jc w:val="center"/>
            </w:pPr>
          </w:p>
          <w:p w14:paraId="27F500A6" w14:textId="047C5CEC" w:rsidR="000F5C85" w:rsidRDefault="000F5C85" w:rsidP="000F5C85">
            <w:pPr>
              <w:jc w:val="center"/>
            </w:pPr>
          </w:p>
          <w:p w14:paraId="3587F291" w14:textId="4A1B5916" w:rsidR="008144AF" w:rsidRDefault="008144AF" w:rsidP="000F5C85">
            <w:pPr>
              <w:ind w:left="1"/>
            </w:pPr>
            <w:r>
              <w:rPr>
                <w:noProof/>
              </w:rPr>
              <w:drawing>
                <wp:inline distT="0" distB="0" distL="0" distR="0" wp14:anchorId="1635810E" wp14:editId="1DA4A452">
                  <wp:extent cx="1212850" cy="1586865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37831" w14:textId="5CBF0D3E" w:rsidR="008144AF" w:rsidRDefault="008144AF" w:rsidP="000F5C85">
            <w:pPr>
              <w:ind w:left="1"/>
            </w:pPr>
            <w:r>
              <w:rPr>
                <w:noProof/>
              </w:rPr>
              <w:lastRenderedPageBreak/>
              <w:drawing>
                <wp:inline distT="0" distB="0" distL="0" distR="0" wp14:anchorId="286BE528" wp14:editId="4E42FD02">
                  <wp:extent cx="1212850" cy="144970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FB355F5" w14:textId="77777777" w:rsidR="000F5C85" w:rsidRDefault="000F5C85" w:rsidP="000F5C85">
            <w:pPr>
              <w:jc w:val="center"/>
            </w:pPr>
          </w:p>
          <w:p w14:paraId="184EC8FC" w14:textId="77777777" w:rsidR="000F5C85" w:rsidRDefault="000F5C85" w:rsidP="000F5C85"/>
          <w:p w14:paraId="21812E89" w14:textId="77777777" w:rsidR="000F5C85" w:rsidRDefault="000F5C85" w:rsidP="000F5C85">
            <w:pPr>
              <w:jc w:val="center"/>
            </w:pPr>
          </w:p>
          <w:p w14:paraId="73E30014" w14:textId="72B757D5" w:rsidR="000F5C85" w:rsidRDefault="000F5C85" w:rsidP="000F5C85">
            <w:pPr>
              <w:jc w:val="center"/>
            </w:pPr>
          </w:p>
          <w:p w14:paraId="6686F5F3" w14:textId="5894E2EA" w:rsidR="000F5C85" w:rsidRDefault="008144AF" w:rsidP="000F5C85">
            <w:pPr>
              <w:jc w:val="center"/>
            </w:pPr>
            <w:r>
              <w:t>The River</w:t>
            </w:r>
          </w:p>
          <w:p w14:paraId="5FF64664" w14:textId="0597E824" w:rsidR="008144AF" w:rsidRDefault="008144AF" w:rsidP="000F5C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15CF5" wp14:editId="4247FF77">
                  <wp:extent cx="1234672" cy="1592580"/>
                  <wp:effectExtent l="0" t="0" r="381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28" cy="159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660B0" w14:textId="00A55FE7" w:rsidR="000F5C85" w:rsidRDefault="000F5C85" w:rsidP="000F5C85">
            <w:pPr>
              <w:jc w:val="center"/>
            </w:pPr>
          </w:p>
          <w:p w14:paraId="485D6D08" w14:textId="77777777" w:rsidR="008144AF" w:rsidRDefault="008144AF" w:rsidP="000F5C85">
            <w:pPr>
              <w:jc w:val="center"/>
              <w:rPr>
                <w:noProof/>
              </w:rPr>
            </w:pPr>
          </w:p>
          <w:p w14:paraId="219D708C" w14:textId="77777777" w:rsidR="008144AF" w:rsidRDefault="008144AF" w:rsidP="000F5C85">
            <w:pPr>
              <w:jc w:val="center"/>
              <w:rPr>
                <w:noProof/>
              </w:rPr>
            </w:pPr>
          </w:p>
          <w:p w14:paraId="3E0831FB" w14:textId="432C9D5A" w:rsidR="000F5C85" w:rsidRDefault="008144AF" w:rsidP="000F5C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1D629" wp14:editId="69B1C918">
                  <wp:extent cx="1142908" cy="1379220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96" cy="138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22F31" w14:textId="7E58FD06" w:rsidR="000F5C85" w:rsidRDefault="000F5C85" w:rsidP="000F5C85">
            <w:pPr>
              <w:jc w:val="center"/>
            </w:pPr>
          </w:p>
          <w:p w14:paraId="46894FCE" w14:textId="77777777" w:rsidR="000F5C85" w:rsidRDefault="000F5C85" w:rsidP="000F5C85">
            <w:pPr>
              <w:jc w:val="center"/>
            </w:pPr>
          </w:p>
          <w:p w14:paraId="07793F4F" w14:textId="77777777" w:rsidR="008144AF" w:rsidRDefault="008144AF" w:rsidP="008144AF">
            <w:pPr>
              <w:ind w:left="1"/>
            </w:pPr>
            <w:r>
              <w:t>Journey of a river -  film clip</w:t>
            </w:r>
          </w:p>
          <w:p w14:paraId="1CC765FC" w14:textId="77777777" w:rsidR="000F5C85" w:rsidRDefault="000F5C85" w:rsidP="000F5C85">
            <w:pPr>
              <w:jc w:val="center"/>
            </w:pPr>
          </w:p>
          <w:p w14:paraId="28A0275A" w14:textId="77777777" w:rsidR="000F5C85" w:rsidRDefault="000F5C85" w:rsidP="000F5C85">
            <w:pPr>
              <w:jc w:val="center"/>
            </w:pPr>
          </w:p>
          <w:p w14:paraId="23126104" w14:textId="77777777" w:rsidR="000F5C85" w:rsidRDefault="000F5C85" w:rsidP="000F5C85">
            <w:pPr>
              <w:jc w:val="center"/>
            </w:pPr>
          </w:p>
          <w:p w14:paraId="333703D9" w14:textId="77777777" w:rsidR="000F5C85" w:rsidRDefault="000F5C85" w:rsidP="000F5C85">
            <w:pPr>
              <w:ind w:left="1"/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2C3F34A" w14:textId="10B0BA98" w:rsidR="00033FF8" w:rsidRDefault="00033FF8" w:rsidP="000F5C8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3D95962" wp14:editId="6446C809">
                  <wp:extent cx="948684" cy="156210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86" cy="156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CC8A5" w14:textId="77777777" w:rsidR="00033FF8" w:rsidRDefault="00033FF8" w:rsidP="00033FF8">
            <w:pPr>
              <w:jc w:val="center"/>
            </w:pPr>
            <w:r>
              <w:t>Charlie and the chocolate factory</w:t>
            </w:r>
          </w:p>
          <w:p w14:paraId="189653AC" w14:textId="585A3ACE" w:rsidR="00033FF8" w:rsidRDefault="00033FF8" w:rsidP="000F5C85">
            <w:pPr>
              <w:jc w:val="center"/>
            </w:pPr>
          </w:p>
          <w:p w14:paraId="188EDB03" w14:textId="56E1A52E" w:rsidR="00033FF8" w:rsidRDefault="00033FF8" w:rsidP="000F5C85">
            <w:pPr>
              <w:jc w:val="center"/>
            </w:pPr>
            <w:r>
              <w:t>Film clip to show when Charlie finds the golden ticket</w:t>
            </w:r>
          </w:p>
          <w:p w14:paraId="63AF37B4" w14:textId="3CF94F16" w:rsidR="00033FF8" w:rsidRDefault="00033FF8" w:rsidP="000F5C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5BD742" wp14:editId="355DD7C4">
                  <wp:extent cx="1212850" cy="523875"/>
                  <wp:effectExtent l="0" t="0" r="635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D92D3" w14:textId="77777777" w:rsidR="00033FF8" w:rsidRDefault="00033FF8" w:rsidP="000F5C85">
            <w:pPr>
              <w:jc w:val="center"/>
            </w:pPr>
          </w:p>
          <w:p w14:paraId="32058108" w14:textId="77777777" w:rsidR="00033FF8" w:rsidRDefault="00033FF8" w:rsidP="00033FF8">
            <w:pPr>
              <w:jc w:val="center"/>
            </w:pPr>
            <w:r>
              <w:t>How is chocolate made?</w:t>
            </w:r>
          </w:p>
          <w:p w14:paraId="531A1E04" w14:textId="27E8A4B2" w:rsidR="00033FF8" w:rsidRDefault="00033FF8" w:rsidP="000F5C8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302FAA9" wp14:editId="4456EF80">
                  <wp:extent cx="922949" cy="10896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74" cy="109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309BD" w14:textId="77777777" w:rsidR="00033FF8" w:rsidRDefault="00033FF8" w:rsidP="000F5C85">
            <w:pPr>
              <w:jc w:val="center"/>
            </w:pPr>
          </w:p>
          <w:p w14:paraId="704E78F0" w14:textId="77777777" w:rsidR="00033FF8" w:rsidRDefault="00033FF8" w:rsidP="000F5C85">
            <w:pPr>
              <w:jc w:val="center"/>
            </w:pPr>
          </w:p>
          <w:p w14:paraId="6367F0CC" w14:textId="77777777" w:rsidR="00033FF8" w:rsidRDefault="00033FF8" w:rsidP="000F5C85">
            <w:pPr>
              <w:jc w:val="center"/>
            </w:pPr>
          </w:p>
          <w:p w14:paraId="46A713CD" w14:textId="77777777" w:rsidR="00033FF8" w:rsidRDefault="00033FF8" w:rsidP="000F5C85">
            <w:pPr>
              <w:jc w:val="center"/>
            </w:pPr>
          </w:p>
          <w:p w14:paraId="6F6C33A4" w14:textId="77777777" w:rsidR="00033FF8" w:rsidRDefault="00033FF8" w:rsidP="000F5C85">
            <w:pPr>
              <w:jc w:val="center"/>
            </w:pPr>
          </w:p>
          <w:p w14:paraId="71A6915F" w14:textId="77777777" w:rsidR="00033FF8" w:rsidRDefault="00033FF8" w:rsidP="000F5C85">
            <w:pPr>
              <w:jc w:val="center"/>
            </w:pPr>
          </w:p>
          <w:p w14:paraId="5EB0B281" w14:textId="77777777" w:rsidR="00033FF8" w:rsidRDefault="00033FF8" w:rsidP="000F5C85">
            <w:pPr>
              <w:jc w:val="center"/>
            </w:pPr>
          </w:p>
          <w:p w14:paraId="5A0B3DF2" w14:textId="77777777" w:rsidR="00033FF8" w:rsidRDefault="00033FF8" w:rsidP="000F5C85">
            <w:pPr>
              <w:jc w:val="center"/>
            </w:pPr>
          </w:p>
          <w:p w14:paraId="4914014F" w14:textId="77777777" w:rsidR="00033FF8" w:rsidRDefault="00033FF8" w:rsidP="000F5C85">
            <w:pPr>
              <w:jc w:val="center"/>
            </w:pPr>
          </w:p>
          <w:p w14:paraId="0354A5AB" w14:textId="77777777" w:rsidR="00033FF8" w:rsidRDefault="00033FF8" w:rsidP="000F5C85">
            <w:pPr>
              <w:jc w:val="center"/>
            </w:pPr>
          </w:p>
          <w:p w14:paraId="5F2CAD4E" w14:textId="77777777" w:rsidR="00033FF8" w:rsidRDefault="00033FF8" w:rsidP="000F5C85">
            <w:pPr>
              <w:jc w:val="center"/>
            </w:pPr>
          </w:p>
          <w:p w14:paraId="63FDFC36" w14:textId="77777777" w:rsidR="00033FF8" w:rsidRDefault="00033FF8" w:rsidP="000F5C85">
            <w:pPr>
              <w:jc w:val="center"/>
            </w:pPr>
          </w:p>
          <w:p w14:paraId="19720699" w14:textId="77777777" w:rsidR="00033FF8" w:rsidRDefault="00033FF8" w:rsidP="000F5C85">
            <w:pPr>
              <w:jc w:val="center"/>
            </w:pPr>
          </w:p>
          <w:p w14:paraId="6C1D3F79" w14:textId="50695D43" w:rsidR="000F5C85" w:rsidRDefault="000F5C85" w:rsidP="000F5C85">
            <w:pPr>
              <w:jc w:val="center"/>
            </w:pPr>
          </w:p>
          <w:p w14:paraId="391905FC" w14:textId="77777777" w:rsidR="000F5C85" w:rsidRDefault="000F5C85" w:rsidP="000F5C85">
            <w:pPr>
              <w:jc w:val="center"/>
            </w:pPr>
          </w:p>
          <w:p w14:paraId="06EC2B9C" w14:textId="59AFCFA8" w:rsidR="000F5C85" w:rsidRDefault="000F5C85" w:rsidP="000F5C85">
            <w:pPr>
              <w:jc w:val="center"/>
            </w:pPr>
          </w:p>
          <w:p w14:paraId="2D51A36A" w14:textId="77777777" w:rsidR="000F5C85" w:rsidRDefault="000F5C85" w:rsidP="000F5C85">
            <w:pPr>
              <w:jc w:val="center"/>
            </w:pPr>
          </w:p>
          <w:p w14:paraId="2FF6E5A3" w14:textId="77777777" w:rsidR="000F5C85" w:rsidRDefault="000F5C85" w:rsidP="000F5C85">
            <w:pPr>
              <w:jc w:val="center"/>
            </w:pPr>
          </w:p>
          <w:p w14:paraId="60E7E703" w14:textId="702CD818" w:rsidR="000F5C85" w:rsidRDefault="000F5C85" w:rsidP="000F5C85">
            <w:pPr>
              <w:ind w:left="1"/>
            </w:pPr>
          </w:p>
        </w:tc>
      </w:tr>
      <w:tr w:rsidR="000F5C85" w14:paraId="0D0B3C20" w14:textId="77777777" w:rsidTr="00033FF8">
        <w:trPr>
          <w:trHeight w:val="986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0D2BB44B" w14:textId="77777777" w:rsidR="000F5C85" w:rsidRDefault="000F5C85" w:rsidP="000F5C85">
            <w:r>
              <w:rPr>
                <w:b/>
                <w:sz w:val="20"/>
              </w:rPr>
              <w:lastRenderedPageBreak/>
              <w:t xml:space="preserve">Writing genre covered throughout the year </w:t>
            </w:r>
          </w:p>
        </w:tc>
        <w:tc>
          <w:tcPr>
            <w:tcW w:w="1245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4655" w14:textId="77777777" w:rsidR="000F5C85" w:rsidRDefault="000F5C85" w:rsidP="000F5C85">
            <w:pPr>
              <w:ind w:left="52"/>
              <w:jc w:val="center"/>
            </w:pPr>
            <w:r>
              <w:rPr>
                <w:sz w:val="20"/>
              </w:rPr>
              <w:t xml:space="preserve"> </w:t>
            </w:r>
          </w:p>
          <w:p w14:paraId="658727B5" w14:textId="1AB3636B" w:rsidR="000F5C85" w:rsidRDefault="00772DAE" w:rsidP="000F5C85">
            <w:pPr>
              <w:ind w:left="52"/>
              <w:jc w:val="center"/>
            </w:pPr>
            <w:r>
              <w:t xml:space="preserve">Descriptions, instructions, recounts, narratives, informative, poetry, explanations, </w:t>
            </w:r>
            <w:r w:rsidR="000B08B2">
              <w:t>diary, advert</w:t>
            </w:r>
          </w:p>
        </w:tc>
      </w:tr>
    </w:tbl>
    <w:p w14:paraId="030E4449" w14:textId="77777777" w:rsidR="00EA7220" w:rsidRDefault="00987FC3">
      <w:pPr>
        <w:spacing w:after="0"/>
      </w:pPr>
      <w:r>
        <w:t xml:space="preserve"> </w:t>
      </w:r>
    </w:p>
    <w:tbl>
      <w:tblPr>
        <w:tblStyle w:val="TableGrid"/>
        <w:tblW w:w="13948" w:type="dxa"/>
        <w:tblInd w:w="6" w:type="dxa"/>
        <w:tblCellMar>
          <w:top w:w="46" w:type="dxa"/>
          <w:right w:w="67" w:type="dxa"/>
        </w:tblCellMar>
        <w:tblLook w:val="04A0" w:firstRow="1" w:lastRow="0" w:firstColumn="1" w:lastColumn="0" w:noHBand="0" w:noVBand="1"/>
      </w:tblPr>
      <w:tblGrid>
        <w:gridCol w:w="3879"/>
        <w:gridCol w:w="4006"/>
        <w:gridCol w:w="3536"/>
        <w:gridCol w:w="2527"/>
      </w:tblGrid>
      <w:tr w:rsidR="00EA7220" w14:paraId="67BCFEA4" w14:textId="77777777" w:rsidTr="000850EA">
        <w:trPr>
          <w:trHeight w:val="490"/>
        </w:trPr>
        <w:tc>
          <w:tcPr>
            <w:tcW w:w="7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548DD4"/>
          </w:tcPr>
          <w:p w14:paraId="555E61E3" w14:textId="77777777" w:rsidR="00EA7220" w:rsidRDefault="00987FC3">
            <w:r>
              <w:rPr>
                <w:b/>
                <w:sz w:val="20"/>
              </w:rPr>
              <w:t xml:space="preserve">MATHS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14:paraId="20DE123E" w14:textId="77777777" w:rsidR="00EA7220" w:rsidRDefault="00EA7220"/>
        </w:tc>
        <w:tc>
          <w:tcPr>
            <w:tcW w:w="2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026E97AA" w14:textId="77777777" w:rsidR="00EA7220" w:rsidRDefault="00EA7220"/>
        </w:tc>
      </w:tr>
      <w:tr w:rsidR="00EA7220" w14:paraId="137D78E3" w14:textId="77777777" w:rsidTr="000850EA">
        <w:trPr>
          <w:trHeight w:val="252"/>
        </w:trPr>
        <w:tc>
          <w:tcPr>
            <w:tcW w:w="7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14:paraId="5881C806" w14:textId="77777777" w:rsidR="00EA7220" w:rsidRDefault="00987FC3">
            <w:r>
              <w:rPr>
                <w:b/>
                <w:sz w:val="20"/>
                <w:u w:val="single" w:color="000000"/>
              </w:rPr>
              <w:t>Programme of study (Statutory requirements)- Most children will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6D9F1"/>
          </w:tcPr>
          <w:p w14:paraId="05E374FC" w14:textId="77777777" w:rsidR="00EA7220" w:rsidRDefault="00EA7220"/>
        </w:tc>
        <w:tc>
          <w:tcPr>
            <w:tcW w:w="2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20BA31E" w14:textId="77777777" w:rsidR="00EA7220" w:rsidRDefault="00EA7220"/>
        </w:tc>
      </w:tr>
      <w:tr w:rsidR="00EA7220" w14:paraId="790F4BA6" w14:textId="77777777" w:rsidTr="000850EA">
        <w:trPr>
          <w:trHeight w:val="2733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35EC7" w14:textId="77777777" w:rsidR="00084449" w:rsidRDefault="00084449" w:rsidP="00084449">
            <w:pPr>
              <w:spacing w:after="22"/>
            </w:pPr>
            <w:r>
              <w:rPr>
                <w:b/>
                <w:sz w:val="20"/>
                <w:u w:val="single" w:color="000000"/>
              </w:rPr>
              <w:lastRenderedPageBreak/>
              <w:t>Data</w:t>
            </w:r>
            <w:r>
              <w:rPr>
                <w:b/>
                <w:sz w:val="20"/>
              </w:rPr>
              <w:t xml:space="preserve">  </w:t>
            </w:r>
          </w:p>
          <w:p w14:paraId="63A7DF9E" w14:textId="77777777" w:rsidR="00084449" w:rsidRDefault="00084449" w:rsidP="00084449">
            <w:pPr>
              <w:numPr>
                <w:ilvl w:val="0"/>
                <w:numId w:val="1"/>
              </w:numPr>
              <w:spacing w:after="40" w:line="242" w:lineRule="auto"/>
              <w:ind w:hanging="307"/>
            </w:pPr>
            <w:r>
              <w:rPr>
                <w:sz w:val="20"/>
              </w:rPr>
              <w:t xml:space="preserve">interpret and present discrete data using bar charts and continuous data using line graphs </w:t>
            </w:r>
          </w:p>
          <w:p w14:paraId="3A3A9CBF" w14:textId="77777777" w:rsidR="00084449" w:rsidRDefault="00084449" w:rsidP="00084449">
            <w:pPr>
              <w:numPr>
                <w:ilvl w:val="0"/>
                <w:numId w:val="1"/>
              </w:numPr>
              <w:spacing w:after="1" w:line="241" w:lineRule="auto"/>
              <w:ind w:hanging="307"/>
            </w:pPr>
            <w:r>
              <w:rPr>
                <w:sz w:val="20"/>
              </w:rPr>
              <w:t>solve comparison, sum and difference problems using information presented in bar charts, pictograms, tables and simple line graphs.</w:t>
            </w:r>
            <w:r>
              <w:rPr>
                <w:b/>
                <w:sz w:val="20"/>
              </w:rPr>
              <w:t xml:space="preserve"> </w:t>
            </w:r>
          </w:p>
          <w:p w14:paraId="759C17E3" w14:textId="77777777" w:rsidR="00084449" w:rsidRDefault="00084449" w:rsidP="00084449">
            <w:pPr>
              <w:spacing w:after="1" w:line="241" w:lineRule="auto"/>
              <w:ind w:left="50"/>
            </w:pPr>
          </w:p>
          <w:p w14:paraId="004D4AC4" w14:textId="77777777" w:rsidR="00084449" w:rsidRPr="00084449" w:rsidRDefault="00084449" w:rsidP="00084449">
            <w:pPr>
              <w:spacing w:after="1" w:line="241" w:lineRule="auto"/>
              <w:ind w:left="357"/>
            </w:pPr>
          </w:p>
          <w:p w14:paraId="3039F8E0" w14:textId="77777777" w:rsidR="00084449" w:rsidRDefault="00084449" w:rsidP="00084449">
            <w:pPr>
              <w:pStyle w:val="ListParagraph"/>
              <w:rPr>
                <w:b/>
                <w:sz w:val="20"/>
                <w:u w:val="single" w:color="000000"/>
              </w:rPr>
            </w:pPr>
          </w:p>
          <w:p w14:paraId="3B0D81A5" w14:textId="77777777" w:rsidR="00084449" w:rsidRDefault="00084449" w:rsidP="00084449">
            <w:pPr>
              <w:numPr>
                <w:ilvl w:val="0"/>
                <w:numId w:val="1"/>
              </w:numPr>
              <w:spacing w:after="1" w:line="241" w:lineRule="auto"/>
              <w:ind w:hanging="307"/>
            </w:pPr>
            <w:r w:rsidRPr="00084449">
              <w:rPr>
                <w:b/>
                <w:sz w:val="20"/>
                <w:u w:val="single" w:color="000000"/>
              </w:rPr>
              <w:t>Measures</w:t>
            </w:r>
            <w:r w:rsidRPr="00084449">
              <w:rPr>
                <w:b/>
                <w:sz w:val="20"/>
              </w:rPr>
              <w:t xml:space="preserve"> </w:t>
            </w:r>
          </w:p>
          <w:p w14:paraId="103357C2" w14:textId="77777777" w:rsidR="00084449" w:rsidRDefault="00084449" w:rsidP="00084449">
            <w:pPr>
              <w:numPr>
                <w:ilvl w:val="0"/>
                <w:numId w:val="1"/>
              </w:numPr>
              <w:spacing w:after="100" w:line="242" w:lineRule="auto"/>
              <w:ind w:hanging="307"/>
            </w:pPr>
            <w:r>
              <w:rPr>
                <w:sz w:val="20"/>
              </w:rPr>
              <w:t xml:space="preserve">convert between different units of measure (e.g. kilometre to metre; hour to minute) </w:t>
            </w:r>
          </w:p>
          <w:p w14:paraId="1CBA6587" w14:textId="77777777" w:rsidR="00084449" w:rsidRDefault="00084449" w:rsidP="00084449">
            <w:pPr>
              <w:numPr>
                <w:ilvl w:val="0"/>
                <w:numId w:val="1"/>
              </w:numPr>
              <w:spacing w:after="98" w:line="242" w:lineRule="auto"/>
              <w:ind w:hanging="307"/>
            </w:pPr>
            <w:r>
              <w:rPr>
                <w:sz w:val="20"/>
              </w:rPr>
              <w:t xml:space="preserve">measure and calculate the perimeter of a rectilinear figure (including squares) in centimetres and metres </w:t>
            </w:r>
          </w:p>
          <w:p w14:paraId="35D59A6D" w14:textId="77777777" w:rsidR="00EA7220" w:rsidRPr="00084449" w:rsidRDefault="00084449" w:rsidP="00084449">
            <w:pPr>
              <w:numPr>
                <w:ilvl w:val="0"/>
                <w:numId w:val="1"/>
              </w:numPr>
              <w:ind w:right="53" w:hanging="286"/>
            </w:pPr>
            <w:r>
              <w:rPr>
                <w:sz w:val="20"/>
              </w:rPr>
              <w:t>find the area of rectilinear shapes by counting</w:t>
            </w:r>
          </w:p>
          <w:p w14:paraId="5E920BC8" w14:textId="77777777" w:rsidR="00084449" w:rsidRPr="00084449" w:rsidRDefault="00084449" w:rsidP="00084449">
            <w:pPr>
              <w:numPr>
                <w:ilvl w:val="0"/>
                <w:numId w:val="1"/>
              </w:numPr>
              <w:ind w:right="53" w:hanging="286"/>
            </w:pPr>
            <w:r>
              <w:rPr>
                <w:sz w:val="20"/>
              </w:rPr>
              <w:t xml:space="preserve">estimate, compare and calculate different measures, including money in pounds and pence </w:t>
            </w:r>
          </w:p>
          <w:p w14:paraId="23DADCBD" w14:textId="77777777" w:rsidR="00084449" w:rsidRDefault="00084449" w:rsidP="00084449">
            <w:pPr>
              <w:numPr>
                <w:ilvl w:val="0"/>
                <w:numId w:val="1"/>
              </w:numPr>
              <w:ind w:right="53" w:hanging="286"/>
            </w:pPr>
            <w:r>
              <w:rPr>
                <w:sz w:val="20"/>
              </w:rPr>
              <w:t>read, write and convert time between analogue and digital 12 and 24-hour clocks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2F369" w14:textId="77777777" w:rsidR="00084449" w:rsidRDefault="00084449" w:rsidP="00084449">
            <w:pPr>
              <w:spacing w:after="40" w:line="277" w:lineRule="auto"/>
              <w:ind w:left="1"/>
            </w:pPr>
            <w:r>
              <w:rPr>
                <w:b/>
                <w:sz w:val="20"/>
                <w:u w:val="single" w:color="000000"/>
              </w:rPr>
              <w:t>Number, place value, approximation and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estimation</w:t>
            </w:r>
            <w:r>
              <w:rPr>
                <w:b/>
                <w:sz w:val="20"/>
              </w:rPr>
              <w:t xml:space="preserve">  </w:t>
            </w:r>
          </w:p>
          <w:p w14:paraId="6F50D830" w14:textId="77777777" w:rsidR="00084449" w:rsidRDefault="00084449" w:rsidP="00084449">
            <w:pPr>
              <w:numPr>
                <w:ilvl w:val="0"/>
                <w:numId w:val="2"/>
              </w:numPr>
              <w:spacing w:after="40" w:line="242" w:lineRule="auto"/>
              <w:ind w:hanging="360"/>
            </w:pPr>
            <w:r>
              <w:rPr>
                <w:sz w:val="20"/>
              </w:rPr>
              <w:t xml:space="preserve">count in multiples of 6, 7, 9, 25 and 1000 </w:t>
            </w:r>
          </w:p>
          <w:p w14:paraId="0B828980" w14:textId="77777777" w:rsidR="00084449" w:rsidRDefault="00084449" w:rsidP="00084449">
            <w:pPr>
              <w:numPr>
                <w:ilvl w:val="0"/>
                <w:numId w:val="2"/>
              </w:numPr>
              <w:spacing w:after="40" w:line="242" w:lineRule="auto"/>
              <w:ind w:hanging="360"/>
            </w:pPr>
            <w:r>
              <w:rPr>
                <w:sz w:val="20"/>
              </w:rPr>
              <w:t xml:space="preserve">find 1000 more or less than a given number </w:t>
            </w:r>
          </w:p>
          <w:p w14:paraId="29E1A1E2" w14:textId="77777777" w:rsidR="00084449" w:rsidRDefault="00084449" w:rsidP="00084449">
            <w:pPr>
              <w:numPr>
                <w:ilvl w:val="0"/>
                <w:numId w:val="2"/>
              </w:numPr>
              <w:spacing w:after="40" w:line="242" w:lineRule="auto"/>
              <w:ind w:hanging="360"/>
            </w:pPr>
            <w:r>
              <w:rPr>
                <w:sz w:val="20"/>
              </w:rPr>
              <w:t xml:space="preserve">count backwards through zero to include negative numbers </w:t>
            </w:r>
          </w:p>
          <w:p w14:paraId="500C1F49" w14:textId="77777777" w:rsidR="00084449" w:rsidRDefault="00084449" w:rsidP="00084449">
            <w:pPr>
              <w:numPr>
                <w:ilvl w:val="0"/>
                <w:numId w:val="2"/>
              </w:numPr>
              <w:spacing w:after="41" w:line="241" w:lineRule="auto"/>
              <w:ind w:hanging="360"/>
            </w:pPr>
            <w:r>
              <w:rPr>
                <w:sz w:val="20"/>
              </w:rPr>
              <w:t xml:space="preserve">recognise the place value of each digit in a four-digit number (thousands, hundreds, tens, and ones)  </w:t>
            </w:r>
          </w:p>
          <w:p w14:paraId="7C191898" w14:textId="77777777" w:rsidR="00084449" w:rsidRDefault="00084449" w:rsidP="00084449">
            <w:pPr>
              <w:numPr>
                <w:ilvl w:val="0"/>
                <w:numId w:val="2"/>
              </w:numPr>
              <w:spacing w:after="40" w:line="242" w:lineRule="auto"/>
              <w:ind w:hanging="360"/>
            </w:pPr>
            <w:r>
              <w:rPr>
                <w:sz w:val="20"/>
              </w:rPr>
              <w:t xml:space="preserve">order and compare numbers beyond 1000 </w:t>
            </w:r>
          </w:p>
          <w:p w14:paraId="69D180B1" w14:textId="77777777" w:rsidR="00084449" w:rsidRDefault="00084449" w:rsidP="00084449">
            <w:pPr>
              <w:numPr>
                <w:ilvl w:val="0"/>
                <w:numId w:val="2"/>
              </w:numPr>
              <w:spacing w:after="40" w:line="242" w:lineRule="auto"/>
              <w:ind w:hanging="360"/>
            </w:pPr>
            <w:r>
              <w:rPr>
                <w:sz w:val="20"/>
              </w:rPr>
              <w:t xml:space="preserve">identify, represent and estimate numbers using different representations  </w:t>
            </w:r>
          </w:p>
          <w:p w14:paraId="254301B6" w14:textId="77777777" w:rsidR="00EA7220" w:rsidRPr="00084449" w:rsidRDefault="00084449" w:rsidP="00084449">
            <w:pPr>
              <w:numPr>
                <w:ilvl w:val="0"/>
                <w:numId w:val="2"/>
              </w:numPr>
              <w:ind w:hanging="361"/>
            </w:pPr>
            <w:r>
              <w:rPr>
                <w:sz w:val="20"/>
              </w:rPr>
              <w:t xml:space="preserve">round any number to the nearest 10, 100 or 1000  </w:t>
            </w:r>
          </w:p>
          <w:p w14:paraId="16A55CD1" w14:textId="77777777" w:rsidR="00084449" w:rsidRDefault="00084449" w:rsidP="00084449">
            <w:pPr>
              <w:numPr>
                <w:ilvl w:val="0"/>
                <w:numId w:val="2"/>
              </w:numPr>
              <w:spacing w:after="40" w:line="242" w:lineRule="auto"/>
              <w:ind w:hanging="360"/>
            </w:pPr>
            <w:r>
              <w:rPr>
                <w:sz w:val="20"/>
              </w:rPr>
              <w:t xml:space="preserve">solve number and practical problems that involve all of the above and with increasingly large positive numbers </w:t>
            </w:r>
          </w:p>
          <w:p w14:paraId="60E66C28" w14:textId="77777777" w:rsidR="00084449" w:rsidRDefault="00084449" w:rsidP="00084449">
            <w:pPr>
              <w:numPr>
                <w:ilvl w:val="0"/>
                <w:numId w:val="2"/>
              </w:numPr>
              <w:spacing w:after="1" w:line="241" w:lineRule="auto"/>
              <w:ind w:hanging="360"/>
            </w:pPr>
            <w:r>
              <w:rPr>
                <w:sz w:val="20"/>
              </w:rPr>
              <w:t xml:space="preserve">read Roman numerals to 100 (I to C) and understand how, over time, the numeral system changed to include the concept of zero and place value. </w:t>
            </w:r>
          </w:p>
          <w:p w14:paraId="02D01726" w14:textId="77777777" w:rsidR="00084449" w:rsidRDefault="00084449" w:rsidP="00084449">
            <w:pPr>
              <w:ind w:left="362"/>
            </w:pPr>
          </w:p>
          <w:p w14:paraId="0414AD67" w14:textId="77777777" w:rsidR="00084449" w:rsidRDefault="00084449" w:rsidP="00084449">
            <w:pPr>
              <w:ind w:left="362"/>
            </w:pPr>
          </w:p>
          <w:p w14:paraId="284CFC6C" w14:textId="77777777" w:rsidR="00084449" w:rsidRDefault="00084449" w:rsidP="00084449">
            <w:pPr>
              <w:spacing w:after="58"/>
              <w:ind w:left="108"/>
            </w:pPr>
            <w:r>
              <w:rPr>
                <w:b/>
                <w:sz w:val="20"/>
                <w:u w:val="single" w:color="000000"/>
              </w:rPr>
              <w:t>Fractions</w:t>
            </w:r>
            <w:r>
              <w:rPr>
                <w:b/>
                <w:sz w:val="20"/>
              </w:rPr>
              <w:t xml:space="preserve"> </w:t>
            </w:r>
          </w:p>
          <w:p w14:paraId="2C7C87F4" w14:textId="77777777" w:rsidR="00084449" w:rsidRDefault="00084449" w:rsidP="00084449">
            <w:pPr>
              <w:numPr>
                <w:ilvl w:val="0"/>
                <w:numId w:val="8"/>
              </w:numPr>
              <w:spacing w:after="41" w:line="241" w:lineRule="auto"/>
              <w:ind w:hanging="360"/>
            </w:pPr>
            <w:r>
              <w:rPr>
                <w:sz w:val="20"/>
              </w:rPr>
              <w:t xml:space="preserve">count up and down in hundredths; recognise that hundredths arise when dividing an object by a hundred and dividing tenths by ten </w:t>
            </w:r>
          </w:p>
          <w:p w14:paraId="4078663B" w14:textId="77777777" w:rsidR="00084449" w:rsidRDefault="00084449" w:rsidP="00084449">
            <w:pPr>
              <w:numPr>
                <w:ilvl w:val="0"/>
                <w:numId w:val="8"/>
              </w:numPr>
              <w:spacing w:after="41" w:line="241" w:lineRule="auto"/>
              <w:ind w:hanging="360"/>
            </w:pPr>
            <w:r>
              <w:rPr>
                <w:sz w:val="20"/>
              </w:rPr>
              <w:t xml:space="preserve">solve problems involving increasingly harder fractions to calculate quantities, and fractions to divide quantities, including non-unit fractions where the answer is a whole number </w:t>
            </w:r>
          </w:p>
          <w:p w14:paraId="65F6CBAC" w14:textId="77777777" w:rsidR="00084449" w:rsidRDefault="00084449" w:rsidP="00084449">
            <w:pPr>
              <w:numPr>
                <w:ilvl w:val="0"/>
                <w:numId w:val="8"/>
              </w:numPr>
              <w:spacing w:after="40" w:line="242" w:lineRule="auto"/>
              <w:ind w:hanging="360"/>
            </w:pPr>
            <w:r>
              <w:rPr>
                <w:sz w:val="20"/>
              </w:rPr>
              <w:lastRenderedPageBreak/>
              <w:t xml:space="preserve">identify, name and write equivalent fractions of a given fraction, including tenths and hundredths  </w:t>
            </w:r>
          </w:p>
          <w:p w14:paraId="47F06CBC" w14:textId="77777777" w:rsidR="00084449" w:rsidRDefault="00084449" w:rsidP="00084449">
            <w:pPr>
              <w:numPr>
                <w:ilvl w:val="0"/>
                <w:numId w:val="8"/>
              </w:numPr>
              <w:spacing w:after="76" w:line="242" w:lineRule="auto"/>
              <w:ind w:hanging="360"/>
            </w:pPr>
            <w:r>
              <w:rPr>
                <w:sz w:val="20"/>
              </w:rPr>
              <w:t xml:space="preserve">add and subtract fractions with the same denominator. </w:t>
            </w:r>
            <w:r>
              <w:rPr>
                <w:b/>
                <w:sz w:val="20"/>
                <w:u w:val="single" w:color="000000"/>
              </w:rPr>
              <w:t>Decimals and fractions</w:t>
            </w:r>
            <w:r>
              <w:rPr>
                <w:b/>
                <w:sz w:val="20"/>
              </w:rPr>
              <w:t xml:space="preserve"> </w:t>
            </w:r>
          </w:p>
          <w:p w14:paraId="6D884DAC" w14:textId="77777777" w:rsidR="00084449" w:rsidRDefault="00084449" w:rsidP="00084449">
            <w:pPr>
              <w:numPr>
                <w:ilvl w:val="0"/>
                <w:numId w:val="8"/>
              </w:numPr>
              <w:spacing w:after="41" w:line="241" w:lineRule="auto"/>
              <w:ind w:hanging="360"/>
            </w:pPr>
            <w:r>
              <w:rPr>
                <w:sz w:val="20"/>
              </w:rPr>
              <w:t xml:space="preserve">recognise and write decimal equivalents of any number of tenths or hundredths  </w:t>
            </w:r>
          </w:p>
          <w:p w14:paraId="2118B679" w14:textId="77777777" w:rsidR="00084449" w:rsidRDefault="00084449" w:rsidP="00084449">
            <w:pPr>
              <w:numPr>
                <w:ilvl w:val="0"/>
                <w:numId w:val="8"/>
              </w:numPr>
              <w:spacing w:after="40" w:line="242" w:lineRule="auto"/>
              <w:ind w:hanging="360"/>
            </w:pPr>
            <w:r>
              <w:rPr>
                <w:sz w:val="20"/>
              </w:rPr>
              <w:t xml:space="preserve">recognise and write decimal equivalents to 1/4; 1/2; 3/4 </w:t>
            </w:r>
          </w:p>
          <w:p w14:paraId="4C1D0484" w14:textId="77777777" w:rsidR="00084449" w:rsidRDefault="00084449" w:rsidP="00084449">
            <w:pPr>
              <w:numPr>
                <w:ilvl w:val="0"/>
                <w:numId w:val="8"/>
              </w:numPr>
              <w:spacing w:after="41" w:line="241" w:lineRule="auto"/>
              <w:ind w:hanging="360"/>
            </w:pPr>
            <w:r>
              <w:rPr>
                <w:sz w:val="20"/>
              </w:rPr>
              <w:t xml:space="preserve">find the effect of dividing a one- or two-digit number by 10 and 100, identifying the value of the digits in the answer as units, tenths and hundredths  </w:t>
            </w:r>
          </w:p>
          <w:p w14:paraId="10431D83" w14:textId="77777777" w:rsidR="00084449" w:rsidRPr="00084449" w:rsidRDefault="00084449" w:rsidP="00084449">
            <w:pPr>
              <w:numPr>
                <w:ilvl w:val="0"/>
                <w:numId w:val="8"/>
              </w:numPr>
              <w:spacing w:after="40" w:line="242" w:lineRule="auto"/>
              <w:ind w:hanging="360"/>
            </w:pPr>
            <w:r>
              <w:rPr>
                <w:sz w:val="20"/>
              </w:rPr>
              <w:t>round decimals with one decimal place to the nearest whole number</w:t>
            </w:r>
          </w:p>
          <w:p w14:paraId="79CFF118" w14:textId="77777777" w:rsidR="00084449" w:rsidRDefault="00084449" w:rsidP="00084449">
            <w:pPr>
              <w:numPr>
                <w:ilvl w:val="0"/>
                <w:numId w:val="8"/>
              </w:numPr>
              <w:spacing w:after="40" w:line="242" w:lineRule="auto"/>
              <w:ind w:hanging="360"/>
            </w:pPr>
            <w:r w:rsidRPr="00084449">
              <w:rPr>
                <w:sz w:val="20"/>
              </w:rPr>
              <w:t>compare numbers with the same number of decimal places up to two decimal places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2300" w14:textId="77777777" w:rsidR="00105B68" w:rsidRDefault="00105B68" w:rsidP="00105B68">
            <w:pPr>
              <w:spacing w:after="22"/>
              <w:ind w:left="2"/>
            </w:pPr>
            <w:r>
              <w:rPr>
                <w:b/>
                <w:sz w:val="20"/>
                <w:u w:val="single" w:color="000000"/>
              </w:rPr>
              <w:lastRenderedPageBreak/>
              <w:t>Addition and subtraction</w:t>
            </w:r>
            <w:r>
              <w:rPr>
                <w:b/>
                <w:sz w:val="20"/>
              </w:rPr>
              <w:t xml:space="preserve"> </w:t>
            </w:r>
          </w:p>
          <w:p w14:paraId="5E888573" w14:textId="77777777" w:rsidR="00105B68" w:rsidRDefault="00105B68" w:rsidP="00105B68">
            <w:pPr>
              <w:numPr>
                <w:ilvl w:val="0"/>
                <w:numId w:val="3"/>
              </w:numPr>
              <w:ind w:hanging="360"/>
            </w:pPr>
            <w:r>
              <w:rPr>
                <w:sz w:val="20"/>
              </w:rPr>
              <w:t xml:space="preserve">add and subtract numbers with up </w:t>
            </w:r>
          </w:p>
          <w:p w14:paraId="36746D70" w14:textId="77777777" w:rsidR="00105B68" w:rsidRDefault="00105B68" w:rsidP="00105B68">
            <w:pPr>
              <w:spacing w:after="98" w:line="242" w:lineRule="auto"/>
              <w:ind w:left="362"/>
            </w:pPr>
            <w:r>
              <w:rPr>
                <w:sz w:val="20"/>
              </w:rPr>
              <w:t xml:space="preserve">to 4 digits using the efficient written methods of columnar addition and subtraction where appropriate  </w:t>
            </w:r>
          </w:p>
          <w:p w14:paraId="2B97214E" w14:textId="77777777" w:rsidR="00105B68" w:rsidRDefault="00105B68" w:rsidP="00105B68">
            <w:pPr>
              <w:numPr>
                <w:ilvl w:val="0"/>
                <w:numId w:val="3"/>
              </w:numPr>
              <w:spacing w:after="95" w:line="244" w:lineRule="auto"/>
              <w:ind w:hanging="360"/>
            </w:pPr>
            <w:r>
              <w:rPr>
                <w:sz w:val="20"/>
              </w:rPr>
              <w:t xml:space="preserve">estimate and use inverse operations to check answers to a calculation </w:t>
            </w:r>
          </w:p>
          <w:p w14:paraId="5FE568FA" w14:textId="77777777" w:rsidR="00105B68" w:rsidRDefault="00105B68" w:rsidP="00105B68">
            <w:pPr>
              <w:numPr>
                <w:ilvl w:val="0"/>
                <w:numId w:val="3"/>
              </w:numPr>
              <w:spacing w:line="242" w:lineRule="auto"/>
              <w:ind w:hanging="360"/>
            </w:pPr>
            <w:r>
              <w:rPr>
                <w:sz w:val="20"/>
              </w:rPr>
              <w:t>solve addition and subtraction twostep problems in contexts, deciding which operations and methods to use and why.</w:t>
            </w:r>
            <w:r>
              <w:rPr>
                <w:b/>
                <w:sz w:val="20"/>
              </w:rPr>
              <w:t xml:space="preserve"> </w:t>
            </w:r>
          </w:p>
          <w:p w14:paraId="7EF92F22" w14:textId="77777777" w:rsidR="00EA7220" w:rsidRDefault="00EA7220" w:rsidP="00105B68">
            <w:pPr>
              <w:ind w:left="-42"/>
            </w:pPr>
          </w:p>
          <w:p w14:paraId="38923645" w14:textId="77777777" w:rsidR="00105B68" w:rsidRDefault="00105B68" w:rsidP="00105B68">
            <w:pPr>
              <w:spacing w:after="58"/>
              <w:ind w:left="2"/>
            </w:pPr>
            <w:r>
              <w:rPr>
                <w:b/>
                <w:sz w:val="20"/>
                <w:u w:val="single" w:color="000000"/>
              </w:rPr>
              <w:t>Multiplication and division</w:t>
            </w:r>
            <w:r>
              <w:rPr>
                <w:b/>
                <w:sz w:val="20"/>
              </w:rPr>
              <w:t xml:space="preserve"> </w:t>
            </w:r>
          </w:p>
          <w:p w14:paraId="5C38C5EA" w14:textId="77777777" w:rsidR="00105B68" w:rsidRDefault="00105B68" w:rsidP="00105B68">
            <w:pPr>
              <w:numPr>
                <w:ilvl w:val="0"/>
                <w:numId w:val="9"/>
              </w:numPr>
              <w:spacing w:line="242" w:lineRule="auto"/>
              <w:ind w:hanging="360"/>
            </w:pPr>
            <w:r>
              <w:rPr>
                <w:sz w:val="20"/>
              </w:rPr>
              <w:t xml:space="preserve">recall multiplication and division facts for multiplication tables up to </w:t>
            </w:r>
            <w:r>
              <w:t xml:space="preserve">12 </w:t>
            </w:r>
          </w:p>
          <w:p w14:paraId="090D7B7A" w14:textId="77777777" w:rsidR="00105B68" w:rsidRPr="00105B68" w:rsidRDefault="00105B68" w:rsidP="00105B68">
            <w:pPr>
              <w:numPr>
                <w:ilvl w:val="0"/>
                <w:numId w:val="9"/>
              </w:numPr>
              <w:spacing w:line="242" w:lineRule="auto"/>
              <w:ind w:hanging="360"/>
            </w:pPr>
            <w:r w:rsidRPr="00105B68">
              <w:rPr>
                <w:sz w:val="20"/>
              </w:rPr>
              <w:t>use place value, known and derived facts to multiply and divide mentally, including: multiplying by 0</w:t>
            </w:r>
            <w:r>
              <w:t xml:space="preserve"> </w:t>
            </w:r>
            <w:r w:rsidRPr="00105B68">
              <w:rPr>
                <w:sz w:val="20"/>
              </w:rPr>
              <w:t>and 1; dividing by 1; multiplying together three numbers recognise and use factor pairs and commutativity in mental calculations</w:t>
            </w:r>
          </w:p>
          <w:p w14:paraId="6546A626" w14:textId="77777777" w:rsidR="00105B68" w:rsidRDefault="00105B68" w:rsidP="00105B68">
            <w:pPr>
              <w:numPr>
                <w:ilvl w:val="0"/>
                <w:numId w:val="9"/>
              </w:numPr>
              <w:spacing w:line="242" w:lineRule="auto"/>
              <w:ind w:hanging="360"/>
            </w:pPr>
            <w:r w:rsidRPr="00105B68">
              <w:rPr>
                <w:sz w:val="20"/>
              </w:rPr>
              <w:t xml:space="preserve"> multiply two-digit and three-digit numbers by a one-digit number using formal written layout </w:t>
            </w:r>
          </w:p>
          <w:p w14:paraId="6260EDCC" w14:textId="77777777" w:rsidR="00105B68" w:rsidRDefault="00105B68" w:rsidP="00105B68">
            <w:pPr>
              <w:numPr>
                <w:ilvl w:val="0"/>
                <w:numId w:val="9"/>
              </w:numPr>
              <w:spacing w:line="242" w:lineRule="auto"/>
              <w:ind w:hanging="360"/>
            </w:pPr>
            <w:r>
              <w:rPr>
                <w:sz w:val="20"/>
              </w:rPr>
              <w:t>solve problems involving multiplying and adding, including using the distributive law and harder multiplication problems such as which n objects are connected to m objects.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F9DD3" w14:textId="77777777" w:rsidR="00105B68" w:rsidRDefault="00105B68" w:rsidP="00105B68">
            <w:pPr>
              <w:spacing w:after="40" w:line="277" w:lineRule="auto"/>
              <w:ind w:left="1"/>
            </w:pPr>
            <w:r>
              <w:rPr>
                <w:b/>
                <w:sz w:val="20"/>
                <w:u w:val="single" w:color="000000"/>
              </w:rPr>
              <w:t>Geometry-property of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shape</w:t>
            </w:r>
            <w:r>
              <w:rPr>
                <w:b/>
                <w:sz w:val="20"/>
              </w:rPr>
              <w:t xml:space="preserve"> </w:t>
            </w:r>
          </w:p>
          <w:p w14:paraId="0FA68504" w14:textId="77777777" w:rsidR="00105B68" w:rsidRDefault="00105B68" w:rsidP="00105B68">
            <w:pPr>
              <w:numPr>
                <w:ilvl w:val="0"/>
                <w:numId w:val="12"/>
              </w:numPr>
              <w:spacing w:after="100" w:line="241" w:lineRule="auto"/>
              <w:ind w:hanging="361"/>
            </w:pPr>
            <w:r>
              <w:rPr>
                <w:sz w:val="20"/>
              </w:rPr>
              <w:t xml:space="preserve">compare and classify geometric shapes, including quadrilaterals and triangles, based on their properties and sizes </w:t>
            </w:r>
          </w:p>
          <w:p w14:paraId="0249AA5F" w14:textId="77777777" w:rsidR="00105B68" w:rsidRDefault="00105B68" w:rsidP="00105B68">
            <w:pPr>
              <w:numPr>
                <w:ilvl w:val="0"/>
                <w:numId w:val="12"/>
              </w:numPr>
              <w:spacing w:after="97" w:line="242" w:lineRule="auto"/>
              <w:ind w:hanging="361"/>
            </w:pPr>
            <w:r>
              <w:rPr>
                <w:sz w:val="20"/>
              </w:rPr>
              <w:t xml:space="preserve">identify acute and obtuse angles and compare and order angles up to two right angles by size </w:t>
            </w:r>
          </w:p>
          <w:p w14:paraId="5F19AFAA" w14:textId="77777777" w:rsidR="00105B68" w:rsidRDefault="00105B68" w:rsidP="00105B68">
            <w:pPr>
              <w:numPr>
                <w:ilvl w:val="0"/>
                <w:numId w:val="12"/>
              </w:numPr>
              <w:spacing w:after="100" w:line="242" w:lineRule="auto"/>
              <w:ind w:hanging="361"/>
            </w:pPr>
            <w:r>
              <w:rPr>
                <w:sz w:val="20"/>
              </w:rPr>
              <w:t xml:space="preserve">identify lines of symmetry in 2-D shapes presented in different orientations </w:t>
            </w:r>
          </w:p>
          <w:p w14:paraId="7774EC97" w14:textId="77777777" w:rsidR="00105B68" w:rsidRDefault="00105B68" w:rsidP="00105B68">
            <w:pPr>
              <w:pStyle w:val="ListParagraph"/>
              <w:numPr>
                <w:ilvl w:val="0"/>
                <w:numId w:val="12"/>
              </w:numPr>
            </w:pPr>
            <w:r w:rsidRPr="00105B68">
              <w:rPr>
                <w:sz w:val="20"/>
              </w:rPr>
              <w:t>complete a simple symmetric figure with</w:t>
            </w:r>
            <w:r>
              <w:rPr>
                <w:sz w:val="20"/>
              </w:rPr>
              <w:t xml:space="preserve"> </w:t>
            </w:r>
            <w:r w:rsidRPr="00105B68">
              <w:rPr>
                <w:sz w:val="20"/>
              </w:rPr>
              <w:t xml:space="preserve">respect to a specific line of symmetry </w:t>
            </w:r>
            <w:r w:rsidRPr="00105B68">
              <w:rPr>
                <w:b/>
                <w:sz w:val="20"/>
                <w:u w:val="single" w:color="000000"/>
              </w:rPr>
              <w:t>Geometry-position,</w:t>
            </w:r>
            <w:r w:rsidRPr="00105B68">
              <w:rPr>
                <w:b/>
                <w:sz w:val="20"/>
              </w:rPr>
              <w:t xml:space="preserve"> </w:t>
            </w:r>
            <w:r w:rsidRPr="00105B68">
              <w:rPr>
                <w:b/>
                <w:sz w:val="20"/>
                <w:u w:val="single" w:color="000000"/>
              </w:rPr>
              <w:t>direction, motion</w:t>
            </w:r>
            <w:r w:rsidRPr="00105B68">
              <w:rPr>
                <w:b/>
                <w:sz w:val="20"/>
              </w:rPr>
              <w:t xml:space="preserve"> </w:t>
            </w:r>
          </w:p>
          <w:p w14:paraId="5BA559E9" w14:textId="77777777" w:rsidR="00105B68" w:rsidRDefault="00105B68" w:rsidP="00105B68">
            <w:pPr>
              <w:pStyle w:val="ListParagraph"/>
              <w:numPr>
                <w:ilvl w:val="0"/>
                <w:numId w:val="12"/>
              </w:numPr>
              <w:spacing w:after="99" w:line="242" w:lineRule="auto"/>
              <w:ind w:right="39"/>
            </w:pPr>
            <w:r w:rsidRPr="00105B68">
              <w:rPr>
                <w:sz w:val="20"/>
              </w:rPr>
              <w:t xml:space="preserve">describe positions on a 2-D grid as coordinates in the first quadrant </w:t>
            </w:r>
          </w:p>
          <w:p w14:paraId="71771FA0" w14:textId="77777777" w:rsidR="00105B68" w:rsidRDefault="00105B68" w:rsidP="00105B68">
            <w:pPr>
              <w:numPr>
                <w:ilvl w:val="0"/>
                <w:numId w:val="12"/>
              </w:numPr>
              <w:spacing w:after="1" w:line="241" w:lineRule="auto"/>
              <w:ind w:right="39" w:hanging="361"/>
            </w:pPr>
            <w:r>
              <w:rPr>
                <w:sz w:val="20"/>
              </w:rPr>
              <w:t xml:space="preserve">describe movements between positions as translations of a given </w:t>
            </w:r>
          </w:p>
          <w:p w14:paraId="0205311E" w14:textId="77777777" w:rsidR="00105B68" w:rsidRDefault="00105B68" w:rsidP="00105B68">
            <w:pPr>
              <w:spacing w:after="100" w:line="242" w:lineRule="auto"/>
              <w:ind w:left="469" w:right="6"/>
            </w:pPr>
            <w:r>
              <w:rPr>
                <w:sz w:val="20"/>
              </w:rPr>
              <w:t xml:space="preserve">unit to the left/right and up/down </w:t>
            </w:r>
          </w:p>
          <w:p w14:paraId="1C3A0645" w14:textId="77777777" w:rsidR="00105B68" w:rsidRDefault="00105B68" w:rsidP="00105B68">
            <w:pPr>
              <w:pStyle w:val="ListParagraph"/>
              <w:numPr>
                <w:ilvl w:val="0"/>
                <w:numId w:val="12"/>
              </w:numPr>
            </w:pPr>
            <w:r>
              <w:rPr>
                <w:sz w:val="20"/>
              </w:rPr>
              <w:t>plot specified points and draw sides to complete a given polygon.</w:t>
            </w:r>
          </w:p>
        </w:tc>
      </w:tr>
    </w:tbl>
    <w:p w14:paraId="5AD61431" w14:textId="77777777" w:rsidR="00EA7220" w:rsidRDefault="00EA7220">
      <w:pPr>
        <w:spacing w:after="0"/>
        <w:jc w:val="both"/>
      </w:pPr>
    </w:p>
    <w:p w14:paraId="61D1836D" w14:textId="77777777" w:rsidR="00EA7220" w:rsidRDefault="00987FC3">
      <w:pPr>
        <w:spacing w:after="218"/>
      </w:pPr>
      <w:r>
        <w:t xml:space="preserve"> </w:t>
      </w:r>
    </w:p>
    <w:p w14:paraId="3DABCE74" w14:textId="77777777" w:rsidR="00EA7220" w:rsidRDefault="00987FC3">
      <w:pPr>
        <w:spacing w:after="218"/>
      </w:pPr>
      <w:r>
        <w:t xml:space="preserve"> </w:t>
      </w:r>
    </w:p>
    <w:p w14:paraId="031C1A87" w14:textId="77777777" w:rsidR="00EA7220" w:rsidRDefault="00987FC3">
      <w:pPr>
        <w:spacing w:after="0"/>
      </w:pPr>
      <w:r>
        <w:t xml:space="preserve"> </w:t>
      </w:r>
    </w:p>
    <w:tbl>
      <w:tblPr>
        <w:tblStyle w:val="TableGrid"/>
        <w:tblW w:w="13950" w:type="dxa"/>
        <w:tblInd w:w="6" w:type="dxa"/>
        <w:tblCellMar>
          <w:top w:w="4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796"/>
        <w:gridCol w:w="2081"/>
        <w:gridCol w:w="37"/>
        <w:gridCol w:w="2119"/>
        <w:gridCol w:w="2036"/>
        <w:gridCol w:w="1869"/>
        <w:gridCol w:w="2006"/>
        <w:gridCol w:w="53"/>
        <w:gridCol w:w="1953"/>
      </w:tblGrid>
      <w:tr w:rsidR="00EA7220" w14:paraId="4B249604" w14:textId="77777777" w:rsidTr="00DB71A2">
        <w:trPr>
          <w:trHeight w:val="253"/>
        </w:trPr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68324D1C" w14:textId="77777777" w:rsidR="00EA7220" w:rsidRDefault="00987FC3">
            <w:pPr>
              <w:ind w:left="5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4F81BD"/>
          </w:tcPr>
          <w:p w14:paraId="6CC5217C" w14:textId="77777777" w:rsidR="00EA7220" w:rsidRDefault="00987FC3">
            <w:pPr>
              <w:ind w:left="1"/>
            </w:pPr>
            <w:r>
              <w:rPr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39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4F81BD"/>
          </w:tcPr>
          <w:p w14:paraId="61A27B9E" w14:textId="77777777" w:rsidR="00EA7220" w:rsidRDefault="00EA7220"/>
        </w:tc>
        <w:tc>
          <w:tcPr>
            <w:tcW w:w="401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316D5A0E" w14:textId="77777777" w:rsidR="00EA7220" w:rsidRDefault="00EA7220"/>
        </w:tc>
      </w:tr>
      <w:tr w:rsidR="00986369" w14:paraId="346CD3B5" w14:textId="77777777" w:rsidTr="00DB71A2">
        <w:trPr>
          <w:trHeight w:val="254"/>
        </w:trPr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E381" w14:textId="77777777" w:rsidR="00EA7220" w:rsidRDefault="00EA7220"/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873B3B6" w14:textId="77777777" w:rsidR="00EA7220" w:rsidRDefault="00987FC3">
            <w:pPr>
              <w:ind w:left="1"/>
            </w:pPr>
            <w:r>
              <w:rPr>
                <w:sz w:val="20"/>
              </w:rPr>
              <w:t xml:space="preserve">AUTUMN 1 </w:t>
            </w:r>
          </w:p>
        </w:tc>
        <w:tc>
          <w:tcPr>
            <w:tcW w:w="2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9C243E0" w14:textId="77777777" w:rsidR="00EA7220" w:rsidRDefault="00987FC3">
            <w:pPr>
              <w:ind w:left="1"/>
            </w:pPr>
            <w:r>
              <w:rPr>
                <w:sz w:val="20"/>
              </w:rPr>
              <w:t xml:space="preserve">AUTUMN 2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CB2E4C1" w14:textId="77777777" w:rsidR="00EA7220" w:rsidRDefault="00987FC3">
            <w:pPr>
              <w:ind w:left="1"/>
            </w:pPr>
            <w:r>
              <w:rPr>
                <w:sz w:val="20"/>
              </w:rPr>
              <w:t xml:space="preserve">SPRING 1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5FEAE08" w14:textId="77777777" w:rsidR="00EA7220" w:rsidRDefault="00987FC3">
            <w:pPr>
              <w:ind w:left="2"/>
            </w:pPr>
            <w:r>
              <w:rPr>
                <w:sz w:val="20"/>
              </w:rPr>
              <w:t xml:space="preserve">SPRING 2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66754A8" w14:textId="77777777" w:rsidR="00EA7220" w:rsidRDefault="00987FC3">
            <w:pPr>
              <w:ind w:left="2"/>
            </w:pPr>
            <w:r>
              <w:rPr>
                <w:sz w:val="20"/>
              </w:rPr>
              <w:t xml:space="preserve">SUMMER 1 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5276C26" w14:textId="77777777" w:rsidR="00EA7220" w:rsidRDefault="00987FC3">
            <w:pPr>
              <w:ind w:left="1"/>
            </w:pPr>
            <w:r>
              <w:rPr>
                <w:sz w:val="20"/>
              </w:rPr>
              <w:t xml:space="preserve">SUMMER 2 </w:t>
            </w:r>
          </w:p>
        </w:tc>
      </w:tr>
      <w:tr w:rsidR="00986369" w14:paraId="554CA623" w14:textId="77777777" w:rsidTr="00DB71A2">
        <w:trPr>
          <w:trHeight w:val="497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4E02A1CB" w14:textId="77777777" w:rsidR="00DC49C7" w:rsidRDefault="00DC49C7" w:rsidP="00DC49C7">
            <w:r>
              <w:rPr>
                <w:b/>
                <w:sz w:val="20"/>
              </w:rPr>
              <w:t xml:space="preserve">HISTORY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A289" w14:textId="560D3071" w:rsidR="000850EA" w:rsidRDefault="000850EA" w:rsidP="00DC49C7">
            <w:pPr>
              <w:ind w:left="53"/>
            </w:pPr>
          </w:p>
          <w:p w14:paraId="5308549D" w14:textId="299E3CF3" w:rsidR="00C875B4" w:rsidRDefault="00C875B4" w:rsidP="00DC49C7">
            <w:pPr>
              <w:ind w:left="53"/>
            </w:pPr>
            <w:r>
              <w:t xml:space="preserve">How have children’s lives changed? </w:t>
            </w:r>
          </w:p>
          <w:p w14:paraId="34437A78" w14:textId="29721703" w:rsidR="00C875B4" w:rsidRDefault="00C875B4" w:rsidP="00DC49C7">
            <w:pPr>
              <w:ind w:left="53"/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BBE21D1" w14:textId="77777777" w:rsidR="00DC49C7" w:rsidRDefault="00DC49C7" w:rsidP="00DC49C7">
            <w:pPr>
              <w:ind w:left="53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254C" w14:textId="77777777" w:rsidR="00C875B4" w:rsidRPr="00C875B4" w:rsidRDefault="00C875B4" w:rsidP="00C875B4">
            <w:pPr>
              <w:numPr>
                <w:ilvl w:val="0"/>
                <w:numId w:val="15"/>
              </w:numPr>
              <w:shd w:val="clear" w:color="auto" w:fill="F0F6FA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bCs/>
                <w:color w:val="auto"/>
                <w:sz w:val="18"/>
                <w:szCs w:val="21"/>
              </w:rPr>
            </w:pPr>
            <w:r w:rsidRPr="00C875B4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21"/>
              </w:rPr>
              <w:br/>
            </w:r>
            <w:r w:rsidRPr="00C875B4">
              <w:rPr>
                <w:rFonts w:ascii="Arial" w:eastAsia="Times New Roman" w:hAnsi="Arial" w:cs="Arial"/>
                <w:bCs/>
                <w:color w:val="auto"/>
                <w:sz w:val="18"/>
                <w:szCs w:val="21"/>
              </w:rPr>
              <w:t>British history 3: What changed in Britain after the Anglo-Saxon invasion?</w:t>
            </w:r>
          </w:p>
          <w:p w14:paraId="2CD43990" w14:textId="77777777" w:rsidR="000850EA" w:rsidRPr="00C875B4" w:rsidRDefault="000850EA" w:rsidP="00DC49C7">
            <w:pPr>
              <w:ind w:left="8"/>
              <w:rPr>
                <w:color w:val="auto"/>
                <w:sz w:val="18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4B110A4" w14:textId="77777777" w:rsidR="00DC49C7" w:rsidRPr="00C875B4" w:rsidRDefault="00DC49C7" w:rsidP="00DC49C7">
            <w:pPr>
              <w:ind w:left="8"/>
              <w:rPr>
                <w:color w:val="auto"/>
                <w:sz w:val="18"/>
              </w:rPr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ADE6" w14:textId="77777777" w:rsidR="00C875B4" w:rsidRPr="00C875B4" w:rsidRDefault="00C875B4" w:rsidP="00C875B4">
            <w:pPr>
              <w:numPr>
                <w:ilvl w:val="0"/>
                <w:numId w:val="16"/>
              </w:numPr>
              <w:shd w:val="clear" w:color="auto" w:fill="F0F6FA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bCs/>
                <w:color w:val="auto"/>
                <w:sz w:val="18"/>
                <w:szCs w:val="21"/>
              </w:rPr>
            </w:pPr>
            <w:r w:rsidRPr="00C875B4">
              <w:rPr>
                <w:rFonts w:ascii="Arial" w:eastAsia="Times New Roman" w:hAnsi="Arial" w:cs="Arial"/>
                <w:bCs/>
                <w:color w:val="auto"/>
                <w:sz w:val="18"/>
                <w:szCs w:val="21"/>
              </w:rPr>
              <w:br/>
              <w:t>How did the achievements of the ancient Maya impact their society and beyond?</w:t>
            </w:r>
          </w:p>
          <w:p w14:paraId="4305C680" w14:textId="77777777" w:rsidR="000850EA" w:rsidRPr="00C875B4" w:rsidRDefault="000850EA" w:rsidP="00DC49C7">
            <w:pPr>
              <w:ind w:left="54"/>
              <w:rPr>
                <w:color w:val="auto"/>
                <w:sz w:val="18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F9D016E" w14:textId="77777777" w:rsidR="00DC49C7" w:rsidRDefault="00DC49C7" w:rsidP="00DC49C7">
            <w:pPr>
              <w:ind w:left="54"/>
            </w:pPr>
          </w:p>
        </w:tc>
      </w:tr>
      <w:tr w:rsidR="00986369" w14:paraId="20305E6E" w14:textId="77777777" w:rsidTr="00DB71A2">
        <w:trPr>
          <w:trHeight w:val="500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788E69FF" w14:textId="77777777" w:rsidR="00DC49C7" w:rsidRDefault="00DC49C7" w:rsidP="00DC49C7">
            <w:r>
              <w:rPr>
                <w:b/>
                <w:sz w:val="20"/>
              </w:rPr>
              <w:lastRenderedPageBreak/>
              <w:t xml:space="preserve">GEOGRAPHY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A856150" w14:textId="77777777" w:rsidR="00DC49C7" w:rsidRDefault="00DC49C7" w:rsidP="00DC49C7">
            <w:pPr>
              <w:ind w:left="1"/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EF56" w14:textId="77777777" w:rsidR="00DC49C7" w:rsidRDefault="000850EA" w:rsidP="00DC49C7">
            <w:pPr>
              <w:ind w:left="1"/>
            </w:pPr>
            <w:r>
              <w:t>Why are rainforests important to us?</w:t>
            </w:r>
          </w:p>
          <w:p w14:paraId="37D495B4" w14:textId="77777777" w:rsidR="000850EA" w:rsidRDefault="000850EA" w:rsidP="00DC49C7">
            <w:pPr>
              <w:ind w:left="1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17FDD99" w14:textId="77777777" w:rsidR="00DC49C7" w:rsidRDefault="00DC49C7" w:rsidP="00DC49C7">
            <w:pPr>
              <w:ind w:left="1"/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02D6" w14:textId="77777777" w:rsidR="00EE370B" w:rsidRDefault="00EE370B" w:rsidP="00EE370B">
            <w:pPr>
              <w:ind w:left="2"/>
            </w:pPr>
            <w:r>
              <w:t>What are rivers and how are they used?</w:t>
            </w:r>
          </w:p>
          <w:p w14:paraId="51653429" w14:textId="55466A77" w:rsidR="007E78A8" w:rsidRDefault="007E78A8" w:rsidP="00DC49C7">
            <w:pPr>
              <w:ind w:left="1"/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28EF338" w14:textId="77777777" w:rsidR="00DC49C7" w:rsidRDefault="00DC49C7" w:rsidP="00DC49C7">
            <w:pPr>
              <w:ind w:left="2"/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57B85" w14:textId="1E1A0ED4" w:rsidR="00EE370B" w:rsidRDefault="00EE370B" w:rsidP="00DC49C7">
            <w:pPr>
              <w:ind w:left="2"/>
            </w:pPr>
            <w:r>
              <w:t>Where does our food come from?</w:t>
            </w:r>
          </w:p>
        </w:tc>
      </w:tr>
      <w:tr w:rsidR="00986369" w14:paraId="281CB32E" w14:textId="77777777" w:rsidTr="00DB71A2">
        <w:trPr>
          <w:trHeight w:val="498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7AA375E1" w14:textId="77777777" w:rsidR="00DC49C7" w:rsidRDefault="00DC49C7" w:rsidP="00DC49C7">
            <w:r>
              <w:rPr>
                <w:b/>
                <w:sz w:val="20"/>
              </w:rPr>
              <w:t xml:space="preserve">ART 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E235C" w14:textId="77777777" w:rsidR="007E78A8" w:rsidRPr="005A1CF5" w:rsidRDefault="000850EA" w:rsidP="00DC49C7">
            <w:pPr>
              <w:ind w:left="1"/>
              <w:rPr>
                <w:b/>
              </w:rPr>
            </w:pPr>
            <w:r w:rsidRPr="005A1CF5">
              <w:rPr>
                <w:b/>
              </w:rPr>
              <w:t>Craft &amp; Design:</w:t>
            </w:r>
          </w:p>
          <w:p w14:paraId="29CF6C8C" w14:textId="77777777" w:rsidR="000850EA" w:rsidRDefault="000850EA" w:rsidP="00DC49C7">
            <w:pPr>
              <w:ind w:left="1"/>
            </w:pPr>
            <w:r>
              <w:t>Ancient Egyptian scrolls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583EE89" w14:textId="77777777" w:rsidR="000850EA" w:rsidRDefault="000850EA" w:rsidP="00DC49C7">
            <w:pPr>
              <w:ind w:left="1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2AFAD" w14:textId="77777777" w:rsidR="000850EA" w:rsidRPr="005A1CF5" w:rsidRDefault="000850EA" w:rsidP="000850EA">
            <w:pPr>
              <w:ind w:left="1"/>
              <w:rPr>
                <w:b/>
              </w:rPr>
            </w:pPr>
            <w:r w:rsidRPr="005A1CF5">
              <w:rPr>
                <w:b/>
              </w:rPr>
              <w:t xml:space="preserve">Drawing : </w:t>
            </w:r>
          </w:p>
          <w:p w14:paraId="41FA3246" w14:textId="73AB4BDF" w:rsidR="007E78A8" w:rsidRDefault="005003F5" w:rsidP="000850EA">
            <w:pPr>
              <w:ind w:left="1"/>
            </w:pPr>
            <w:r>
              <w:t>Exploring tone, texture and proportion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6678AA3" w14:textId="77777777" w:rsidR="00DC49C7" w:rsidRDefault="00DC49C7" w:rsidP="00DC49C7">
            <w:pPr>
              <w:ind w:left="1"/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6109" w14:textId="77777777" w:rsidR="007E78A8" w:rsidRPr="005A1CF5" w:rsidRDefault="000850EA" w:rsidP="00DC49C7">
            <w:pPr>
              <w:ind w:left="2"/>
              <w:rPr>
                <w:b/>
              </w:rPr>
            </w:pPr>
            <w:r w:rsidRPr="005A1CF5">
              <w:rPr>
                <w:b/>
              </w:rPr>
              <w:t>Craft &amp; Design:</w:t>
            </w:r>
          </w:p>
          <w:p w14:paraId="1D1D7D99" w14:textId="77777777" w:rsidR="000850EA" w:rsidRDefault="000850EA" w:rsidP="00DC49C7">
            <w:pPr>
              <w:ind w:left="2"/>
            </w:pPr>
            <w:r>
              <w:t>Fabric of nature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F681C91" w14:textId="77777777" w:rsidR="00DC49C7" w:rsidRDefault="00DC49C7" w:rsidP="00DC49C7">
            <w:pPr>
              <w:ind w:left="2"/>
            </w:pPr>
          </w:p>
        </w:tc>
      </w:tr>
      <w:tr w:rsidR="00986369" w14:paraId="62EE74AF" w14:textId="77777777" w:rsidTr="005A1CF5">
        <w:trPr>
          <w:trHeight w:val="986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7012B0A4" w14:textId="77777777" w:rsidR="005B0FD2" w:rsidRPr="005B0FD2" w:rsidRDefault="005B0FD2" w:rsidP="00DC49C7">
            <w:pPr>
              <w:rPr>
                <w:b/>
              </w:rPr>
            </w:pPr>
            <w:r w:rsidRPr="005B0FD2">
              <w:rPr>
                <w:b/>
              </w:rPr>
              <w:t>DESIGN TECHNOLOGY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80F87FB" w14:textId="77777777" w:rsidR="005A1CF5" w:rsidRDefault="005A1CF5" w:rsidP="00DC49C7">
            <w:pPr>
              <w:ind w:left="1"/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05A2A" w14:textId="77777777" w:rsidR="005A1CF5" w:rsidRPr="005A1CF5" w:rsidRDefault="005A1CF5" w:rsidP="005A1CF5">
            <w:pPr>
              <w:ind w:left="1"/>
              <w:rPr>
                <w:b/>
              </w:rPr>
            </w:pPr>
            <w:r w:rsidRPr="005A1CF5">
              <w:rPr>
                <w:b/>
              </w:rPr>
              <w:t>Structure:</w:t>
            </w:r>
          </w:p>
          <w:p w14:paraId="07EFB6A8" w14:textId="77777777" w:rsidR="005B0FD2" w:rsidRDefault="005A1CF5" w:rsidP="005A1CF5">
            <w:pPr>
              <w:ind w:left="1"/>
            </w:pPr>
            <w:r>
              <w:t>Pavilions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23F03C1" w14:textId="77777777" w:rsidR="005B0FD2" w:rsidRDefault="005B0FD2" w:rsidP="00DC49C7">
            <w:pPr>
              <w:ind w:left="1"/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FC9D9" w14:textId="77777777" w:rsidR="005B0FD2" w:rsidRPr="005A1CF5" w:rsidRDefault="005A1CF5" w:rsidP="00DC49C7">
            <w:pPr>
              <w:ind w:left="1"/>
              <w:rPr>
                <w:b/>
              </w:rPr>
            </w:pPr>
            <w:r w:rsidRPr="005A1CF5">
              <w:rPr>
                <w:b/>
              </w:rPr>
              <w:t>Mechanical Systems:</w:t>
            </w:r>
          </w:p>
          <w:p w14:paraId="3F6F4F4A" w14:textId="77777777" w:rsidR="005A1CF5" w:rsidRDefault="005A1CF5" w:rsidP="00DC49C7">
            <w:pPr>
              <w:ind w:left="1"/>
            </w:pPr>
            <w:r>
              <w:t>Making a slingshot car</w:t>
            </w:r>
          </w:p>
          <w:p w14:paraId="2C41B256" w14:textId="77777777" w:rsidR="005A1CF5" w:rsidRDefault="005A1CF5" w:rsidP="00DC49C7">
            <w:pPr>
              <w:ind w:left="1"/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F6348A8" w14:textId="77777777" w:rsidR="005B0FD2" w:rsidRDefault="005B0FD2" w:rsidP="00DC49C7">
            <w:pPr>
              <w:ind w:left="2"/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756CE" w14:textId="77777777" w:rsidR="005B0FD2" w:rsidRPr="005A1CF5" w:rsidRDefault="005A1CF5" w:rsidP="00DC49C7">
            <w:pPr>
              <w:ind w:left="2"/>
              <w:rPr>
                <w:b/>
              </w:rPr>
            </w:pPr>
            <w:r w:rsidRPr="005A1CF5">
              <w:rPr>
                <w:b/>
              </w:rPr>
              <w:t>Electrical systems:</w:t>
            </w:r>
          </w:p>
          <w:p w14:paraId="1BFA0DC1" w14:textId="77777777" w:rsidR="005A1CF5" w:rsidRDefault="005A1CF5" w:rsidP="00DC49C7">
            <w:pPr>
              <w:ind w:left="2"/>
            </w:pPr>
            <w:r>
              <w:t>Torches</w:t>
            </w:r>
          </w:p>
        </w:tc>
      </w:tr>
      <w:tr w:rsidR="00986369" w14:paraId="6FFE5BB9" w14:textId="77777777" w:rsidTr="00DB71A2">
        <w:trPr>
          <w:trHeight w:val="254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70FF5A07" w14:textId="77777777" w:rsidR="005B0FD2" w:rsidRDefault="005B0FD2" w:rsidP="00DC49C7">
            <w:r>
              <w:rPr>
                <w:b/>
                <w:sz w:val="20"/>
              </w:rPr>
              <w:t xml:space="preserve"> SCIENCE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B36F" w14:textId="77777777" w:rsidR="005B0FD2" w:rsidRPr="005A1CF5" w:rsidRDefault="005A1CF5" w:rsidP="00DC49C7">
            <w:pPr>
              <w:ind w:left="1"/>
              <w:rPr>
                <w:b/>
              </w:rPr>
            </w:pPr>
            <w:r w:rsidRPr="005A1CF5">
              <w:rPr>
                <w:b/>
              </w:rPr>
              <w:t>Animals, including humans:</w:t>
            </w:r>
          </w:p>
          <w:p w14:paraId="67496A96" w14:textId="77777777" w:rsidR="005A1CF5" w:rsidRDefault="005A1CF5" w:rsidP="00DC49C7">
            <w:pPr>
              <w:ind w:left="1"/>
            </w:pPr>
            <w:r>
              <w:t>Digestion &amp; Food</w:t>
            </w:r>
          </w:p>
          <w:p w14:paraId="068ADE5A" w14:textId="77777777" w:rsidR="005A1CF5" w:rsidRDefault="005A1CF5" w:rsidP="00DC49C7">
            <w:pPr>
              <w:ind w:left="1"/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0DEB7" w14:textId="77777777" w:rsidR="005B0FD2" w:rsidRPr="005A1CF5" w:rsidRDefault="005A1CF5" w:rsidP="00DC49C7">
            <w:pPr>
              <w:ind w:left="1"/>
              <w:rPr>
                <w:b/>
              </w:rPr>
            </w:pPr>
            <w:r w:rsidRPr="005A1CF5">
              <w:rPr>
                <w:b/>
              </w:rPr>
              <w:t>Energy:</w:t>
            </w:r>
          </w:p>
          <w:p w14:paraId="22ECD8EA" w14:textId="77777777" w:rsidR="005A1CF5" w:rsidRDefault="005A1CF5" w:rsidP="00DC49C7">
            <w:pPr>
              <w:ind w:left="1"/>
            </w:pPr>
            <w:r>
              <w:t>Electricity &amp; Circuits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58F4" w14:textId="77777777" w:rsidR="005B0FD2" w:rsidRPr="005A1CF5" w:rsidRDefault="005A1CF5" w:rsidP="00DC49C7">
            <w:pPr>
              <w:ind w:left="1"/>
              <w:rPr>
                <w:b/>
              </w:rPr>
            </w:pPr>
            <w:r w:rsidRPr="005A1CF5">
              <w:rPr>
                <w:b/>
              </w:rPr>
              <w:t>Materials:</w:t>
            </w:r>
          </w:p>
          <w:p w14:paraId="06438194" w14:textId="77777777" w:rsidR="005A1CF5" w:rsidRDefault="005A1CF5" w:rsidP="00DC49C7">
            <w:pPr>
              <w:ind w:left="1"/>
            </w:pPr>
            <w:r>
              <w:t>States of matter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C4D5" w14:textId="77777777" w:rsidR="005B0FD2" w:rsidRPr="005A1CF5" w:rsidRDefault="005A1CF5" w:rsidP="00DC49C7">
            <w:pPr>
              <w:ind w:left="1"/>
              <w:rPr>
                <w:b/>
              </w:rPr>
            </w:pPr>
            <w:r w:rsidRPr="005A1CF5">
              <w:rPr>
                <w:b/>
              </w:rPr>
              <w:t>Energy:</w:t>
            </w:r>
          </w:p>
          <w:p w14:paraId="256216D1" w14:textId="77777777" w:rsidR="005A1CF5" w:rsidRDefault="005A1CF5" w:rsidP="00DC49C7">
            <w:pPr>
              <w:ind w:left="1"/>
            </w:pPr>
            <w:r>
              <w:t>Sounds &amp; Vibrations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217EF" w14:textId="77777777" w:rsidR="005B0FD2" w:rsidRPr="005A1CF5" w:rsidRDefault="005A1CF5" w:rsidP="00DC49C7">
            <w:pPr>
              <w:ind w:left="2"/>
              <w:rPr>
                <w:b/>
              </w:rPr>
            </w:pPr>
            <w:r w:rsidRPr="005A1CF5">
              <w:rPr>
                <w:b/>
              </w:rPr>
              <w:t>Living things:</w:t>
            </w:r>
          </w:p>
          <w:p w14:paraId="342CF4A8" w14:textId="77777777" w:rsidR="005A1CF5" w:rsidRDefault="005A1CF5" w:rsidP="00DC49C7">
            <w:pPr>
              <w:ind w:left="2"/>
            </w:pPr>
            <w:r>
              <w:t>Classification &amp; Changing Habitats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99CA" w14:textId="77777777" w:rsidR="005B0FD2" w:rsidRPr="005A1CF5" w:rsidRDefault="005A1CF5" w:rsidP="00DC49C7">
            <w:pPr>
              <w:ind w:left="2"/>
              <w:rPr>
                <w:b/>
              </w:rPr>
            </w:pPr>
            <w:r w:rsidRPr="005A1CF5">
              <w:rPr>
                <w:b/>
              </w:rPr>
              <w:t>Making connections:</w:t>
            </w:r>
          </w:p>
          <w:p w14:paraId="4DC29C2B" w14:textId="77777777" w:rsidR="005A1CF5" w:rsidRDefault="005A1CF5" w:rsidP="00DC49C7">
            <w:pPr>
              <w:ind w:left="2"/>
            </w:pPr>
            <w:r>
              <w:t>How does the flow of liquids compare?</w:t>
            </w:r>
          </w:p>
          <w:p w14:paraId="3DEE09E5" w14:textId="77777777" w:rsidR="005A1CF5" w:rsidRDefault="005A1CF5" w:rsidP="00DC49C7">
            <w:pPr>
              <w:ind w:left="2"/>
            </w:pPr>
          </w:p>
        </w:tc>
      </w:tr>
      <w:tr w:rsidR="00986369" w14:paraId="64B9E875" w14:textId="77777777" w:rsidTr="00DB71A2">
        <w:trPr>
          <w:trHeight w:val="252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0C11B7A1" w14:textId="77777777" w:rsidR="005B0FD2" w:rsidRDefault="005B0FD2" w:rsidP="00DC49C7">
            <w:r>
              <w:rPr>
                <w:b/>
                <w:sz w:val="20"/>
              </w:rPr>
              <w:t xml:space="preserve"> COMPUTING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E52DD" w14:textId="77777777" w:rsidR="005B0FD2" w:rsidRPr="006D4529" w:rsidRDefault="006D4529" w:rsidP="00DC49C7">
            <w:pPr>
              <w:ind w:left="1"/>
              <w:rPr>
                <w:b/>
              </w:rPr>
            </w:pPr>
            <w:r w:rsidRPr="006D4529">
              <w:rPr>
                <w:b/>
              </w:rPr>
              <w:t>Digital Literacy:</w:t>
            </w:r>
          </w:p>
          <w:p w14:paraId="067DA4AE" w14:textId="77777777" w:rsidR="006D4529" w:rsidRDefault="006D4529" w:rsidP="00DC49C7">
            <w:pPr>
              <w:ind w:left="1"/>
            </w:pPr>
            <w:r>
              <w:t>Online safety</w:t>
            </w:r>
          </w:p>
          <w:p w14:paraId="1D236A20" w14:textId="77777777" w:rsidR="006D4529" w:rsidRDefault="006D4529" w:rsidP="00DC49C7">
            <w:pPr>
              <w:ind w:left="1"/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08F7" w14:textId="77777777" w:rsidR="005B0FD2" w:rsidRPr="006D4529" w:rsidRDefault="006D4529" w:rsidP="00DC49C7">
            <w:pPr>
              <w:ind w:left="1"/>
              <w:rPr>
                <w:b/>
              </w:rPr>
            </w:pPr>
            <w:r w:rsidRPr="006D4529">
              <w:rPr>
                <w:b/>
              </w:rPr>
              <w:t>Computer Science:</w:t>
            </w:r>
          </w:p>
          <w:p w14:paraId="2683E68A" w14:textId="77777777" w:rsidR="006D4529" w:rsidRDefault="006D4529" w:rsidP="00DC49C7">
            <w:pPr>
              <w:ind w:left="1"/>
            </w:pPr>
            <w:r>
              <w:t>Coding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0AE2" w14:textId="77777777" w:rsidR="005B0FD2" w:rsidRPr="006D4529" w:rsidRDefault="006D4529" w:rsidP="00DC49C7">
            <w:pPr>
              <w:ind w:left="1"/>
              <w:rPr>
                <w:b/>
              </w:rPr>
            </w:pPr>
            <w:r w:rsidRPr="006D4529">
              <w:rPr>
                <w:b/>
              </w:rPr>
              <w:t>Computer Science:</w:t>
            </w:r>
          </w:p>
          <w:p w14:paraId="271E5645" w14:textId="77777777" w:rsidR="006D4529" w:rsidRDefault="006D4529" w:rsidP="00DC49C7">
            <w:pPr>
              <w:ind w:left="1"/>
            </w:pPr>
            <w:r>
              <w:t xml:space="preserve">Logo/ </w:t>
            </w:r>
            <w:proofErr w:type="spellStart"/>
            <w:r>
              <w:t>Microbits</w:t>
            </w:r>
            <w:proofErr w:type="spellEnd"/>
          </w:p>
          <w:p w14:paraId="51E06A8F" w14:textId="77777777" w:rsidR="006D4529" w:rsidRDefault="006D4529" w:rsidP="00DC49C7">
            <w:pPr>
              <w:ind w:left="1"/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D375" w14:textId="77777777" w:rsidR="00C66AEA" w:rsidRPr="006D4529" w:rsidRDefault="006D4529" w:rsidP="00C66AEA">
            <w:pPr>
              <w:ind w:left="1"/>
              <w:rPr>
                <w:b/>
              </w:rPr>
            </w:pPr>
            <w:r w:rsidRPr="006D4529">
              <w:rPr>
                <w:b/>
              </w:rPr>
              <w:t>Information Technology:</w:t>
            </w:r>
          </w:p>
          <w:p w14:paraId="1C10EB60" w14:textId="77777777" w:rsidR="006D4529" w:rsidRDefault="006D4529" w:rsidP="00C66AEA">
            <w:pPr>
              <w:ind w:left="1"/>
            </w:pPr>
            <w:r>
              <w:t>Making music/ animation</w:t>
            </w:r>
          </w:p>
          <w:p w14:paraId="50227A5F" w14:textId="77777777" w:rsidR="006D4529" w:rsidRDefault="006D4529" w:rsidP="00C66AEA">
            <w:pPr>
              <w:ind w:left="1"/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66B4" w14:textId="77777777" w:rsidR="00C66AEA" w:rsidRPr="006D4529" w:rsidRDefault="006D4529" w:rsidP="00DC49C7">
            <w:pPr>
              <w:ind w:left="2"/>
              <w:rPr>
                <w:b/>
              </w:rPr>
            </w:pPr>
            <w:r w:rsidRPr="006D4529">
              <w:rPr>
                <w:b/>
              </w:rPr>
              <w:t>Information Technology:</w:t>
            </w:r>
          </w:p>
          <w:p w14:paraId="20AED3F2" w14:textId="488284E3" w:rsidR="006D4529" w:rsidRDefault="00EF32F7" w:rsidP="00EF32F7">
            <w:pPr>
              <w:ind w:left="2"/>
            </w:pPr>
            <w:r>
              <w:rPr>
                <w:rFonts w:asciiTheme="minorHAnsi" w:hAnsiTheme="minorHAnsi" w:cstheme="minorHAnsi"/>
                <w:color w:val="0D0D0D" w:themeColor="text1" w:themeTint="F2"/>
                <w:sz w:val="20"/>
                <w:szCs w:val="20"/>
              </w:rPr>
              <w:t>Effective Searching/ AI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5B0E5" w14:textId="77777777" w:rsidR="00C66AEA" w:rsidRPr="006D4529" w:rsidRDefault="006D4529" w:rsidP="00DC49C7">
            <w:pPr>
              <w:ind w:left="2"/>
              <w:rPr>
                <w:b/>
              </w:rPr>
            </w:pPr>
            <w:r w:rsidRPr="006D4529">
              <w:rPr>
                <w:b/>
              </w:rPr>
              <w:t>Information Technology:</w:t>
            </w:r>
          </w:p>
          <w:p w14:paraId="6B60340E" w14:textId="77777777" w:rsidR="006D4529" w:rsidRDefault="006D4529" w:rsidP="00DC49C7">
            <w:pPr>
              <w:ind w:left="2"/>
            </w:pPr>
            <w:r>
              <w:t>Writing for different purposes</w:t>
            </w:r>
          </w:p>
        </w:tc>
      </w:tr>
      <w:tr w:rsidR="00776D25" w14:paraId="796AC201" w14:textId="77777777" w:rsidTr="00971606">
        <w:trPr>
          <w:trHeight w:val="252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4B17B595" w14:textId="77777777" w:rsidR="00776D25" w:rsidRDefault="00776D25" w:rsidP="00DC49C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MUSIC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281CE" w14:textId="77777777" w:rsidR="0075251E" w:rsidRDefault="0075251E" w:rsidP="0075251E">
            <w:pPr>
              <w:ind w:left="1"/>
              <w:rPr>
                <w:sz w:val="20"/>
              </w:rPr>
            </w:pPr>
            <w:r>
              <w:rPr>
                <w:sz w:val="20"/>
              </w:rPr>
              <w:t>Rock &amp; Roll</w:t>
            </w:r>
          </w:p>
          <w:p w14:paraId="5E2E186C" w14:textId="0EF03064" w:rsidR="00493D73" w:rsidRDefault="00493D73" w:rsidP="00DC49C7">
            <w:pPr>
              <w:ind w:left="1"/>
              <w:rPr>
                <w:sz w:val="20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0EB11" w14:textId="77777777" w:rsidR="0075251E" w:rsidRDefault="0075251E" w:rsidP="00DC49C7">
            <w:pPr>
              <w:ind w:left="1"/>
              <w:rPr>
                <w:sz w:val="20"/>
              </w:rPr>
            </w:pPr>
          </w:p>
          <w:p w14:paraId="6406CA2F" w14:textId="77777777" w:rsidR="0075251E" w:rsidRDefault="0075251E" w:rsidP="0075251E">
            <w:pPr>
              <w:ind w:left="1"/>
              <w:rPr>
                <w:sz w:val="20"/>
              </w:rPr>
            </w:pPr>
            <w:r>
              <w:rPr>
                <w:sz w:val="20"/>
              </w:rPr>
              <w:t>Body &amp; Tuned Percussion</w:t>
            </w:r>
          </w:p>
          <w:p w14:paraId="679DF03D" w14:textId="73875333" w:rsidR="0075251E" w:rsidRDefault="0075251E" w:rsidP="0075251E">
            <w:pPr>
              <w:ind w:left="1"/>
              <w:rPr>
                <w:sz w:val="20"/>
              </w:rPr>
            </w:pPr>
            <w:r>
              <w:rPr>
                <w:sz w:val="20"/>
              </w:rPr>
              <w:t>(Rainforest)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F9FA" w14:textId="77777777" w:rsidR="00776D25" w:rsidRDefault="0075251E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Changes in pitch, tempo &amp; dynamics</w:t>
            </w:r>
          </w:p>
          <w:p w14:paraId="3FF74DBC" w14:textId="6718EC7E" w:rsidR="0075251E" w:rsidRDefault="0075251E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(Rivers)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5256" w14:textId="77777777" w:rsidR="00776D25" w:rsidRDefault="00776D25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Front Row Music</w:t>
            </w:r>
          </w:p>
          <w:p w14:paraId="0D6DF9E5" w14:textId="4A250D97" w:rsidR="00776D25" w:rsidRDefault="00776D25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Learning to play an instrument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58CFC" w14:textId="77777777" w:rsidR="00776D25" w:rsidRDefault="00776D25" w:rsidP="00776D25">
            <w:pPr>
              <w:ind w:left="1"/>
              <w:rPr>
                <w:sz w:val="20"/>
              </w:rPr>
            </w:pPr>
            <w:r>
              <w:rPr>
                <w:sz w:val="20"/>
              </w:rPr>
              <w:t>Front Row Music</w:t>
            </w:r>
          </w:p>
          <w:p w14:paraId="7065C391" w14:textId="5E7E7856" w:rsidR="00776D25" w:rsidRDefault="00776D25" w:rsidP="00776D25">
            <w:pPr>
              <w:ind w:left="2"/>
              <w:rPr>
                <w:sz w:val="20"/>
              </w:rPr>
            </w:pPr>
            <w:r>
              <w:rPr>
                <w:sz w:val="20"/>
              </w:rPr>
              <w:t>Learning to play an instrument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8FB1" w14:textId="77777777" w:rsidR="00776D25" w:rsidRDefault="00776D25" w:rsidP="00776D25">
            <w:pPr>
              <w:ind w:left="1"/>
              <w:rPr>
                <w:sz w:val="20"/>
              </w:rPr>
            </w:pPr>
            <w:r>
              <w:rPr>
                <w:sz w:val="20"/>
              </w:rPr>
              <w:t>Front Row Music</w:t>
            </w:r>
          </w:p>
          <w:p w14:paraId="5EE9CC9C" w14:textId="77777777" w:rsidR="00776D25" w:rsidRDefault="00776D25" w:rsidP="00776D25">
            <w:pPr>
              <w:ind w:left="2"/>
              <w:rPr>
                <w:sz w:val="20"/>
              </w:rPr>
            </w:pPr>
            <w:r>
              <w:rPr>
                <w:sz w:val="20"/>
              </w:rPr>
              <w:t>Learning to play an instrument</w:t>
            </w:r>
          </w:p>
          <w:p w14:paraId="4F187C70" w14:textId="7180765A" w:rsidR="00776D25" w:rsidRDefault="00776D25" w:rsidP="00776D25">
            <w:pPr>
              <w:ind w:left="2"/>
              <w:rPr>
                <w:sz w:val="20"/>
              </w:rPr>
            </w:pPr>
          </w:p>
        </w:tc>
      </w:tr>
      <w:tr w:rsidR="00986369" w14:paraId="495D9D55" w14:textId="77777777" w:rsidTr="00DB71A2">
        <w:trPr>
          <w:trHeight w:val="252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0FA1A118" w14:textId="77777777" w:rsidR="00DB71A2" w:rsidRDefault="00DB71A2" w:rsidP="00DC49C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RE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CB98" w14:textId="77777777" w:rsidR="00DB71A2" w:rsidRDefault="005609C2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What does it mean to be a Hindu in Britain today?</w:t>
            </w:r>
          </w:p>
          <w:p w14:paraId="146850B3" w14:textId="77777777" w:rsidR="005609C2" w:rsidRDefault="005609C2" w:rsidP="00DC49C7">
            <w:pPr>
              <w:ind w:left="1"/>
              <w:rPr>
                <w:sz w:val="20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CABA3" w14:textId="77777777" w:rsidR="00DB71A2" w:rsidRDefault="005609C2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How do people from religious communities celebrate key festivals?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14011" w14:textId="77777777" w:rsidR="00DB71A2" w:rsidRDefault="005609C2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What does it mean to be a Christian in Britain today?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9A55" w14:textId="77777777" w:rsidR="00DB71A2" w:rsidRDefault="005609C2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Why is Jesus inspiring to some people?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458CD" w14:textId="77777777" w:rsidR="00DB71A2" w:rsidRDefault="00986369" w:rsidP="00DC49C7">
            <w:pPr>
              <w:ind w:left="2"/>
              <w:rPr>
                <w:sz w:val="20"/>
              </w:rPr>
            </w:pPr>
            <w:r>
              <w:rPr>
                <w:sz w:val="20"/>
              </w:rPr>
              <w:t xml:space="preserve">Why do some people think that life is like a journey and what significant </w:t>
            </w:r>
            <w:r>
              <w:rPr>
                <w:sz w:val="20"/>
              </w:rPr>
              <w:lastRenderedPageBreak/>
              <w:t>experiences mark this?</w:t>
            </w:r>
          </w:p>
          <w:p w14:paraId="098F8F39" w14:textId="77777777" w:rsidR="00986369" w:rsidRDefault="00986369" w:rsidP="00DC49C7">
            <w:pPr>
              <w:ind w:left="2"/>
              <w:rPr>
                <w:sz w:val="20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3860" w14:textId="77777777" w:rsidR="00DB71A2" w:rsidRDefault="00986369" w:rsidP="00DC49C7">
            <w:pPr>
              <w:ind w:left="2"/>
              <w:rPr>
                <w:sz w:val="20"/>
              </w:rPr>
            </w:pPr>
            <w:r>
              <w:rPr>
                <w:sz w:val="20"/>
              </w:rPr>
              <w:lastRenderedPageBreak/>
              <w:t>What can we learn from religions about deciding what is right and wrong?</w:t>
            </w:r>
          </w:p>
        </w:tc>
      </w:tr>
      <w:tr w:rsidR="005F4212" w14:paraId="40EDC3C6" w14:textId="77777777" w:rsidTr="005F4212">
        <w:trPr>
          <w:trHeight w:val="252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27699348" w14:textId="77777777" w:rsidR="005F4212" w:rsidRDefault="005F4212" w:rsidP="00DC49C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PSHE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1889" w14:textId="687F44E4" w:rsidR="00195CA3" w:rsidRDefault="00DF2611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Family &amp; Relationships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21B51" w14:textId="77777777" w:rsidR="00195CA3" w:rsidRDefault="0000674E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Family &amp; Relationships</w:t>
            </w:r>
          </w:p>
          <w:p w14:paraId="067BCC88" w14:textId="77777777" w:rsidR="0000674E" w:rsidRDefault="0000674E" w:rsidP="00DC49C7">
            <w:pPr>
              <w:ind w:left="1"/>
              <w:rPr>
                <w:sz w:val="20"/>
              </w:rPr>
            </w:pPr>
          </w:p>
          <w:p w14:paraId="4030A6E2" w14:textId="7E458405" w:rsidR="0000674E" w:rsidRDefault="0000674E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Health &amp; Wellbeing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32248" w14:textId="77777777" w:rsidR="00195CA3" w:rsidRDefault="0000674E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Health &amp; Wellbeing</w:t>
            </w:r>
          </w:p>
          <w:p w14:paraId="3839401C" w14:textId="77777777" w:rsidR="0000674E" w:rsidRDefault="0000674E" w:rsidP="00DC49C7">
            <w:pPr>
              <w:ind w:left="1"/>
              <w:rPr>
                <w:sz w:val="20"/>
              </w:rPr>
            </w:pPr>
          </w:p>
          <w:p w14:paraId="142AEAB3" w14:textId="76226B7C" w:rsidR="0000674E" w:rsidRDefault="00313DCB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Safety &amp; the Changing Body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40E1" w14:textId="2C84A840" w:rsidR="00195CA3" w:rsidRDefault="00313DCB" w:rsidP="00DC49C7">
            <w:pPr>
              <w:ind w:left="1"/>
              <w:rPr>
                <w:sz w:val="20"/>
              </w:rPr>
            </w:pPr>
            <w:r>
              <w:rPr>
                <w:sz w:val="20"/>
              </w:rPr>
              <w:t>Safety &amp; the Changing Body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45D9" w14:textId="05C4E6AD" w:rsidR="00195CA3" w:rsidRDefault="00313DCB" w:rsidP="00DC49C7">
            <w:pPr>
              <w:ind w:left="2"/>
              <w:rPr>
                <w:sz w:val="20"/>
              </w:rPr>
            </w:pPr>
            <w:r>
              <w:rPr>
                <w:sz w:val="20"/>
              </w:rPr>
              <w:t>Citizenship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64491" w14:textId="77777777" w:rsidR="00195CA3" w:rsidRDefault="00DD41BB" w:rsidP="00DC49C7">
            <w:pPr>
              <w:ind w:left="2"/>
              <w:rPr>
                <w:sz w:val="20"/>
              </w:rPr>
            </w:pPr>
            <w:r>
              <w:rPr>
                <w:sz w:val="20"/>
              </w:rPr>
              <w:t>Citizenship</w:t>
            </w:r>
          </w:p>
          <w:p w14:paraId="040EDFCD" w14:textId="77777777" w:rsidR="00DD41BB" w:rsidRDefault="00DD41BB" w:rsidP="00DC49C7">
            <w:pPr>
              <w:ind w:left="2"/>
              <w:rPr>
                <w:sz w:val="20"/>
              </w:rPr>
            </w:pPr>
          </w:p>
          <w:p w14:paraId="025D33A5" w14:textId="77777777" w:rsidR="00DD41BB" w:rsidRDefault="00DD41BB" w:rsidP="00DC49C7">
            <w:pPr>
              <w:ind w:left="2"/>
              <w:rPr>
                <w:sz w:val="20"/>
              </w:rPr>
            </w:pPr>
            <w:r>
              <w:rPr>
                <w:sz w:val="20"/>
              </w:rPr>
              <w:t>Economic wellbeing</w:t>
            </w:r>
          </w:p>
          <w:p w14:paraId="3EEAE533" w14:textId="77777777" w:rsidR="00DD41BB" w:rsidRDefault="00DD41BB" w:rsidP="00DC49C7">
            <w:pPr>
              <w:ind w:left="2"/>
              <w:rPr>
                <w:sz w:val="20"/>
              </w:rPr>
            </w:pPr>
          </w:p>
          <w:p w14:paraId="4E48262F" w14:textId="7B81303A" w:rsidR="00DD41BB" w:rsidRDefault="00DD41BB" w:rsidP="00DC49C7">
            <w:pPr>
              <w:ind w:left="2"/>
              <w:rPr>
                <w:sz w:val="20"/>
              </w:rPr>
            </w:pPr>
            <w:r>
              <w:rPr>
                <w:sz w:val="20"/>
              </w:rPr>
              <w:t>Transition</w:t>
            </w:r>
          </w:p>
        </w:tc>
      </w:tr>
      <w:tr w:rsidR="00986369" w14:paraId="2A2C1EC9" w14:textId="77777777" w:rsidTr="00DB71A2">
        <w:tblPrEx>
          <w:tblCellMar>
            <w:left w:w="74" w:type="dxa"/>
            <w:right w:w="61" w:type="dxa"/>
          </w:tblCellMar>
        </w:tblPrEx>
        <w:trPr>
          <w:trHeight w:val="2939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7C7C4F94" w14:textId="77777777" w:rsidR="00DC49C7" w:rsidRPr="00DB71A2" w:rsidRDefault="00DB71A2" w:rsidP="00DC49C7">
            <w:pPr>
              <w:rPr>
                <w:b/>
              </w:rPr>
            </w:pPr>
            <w:r w:rsidRPr="00DB71A2">
              <w:rPr>
                <w:b/>
              </w:rPr>
              <w:t>PE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5DA00" w14:textId="77777777" w:rsidR="00DC49C7" w:rsidRDefault="00F00DB8" w:rsidP="00DC49C7">
            <w:pPr>
              <w:ind w:left="2"/>
            </w:pPr>
            <w:r>
              <w:t>Invasion games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07F2" w14:textId="77777777" w:rsidR="00DC49C7" w:rsidRDefault="00F00DB8" w:rsidP="00DC49C7">
            <w:pPr>
              <w:ind w:left="1"/>
            </w:pPr>
            <w:r>
              <w:t>Dance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D402A" w14:textId="77777777" w:rsidR="00DC49C7" w:rsidRDefault="00F00DB8" w:rsidP="00DC49C7">
            <w:pPr>
              <w:ind w:left="1"/>
            </w:pPr>
            <w:r>
              <w:t>Gym</w:t>
            </w:r>
          </w:p>
          <w:p w14:paraId="147224AD" w14:textId="77777777" w:rsidR="0041251A" w:rsidRDefault="0041251A" w:rsidP="00DC49C7">
            <w:pPr>
              <w:ind w:left="1"/>
            </w:pPr>
          </w:p>
          <w:p w14:paraId="62082657" w14:textId="77777777" w:rsidR="0041251A" w:rsidRDefault="0041251A" w:rsidP="00DC49C7">
            <w:pPr>
              <w:ind w:left="1"/>
            </w:pPr>
          </w:p>
          <w:p w14:paraId="5B028F80" w14:textId="2E7656F6" w:rsidR="0041251A" w:rsidRDefault="0041251A" w:rsidP="00DC49C7">
            <w:pPr>
              <w:ind w:left="1"/>
            </w:pPr>
            <w:r>
              <w:t>Swimming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BF07" w14:textId="77777777" w:rsidR="00DC49C7" w:rsidRDefault="00F00DB8" w:rsidP="00DC49C7">
            <w:pPr>
              <w:ind w:left="1"/>
            </w:pPr>
            <w:r>
              <w:t>Net and wall games</w:t>
            </w:r>
          </w:p>
          <w:p w14:paraId="7496CB3E" w14:textId="77777777" w:rsidR="0041251A" w:rsidRDefault="0041251A" w:rsidP="00DC49C7">
            <w:pPr>
              <w:ind w:left="1"/>
            </w:pPr>
          </w:p>
          <w:p w14:paraId="0C48115F" w14:textId="5C3069DC" w:rsidR="0041251A" w:rsidRDefault="0041251A" w:rsidP="00DC49C7">
            <w:pPr>
              <w:ind w:left="1"/>
            </w:pPr>
            <w:r>
              <w:t>Swimming</w:t>
            </w:r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8FAB" w14:textId="77777777" w:rsidR="00DC49C7" w:rsidRDefault="00F00DB8" w:rsidP="00DC49C7">
            <w:pPr>
              <w:ind w:left="1"/>
            </w:pPr>
            <w:r>
              <w:t>Strike and field games</w:t>
            </w:r>
          </w:p>
          <w:p w14:paraId="1F8458C4" w14:textId="77777777" w:rsidR="0041251A" w:rsidRDefault="0041251A" w:rsidP="00DC49C7">
            <w:pPr>
              <w:ind w:left="1"/>
            </w:pPr>
          </w:p>
          <w:p w14:paraId="43CF2441" w14:textId="3DD78F12" w:rsidR="0041251A" w:rsidRDefault="0041251A" w:rsidP="00DC49C7">
            <w:pPr>
              <w:ind w:left="1"/>
            </w:pPr>
            <w:r>
              <w:t>Swimming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BB09" w14:textId="77777777" w:rsidR="00DC49C7" w:rsidRDefault="00F00DB8" w:rsidP="00DC49C7">
            <w:pPr>
              <w:ind w:left="1"/>
            </w:pPr>
            <w:r>
              <w:t>Athletics</w:t>
            </w:r>
          </w:p>
          <w:p w14:paraId="564A37E9" w14:textId="77777777" w:rsidR="00925DE5" w:rsidRDefault="00925DE5" w:rsidP="00DC49C7">
            <w:pPr>
              <w:ind w:left="1"/>
            </w:pPr>
          </w:p>
          <w:p w14:paraId="784FD85B" w14:textId="77777777" w:rsidR="00925DE5" w:rsidRDefault="00925DE5" w:rsidP="00DC49C7">
            <w:pPr>
              <w:ind w:left="1"/>
            </w:pPr>
            <w:r>
              <w:t>Swimming</w:t>
            </w:r>
          </w:p>
        </w:tc>
      </w:tr>
      <w:tr w:rsidR="00986369" w14:paraId="6905CCFC" w14:textId="77777777" w:rsidTr="00DB71A2">
        <w:tblPrEx>
          <w:tblCellMar>
            <w:left w:w="74" w:type="dxa"/>
            <w:right w:w="61" w:type="dxa"/>
          </w:tblCellMar>
        </w:tblPrEx>
        <w:trPr>
          <w:trHeight w:val="3429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79A5C514" w14:textId="77777777" w:rsidR="00DC49C7" w:rsidRDefault="00DB71A2" w:rsidP="00DC49C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MODERN FOREIGN LANGUAGES </w:t>
            </w:r>
            <w:r w:rsidR="00B26E13">
              <w:rPr>
                <w:b/>
                <w:sz w:val="20"/>
              </w:rPr>
              <w:t>–</w:t>
            </w:r>
            <w:r>
              <w:rPr>
                <w:b/>
                <w:sz w:val="20"/>
              </w:rPr>
              <w:t xml:space="preserve"> FRENCH</w:t>
            </w:r>
          </w:p>
          <w:p w14:paraId="67869C14" w14:textId="77777777" w:rsidR="00B26E13" w:rsidRDefault="00B26E13" w:rsidP="00DC49C7">
            <w:pPr>
              <w:rPr>
                <w:b/>
                <w:sz w:val="20"/>
              </w:rPr>
            </w:pPr>
          </w:p>
          <w:p w14:paraId="321EA95F" w14:textId="77777777" w:rsidR="00B26E13" w:rsidRDefault="00B26E13" w:rsidP="00DC49C7">
            <w:r>
              <w:rPr>
                <w:b/>
                <w:sz w:val="20"/>
              </w:rPr>
              <w:t>Language Angels Scheme of Work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6FE3" w14:textId="77777777" w:rsidR="00986369" w:rsidRPr="004D75FD" w:rsidRDefault="00986369" w:rsidP="00986369">
            <w:pPr>
              <w:numPr>
                <w:ilvl w:val="0"/>
                <w:numId w:val="14"/>
              </w:numPr>
              <w:rPr>
                <w:color w:val="000000" w:themeColor="text1"/>
                <w:sz w:val="16"/>
                <w:szCs w:val="16"/>
              </w:rPr>
            </w:pPr>
            <w:r w:rsidRPr="004D75FD">
              <w:rPr>
                <w:color w:val="000000" w:themeColor="text1"/>
                <w:sz w:val="16"/>
                <w:szCs w:val="16"/>
              </w:rPr>
              <w:t>Les Couleurs (Colours)</w:t>
            </w:r>
          </w:p>
          <w:p w14:paraId="0B553128" w14:textId="77777777" w:rsidR="00986369" w:rsidRPr="004D75FD" w:rsidRDefault="00986369" w:rsidP="00986369">
            <w:pPr>
              <w:numPr>
                <w:ilvl w:val="0"/>
                <w:numId w:val="14"/>
              </w:numPr>
              <w:rPr>
                <w:color w:val="000000" w:themeColor="text1"/>
                <w:sz w:val="16"/>
                <w:szCs w:val="16"/>
              </w:rPr>
            </w:pPr>
            <w:r w:rsidRPr="004D75FD">
              <w:rPr>
                <w:color w:val="000000" w:themeColor="text1"/>
                <w:sz w:val="16"/>
                <w:szCs w:val="16"/>
              </w:rPr>
              <w:t xml:space="preserve">Les </w:t>
            </w:r>
            <w:proofErr w:type="spellStart"/>
            <w:r w:rsidRPr="004D75FD">
              <w:rPr>
                <w:color w:val="000000" w:themeColor="text1"/>
                <w:sz w:val="16"/>
                <w:szCs w:val="16"/>
              </w:rPr>
              <w:t>Nombres</w:t>
            </w:r>
            <w:proofErr w:type="spellEnd"/>
            <w:r w:rsidRPr="004D75FD">
              <w:rPr>
                <w:color w:val="000000" w:themeColor="text1"/>
                <w:sz w:val="16"/>
                <w:szCs w:val="16"/>
              </w:rPr>
              <w:t xml:space="preserve"> (Numbers)</w:t>
            </w:r>
          </w:p>
          <w:p w14:paraId="5E4B8F44" w14:textId="77777777" w:rsidR="00986369" w:rsidRPr="004D75FD" w:rsidRDefault="00986369" w:rsidP="00986369">
            <w:pPr>
              <w:numPr>
                <w:ilvl w:val="0"/>
                <w:numId w:val="14"/>
              </w:numPr>
              <w:rPr>
                <w:color w:val="000000" w:themeColor="text1"/>
                <w:sz w:val="16"/>
                <w:szCs w:val="16"/>
              </w:rPr>
            </w:pPr>
            <w:r w:rsidRPr="004D75FD">
              <w:rPr>
                <w:color w:val="000000" w:themeColor="text1"/>
                <w:sz w:val="16"/>
                <w:szCs w:val="16"/>
              </w:rPr>
              <w:t>Les Jours (Days of the Week)</w:t>
            </w:r>
          </w:p>
          <w:p w14:paraId="13C40556" w14:textId="77777777" w:rsidR="00986369" w:rsidRPr="004D75FD" w:rsidRDefault="00986369" w:rsidP="00986369">
            <w:pPr>
              <w:numPr>
                <w:ilvl w:val="0"/>
                <w:numId w:val="14"/>
              </w:numPr>
              <w:rPr>
                <w:color w:val="000000" w:themeColor="text1"/>
                <w:sz w:val="16"/>
                <w:szCs w:val="16"/>
              </w:rPr>
            </w:pPr>
            <w:r w:rsidRPr="004D75FD">
              <w:rPr>
                <w:color w:val="000000" w:themeColor="text1"/>
                <w:sz w:val="16"/>
                <w:szCs w:val="16"/>
              </w:rPr>
              <w:t xml:space="preserve">Les </w:t>
            </w:r>
            <w:proofErr w:type="spellStart"/>
            <w:r w:rsidRPr="004D75FD">
              <w:rPr>
                <w:color w:val="000000" w:themeColor="text1"/>
                <w:sz w:val="16"/>
                <w:szCs w:val="16"/>
              </w:rPr>
              <w:t>Mois</w:t>
            </w:r>
            <w:proofErr w:type="spellEnd"/>
            <w:r w:rsidRPr="004D75FD">
              <w:rPr>
                <w:color w:val="000000" w:themeColor="text1"/>
                <w:sz w:val="16"/>
                <w:szCs w:val="16"/>
              </w:rPr>
              <w:t xml:space="preserve"> (Months of the Year)</w:t>
            </w:r>
          </w:p>
          <w:p w14:paraId="620D81B7" w14:textId="77777777" w:rsidR="00986369" w:rsidRPr="004D75FD" w:rsidRDefault="00986369" w:rsidP="00986369">
            <w:pPr>
              <w:numPr>
                <w:ilvl w:val="0"/>
                <w:numId w:val="14"/>
              </w:numPr>
              <w:rPr>
                <w:color w:val="000000" w:themeColor="text1"/>
                <w:sz w:val="16"/>
                <w:szCs w:val="16"/>
              </w:rPr>
            </w:pPr>
            <w:r w:rsidRPr="004D75FD">
              <w:rPr>
                <w:color w:val="000000" w:themeColor="text1"/>
                <w:sz w:val="16"/>
                <w:szCs w:val="16"/>
              </w:rPr>
              <w:t xml:space="preserve">Le </w:t>
            </w:r>
            <w:proofErr w:type="spellStart"/>
            <w:r w:rsidRPr="004D75FD">
              <w:rPr>
                <w:color w:val="000000" w:themeColor="text1"/>
                <w:sz w:val="16"/>
                <w:szCs w:val="16"/>
              </w:rPr>
              <w:t>Phonetique</w:t>
            </w:r>
            <w:proofErr w:type="spellEnd"/>
            <w:r w:rsidRPr="004D75FD">
              <w:rPr>
                <w:color w:val="000000" w:themeColor="text1"/>
                <w:sz w:val="16"/>
                <w:szCs w:val="16"/>
              </w:rPr>
              <w:t xml:space="preserve"> (Phonics and Pronunciation) Lesson 1 and 2</w:t>
            </w:r>
          </w:p>
          <w:p w14:paraId="3B3642A4" w14:textId="77777777" w:rsidR="00DC49C7" w:rsidRDefault="00DC49C7" w:rsidP="00E809E1">
            <w:pPr>
              <w:ind w:left="2"/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75C67" w14:textId="77777777" w:rsidR="00986369" w:rsidRDefault="00986369" w:rsidP="00986369">
            <w:pPr>
              <w:spacing w:line="259" w:lineRule="auto"/>
              <w:ind w:left="1"/>
              <w:rPr>
                <w:color w:val="000000" w:themeColor="text1"/>
              </w:rPr>
            </w:pPr>
            <w:r w:rsidRPr="004D75FD">
              <w:rPr>
                <w:color w:val="000000" w:themeColor="text1"/>
              </w:rPr>
              <w:t xml:space="preserve">Intermediate </w:t>
            </w:r>
          </w:p>
          <w:p w14:paraId="4E90B88E" w14:textId="77777777" w:rsidR="00986369" w:rsidRDefault="00986369" w:rsidP="00986369">
            <w:pPr>
              <w:spacing w:line="259" w:lineRule="auto"/>
              <w:ind w:left="1"/>
              <w:rPr>
                <w:color w:val="000000" w:themeColor="text1"/>
              </w:rPr>
            </w:pPr>
            <w:r w:rsidRPr="004D75FD">
              <w:rPr>
                <w:color w:val="000000" w:themeColor="text1"/>
              </w:rPr>
              <w:t xml:space="preserve">Language Teaching: </w:t>
            </w:r>
          </w:p>
          <w:p w14:paraId="2104F0F6" w14:textId="77777777" w:rsidR="00DC49C7" w:rsidRDefault="00986369" w:rsidP="00986369">
            <w:pPr>
              <w:ind w:left="1" w:right="100"/>
            </w:pPr>
            <w:r w:rsidRPr="004D75FD">
              <w:rPr>
                <w:color w:val="000000" w:themeColor="text1"/>
              </w:rPr>
              <w:t xml:space="preserve">Je me </w:t>
            </w:r>
            <w:proofErr w:type="spellStart"/>
            <w:r w:rsidRPr="004D75FD">
              <w:rPr>
                <w:color w:val="000000" w:themeColor="text1"/>
              </w:rPr>
              <w:t>Presente</w:t>
            </w:r>
            <w:proofErr w:type="spellEnd"/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CCAE2" w14:textId="77777777" w:rsidR="00986369" w:rsidRDefault="00986369" w:rsidP="00986369">
            <w:pPr>
              <w:spacing w:line="259" w:lineRule="auto"/>
              <w:ind w:left="1"/>
              <w:rPr>
                <w:color w:val="000000" w:themeColor="text1"/>
              </w:rPr>
            </w:pPr>
            <w:r w:rsidRPr="004D75FD">
              <w:rPr>
                <w:color w:val="000000" w:themeColor="text1"/>
              </w:rPr>
              <w:t xml:space="preserve">Intermediate </w:t>
            </w:r>
          </w:p>
          <w:p w14:paraId="7B201ECF" w14:textId="77777777" w:rsidR="00986369" w:rsidRDefault="00986369" w:rsidP="00986369">
            <w:pPr>
              <w:spacing w:line="259" w:lineRule="auto"/>
              <w:ind w:left="1"/>
              <w:rPr>
                <w:color w:val="000000" w:themeColor="text1"/>
              </w:rPr>
            </w:pPr>
            <w:r w:rsidRPr="004D75FD">
              <w:rPr>
                <w:color w:val="000000" w:themeColor="text1"/>
              </w:rPr>
              <w:t xml:space="preserve">Language Teaching: </w:t>
            </w:r>
          </w:p>
          <w:p w14:paraId="1A4ADBD2" w14:textId="77777777" w:rsidR="00DC49C7" w:rsidRDefault="00986369" w:rsidP="00986369">
            <w:pPr>
              <w:ind w:left="1" w:right="30"/>
            </w:pPr>
            <w:r w:rsidRPr="004D75FD">
              <w:rPr>
                <w:color w:val="000000" w:themeColor="text1"/>
              </w:rPr>
              <w:t>La Famille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BB11" w14:textId="77777777" w:rsidR="00986369" w:rsidRDefault="00986369" w:rsidP="00986369">
            <w:pPr>
              <w:spacing w:line="259" w:lineRule="auto"/>
              <w:ind w:left="1"/>
              <w:rPr>
                <w:color w:val="000000" w:themeColor="text1"/>
              </w:rPr>
            </w:pPr>
            <w:r w:rsidRPr="00C36B4B">
              <w:rPr>
                <w:color w:val="000000" w:themeColor="text1"/>
              </w:rPr>
              <w:t xml:space="preserve">Intermediate </w:t>
            </w:r>
          </w:p>
          <w:p w14:paraId="5618425B" w14:textId="77777777" w:rsidR="00DC49C7" w:rsidRDefault="00986369" w:rsidP="00986369">
            <w:pPr>
              <w:ind w:left="1" w:right="20"/>
            </w:pPr>
            <w:r w:rsidRPr="00C36B4B">
              <w:rPr>
                <w:color w:val="000000" w:themeColor="text1"/>
              </w:rPr>
              <w:t>Language Teaching: En Classe</w:t>
            </w:r>
          </w:p>
        </w:tc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8C53" w14:textId="77777777" w:rsidR="00986369" w:rsidRDefault="00986369" w:rsidP="009863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Intermediate </w:t>
            </w:r>
          </w:p>
          <w:p w14:paraId="2532423E" w14:textId="77777777" w:rsidR="00986369" w:rsidRDefault="00986369" w:rsidP="009863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Language:</w:t>
            </w:r>
          </w:p>
          <w:p w14:paraId="14240231" w14:textId="77777777" w:rsidR="00986369" w:rsidRDefault="00986369" w:rsidP="009863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Teaching: </w:t>
            </w:r>
          </w:p>
          <w:p w14:paraId="4474D815" w14:textId="77777777" w:rsidR="00986369" w:rsidRDefault="00986369" w:rsidP="009863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As-</w:t>
            </w:r>
            <w:proofErr w:type="spellStart"/>
            <w:r>
              <w:rPr>
                <w:color w:val="000000" w:themeColor="text1"/>
              </w:rPr>
              <w:t>tu</w:t>
            </w:r>
            <w:proofErr w:type="spellEnd"/>
            <w:r>
              <w:rPr>
                <w:color w:val="000000" w:themeColor="text1"/>
              </w:rPr>
              <w:t xml:space="preserve"> U</w:t>
            </w:r>
          </w:p>
          <w:p w14:paraId="51928601" w14:textId="77777777" w:rsidR="00986369" w:rsidRPr="004D75FD" w:rsidRDefault="00986369" w:rsidP="009863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 w:rsidRPr="004D75FD">
              <w:rPr>
                <w:color w:val="000000" w:themeColor="text1"/>
              </w:rPr>
              <w:t>nimal?</w:t>
            </w:r>
          </w:p>
          <w:p w14:paraId="7D2BAF2C" w14:textId="77777777" w:rsidR="00DC49C7" w:rsidRDefault="00DC49C7" w:rsidP="00DC49C7">
            <w:pPr>
              <w:ind w:left="1" w:right="118"/>
              <w:jc w:val="both"/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C30E2" w14:textId="77777777" w:rsidR="00986369" w:rsidRDefault="00986369" w:rsidP="0098636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Intermediate Language</w:t>
            </w:r>
          </w:p>
          <w:p w14:paraId="731C185A" w14:textId="77777777" w:rsidR="00986369" w:rsidRPr="004D75FD" w:rsidRDefault="00986369" w:rsidP="00986369">
            <w:pPr>
              <w:rPr>
                <w:color w:val="000000" w:themeColor="text1"/>
              </w:rPr>
            </w:pPr>
            <w:r w:rsidRPr="004D75FD">
              <w:rPr>
                <w:color w:val="000000" w:themeColor="text1"/>
              </w:rPr>
              <w:t>Teaching:</w:t>
            </w:r>
          </w:p>
          <w:p w14:paraId="17DF3520" w14:textId="77777777" w:rsidR="00DC49C7" w:rsidRDefault="00986369" w:rsidP="00986369">
            <w:pPr>
              <w:ind w:left="1"/>
            </w:pPr>
            <w:r w:rsidRPr="004D75FD">
              <w:rPr>
                <w:color w:val="000000" w:themeColor="text1"/>
              </w:rPr>
              <w:t>Au salon de the</w:t>
            </w:r>
          </w:p>
        </w:tc>
      </w:tr>
    </w:tbl>
    <w:p w14:paraId="1E95E0E0" w14:textId="77777777" w:rsidR="00EA7220" w:rsidRDefault="00987FC3">
      <w:pPr>
        <w:spacing w:after="0"/>
        <w:jc w:val="both"/>
      </w:pPr>
      <w:r>
        <w:t xml:space="preserve"> </w:t>
      </w:r>
    </w:p>
    <w:sectPr w:rsidR="00EA7220">
      <w:pgSz w:w="16838" w:h="11906" w:orient="landscape"/>
      <w:pgMar w:top="998" w:right="5749" w:bottom="153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075CB"/>
    <w:multiLevelType w:val="hybridMultilevel"/>
    <w:tmpl w:val="7A243612"/>
    <w:lvl w:ilvl="0" w:tplc="D166D726">
      <w:start w:val="1"/>
      <w:numFmt w:val="bullet"/>
      <w:lvlText w:val="•"/>
      <w:lvlJc w:val="left"/>
      <w:pPr>
        <w:ind w:left="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98B850">
      <w:start w:val="1"/>
      <w:numFmt w:val="bullet"/>
      <w:lvlText w:val="o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C2BE5C">
      <w:start w:val="1"/>
      <w:numFmt w:val="bullet"/>
      <w:lvlText w:val="▪"/>
      <w:lvlJc w:val="left"/>
      <w:pPr>
        <w:ind w:left="19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B251DE">
      <w:start w:val="1"/>
      <w:numFmt w:val="bullet"/>
      <w:lvlText w:val="•"/>
      <w:lvlJc w:val="left"/>
      <w:pPr>
        <w:ind w:left="2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8A252">
      <w:start w:val="1"/>
      <w:numFmt w:val="bullet"/>
      <w:lvlText w:val="o"/>
      <w:lvlJc w:val="left"/>
      <w:pPr>
        <w:ind w:left="3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B001AE">
      <w:start w:val="1"/>
      <w:numFmt w:val="bullet"/>
      <w:lvlText w:val="▪"/>
      <w:lvlJc w:val="left"/>
      <w:pPr>
        <w:ind w:left="40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505786">
      <w:start w:val="1"/>
      <w:numFmt w:val="bullet"/>
      <w:lvlText w:val="•"/>
      <w:lvlJc w:val="left"/>
      <w:pPr>
        <w:ind w:left="4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1E6FA30">
      <w:start w:val="1"/>
      <w:numFmt w:val="bullet"/>
      <w:lvlText w:val="o"/>
      <w:lvlJc w:val="left"/>
      <w:pPr>
        <w:ind w:left="55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12732C">
      <w:start w:val="1"/>
      <w:numFmt w:val="bullet"/>
      <w:lvlText w:val="▪"/>
      <w:lvlJc w:val="left"/>
      <w:pPr>
        <w:ind w:left="6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F30A59"/>
    <w:multiLevelType w:val="hybridMultilevel"/>
    <w:tmpl w:val="E3AE3460"/>
    <w:lvl w:ilvl="0" w:tplc="D584C34E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E2409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663C0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8037A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52D71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18010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C0A45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CEE24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28EC2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9A1E56"/>
    <w:multiLevelType w:val="hybridMultilevel"/>
    <w:tmpl w:val="E4009878"/>
    <w:lvl w:ilvl="0" w:tplc="D486C394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3AC73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2422E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58A88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F2D87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E81C5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F8D9B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02040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325A0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C8114E"/>
    <w:multiLevelType w:val="hybridMultilevel"/>
    <w:tmpl w:val="13E23AB2"/>
    <w:lvl w:ilvl="0" w:tplc="CA385816">
      <w:start w:val="1"/>
      <w:numFmt w:val="bullet"/>
      <w:lvlText w:val="•"/>
      <w:lvlJc w:val="left"/>
      <w:pPr>
        <w:ind w:left="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F6A84"/>
    <w:multiLevelType w:val="hybridMultilevel"/>
    <w:tmpl w:val="1B9206AE"/>
    <w:lvl w:ilvl="0" w:tplc="89B43224">
      <w:start w:val="1"/>
      <w:numFmt w:val="bullet"/>
      <w:lvlText w:val="•"/>
      <w:lvlJc w:val="left"/>
      <w:pPr>
        <w:ind w:left="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6832FE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F84426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BE1176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0697F6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A24D94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12807C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2C1D88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4EBDFA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9732D18"/>
    <w:multiLevelType w:val="multilevel"/>
    <w:tmpl w:val="80860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9C6001"/>
    <w:multiLevelType w:val="hybridMultilevel"/>
    <w:tmpl w:val="3636FED0"/>
    <w:lvl w:ilvl="0" w:tplc="08608FD4">
      <w:start w:val="12"/>
      <w:numFmt w:val="decimal"/>
      <w:lvlText w:val="%1"/>
      <w:lvlJc w:val="left"/>
      <w:pPr>
        <w:ind w:left="722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2" w:hanging="360"/>
      </w:pPr>
    </w:lvl>
    <w:lvl w:ilvl="2" w:tplc="0809001B" w:tentative="1">
      <w:start w:val="1"/>
      <w:numFmt w:val="lowerRoman"/>
      <w:lvlText w:val="%3."/>
      <w:lvlJc w:val="right"/>
      <w:pPr>
        <w:ind w:left="2162" w:hanging="180"/>
      </w:pPr>
    </w:lvl>
    <w:lvl w:ilvl="3" w:tplc="0809000F" w:tentative="1">
      <w:start w:val="1"/>
      <w:numFmt w:val="decimal"/>
      <w:lvlText w:val="%4."/>
      <w:lvlJc w:val="left"/>
      <w:pPr>
        <w:ind w:left="2882" w:hanging="360"/>
      </w:pPr>
    </w:lvl>
    <w:lvl w:ilvl="4" w:tplc="08090019" w:tentative="1">
      <w:start w:val="1"/>
      <w:numFmt w:val="lowerLetter"/>
      <w:lvlText w:val="%5."/>
      <w:lvlJc w:val="left"/>
      <w:pPr>
        <w:ind w:left="3602" w:hanging="360"/>
      </w:pPr>
    </w:lvl>
    <w:lvl w:ilvl="5" w:tplc="0809001B" w:tentative="1">
      <w:start w:val="1"/>
      <w:numFmt w:val="lowerRoman"/>
      <w:lvlText w:val="%6."/>
      <w:lvlJc w:val="right"/>
      <w:pPr>
        <w:ind w:left="4322" w:hanging="180"/>
      </w:pPr>
    </w:lvl>
    <w:lvl w:ilvl="6" w:tplc="0809000F" w:tentative="1">
      <w:start w:val="1"/>
      <w:numFmt w:val="decimal"/>
      <w:lvlText w:val="%7."/>
      <w:lvlJc w:val="left"/>
      <w:pPr>
        <w:ind w:left="5042" w:hanging="360"/>
      </w:pPr>
    </w:lvl>
    <w:lvl w:ilvl="7" w:tplc="08090019" w:tentative="1">
      <w:start w:val="1"/>
      <w:numFmt w:val="lowerLetter"/>
      <w:lvlText w:val="%8."/>
      <w:lvlJc w:val="left"/>
      <w:pPr>
        <w:ind w:left="5762" w:hanging="360"/>
      </w:pPr>
    </w:lvl>
    <w:lvl w:ilvl="8" w:tplc="08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3E712FA3"/>
    <w:multiLevelType w:val="hybridMultilevel"/>
    <w:tmpl w:val="E2DEF71C"/>
    <w:lvl w:ilvl="0" w:tplc="B8426D2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6EAC85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078E8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F8EA8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09EA38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03056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7AC21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D1A4D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B58A3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4079334F"/>
    <w:multiLevelType w:val="hybridMultilevel"/>
    <w:tmpl w:val="317AA0C8"/>
    <w:lvl w:ilvl="0" w:tplc="A65CA712">
      <w:start w:val="1"/>
      <w:numFmt w:val="bullet"/>
      <w:lvlText w:val="•"/>
      <w:lvlJc w:val="left"/>
      <w:pPr>
        <w:ind w:left="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1C1690">
      <w:start w:val="1"/>
      <w:numFmt w:val="bullet"/>
      <w:lvlText w:val="o"/>
      <w:lvlJc w:val="left"/>
      <w:pPr>
        <w:ind w:left="1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E2C21C">
      <w:start w:val="1"/>
      <w:numFmt w:val="bullet"/>
      <w:lvlText w:val="▪"/>
      <w:lvlJc w:val="left"/>
      <w:pPr>
        <w:ind w:left="2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62709A">
      <w:start w:val="1"/>
      <w:numFmt w:val="bullet"/>
      <w:lvlText w:val="•"/>
      <w:lvlJc w:val="left"/>
      <w:pPr>
        <w:ind w:left="2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703EE6">
      <w:start w:val="1"/>
      <w:numFmt w:val="bullet"/>
      <w:lvlText w:val="o"/>
      <w:lvlJc w:val="left"/>
      <w:pPr>
        <w:ind w:left="3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E5C53EC">
      <w:start w:val="1"/>
      <w:numFmt w:val="bullet"/>
      <w:lvlText w:val="▪"/>
      <w:lvlJc w:val="left"/>
      <w:pPr>
        <w:ind w:left="4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67CF5A6">
      <w:start w:val="1"/>
      <w:numFmt w:val="bullet"/>
      <w:lvlText w:val="•"/>
      <w:lvlJc w:val="left"/>
      <w:pPr>
        <w:ind w:left="4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08A4C8">
      <w:start w:val="1"/>
      <w:numFmt w:val="bullet"/>
      <w:lvlText w:val="o"/>
      <w:lvlJc w:val="left"/>
      <w:pPr>
        <w:ind w:left="56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AAE674">
      <w:start w:val="1"/>
      <w:numFmt w:val="bullet"/>
      <w:lvlText w:val="▪"/>
      <w:lvlJc w:val="left"/>
      <w:pPr>
        <w:ind w:left="6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0A292B"/>
    <w:multiLevelType w:val="hybridMultilevel"/>
    <w:tmpl w:val="0890C7FA"/>
    <w:lvl w:ilvl="0" w:tplc="56BE421A">
      <w:start w:val="1"/>
      <w:numFmt w:val="bullet"/>
      <w:lvlText w:val="•"/>
      <w:lvlJc w:val="left"/>
      <w:pPr>
        <w:ind w:left="4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9EE43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B216A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2AA39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42818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7DEDF2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1C7E9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42C49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B2ED2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02F68C6"/>
    <w:multiLevelType w:val="hybridMultilevel"/>
    <w:tmpl w:val="66DC996E"/>
    <w:lvl w:ilvl="0" w:tplc="B07C2D8E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42C1E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64993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82606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50E5F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0652B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AE935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4284F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04663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8628D8"/>
    <w:multiLevelType w:val="hybridMultilevel"/>
    <w:tmpl w:val="299CD43C"/>
    <w:lvl w:ilvl="0" w:tplc="BED47E5A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1C895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1E8E90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ECE849E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B6A46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A41E96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C2902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4A5FC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68ED03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75E5C96"/>
    <w:multiLevelType w:val="hybridMultilevel"/>
    <w:tmpl w:val="006A28B0"/>
    <w:lvl w:ilvl="0" w:tplc="CA385816">
      <w:start w:val="1"/>
      <w:numFmt w:val="bullet"/>
      <w:lvlText w:val="•"/>
      <w:lvlJc w:val="left"/>
      <w:pPr>
        <w:ind w:left="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70B9EA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70AB98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28BBD4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50C03A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505530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345F96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A46662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426FC0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8317A8B"/>
    <w:multiLevelType w:val="hybridMultilevel"/>
    <w:tmpl w:val="F6106712"/>
    <w:lvl w:ilvl="0" w:tplc="8FE012D2">
      <w:start w:val="1"/>
      <w:numFmt w:val="bullet"/>
      <w:lvlText w:val="•"/>
      <w:lvlJc w:val="left"/>
      <w:pPr>
        <w:ind w:left="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DC12B6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54CF38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D4D57C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50BD8A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54248C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B8824C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782AF4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7AB840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F71200A"/>
    <w:multiLevelType w:val="multilevel"/>
    <w:tmpl w:val="A2087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FA1C93"/>
    <w:multiLevelType w:val="hybridMultilevel"/>
    <w:tmpl w:val="B65A2468"/>
    <w:lvl w:ilvl="0" w:tplc="12EA1CE6">
      <w:start w:val="1"/>
      <w:numFmt w:val="bullet"/>
      <w:lvlText w:val="•"/>
      <w:lvlJc w:val="left"/>
      <w:pPr>
        <w:ind w:left="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086966">
      <w:start w:val="1"/>
      <w:numFmt w:val="bullet"/>
      <w:lvlText w:val="o"/>
      <w:lvlJc w:val="left"/>
      <w:pPr>
        <w:ind w:left="1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E6F98C">
      <w:start w:val="1"/>
      <w:numFmt w:val="bullet"/>
      <w:lvlText w:val="▪"/>
      <w:lvlJc w:val="left"/>
      <w:pPr>
        <w:ind w:left="19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C46DBA">
      <w:start w:val="1"/>
      <w:numFmt w:val="bullet"/>
      <w:lvlText w:val="•"/>
      <w:lvlJc w:val="left"/>
      <w:pPr>
        <w:ind w:left="2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DE6562">
      <w:start w:val="1"/>
      <w:numFmt w:val="bullet"/>
      <w:lvlText w:val="o"/>
      <w:lvlJc w:val="left"/>
      <w:pPr>
        <w:ind w:left="33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16C802">
      <w:start w:val="1"/>
      <w:numFmt w:val="bullet"/>
      <w:lvlText w:val="▪"/>
      <w:lvlJc w:val="left"/>
      <w:pPr>
        <w:ind w:left="40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0A0A4E">
      <w:start w:val="1"/>
      <w:numFmt w:val="bullet"/>
      <w:lvlText w:val="•"/>
      <w:lvlJc w:val="left"/>
      <w:pPr>
        <w:ind w:left="4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961466">
      <w:start w:val="1"/>
      <w:numFmt w:val="bullet"/>
      <w:lvlText w:val="o"/>
      <w:lvlJc w:val="left"/>
      <w:pPr>
        <w:ind w:left="55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81770">
      <w:start w:val="1"/>
      <w:numFmt w:val="bullet"/>
      <w:lvlText w:val="▪"/>
      <w:lvlJc w:val="left"/>
      <w:pPr>
        <w:ind w:left="62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0"/>
  </w:num>
  <w:num w:numId="3">
    <w:abstractNumId w:val="13"/>
  </w:num>
  <w:num w:numId="4">
    <w:abstractNumId w:val="15"/>
  </w:num>
  <w:num w:numId="5">
    <w:abstractNumId w:val="4"/>
  </w:num>
  <w:num w:numId="6">
    <w:abstractNumId w:val="0"/>
  </w:num>
  <w:num w:numId="7">
    <w:abstractNumId w:val="11"/>
  </w:num>
  <w:num w:numId="8">
    <w:abstractNumId w:val="12"/>
  </w:num>
  <w:num w:numId="9">
    <w:abstractNumId w:val="2"/>
  </w:num>
  <w:num w:numId="10">
    <w:abstractNumId w:val="3"/>
  </w:num>
  <w:num w:numId="11">
    <w:abstractNumId w:val="6"/>
  </w:num>
  <w:num w:numId="12">
    <w:abstractNumId w:val="1"/>
  </w:num>
  <w:num w:numId="13">
    <w:abstractNumId w:val="9"/>
  </w:num>
  <w:num w:numId="14">
    <w:abstractNumId w:val="7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220"/>
    <w:rsid w:val="0000674E"/>
    <w:rsid w:val="00033FF8"/>
    <w:rsid w:val="00084449"/>
    <w:rsid w:val="000850EA"/>
    <w:rsid w:val="000B08B2"/>
    <w:rsid w:val="000F5C85"/>
    <w:rsid w:val="00105B68"/>
    <w:rsid w:val="00195CA3"/>
    <w:rsid w:val="001C32D1"/>
    <w:rsid w:val="00313DCB"/>
    <w:rsid w:val="003C0C46"/>
    <w:rsid w:val="0041251A"/>
    <w:rsid w:val="00493D73"/>
    <w:rsid w:val="005003F5"/>
    <w:rsid w:val="005609C2"/>
    <w:rsid w:val="005A1CF5"/>
    <w:rsid w:val="005B0FD2"/>
    <w:rsid w:val="005F4212"/>
    <w:rsid w:val="005F78A8"/>
    <w:rsid w:val="006C7BB8"/>
    <w:rsid w:val="006D4529"/>
    <w:rsid w:val="0075251E"/>
    <w:rsid w:val="00772DAE"/>
    <w:rsid w:val="00776D25"/>
    <w:rsid w:val="007D02F3"/>
    <w:rsid w:val="007E78A8"/>
    <w:rsid w:val="008144AF"/>
    <w:rsid w:val="00925DE5"/>
    <w:rsid w:val="00986369"/>
    <w:rsid w:val="00987FC3"/>
    <w:rsid w:val="00993B46"/>
    <w:rsid w:val="00B26E13"/>
    <w:rsid w:val="00B43FF9"/>
    <w:rsid w:val="00C51AAD"/>
    <w:rsid w:val="00C66AEA"/>
    <w:rsid w:val="00C875B4"/>
    <w:rsid w:val="00CC36DE"/>
    <w:rsid w:val="00D32219"/>
    <w:rsid w:val="00DB71A2"/>
    <w:rsid w:val="00DC49C7"/>
    <w:rsid w:val="00DD41BB"/>
    <w:rsid w:val="00DF2611"/>
    <w:rsid w:val="00E809E1"/>
    <w:rsid w:val="00EA7220"/>
    <w:rsid w:val="00EE370B"/>
    <w:rsid w:val="00EF32F7"/>
    <w:rsid w:val="00F00DB8"/>
    <w:rsid w:val="00F505AB"/>
    <w:rsid w:val="00F95FE1"/>
    <w:rsid w:val="00FF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37B08"/>
  <w15:docId w15:val="{93A1CEE2-94A9-42AB-8E1A-22458A9B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31"/>
      <w:ind w:right="215"/>
      <w:jc w:val="right"/>
      <w:outlineLvl w:val="0"/>
    </w:pPr>
    <w:rPr>
      <w:rFonts w:ascii="Calibri" w:eastAsia="Calibri" w:hAnsi="Calibri" w:cs="Calibri"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84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2A27BAD</Template>
  <TotalTime>110</TotalTime>
  <Pages>6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Pickford.K52</dc:creator>
  <cp:keywords/>
  <cp:lastModifiedBy>Mrs C Richardson</cp:lastModifiedBy>
  <cp:revision>5</cp:revision>
  <dcterms:created xsi:type="dcterms:W3CDTF">2026-01-08T16:00:00Z</dcterms:created>
  <dcterms:modified xsi:type="dcterms:W3CDTF">2026-01-30T10:27:00Z</dcterms:modified>
</cp:coreProperties>
</file>