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585"/>
        <w:tblW w:w="14667" w:type="dxa"/>
        <w:tblLook w:val="04A0" w:firstRow="1" w:lastRow="0" w:firstColumn="1" w:lastColumn="0" w:noHBand="0" w:noVBand="1"/>
      </w:tblPr>
      <w:tblGrid>
        <w:gridCol w:w="2932"/>
        <w:gridCol w:w="2932"/>
        <w:gridCol w:w="2933"/>
        <w:gridCol w:w="5870"/>
      </w:tblGrid>
      <w:tr w:rsidR="00B83695" w:rsidTr="00044B53">
        <w:trPr>
          <w:trHeight w:val="260"/>
        </w:trPr>
        <w:tc>
          <w:tcPr>
            <w:tcW w:w="14667" w:type="dxa"/>
            <w:gridSpan w:val="4"/>
            <w:shd w:val="clear" w:color="auto" w:fill="00B0F0"/>
          </w:tcPr>
          <w:p w:rsidR="00B83695" w:rsidRDefault="00B83695" w:rsidP="00B83695">
            <w:pPr>
              <w:jc w:val="center"/>
            </w:pPr>
            <w:r>
              <w:t>North Walkden Primary School Knowledge Organiser</w:t>
            </w:r>
          </w:p>
        </w:tc>
      </w:tr>
      <w:tr w:rsidR="00B83695" w:rsidTr="00431DE2">
        <w:trPr>
          <w:trHeight w:val="505"/>
        </w:trPr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Subject: History</w:t>
            </w:r>
          </w:p>
        </w:tc>
        <w:tc>
          <w:tcPr>
            <w:tcW w:w="2932" w:type="dxa"/>
            <w:shd w:val="clear" w:color="auto" w:fill="00B0F0"/>
          </w:tcPr>
          <w:p w:rsidR="00B83695" w:rsidRDefault="00B83695" w:rsidP="00823167">
            <w:r>
              <w:t xml:space="preserve">Term: </w:t>
            </w:r>
            <w:r w:rsidR="00823167">
              <w:t>Spring</w:t>
            </w:r>
          </w:p>
        </w:tc>
        <w:tc>
          <w:tcPr>
            <w:tcW w:w="2933" w:type="dxa"/>
            <w:shd w:val="clear" w:color="auto" w:fill="00B0F0"/>
          </w:tcPr>
          <w:p w:rsidR="00B83695" w:rsidRDefault="00044B53" w:rsidP="00B83695">
            <w:r>
              <w:t>Year Group: 3</w:t>
            </w:r>
          </w:p>
        </w:tc>
        <w:tc>
          <w:tcPr>
            <w:tcW w:w="5870" w:type="dxa"/>
            <w:shd w:val="clear" w:color="auto" w:fill="00B0F0"/>
          </w:tcPr>
          <w:p w:rsidR="00B83695" w:rsidRDefault="00B83695" w:rsidP="00B83695">
            <w:r>
              <w:t xml:space="preserve">NC Link: </w:t>
            </w:r>
            <w:r w:rsidRPr="00B83695">
              <w:t>a study of an aspect or theme in British history that extends pupils’ chronological knowledge beyond 1066</w:t>
            </w:r>
          </w:p>
        </w:tc>
      </w:tr>
    </w:tbl>
    <w:p w:rsidR="006A7149" w:rsidRDefault="00F968C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4564EE2" wp14:editId="4E1CE0C2">
                <wp:simplePos x="0" y="0"/>
                <wp:positionH relativeFrom="margin">
                  <wp:posOffset>-853440</wp:posOffset>
                </wp:positionH>
                <wp:positionV relativeFrom="paragraph">
                  <wp:posOffset>1699260</wp:posOffset>
                </wp:positionV>
                <wp:extent cx="3543300" cy="3992880"/>
                <wp:effectExtent l="0" t="0" r="1905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99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194F" w:rsidRDefault="0035316B" w:rsidP="00E9194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 xml:space="preserve">Invasion </w:t>
                            </w:r>
                            <w:r w:rsidR="00E9194F" w:rsidRPr="00E9194F"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Timeline</w:t>
                            </w:r>
                          </w:p>
                          <w:p w:rsid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55BC: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Julius Caeser wanted to extend the Roman Empire so he attempted to invade Britian but the Celts fought them back to France.</w:t>
                            </w:r>
                          </w:p>
                          <w:p w:rsid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35316B"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54BC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: Caeser’s second attempt! He took bigger and stronger legions and successfully invaded parts of Britain.</w:t>
                            </w:r>
                          </w:p>
                          <w:p w:rsidR="0035316B" w:rsidRDefault="008564FC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AD43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: New Emperor, Claudius, wanted to invade the rest of Britian. Most Celt tribes agreed to pay him taxes and obey his laws.</w:t>
                            </w:r>
                          </w:p>
                          <w:p w:rsidR="008564FC" w:rsidRDefault="008564FC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9E02CE"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AD60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: Boudica’s revolt. The Iceni tribe revolted against paying taxes, thousands died but eventually the Romans won.</w:t>
                            </w:r>
                          </w:p>
                          <w:p w:rsidR="009E02CE" w:rsidRDefault="009E02CE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9E02CE"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AD122: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Roman Emperor, Hadrian, built a wall between England and Caledonia to protect the Roman land from the Picts.</w:t>
                            </w:r>
                          </w:p>
                          <w:p w:rsidR="008564FC" w:rsidRDefault="008564FC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</w:p>
                          <w:p w:rsid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</w:p>
                          <w:p w:rsidR="0035316B" w:rsidRP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</w:p>
                          <w:p w:rsidR="0035316B" w:rsidRP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</w:pPr>
                          </w:p>
                          <w:bookmarkEnd w:id="0"/>
                          <w:p w:rsidR="00B83695" w:rsidRDefault="00B83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64E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7.2pt;margin-top:133.8pt;width:279pt;height:314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" fillcolor="white [3201]" strokeweight=".5pt">
                <v:textbox>
                  <w:txbxContent>
                    <w:p w:rsidR="00E9194F" w:rsidRDefault="0035316B" w:rsidP="00E9194F">
                      <w:pPr>
                        <w:jc w:val="center"/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 xml:space="preserve">Invasion </w:t>
                      </w:r>
                      <w:r w:rsidR="00E9194F" w:rsidRPr="00E9194F"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Timeline</w:t>
                      </w:r>
                    </w:p>
                    <w:p w:rsidR="0035316B" w:rsidRDefault="0035316B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55BC: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Julius Caeser wanted to extend the Roman Empire so he attempted to invade Britian but the Celts fought them back to France.</w:t>
                      </w:r>
                    </w:p>
                    <w:p w:rsidR="0035316B" w:rsidRDefault="0035316B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35316B"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54BC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t>: Caeser’s second attempt! He took bigger and stronger legions and successfully invaded parts of Britain.</w:t>
                      </w:r>
                    </w:p>
                    <w:p w:rsidR="0035316B" w:rsidRDefault="008564FC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AD43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t>: New Emperor, Claudius, wanted to invade the rest of Britian. Most Celt tribes agreed to pay him taxes and obey his laws.</w:t>
                      </w:r>
                    </w:p>
                    <w:p w:rsidR="008564FC" w:rsidRDefault="008564FC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9E02CE"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AD60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t>: Boudica’s revolt. The Iceni tribe revolted against paying taxes, thousands died but eventually the Romans won.</w:t>
                      </w:r>
                    </w:p>
                    <w:p w:rsidR="009E02CE" w:rsidRDefault="009E02CE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 w:rsidRPr="009E02CE"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AD122:</w:t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Roman Emperor, Hadrian, built a wall between England and Caledonia to protect the Roman land from the Picts.</w:t>
                      </w:r>
                    </w:p>
                    <w:p w:rsidR="008564FC" w:rsidRDefault="008564FC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</w:p>
                    <w:p w:rsidR="0035316B" w:rsidRDefault="0035316B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</w:p>
                    <w:p w:rsidR="0035316B" w:rsidRPr="0035316B" w:rsidRDefault="0035316B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</w:p>
                    <w:p w:rsidR="0035316B" w:rsidRPr="0035316B" w:rsidRDefault="0035316B" w:rsidP="0035316B">
                      <w:pPr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</w:pPr>
                    </w:p>
                    <w:bookmarkEnd w:id="1"/>
                    <w:p w:rsidR="00B83695" w:rsidRDefault="00B8369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96E4" wp14:editId="09936BBE">
                <wp:simplePos x="0" y="0"/>
                <wp:positionH relativeFrom="column">
                  <wp:posOffset>-198120</wp:posOffset>
                </wp:positionH>
                <wp:positionV relativeFrom="paragraph">
                  <wp:posOffset>274321</wp:posOffset>
                </wp:positionV>
                <wp:extent cx="2446020" cy="1143000"/>
                <wp:effectExtent l="19050" t="19050" r="114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B83695" w:rsidP="00B8369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Prior Learning</w:t>
                            </w:r>
                          </w:p>
                          <w:p w:rsidR="00044B53" w:rsidRPr="00044B53" w:rsidRDefault="004D5409" w:rsidP="00044B5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Children have learnt about Prehistoric Britain from 12000-500BC (approx.).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296E4" id="Text Box 1" o:spid="_x0000_s1027" type="#_x0000_t202" style="position:absolute;margin-left:-15.6pt;margin-top:21.6pt;width:192.6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" fillcolor="white [3201]" strokeweight="2.25pt">
                <v:textbox>
                  <w:txbxContent>
                    <w:p w:rsidR="00B83695" w:rsidRPr="00E9194F" w:rsidRDefault="00B83695" w:rsidP="00B8369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Prior Learning</w:t>
                      </w:r>
                    </w:p>
                    <w:p w:rsidR="00044B53" w:rsidRPr="00044B53" w:rsidRDefault="004D5409" w:rsidP="00044B5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Children have learnt about Prehistoric Britain from 12000-500BC (approx.).  </w:t>
                      </w:r>
                    </w:p>
                  </w:txbxContent>
                </v:textbox>
              </v:shape>
            </w:pict>
          </mc:Fallback>
        </mc:AlternateContent>
      </w:r>
      <w:r w:rsidR="00FC7D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536A7" wp14:editId="7DDE871F">
                <wp:simplePos x="0" y="0"/>
                <wp:positionH relativeFrom="column">
                  <wp:posOffset>2781300</wp:posOffset>
                </wp:positionH>
                <wp:positionV relativeFrom="paragraph">
                  <wp:posOffset>1036320</wp:posOffset>
                </wp:positionV>
                <wp:extent cx="3114675" cy="32766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Default="00B243F1" w:rsidP="00B243F1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Key Facts</w:t>
                            </w:r>
                          </w:p>
                          <w:p w:rsidR="004D5409" w:rsidRPr="004D5409" w:rsidRDefault="004D5409" w:rsidP="004D540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D5409">
                              <w:rPr>
                                <w:rFonts w:ascii="Comic Sans MS" w:hAnsi="Comic Sans MS"/>
                              </w:rPr>
                              <w:t>Romans built straight roads to join towns.</w:t>
                            </w:r>
                          </w:p>
                          <w:p w:rsidR="004D5409" w:rsidRPr="004D5409" w:rsidRDefault="004D5409" w:rsidP="004D540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D5409">
                              <w:rPr>
                                <w:rFonts w:ascii="Comic Sans MS" w:hAnsi="Comic Sans MS"/>
                              </w:rPr>
                              <w:t>The Romans had a strong, large army, which invaded Britain in 43AD.</w:t>
                            </w:r>
                          </w:p>
                          <w:p w:rsidR="004D5409" w:rsidRPr="004D5409" w:rsidRDefault="004D5409" w:rsidP="004D5409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4D5409">
                              <w:rPr>
                                <w:rFonts w:ascii="Comic Sans MS" w:hAnsi="Comic Sans MS"/>
                              </w:rPr>
                              <w:t>Boudica</w:t>
                            </w:r>
                            <w:proofErr w:type="spellEnd"/>
                            <w:r w:rsidRPr="004D5409">
                              <w:rPr>
                                <w:rFonts w:ascii="Comic Sans MS" w:hAnsi="Comic Sans MS"/>
                              </w:rPr>
                              <w:t xml:space="preserve"> (a Celt queen) revolted against </w:t>
                            </w:r>
                            <w:r w:rsidR="00FC7D2A">
                              <w:rPr>
                                <w:rFonts w:ascii="Comic Sans MS" w:hAnsi="Comic Sans MS"/>
                              </w:rPr>
                              <w:t>the Romans and Emperor Claudius.</w:t>
                            </w:r>
                          </w:p>
                          <w:p w:rsidR="00B475A6" w:rsidRPr="004D5409" w:rsidRDefault="004D5409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D5409">
                              <w:rPr>
                                <w:rFonts w:ascii="Comic Sans MS" w:hAnsi="Comic Sans MS"/>
                              </w:rPr>
                              <w:t>Romans invented cent</w:t>
                            </w:r>
                            <w:r w:rsidR="00FC7D2A">
                              <w:rPr>
                                <w:rFonts w:ascii="Comic Sans MS" w:hAnsi="Comic Sans MS"/>
                              </w:rPr>
                              <w:t>ral heating, plumbing and baths, some of the impressive buildings still remain today.</w:t>
                            </w:r>
                          </w:p>
                          <w:p w:rsidR="00B475A6" w:rsidRPr="00873A43" w:rsidRDefault="00B475A6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243F1" w:rsidRPr="00873A43" w:rsidRDefault="00B243F1" w:rsidP="00B243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6880" id="Text Box 4" o:spid="_x0000_s1027" type="#_x0000_t202" style="position:absolute;margin-left:219pt;margin-top:81.6pt;width:245.25pt;height:25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" fillcolor="white [3201]" strokeweight="1.5pt">
                <v:textbox>
                  <w:txbxContent>
                    <w:p w:rsidR="00B83695" w:rsidRDefault="00B243F1" w:rsidP="00B243F1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Key Facts</w:t>
                      </w:r>
                    </w:p>
                    <w:p w:rsidR="004D5409" w:rsidRPr="004D5409" w:rsidRDefault="004D5409" w:rsidP="004D5409">
                      <w:pPr>
                        <w:rPr>
                          <w:rFonts w:ascii="Comic Sans MS" w:hAnsi="Comic Sans MS"/>
                        </w:rPr>
                      </w:pPr>
                      <w:r w:rsidRPr="004D5409">
                        <w:rPr>
                          <w:rFonts w:ascii="Comic Sans MS" w:hAnsi="Comic Sans MS"/>
                        </w:rPr>
                        <w:t>Romans built straight roads to join towns.</w:t>
                      </w:r>
                    </w:p>
                    <w:p w:rsidR="004D5409" w:rsidRPr="004D5409" w:rsidRDefault="004D5409" w:rsidP="004D5409">
                      <w:pPr>
                        <w:rPr>
                          <w:rFonts w:ascii="Comic Sans MS" w:hAnsi="Comic Sans MS"/>
                        </w:rPr>
                      </w:pPr>
                      <w:r w:rsidRPr="004D5409">
                        <w:rPr>
                          <w:rFonts w:ascii="Comic Sans MS" w:hAnsi="Comic Sans MS"/>
                        </w:rPr>
                        <w:t>The Romans had a strong, large army, which invaded Britain in 43AD.</w:t>
                      </w:r>
                    </w:p>
                    <w:p w:rsidR="004D5409" w:rsidRPr="004D5409" w:rsidRDefault="004D5409" w:rsidP="004D5409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4D5409">
                        <w:rPr>
                          <w:rFonts w:ascii="Comic Sans MS" w:hAnsi="Comic Sans MS"/>
                        </w:rPr>
                        <w:t>Boudica</w:t>
                      </w:r>
                      <w:proofErr w:type="spellEnd"/>
                      <w:r w:rsidRPr="004D5409">
                        <w:rPr>
                          <w:rFonts w:ascii="Comic Sans MS" w:hAnsi="Comic Sans MS"/>
                        </w:rPr>
                        <w:t xml:space="preserve"> (a Celt queen) revolted against </w:t>
                      </w:r>
                      <w:r w:rsidR="00FC7D2A">
                        <w:rPr>
                          <w:rFonts w:ascii="Comic Sans MS" w:hAnsi="Comic Sans MS"/>
                        </w:rPr>
                        <w:t>the Romans and Emperor Claudius.</w:t>
                      </w:r>
                    </w:p>
                    <w:p w:rsidR="00B475A6" w:rsidRPr="004D5409" w:rsidRDefault="004D5409" w:rsidP="00AB1EB7">
                      <w:pPr>
                        <w:rPr>
                          <w:rFonts w:ascii="Comic Sans MS" w:hAnsi="Comic Sans MS"/>
                        </w:rPr>
                      </w:pPr>
                      <w:r w:rsidRPr="004D5409">
                        <w:rPr>
                          <w:rFonts w:ascii="Comic Sans MS" w:hAnsi="Comic Sans MS"/>
                        </w:rPr>
                        <w:t>Romans invented cent</w:t>
                      </w:r>
                      <w:r w:rsidR="00FC7D2A">
                        <w:rPr>
                          <w:rFonts w:ascii="Comic Sans MS" w:hAnsi="Comic Sans MS"/>
                        </w:rPr>
                        <w:t>ral heating, plumbing and baths, some of the impressive buildings still remain today.</w:t>
                      </w:r>
                    </w:p>
                    <w:p w:rsidR="00B475A6" w:rsidRPr="00873A43" w:rsidRDefault="00B475A6" w:rsidP="00AB1EB7">
                      <w:pPr>
                        <w:rPr>
                          <w:rFonts w:ascii="Comic Sans MS" w:hAnsi="Comic Sans MS"/>
                        </w:rPr>
                      </w:pPr>
                    </w:p>
                    <w:p w:rsidR="00B243F1" w:rsidRPr="00873A43" w:rsidRDefault="00B243F1" w:rsidP="00B243F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F2A406" wp14:editId="638B6C72">
                <wp:simplePos x="0" y="0"/>
                <wp:positionH relativeFrom="column">
                  <wp:posOffset>7549515</wp:posOffset>
                </wp:positionH>
                <wp:positionV relativeFrom="paragraph">
                  <wp:posOffset>4716780</wp:posOffset>
                </wp:positionV>
                <wp:extent cx="1343025" cy="1729740"/>
                <wp:effectExtent l="0" t="0" r="952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13FE" w:rsidRPr="006A13FE" w:rsidRDefault="006A13F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Women were not allowed to join the army and there were 2 types of soldiers: legionaries and auxiliaries.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356D" id="Text Box 10" o:spid="_x0000_s1028" type="#_x0000_t202" style="position:absolute;margin-left:594.45pt;margin-top:371.4pt;width:105.75pt;height:1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" fillcolor="white [3201]" stroked="f" strokeweight=".5pt">
                <v:textbox>
                  <w:txbxContent>
                    <w:p w:rsidR="006A13FE" w:rsidRPr="006A13FE" w:rsidRDefault="006A13F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Women were not allowed to join the army and there were 2 types of soldiers: legionaries and auxiliaries.</w:t>
                      </w:r>
                    </w:p>
                  </w:txbxContent>
                </v:textbox>
              </v:shape>
            </w:pict>
          </mc:Fallback>
        </mc:AlternateContent>
      </w:r>
      <w:r w:rsidR="006A13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6CC2B53" wp14:editId="11A70E29">
                <wp:simplePos x="0" y="0"/>
                <wp:positionH relativeFrom="column">
                  <wp:posOffset>2857500</wp:posOffset>
                </wp:positionH>
                <wp:positionV relativeFrom="paragraph">
                  <wp:posOffset>4693920</wp:posOffset>
                </wp:positionV>
                <wp:extent cx="6105525" cy="17621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1A7" w:rsidRDefault="00D43459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Roman Army </w:t>
                            </w:r>
                            <w:r w:rsidR="00300007">
                              <w:rPr>
                                <w:rFonts w:ascii="Comic Sans MS" w:hAnsi="Comic Sans MS"/>
                                <w:u w:val="single"/>
                              </w:rPr>
                              <w:t>Organisation</w:t>
                            </w:r>
                          </w:p>
                          <w:p w:rsidR="006A13FE" w:rsidRPr="004641A7" w:rsidRDefault="006A13FE" w:rsidP="004641A7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F56B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061429" wp14:editId="13404F06">
                                  <wp:extent cx="3290262" cy="1236857"/>
                                  <wp:effectExtent l="0" t="0" r="5715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0707" cy="125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1770" id="Text Box 20" o:spid="_x0000_s1029" type="#_x0000_t202" style="position:absolute;margin-left:225pt;margin-top:369.6pt;width:480.75pt;height:138.7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" fillcolor="white [3201]" strokeweight=".5pt">
                <v:textbox>
                  <w:txbxContent>
                    <w:p w:rsidR="004641A7" w:rsidRDefault="00D43459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Roman Army </w:t>
                      </w:r>
                      <w:r w:rsidR="00300007">
                        <w:rPr>
                          <w:rFonts w:ascii="Comic Sans MS" w:hAnsi="Comic Sans MS"/>
                          <w:u w:val="single"/>
                        </w:rPr>
                        <w:t>Organisation</w:t>
                      </w:r>
                    </w:p>
                    <w:p w:rsidR="006A13FE" w:rsidRPr="004641A7" w:rsidRDefault="006A13FE" w:rsidP="004641A7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CF56B9">
                        <w:drawing>
                          <wp:inline distT="0" distB="0" distL="0" distR="0" wp14:anchorId="40BAA504" wp14:editId="53596E55">
                            <wp:extent cx="3290262" cy="1236857"/>
                            <wp:effectExtent l="0" t="0" r="5715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0707" cy="125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3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D6E9E0" wp14:editId="5FD70BF1">
                <wp:simplePos x="0" y="0"/>
                <wp:positionH relativeFrom="column">
                  <wp:posOffset>2887980</wp:posOffset>
                </wp:positionH>
                <wp:positionV relativeFrom="paragraph">
                  <wp:posOffset>4709160</wp:posOffset>
                </wp:positionV>
                <wp:extent cx="1379220" cy="17221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13FE" w:rsidRPr="006A13FE" w:rsidRDefault="006A13F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13FE">
                              <w:rPr>
                                <w:rFonts w:ascii="Comic Sans MS" w:hAnsi="Comic Sans MS"/>
                              </w:rPr>
                              <w:t>The Roman army was made up of legions which were organised in a very specific way. Each legion contained almost 5000 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34F0" id="Text Box 9" o:spid="_x0000_s1030" type="#_x0000_t202" style="position:absolute;margin-left:227.4pt;margin-top:370.8pt;width:108.6pt;height:13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" fillcolor="white [3201]" stroked="f" strokeweight=".5pt">
                <v:textbox>
                  <w:txbxContent>
                    <w:p w:rsidR="006A13FE" w:rsidRPr="006A13FE" w:rsidRDefault="006A13FE">
                      <w:pPr>
                        <w:rPr>
                          <w:rFonts w:ascii="Comic Sans MS" w:hAnsi="Comic Sans MS"/>
                        </w:rPr>
                      </w:pPr>
                      <w:r w:rsidRPr="006A13FE">
                        <w:rPr>
                          <w:rFonts w:ascii="Comic Sans MS" w:hAnsi="Comic Sans MS"/>
                        </w:rPr>
                        <w:t>The Roman army was made up of legions which were organised in a very specific way. Each legion contained almost 5000 men.</w:t>
                      </w:r>
                    </w:p>
                  </w:txbxContent>
                </v:textbox>
              </v:shape>
            </w:pict>
          </mc:Fallback>
        </mc:AlternateContent>
      </w:r>
      <w:r w:rsidR="00E91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20706" wp14:editId="7B044F49">
                <wp:simplePos x="0" y="0"/>
                <wp:positionH relativeFrom="column">
                  <wp:posOffset>2581274</wp:posOffset>
                </wp:positionH>
                <wp:positionV relativeFrom="paragraph">
                  <wp:posOffset>238126</wp:posOffset>
                </wp:positionV>
                <wp:extent cx="3248025" cy="723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Default="00C54219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Romans</w:t>
                            </w:r>
                          </w:p>
                          <w:p w:rsidR="00044B53" w:rsidRPr="00B83695" w:rsidRDefault="00C54219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40AD – 410AD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AE7F" id="Text Box 2" o:spid="_x0000_s1033" type="#_x0000_t202" style="position:absolute;margin-left:203.25pt;margin-top:18.75pt;width:255.7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" fillcolor="white [3201]" strokeweight=".5pt">
                <v:textbox>
                  <w:txbxContent>
                    <w:p w:rsidR="00B83695" w:rsidRDefault="00C54219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Romans</w:t>
                      </w:r>
                    </w:p>
                    <w:p w:rsidR="00044B53" w:rsidRPr="00B83695" w:rsidRDefault="00C54219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40AD – 410AD</w:t>
                      </w:r>
                    </w:p>
                  </w:txbxContent>
                </v:textbox>
              </v:shape>
            </w:pict>
          </mc:Fallback>
        </mc:AlternateContent>
      </w:r>
      <w:r w:rsidR="00E91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2A91D" wp14:editId="36FEB8A5">
                <wp:simplePos x="0" y="0"/>
                <wp:positionH relativeFrom="column">
                  <wp:posOffset>5953125</wp:posOffset>
                </wp:positionH>
                <wp:positionV relativeFrom="paragraph">
                  <wp:posOffset>237490</wp:posOffset>
                </wp:positionV>
                <wp:extent cx="3695700" cy="43719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302B6D" w:rsidP="00302B6D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Glossary of Vocabulary</w:t>
                            </w:r>
                          </w:p>
                          <w:p w:rsidR="00AB1EB7" w:rsidRPr="00AB1EB7" w:rsidRDefault="00312EC0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Celts</w:t>
                            </w:r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 w:rsidR="004D5409">
                              <w:rPr>
                                <w:rFonts w:ascii="Comic Sans MS" w:hAnsi="Comic Sans MS"/>
                              </w:rPr>
                              <w:t>People living in Britain</w:t>
                            </w:r>
                          </w:p>
                          <w:p w:rsidR="00AB1EB7" w:rsidRPr="00AB1EB7" w:rsidRDefault="00312EC0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Boudica</w:t>
                            </w:r>
                            <w:proofErr w:type="spellEnd"/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 w:rsidR="009D174A">
                              <w:rPr>
                                <w:rFonts w:ascii="Comic Sans MS" w:hAnsi="Comic Sans MS"/>
                              </w:rPr>
                              <w:t>a Celt queen who revolted against the Romans.</w:t>
                            </w:r>
                          </w:p>
                          <w:p w:rsidR="00AB1EB7" w:rsidRDefault="00312EC0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Legion</w:t>
                            </w:r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 w:rsidR="008755C1">
                              <w:rPr>
                                <w:rFonts w:ascii="Comic Sans MS" w:hAnsi="Comic Sans MS"/>
                              </w:rPr>
                              <w:t>a large section of the Roman Army, made up of 5000 soldiers.</w:t>
                            </w:r>
                          </w:p>
                          <w:p w:rsidR="00AB1EB7" w:rsidRPr="00AB1EB7" w:rsidRDefault="00312EC0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Invasion</w:t>
                            </w:r>
                            <w:r w:rsidR="00AB1EB7" w:rsidRPr="00AB1EB7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when an army forces entry of a place/country to take over</w:t>
                            </w:r>
                          </w:p>
                          <w:p w:rsidR="00AB1EB7" w:rsidRPr="00AB1EB7" w:rsidRDefault="00DF115E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</w:t>
                            </w:r>
                            <w:r w:rsidR="00312EC0">
                              <w:rPr>
                                <w:rFonts w:ascii="Comic Sans MS" w:hAnsi="Comic Sans MS"/>
                                <w:b/>
                              </w:rPr>
                              <w:t>mperor</w:t>
                            </w:r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 w:rsidR="00312EC0">
                              <w:rPr>
                                <w:rFonts w:ascii="Comic Sans MS" w:hAnsi="Comic Sans MS"/>
                              </w:rPr>
                              <w:t xml:space="preserve">the ruler of an empire </w:t>
                            </w:r>
                          </w:p>
                          <w:p w:rsidR="00AB1EB7" w:rsidRPr="00AB1EB7" w:rsidRDefault="00312EC0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Roman Empire</w:t>
                            </w:r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The name used for the land that was controlled by the Romans, including parts of Europe, Middle East and North Africa.</w:t>
                            </w:r>
                          </w:p>
                          <w:p w:rsidR="00AB1EB7" w:rsidRPr="00AB1EB7" w:rsidRDefault="00312EC0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Picts</w:t>
                            </w:r>
                            <w:r w:rsidR="00AB1EB7" w:rsidRPr="00AB1EB7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AB1EB7">
                              <w:rPr>
                                <w:rFonts w:ascii="Comic Sans MS" w:hAnsi="Comic Sans MS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tribes from Caledonia (Scotland)</w:t>
                            </w:r>
                          </w:p>
                          <w:p w:rsidR="00302B6D" w:rsidRDefault="00302B6D" w:rsidP="00302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A91D" id="Text Box 3" o:spid="_x0000_s1033" type="#_x0000_t202" style="position:absolute;margin-left:468.75pt;margin-top:18.7pt;width:291pt;height:3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" fillcolor="white [3201]" strokeweight=".5pt">
                <v:textbox>
                  <w:txbxContent>
                    <w:p w:rsidR="00B83695" w:rsidRPr="00E9194F" w:rsidRDefault="00302B6D" w:rsidP="00302B6D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Glossary of Vocabulary</w:t>
                      </w:r>
                    </w:p>
                    <w:p w:rsidR="00AB1EB7" w:rsidRPr="00AB1EB7" w:rsidRDefault="00312EC0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Celts</w:t>
                      </w:r>
                      <w:r w:rsidR="00AB1EB7">
                        <w:rPr>
                          <w:rFonts w:ascii="Comic Sans MS" w:hAnsi="Comic Sans MS"/>
                        </w:rPr>
                        <w:t xml:space="preserve"> – </w:t>
                      </w:r>
                      <w:r w:rsidR="004D5409">
                        <w:rPr>
                          <w:rFonts w:ascii="Comic Sans MS" w:hAnsi="Comic Sans MS"/>
                        </w:rPr>
                        <w:t>People living in Britain</w:t>
                      </w:r>
                    </w:p>
                    <w:p w:rsidR="00AB1EB7" w:rsidRPr="00AB1EB7" w:rsidRDefault="00312EC0" w:rsidP="00AB1EB7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Boudica</w:t>
                      </w:r>
                      <w:proofErr w:type="spellEnd"/>
                      <w:r w:rsidR="00AB1EB7">
                        <w:rPr>
                          <w:rFonts w:ascii="Comic Sans MS" w:hAnsi="Comic Sans MS"/>
                        </w:rPr>
                        <w:t xml:space="preserve"> – </w:t>
                      </w:r>
                      <w:r w:rsidR="009D174A">
                        <w:rPr>
                          <w:rFonts w:ascii="Comic Sans MS" w:hAnsi="Comic Sans MS"/>
                        </w:rPr>
                        <w:t>a Celt queen who revolted against the Romans.</w:t>
                      </w:r>
                    </w:p>
                    <w:p w:rsidR="00AB1EB7" w:rsidRDefault="00312EC0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Legion</w:t>
                      </w:r>
                      <w:r w:rsidR="00AB1EB7">
                        <w:rPr>
                          <w:rFonts w:ascii="Comic Sans MS" w:hAnsi="Comic Sans MS"/>
                        </w:rPr>
                        <w:t xml:space="preserve"> – </w:t>
                      </w:r>
                      <w:r w:rsidR="008755C1">
                        <w:rPr>
                          <w:rFonts w:ascii="Comic Sans MS" w:hAnsi="Comic Sans MS"/>
                        </w:rPr>
                        <w:t>a large section of the Roman Army, made up of 5000 soldiers.</w:t>
                      </w:r>
                    </w:p>
                    <w:p w:rsidR="00AB1EB7" w:rsidRPr="00AB1EB7" w:rsidRDefault="00312EC0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Invasion</w:t>
                      </w:r>
                      <w:r w:rsidR="00AB1EB7" w:rsidRPr="00AB1EB7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AB1EB7">
                        <w:rPr>
                          <w:rFonts w:ascii="Comic Sans MS" w:hAnsi="Comic Sans MS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</w:rPr>
                        <w:t>when an army forces entry of a place/country to take over</w:t>
                      </w:r>
                    </w:p>
                    <w:p w:rsidR="00AB1EB7" w:rsidRPr="00AB1EB7" w:rsidRDefault="00DF115E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</w:t>
                      </w:r>
                      <w:r w:rsidR="00312EC0">
                        <w:rPr>
                          <w:rFonts w:ascii="Comic Sans MS" w:hAnsi="Comic Sans MS"/>
                          <w:b/>
                        </w:rPr>
                        <w:t>mperor</w:t>
                      </w:r>
                      <w:r w:rsidR="00AB1EB7">
                        <w:rPr>
                          <w:rFonts w:ascii="Comic Sans MS" w:hAnsi="Comic Sans MS"/>
                        </w:rPr>
                        <w:t xml:space="preserve"> – </w:t>
                      </w:r>
                      <w:r w:rsidR="00312EC0">
                        <w:rPr>
                          <w:rFonts w:ascii="Comic Sans MS" w:hAnsi="Comic Sans MS"/>
                        </w:rPr>
                        <w:t xml:space="preserve">the ruler of an empire </w:t>
                      </w:r>
                    </w:p>
                    <w:p w:rsidR="00AB1EB7" w:rsidRPr="00AB1EB7" w:rsidRDefault="00312EC0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Roman Empire</w:t>
                      </w:r>
                      <w:r w:rsidR="00AB1EB7">
                        <w:rPr>
                          <w:rFonts w:ascii="Comic Sans MS" w:hAnsi="Comic Sans MS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</w:rPr>
                        <w:t>The name used for the land that was controlled by the Romans, including parts of Europe, Middle East and North Africa.</w:t>
                      </w:r>
                    </w:p>
                    <w:p w:rsidR="00AB1EB7" w:rsidRPr="00AB1EB7" w:rsidRDefault="00312EC0" w:rsidP="00AB1EB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Picts</w:t>
                      </w:r>
                      <w:r w:rsidR="00AB1EB7" w:rsidRPr="00AB1EB7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AB1EB7">
                        <w:rPr>
                          <w:rFonts w:ascii="Comic Sans MS" w:hAnsi="Comic Sans MS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</w:rPr>
                        <w:t>tribes from Caledonia (Scotland)</w:t>
                      </w:r>
                    </w:p>
                    <w:p w:rsidR="00302B6D" w:rsidRDefault="00302B6D" w:rsidP="00302B6D"/>
                  </w:txbxContent>
                </v:textbox>
              </v:shape>
            </w:pict>
          </mc:Fallback>
        </mc:AlternateContent>
      </w:r>
    </w:p>
    <w:sectPr w:rsidR="006A7149" w:rsidSect="00B836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95"/>
    <w:rsid w:val="00044B53"/>
    <w:rsid w:val="00136803"/>
    <w:rsid w:val="00284837"/>
    <w:rsid w:val="00300007"/>
    <w:rsid w:val="00302B6D"/>
    <w:rsid w:val="00312EC0"/>
    <w:rsid w:val="0035316B"/>
    <w:rsid w:val="003A4B9E"/>
    <w:rsid w:val="00431DE2"/>
    <w:rsid w:val="00444821"/>
    <w:rsid w:val="004641A7"/>
    <w:rsid w:val="004D5409"/>
    <w:rsid w:val="006A13FE"/>
    <w:rsid w:val="006A7149"/>
    <w:rsid w:val="00821300"/>
    <w:rsid w:val="00823167"/>
    <w:rsid w:val="008564FC"/>
    <w:rsid w:val="00873A43"/>
    <w:rsid w:val="008755C1"/>
    <w:rsid w:val="00986A91"/>
    <w:rsid w:val="009D174A"/>
    <w:rsid w:val="009E02CE"/>
    <w:rsid w:val="00AB1EB7"/>
    <w:rsid w:val="00B243F1"/>
    <w:rsid w:val="00B475A6"/>
    <w:rsid w:val="00B83695"/>
    <w:rsid w:val="00BF53BF"/>
    <w:rsid w:val="00C54219"/>
    <w:rsid w:val="00C8036E"/>
    <w:rsid w:val="00D43459"/>
    <w:rsid w:val="00D52DCE"/>
    <w:rsid w:val="00DD5C6A"/>
    <w:rsid w:val="00DF115E"/>
    <w:rsid w:val="00E9194F"/>
    <w:rsid w:val="00F07086"/>
    <w:rsid w:val="00F45AC4"/>
    <w:rsid w:val="00F968C4"/>
    <w:rsid w:val="00FC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FACC3-2A07-4937-9498-8519E329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93E5B36</Template>
  <TotalTime>129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V. Bulmer</dc:creator>
  <cp:keywords/>
  <dc:description/>
  <cp:lastModifiedBy>Mrs. V. Bulmer</cp:lastModifiedBy>
  <cp:revision>15</cp:revision>
  <cp:lastPrinted>2022-03-28T09:47:00Z</cp:lastPrinted>
  <dcterms:created xsi:type="dcterms:W3CDTF">2022-03-28T09:53:00Z</dcterms:created>
  <dcterms:modified xsi:type="dcterms:W3CDTF">2022-12-21T11:34:00Z</dcterms:modified>
</cp:coreProperties>
</file>