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622" w:rsidRDefault="000C4F7D">
      <w:pPr>
        <w:rPr>
          <w:rFonts w:ascii="Comic Sans MS" w:hAnsi="Comic Sans MS"/>
          <w:b/>
          <w:sz w:val="24"/>
          <w:u w:val="single"/>
        </w:rPr>
      </w:pPr>
      <w:r w:rsidRPr="000C4F7D">
        <w:rPr>
          <w:rFonts w:ascii="Comic Sans MS" w:hAnsi="Comic Sans MS"/>
          <w:b/>
          <w:sz w:val="24"/>
          <w:u w:val="single"/>
        </w:rPr>
        <w:t>Investigation task:</w:t>
      </w:r>
    </w:p>
    <w:p w:rsidR="000C4F7D" w:rsidRDefault="000C4F7D">
      <w:pPr>
        <w:rPr>
          <w:rFonts w:ascii="Comic Sans MS" w:hAnsi="Comic Sans MS"/>
          <w:b/>
          <w:sz w:val="24"/>
          <w:u w:val="single"/>
        </w:rPr>
      </w:pPr>
    </w:p>
    <w:p w:rsidR="00C618D3" w:rsidRPr="000C4F7D" w:rsidRDefault="00C618D3" w:rsidP="000C4F7D">
      <w:pPr>
        <w:rPr>
          <w:rFonts w:ascii="Comic Sans MS" w:hAnsi="Comic Sans MS"/>
          <w:b/>
          <w:sz w:val="24"/>
          <w:u w:val="single"/>
        </w:rPr>
      </w:pPr>
      <w:r w:rsidRPr="000C4F7D">
        <w:rPr>
          <w:rFonts w:ascii="Comic Sans MS" w:hAnsi="Comic Sans MS"/>
          <w:b/>
          <w:sz w:val="24"/>
          <w:u w:val="single"/>
        </w:rPr>
        <w:t>Is Italy more or less developed than the UK (using the HDI criteria)?</w:t>
      </w:r>
    </w:p>
    <w:p w:rsidR="000C4F7D" w:rsidRPr="00C618D3" w:rsidRDefault="00C618D3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Use</w:t>
      </w:r>
      <w:r w:rsidR="00FC1969" w:rsidRPr="00C618D3">
        <w:rPr>
          <w:rFonts w:ascii="Comic Sans MS" w:hAnsi="Comic Sans MS"/>
          <w:i/>
        </w:rPr>
        <w:t xml:space="preserve"> the evidence below</w:t>
      </w:r>
      <w:r>
        <w:rPr>
          <w:rFonts w:ascii="Comic Sans MS" w:hAnsi="Comic Sans MS"/>
          <w:i/>
        </w:rPr>
        <w:t xml:space="preserve"> to</w:t>
      </w:r>
      <w:r w:rsidR="00FC1969" w:rsidRPr="00C618D3">
        <w:rPr>
          <w:rFonts w:ascii="Comic Sans MS" w:hAnsi="Comic Sans MS"/>
          <w:i/>
        </w:rPr>
        <w:t xml:space="preserve"> answer the following questions:</w:t>
      </w:r>
    </w:p>
    <w:p w:rsidR="000C4F7D" w:rsidRPr="001350D8" w:rsidRDefault="000C4F7D" w:rsidP="000C4F7D">
      <w:pPr>
        <w:pStyle w:val="ListParagraph"/>
        <w:numPr>
          <w:ilvl w:val="0"/>
          <w:numId w:val="2"/>
        </w:numPr>
        <w:rPr>
          <w:rFonts w:ascii="Comic Sans MS" w:hAnsi="Comic Sans MS"/>
          <w:color w:val="7030A0"/>
          <w:sz w:val="24"/>
        </w:rPr>
      </w:pPr>
      <w:r>
        <w:rPr>
          <w:rFonts w:ascii="Comic Sans MS" w:hAnsi="Comic Sans MS"/>
          <w:sz w:val="24"/>
        </w:rPr>
        <w:t>In which country do people earn more money</w:t>
      </w:r>
      <w:r w:rsidR="001350D8">
        <w:rPr>
          <w:rFonts w:ascii="Comic Sans MS" w:hAnsi="Comic Sans MS"/>
          <w:sz w:val="24"/>
        </w:rPr>
        <w:t>?</w:t>
      </w:r>
      <w:bookmarkStart w:id="0" w:name="_GoBack"/>
      <w:bookmarkEnd w:id="0"/>
    </w:p>
    <w:p w:rsidR="000C4F7D" w:rsidRDefault="000C4F7D" w:rsidP="000C4F7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 which country do people live longer?</w:t>
      </w:r>
      <w:r w:rsidR="001350D8">
        <w:rPr>
          <w:rFonts w:ascii="Comic Sans MS" w:hAnsi="Comic Sans MS"/>
          <w:sz w:val="24"/>
        </w:rPr>
        <w:t xml:space="preserve"> </w:t>
      </w:r>
    </w:p>
    <w:p w:rsidR="000C4F7D" w:rsidRDefault="000C4F7D" w:rsidP="000C4F7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In which country can more people read and write?</w:t>
      </w:r>
      <w:r w:rsidR="001350D8">
        <w:rPr>
          <w:rFonts w:ascii="Comic Sans MS" w:hAnsi="Comic Sans MS"/>
          <w:sz w:val="24"/>
        </w:rPr>
        <w:t xml:space="preserve"> </w:t>
      </w:r>
    </w:p>
    <w:p w:rsidR="000C4F7D" w:rsidRDefault="000C4F7D" w:rsidP="000C4F7D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So, </w:t>
      </w:r>
      <w:r w:rsidR="001350D8">
        <w:rPr>
          <w:rFonts w:ascii="Comic Sans MS" w:hAnsi="Comic Sans MS"/>
          <w:sz w:val="24"/>
        </w:rPr>
        <w:t xml:space="preserve">which country would be a better place to live? </w:t>
      </w:r>
    </w:p>
    <w:p w:rsidR="000C4F7D" w:rsidRPr="00FC1969" w:rsidRDefault="000C4F7D" w:rsidP="000C4F7D">
      <w:pPr>
        <w:rPr>
          <w:rFonts w:ascii="Comic Sans MS" w:hAnsi="Comic Sans MS"/>
          <w:b/>
          <w:sz w:val="24"/>
        </w:rPr>
      </w:pPr>
      <w:r w:rsidRPr="00FC1969">
        <w:rPr>
          <w:rFonts w:ascii="Comic Sans MS" w:hAnsi="Comic Sans MS"/>
          <w:b/>
          <w:sz w:val="24"/>
        </w:rPr>
        <w:t xml:space="preserve">Evidence: </w:t>
      </w:r>
    </w:p>
    <w:p w:rsidR="000C4F7D" w:rsidRDefault="000C4F7D" w:rsidP="000C4F7D">
      <w:pPr>
        <w:rPr>
          <w:rFonts w:ascii="Comic Sans MS" w:hAnsi="Comic Sans MS"/>
          <w:sz w:val="24"/>
        </w:rPr>
      </w:pPr>
      <w:r w:rsidRPr="00935EFA">
        <w:rPr>
          <w:rFonts w:ascii="Comic Sans MS" w:hAnsi="Comic Sans MS"/>
          <w:b/>
          <w:sz w:val="24"/>
        </w:rPr>
        <w:t>GDP</w:t>
      </w:r>
      <w:r>
        <w:rPr>
          <w:rFonts w:ascii="Comic Sans MS" w:hAnsi="Comic Sans MS"/>
          <w:sz w:val="24"/>
        </w:rPr>
        <w:t>: The average amount o</w:t>
      </w:r>
      <w:r w:rsidR="00FC1969">
        <w:rPr>
          <w:rFonts w:ascii="Comic Sans MS" w:hAnsi="Comic Sans MS"/>
          <w:sz w:val="24"/>
        </w:rPr>
        <w:t>f money people earn over a year</w:t>
      </w:r>
    </w:p>
    <w:p w:rsidR="000C4F7D" w:rsidRDefault="000C4F7D" w:rsidP="000C4F7D">
      <w:pPr>
        <w:rPr>
          <w:rFonts w:ascii="Comic Sans MS" w:hAnsi="Comic Sans MS"/>
          <w:sz w:val="24"/>
        </w:rPr>
      </w:pPr>
      <w:r w:rsidRPr="00935EFA">
        <w:rPr>
          <w:rFonts w:ascii="Comic Sans MS" w:hAnsi="Comic Sans MS"/>
          <w:b/>
          <w:sz w:val="24"/>
        </w:rPr>
        <w:t>Life Expectancy</w:t>
      </w:r>
      <w:r>
        <w:rPr>
          <w:rFonts w:ascii="Comic Sans MS" w:hAnsi="Comic Sans MS"/>
          <w:sz w:val="24"/>
        </w:rPr>
        <w:t>: How long, on average, people live for</w:t>
      </w:r>
    </w:p>
    <w:p w:rsidR="000C4F7D" w:rsidRDefault="000C4F7D" w:rsidP="000C4F7D">
      <w:pPr>
        <w:rPr>
          <w:rFonts w:ascii="Comic Sans MS" w:hAnsi="Comic Sans MS"/>
          <w:sz w:val="24"/>
        </w:rPr>
      </w:pPr>
      <w:r w:rsidRPr="00935EFA">
        <w:rPr>
          <w:rFonts w:ascii="Comic Sans MS" w:hAnsi="Comic Sans MS"/>
          <w:b/>
          <w:sz w:val="24"/>
        </w:rPr>
        <w:t>Literacy Rate</w:t>
      </w:r>
      <w:r>
        <w:rPr>
          <w:rFonts w:ascii="Comic Sans MS" w:hAnsi="Comic Sans MS"/>
          <w:sz w:val="24"/>
        </w:rPr>
        <w:t>: How many people can read and write (as a percent)</w:t>
      </w:r>
    </w:p>
    <w:p w:rsidR="00395649" w:rsidRPr="009277E5" w:rsidRDefault="000C4F7D" w:rsidP="000C4F7D">
      <w:pPr>
        <w:rPr>
          <w:rFonts w:ascii="Comic Sans MS" w:hAnsi="Comic Sans MS"/>
          <w:b/>
          <w:sz w:val="24"/>
        </w:rPr>
      </w:pPr>
      <w:r w:rsidRPr="009277E5">
        <w:rPr>
          <w:rFonts w:ascii="Comic Sans MS" w:hAnsi="Comic Sans MS"/>
          <w:b/>
          <w:sz w:val="24"/>
        </w:rPr>
        <w:t>Italy:</w:t>
      </w:r>
      <w:r w:rsidR="00FC1969">
        <w:rPr>
          <w:rFonts w:ascii="Comic Sans MS" w:hAnsi="Comic Sans MS"/>
          <w:b/>
          <w:sz w:val="24"/>
        </w:rPr>
        <w:tab/>
      </w:r>
      <w:r w:rsidR="00FC1969">
        <w:rPr>
          <w:rFonts w:ascii="Comic Sans MS" w:hAnsi="Comic Sans MS"/>
          <w:b/>
          <w:sz w:val="24"/>
        </w:rPr>
        <w:tab/>
      </w:r>
      <w:r w:rsidR="00FC1969">
        <w:rPr>
          <w:rFonts w:ascii="Comic Sans MS" w:hAnsi="Comic Sans MS"/>
          <w:b/>
          <w:sz w:val="24"/>
        </w:rPr>
        <w:tab/>
      </w:r>
      <w:r w:rsidR="00FC1969">
        <w:rPr>
          <w:rFonts w:ascii="Comic Sans MS" w:hAnsi="Comic Sans MS"/>
          <w:b/>
          <w:sz w:val="24"/>
        </w:rPr>
        <w:tab/>
      </w:r>
      <w:r w:rsidR="00FC1969">
        <w:rPr>
          <w:rFonts w:ascii="Comic Sans MS" w:hAnsi="Comic Sans MS"/>
          <w:b/>
          <w:sz w:val="24"/>
        </w:rPr>
        <w:tab/>
      </w:r>
      <w:r w:rsidR="00FC1969">
        <w:rPr>
          <w:rFonts w:ascii="Comic Sans MS" w:hAnsi="Comic Sans MS"/>
          <w:b/>
          <w:sz w:val="24"/>
        </w:rPr>
        <w:tab/>
      </w:r>
      <w:r w:rsidR="00FC1969">
        <w:rPr>
          <w:rFonts w:ascii="Comic Sans MS" w:hAnsi="Comic Sans MS"/>
          <w:b/>
          <w:sz w:val="24"/>
        </w:rPr>
        <w:tab/>
      </w:r>
      <w:r w:rsidR="00FC1969">
        <w:rPr>
          <w:rFonts w:ascii="Comic Sans MS" w:hAnsi="Comic Sans MS"/>
          <w:b/>
          <w:sz w:val="24"/>
        </w:rPr>
        <w:tab/>
      </w:r>
      <w:r w:rsidR="00FC1969" w:rsidRPr="009277E5">
        <w:rPr>
          <w:rFonts w:ascii="Comic Sans MS" w:hAnsi="Comic Sans MS"/>
          <w:b/>
          <w:sz w:val="24"/>
        </w:rPr>
        <w:t>The UK:</w:t>
      </w:r>
    </w:p>
    <w:tbl>
      <w:tblPr>
        <w:tblW w:w="44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35"/>
        <w:gridCol w:w="2235"/>
      </w:tblGrid>
      <w:tr w:rsidR="000C4F7D" w:rsidRPr="00935EFA" w:rsidTr="00FC1969">
        <w:trPr>
          <w:trHeight w:val="138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4F7D" w:rsidRPr="009277E5" w:rsidRDefault="000C4F7D" w:rsidP="00C618D3">
            <w:pPr>
              <w:rPr>
                <w:rFonts w:ascii="Comic Sans MS" w:hAnsi="Comic Sans MS"/>
                <w:b/>
                <w:sz w:val="24"/>
              </w:rPr>
            </w:pPr>
            <w:r w:rsidRPr="009277E5">
              <w:rPr>
                <w:rFonts w:ascii="Comic Sans MS" w:hAnsi="Comic Sans MS"/>
                <w:b/>
                <w:sz w:val="24"/>
              </w:rPr>
              <w:t>GDP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4F7D" w:rsidRPr="009277E5" w:rsidRDefault="000C4F7D" w:rsidP="00C618D3">
            <w:pPr>
              <w:rPr>
                <w:rFonts w:ascii="Comic Sans MS" w:hAnsi="Comic Sans MS"/>
                <w:sz w:val="24"/>
              </w:rPr>
            </w:pPr>
            <w:r w:rsidRPr="009277E5">
              <w:rPr>
                <w:rFonts w:ascii="Comic Sans MS" w:hAnsi="Comic Sans MS"/>
                <w:bCs/>
                <w:sz w:val="24"/>
              </w:rPr>
              <w:t>£27,895</w:t>
            </w:r>
          </w:p>
        </w:tc>
      </w:tr>
      <w:tr w:rsidR="000C4F7D" w:rsidRPr="00935EFA" w:rsidTr="00FC1969">
        <w:trPr>
          <w:trHeight w:val="113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4F7D" w:rsidRPr="009277E5" w:rsidRDefault="000C4F7D" w:rsidP="00C618D3">
            <w:pPr>
              <w:rPr>
                <w:rFonts w:ascii="Comic Sans MS" w:hAnsi="Comic Sans MS"/>
                <w:b/>
                <w:sz w:val="24"/>
              </w:rPr>
            </w:pPr>
            <w:r w:rsidRPr="009277E5">
              <w:rPr>
                <w:rFonts w:ascii="Comic Sans MS" w:hAnsi="Comic Sans MS"/>
                <w:b/>
                <w:sz w:val="24"/>
              </w:rPr>
              <w:t xml:space="preserve">Life Expectancy 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4F7D" w:rsidRPr="00935EFA" w:rsidRDefault="000C4F7D" w:rsidP="00C618D3">
            <w:pPr>
              <w:rPr>
                <w:rFonts w:ascii="Comic Sans MS" w:hAnsi="Comic Sans MS"/>
                <w:sz w:val="24"/>
              </w:rPr>
            </w:pPr>
            <w:r w:rsidRPr="00935EFA">
              <w:rPr>
                <w:rFonts w:ascii="Comic Sans MS" w:hAnsi="Comic Sans MS"/>
                <w:sz w:val="24"/>
              </w:rPr>
              <w:t>82.8</w:t>
            </w:r>
          </w:p>
        </w:tc>
      </w:tr>
      <w:tr w:rsidR="000C4F7D" w:rsidRPr="00935EFA" w:rsidTr="00FC1969">
        <w:trPr>
          <w:trHeight w:val="113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4F7D" w:rsidRPr="009277E5" w:rsidRDefault="000C4F7D" w:rsidP="00C618D3">
            <w:pPr>
              <w:rPr>
                <w:rFonts w:ascii="Comic Sans MS" w:hAnsi="Comic Sans MS"/>
                <w:b/>
                <w:sz w:val="24"/>
              </w:rPr>
            </w:pPr>
            <w:r w:rsidRPr="009277E5">
              <w:rPr>
                <w:rFonts w:ascii="Comic Sans MS" w:hAnsi="Comic Sans MS"/>
                <w:b/>
                <w:sz w:val="24"/>
              </w:rPr>
              <w:t xml:space="preserve">Literacy Rate </w:t>
            </w:r>
          </w:p>
        </w:tc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C4F7D" w:rsidRPr="00935EFA" w:rsidRDefault="000C4F7D" w:rsidP="00C618D3">
            <w:pPr>
              <w:rPr>
                <w:rFonts w:ascii="Comic Sans MS" w:hAnsi="Comic Sans MS"/>
                <w:sz w:val="24"/>
              </w:rPr>
            </w:pPr>
            <w:r w:rsidRPr="00935EFA">
              <w:rPr>
                <w:rFonts w:ascii="Comic Sans MS" w:hAnsi="Comic Sans MS"/>
                <w:sz w:val="24"/>
              </w:rPr>
              <w:t>98.85%</w:t>
            </w:r>
          </w:p>
        </w:tc>
      </w:tr>
    </w:tbl>
    <w:tbl>
      <w:tblPr>
        <w:tblpPr w:leftFromText="180" w:rightFromText="180" w:vertAnchor="text" w:horzAnchor="page" w:tblpX="6691" w:tblpY="-2066"/>
        <w:tblW w:w="442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12"/>
        <w:gridCol w:w="2212"/>
      </w:tblGrid>
      <w:tr w:rsidR="00FC1969" w:rsidRPr="00935EFA" w:rsidTr="00FC1969">
        <w:trPr>
          <w:trHeight w:val="525"/>
        </w:trPr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969" w:rsidRPr="009277E5" w:rsidRDefault="00FC1969" w:rsidP="00FC1969">
            <w:pPr>
              <w:rPr>
                <w:rFonts w:ascii="Comic Sans MS" w:hAnsi="Comic Sans MS"/>
                <w:b/>
                <w:sz w:val="24"/>
              </w:rPr>
            </w:pPr>
            <w:r w:rsidRPr="009277E5">
              <w:rPr>
                <w:rFonts w:ascii="Comic Sans MS" w:hAnsi="Comic Sans MS"/>
                <w:b/>
                <w:sz w:val="24"/>
              </w:rPr>
              <w:t>GDP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969" w:rsidRPr="009277E5" w:rsidRDefault="00FC1969" w:rsidP="00FC1969">
            <w:pPr>
              <w:rPr>
                <w:rFonts w:ascii="Comic Sans MS" w:hAnsi="Comic Sans MS"/>
                <w:sz w:val="24"/>
              </w:rPr>
            </w:pPr>
            <w:r w:rsidRPr="009277E5">
              <w:rPr>
                <w:rFonts w:ascii="Comic Sans MS" w:hAnsi="Comic Sans MS"/>
                <w:bCs/>
                <w:sz w:val="24"/>
              </w:rPr>
              <w:t>£32,700</w:t>
            </w:r>
          </w:p>
        </w:tc>
      </w:tr>
      <w:tr w:rsidR="00FC1969" w:rsidRPr="00935EFA" w:rsidTr="00FC1969">
        <w:trPr>
          <w:trHeight w:val="525"/>
        </w:trPr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969" w:rsidRPr="009277E5" w:rsidRDefault="00FC1969" w:rsidP="00FC1969">
            <w:pPr>
              <w:rPr>
                <w:rFonts w:ascii="Comic Sans MS" w:hAnsi="Comic Sans MS"/>
                <w:b/>
                <w:sz w:val="24"/>
              </w:rPr>
            </w:pPr>
            <w:r w:rsidRPr="009277E5">
              <w:rPr>
                <w:rFonts w:ascii="Comic Sans MS" w:hAnsi="Comic Sans MS"/>
                <w:b/>
                <w:sz w:val="24"/>
              </w:rPr>
              <w:t xml:space="preserve">Life Expectancy 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969" w:rsidRPr="00935EFA" w:rsidRDefault="00FC1969" w:rsidP="00FC1969">
            <w:pPr>
              <w:rPr>
                <w:rFonts w:ascii="Comic Sans MS" w:hAnsi="Comic Sans MS"/>
                <w:sz w:val="24"/>
              </w:rPr>
            </w:pPr>
            <w:r w:rsidRPr="00935EFA">
              <w:rPr>
                <w:rFonts w:ascii="Comic Sans MS" w:hAnsi="Comic Sans MS"/>
                <w:sz w:val="24"/>
              </w:rPr>
              <w:t>80.17</w:t>
            </w:r>
          </w:p>
        </w:tc>
      </w:tr>
      <w:tr w:rsidR="00FC1969" w:rsidRPr="00935EFA" w:rsidTr="00FC1969">
        <w:trPr>
          <w:trHeight w:val="525"/>
        </w:trPr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969" w:rsidRPr="009277E5" w:rsidRDefault="00FC1969" w:rsidP="00FC1969">
            <w:pPr>
              <w:rPr>
                <w:rFonts w:ascii="Comic Sans MS" w:hAnsi="Comic Sans MS"/>
                <w:b/>
                <w:sz w:val="24"/>
              </w:rPr>
            </w:pPr>
            <w:r w:rsidRPr="009277E5">
              <w:rPr>
                <w:rFonts w:ascii="Comic Sans MS" w:hAnsi="Comic Sans MS"/>
                <w:b/>
                <w:sz w:val="24"/>
              </w:rPr>
              <w:t xml:space="preserve">Literacy Rate 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C1969" w:rsidRPr="00935EFA" w:rsidRDefault="00FC1969" w:rsidP="00FC1969">
            <w:pPr>
              <w:rPr>
                <w:rFonts w:ascii="Comic Sans MS" w:hAnsi="Comic Sans MS"/>
                <w:sz w:val="24"/>
              </w:rPr>
            </w:pPr>
            <w:r w:rsidRPr="00935EFA">
              <w:rPr>
                <w:rFonts w:ascii="Comic Sans MS" w:hAnsi="Comic Sans MS"/>
                <w:sz w:val="24"/>
              </w:rPr>
              <w:t>99%</w:t>
            </w:r>
          </w:p>
        </w:tc>
      </w:tr>
    </w:tbl>
    <w:p w:rsidR="000C4F7D" w:rsidRDefault="00FC1969" w:rsidP="000C4F7D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-571129</wp:posOffset>
                </wp:positionH>
                <wp:positionV relativeFrom="paragraph">
                  <wp:posOffset>191770</wp:posOffset>
                </wp:positionV>
                <wp:extent cx="6905625" cy="33242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324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D3" w:rsidRPr="00FC1969" w:rsidRDefault="00C618D3" w:rsidP="00FC196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FC196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Explanation: </w:t>
                            </w:r>
                          </w:p>
                          <w:p w:rsidR="00C618D3" w:rsidRPr="00FC1969" w:rsidRDefault="00C618D3" w:rsidP="00FC196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C196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evidence supports my decision that ________ is the more developed country because the 3 bits of information in the table are used to judge a countries HDI. The higher a country scores, the more developed it is. </w:t>
                            </w:r>
                          </w:p>
                          <w:p w:rsidR="00C618D3" w:rsidRPr="00FC1969" w:rsidRDefault="00C618D3" w:rsidP="00FC196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C1969">
                              <w:rPr>
                                <w:rFonts w:ascii="Comic Sans MS" w:hAnsi="Comic Sans MS"/>
                                <w:sz w:val="24"/>
                              </w:rPr>
                              <w:t>GDP means_____________________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_________________________, so a higher number is better because</w:t>
                            </w:r>
                            <w:r w:rsidRPr="00FC1969"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</w:t>
                            </w:r>
                          </w:p>
                          <w:p w:rsidR="00C618D3" w:rsidRDefault="00C618D3" w:rsidP="00FC196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C1969">
                              <w:rPr>
                                <w:rFonts w:ascii="Comic Sans MS" w:hAnsi="Comic Sans MS"/>
                                <w:sz w:val="24"/>
                              </w:rPr>
                              <w:t>Life expectancy means 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________________, so a higher number is better </w:t>
                            </w:r>
                            <w:r w:rsidRPr="00FC1969">
                              <w:rPr>
                                <w:rFonts w:ascii="Comic Sans MS" w:hAnsi="Comic Sans MS"/>
                                <w:sz w:val="24"/>
                              </w:rPr>
                              <w:t>because_______________________________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</w:t>
                            </w:r>
                          </w:p>
                          <w:p w:rsidR="00C618D3" w:rsidRPr="00FC1969" w:rsidRDefault="00C618D3" w:rsidP="00FC196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Literacy rate means </w:t>
                            </w:r>
                            <w:r w:rsidRPr="00FC1969">
                              <w:rPr>
                                <w:rFonts w:ascii="Comic Sans MS" w:hAnsi="Comic Sans MS"/>
                                <w:sz w:val="24"/>
                              </w:rPr>
                              <w:t>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__________________, so a higher number is better </w:t>
                            </w:r>
                            <w:r w:rsidRPr="00FC1969">
                              <w:rPr>
                                <w:rFonts w:ascii="Comic Sans MS" w:hAnsi="Comic Sans MS"/>
                                <w:sz w:val="24"/>
                              </w:rPr>
                              <w:t>because_______________________________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4.95pt;margin-top:15.1pt;width:543.75pt;height:26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" fillcolor="white [3201]" strokecolor="black [3200]" strokeweight="1pt">
                <v:textbox>
                  <w:txbxContent>
                    <w:p w:rsidR="00C618D3" w:rsidRPr="00FC1969" w:rsidRDefault="00C618D3" w:rsidP="00FC1969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FC1969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Explanation: </w:t>
                      </w:r>
                    </w:p>
                    <w:p w:rsidR="00C618D3" w:rsidRPr="00FC1969" w:rsidRDefault="00C618D3" w:rsidP="00FC196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FC1969">
                        <w:rPr>
                          <w:rFonts w:ascii="Comic Sans MS" w:hAnsi="Comic Sans MS"/>
                          <w:sz w:val="24"/>
                        </w:rPr>
                        <w:t xml:space="preserve">The evidence supports my decision that ________ is the more developed country because the 3 bits of information in the table are used to judge a countries HDI. The higher a country scores, the more developed it is. </w:t>
                      </w:r>
                    </w:p>
                    <w:p w:rsidR="00C618D3" w:rsidRPr="00FC1969" w:rsidRDefault="00C618D3" w:rsidP="00FC196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FC1969">
                        <w:rPr>
                          <w:rFonts w:ascii="Comic Sans MS" w:hAnsi="Comic Sans MS"/>
                          <w:sz w:val="24"/>
                        </w:rPr>
                        <w:t>GDP means_____________________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_________________________, so a higher number is better because</w:t>
                      </w:r>
                      <w:r w:rsidRPr="00FC1969">
                        <w:rPr>
                          <w:rFonts w:ascii="Comic Sans MS" w:hAnsi="Comic Sans MS"/>
                          <w:sz w:val="24"/>
                        </w:rPr>
                        <w:t>_______________________________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</w:t>
                      </w:r>
                    </w:p>
                    <w:p w:rsidR="00C618D3" w:rsidRDefault="00C618D3" w:rsidP="00FC196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FC1969">
                        <w:rPr>
                          <w:rFonts w:ascii="Comic Sans MS" w:hAnsi="Comic Sans MS"/>
                          <w:sz w:val="24"/>
                        </w:rPr>
                        <w:t>Life expectancy means 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________________, so a higher number is better </w:t>
                      </w:r>
                      <w:r w:rsidRPr="00FC1969">
                        <w:rPr>
                          <w:rFonts w:ascii="Comic Sans MS" w:hAnsi="Comic Sans MS"/>
                          <w:sz w:val="24"/>
                        </w:rPr>
                        <w:t>because_______________________________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</w:t>
                      </w:r>
                    </w:p>
                    <w:p w:rsidR="00C618D3" w:rsidRPr="00FC1969" w:rsidRDefault="00C618D3" w:rsidP="00FC196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Literacy rate means </w:t>
                      </w:r>
                      <w:r w:rsidRPr="00FC1969">
                        <w:rPr>
                          <w:rFonts w:ascii="Comic Sans MS" w:hAnsi="Comic Sans MS"/>
                          <w:sz w:val="24"/>
                        </w:rPr>
                        <w:t>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__________________, so a higher number is better </w:t>
                      </w:r>
                      <w:r w:rsidRPr="00FC1969">
                        <w:rPr>
                          <w:rFonts w:ascii="Comic Sans MS" w:hAnsi="Comic Sans MS"/>
                          <w:sz w:val="24"/>
                        </w:rPr>
                        <w:t>because_______________________________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395649" w:rsidRDefault="00395649" w:rsidP="000C4F7D">
      <w:pPr>
        <w:rPr>
          <w:rFonts w:ascii="Comic Sans MS" w:hAnsi="Comic Sans MS"/>
          <w:sz w:val="24"/>
        </w:rPr>
      </w:pPr>
    </w:p>
    <w:p w:rsidR="00395649" w:rsidRPr="00395649" w:rsidRDefault="00395649" w:rsidP="00395649">
      <w:pPr>
        <w:rPr>
          <w:rFonts w:ascii="Comic Sans MS" w:hAnsi="Comic Sans MS"/>
          <w:sz w:val="24"/>
        </w:rPr>
      </w:pPr>
    </w:p>
    <w:p w:rsidR="00395649" w:rsidRPr="00395649" w:rsidRDefault="00395649" w:rsidP="00395649">
      <w:pPr>
        <w:rPr>
          <w:rFonts w:ascii="Comic Sans MS" w:hAnsi="Comic Sans MS"/>
          <w:sz w:val="24"/>
        </w:rPr>
      </w:pPr>
    </w:p>
    <w:p w:rsidR="00395649" w:rsidRPr="00395649" w:rsidRDefault="00395649" w:rsidP="00395649">
      <w:pPr>
        <w:rPr>
          <w:rFonts w:ascii="Comic Sans MS" w:hAnsi="Comic Sans MS"/>
          <w:sz w:val="24"/>
        </w:rPr>
      </w:pPr>
    </w:p>
    <w:p w:rsidR="00395649" w:rsidRPr="00395649" w:rsidRDefault="00395649" w:rsidP="00395649">
      <w:pPr>
        <w:rPr>
          <w:rFonts w:ascii="Comic Sans MS" w:hAnsi="Comic Sans MS"/>
          <w:sz w:val="24"/>
        </w:rPr>
      </w:pPr>
    </w:p>
    <w:p w:rsidR="00395649" w:rsidRPr="00395649" w:rsidRDefault="00395649" w:rsidP="00395649">
      <w:pPr>
        <w:rPr>
          <w:rFonts w:ascii="Comic Sans MS" w:hAnsi="Comic Sans MS"/>
          <w:sz w:val="24"/>
        </w:rPr>
      </w:pPr>
    </w:p>
    <w:p w:rsidR="00395649" w:rsidRPr="00395649" w:rsidRDefault="00395649" w:rsidP="00395649">
      <w:pPr>
        <w:rPr>
          <w:rFonts w:ascii="Comic Sans MS" w:hAnsi="Comic Sans MS"/>
          <w:sz w:val="24"/>
        </w:rPr>
      </w:pPr>
    </w:p>
    <w:p w:rsidR="00395649" w:rsidRPr="00395649" w:rsidRDefault="00395649" w:rsidP="00395649">
      <w:pPr>
        <w:rPr>
          <w:rFonts w:ascii="Comic Sans MS" w:hAnsi="Comic Sans MS"/>
          <w:sz w:val="24"/>
        </w:rPr>
      </w:pPr>
    </w:p>
    <w:p w:rsidR="00395649" w:rsidRPr="00395649" w:rsidRDefault="00395649" w:rsidP="00395649">
      <w:pPr>
        <w:rPr>
          <w:rFonts w:ascii="Comic Sans MS" w:hAnsi="Comic Sans MS"/>
          <w:sz w:val="24"/>
        </w:rPr>
      </w:pPr>
    </w:p>
    <w:p w:rsidR="00395649" w:rsidRPr="00395649" w:rsidRDefault="00395649" w:rsidP="00395649">
      <w:pPr>
        <w:rPr>
          <w:rFonts w:ascii="Comic Sans MS" w:hAnsi="Comic Sans MS"/>
          <w:sz w:val="24"/>
        </w:rPr>
      </w:pPr>
    </w:p>
    <w:p w:rsidR="00C618D3" w:rsidRPr="00395649" w:rsidRDefault="00C618D3" w:rsidP="00395649">
      <w:pPr>
        <w:tabs>
          <w:tab w:val="left" w:pos="3225"/>
        </w:tabs>
        <w:rPr>
          <w:rFonts w:ascii="Comic Sans MS" w:hAnsi="Comic Sans MS"/>
          <w:b/>
          <w:sz w:val="24"/>
          <w:u w:val="single"/>
        </w:rPr>
      </w:pPr>
      <w:r w:rsidRPr="00395649">
        <w:rPr>
          <w:rFonts w:ascii="Comic Sans MS" w:hAnsi="Comic Sans MS"/>
          <w:b/>
          <w:sz w:val="24"/>
          <w:u w:val="single"/>
        </w:rPr>
        <w:lastRenderedPageBreak/>
        <w:t>Does the UK or Italy make more money from trading with other countries (selling their goods)?</w:t>
      </w:r>
    </w:p>
    <w:p w:rsidR="00395649" w:rsidRPr="00C618D3" w:rsidRDefault="00395649" w:rsidP="00395649">
      <w:pPr>
        <w:rPr>
          <w:rFonts w:ascii="Comic Sans MS" w:hAnsi="Comic Sans MS" w:cs="Helvetica"/>
          <w:i/>
          <w:color w:val="000000" w:themeColor="text1"/>
          <w:spacing w:val="2"/>
          <w:szCs w:val="24"/>
          <w:shd w:val="clear" w:color="auto" w:fill="FFFFFF"/>
        </w:rPr>
      </w:pPr>
      <w:r w:rsidRPr="00C618D3">
        <w:rPr>
          <w:rFonts w:ascii="Comic Sans MS" w:hAnsi="Comic Sans MS" w:cs="Helvetica"/>
          <w:i/>
          <w:color w:val="000000" w:themeColor="text1"/>
          <w:spacing w:val="2"/>
          <w:szCs w:val="24"/>
          <w:shd w:val="clear" w:color="auto" w:fill="FFFFFF"/>
        </w:rPr>
        <w:t>Use the evidence below to answer the following question:</w:t>
      </w:r>
    </w:p>
    <w:p w:rsidR="00395649" w:rsidRPr="00395649" w:rsidRDefault="00395649" w:rsidP="00395649">
      <w:pPr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  <w:t>Which country makes the most money from trading? _________________</w:t>
      </w:r>
    </w:p>
    <w:p w:rsidR="00395649" w:rsidRDefault="00395649" w:rsidP="00395649">
      <w:pPr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</w:pPr>
      <w:r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>Evidence:</w:t>
      </w:r>
    </w:p>
    <w:p w:rsidR="00395649" w:rsidRPr="00395649" w:rsidRDefault="00395649" w:rsidP="00395649">
      <w:pPr>
        <w:pStyle w:val="ListParagraph"/>
        <w:numPr>
          <w:ilvl w:val="0"/>
          <w:numId w:val="4"/>
        </w:numPr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</w:pPr>
      <w:r w:rsidRPr="00395649"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  <w:t xml:space="preserve">An </w:t>
      </w: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>export</w:t>
      </w:r>
      <w:r w:rsidRPr="00395649"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  <w:t xml:space="preserve"> is something that a country sells to another country in order to make money</w:t>
      </w:r>
    </w:p>
    <w:p w:rsidR="00395649" w:rsidRPr="00395649" w:rsidRDefault="00395649" w:rsidP="00395649">
      <w:pPr>
        <w:pStyle w:val="ListParagraph"/>
        <w:numPr>
          <w:ilvl w:val="0"/>
          <w:numId w:val="4"/>
        </w:numPr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</w:pPr>
      <w:r w:rsidRPr="00395649"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  <w:t xml:space="preserve">An </w:t>
      </w: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>import</w:t>
      </w:r>
      <w:r w:rsidRPr="00395649"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  <w:t xml:space="preserve"> is something that a country buys from another country so this costs money</w:t>
      </w:r>
    </w:p>
    <w:p w:rsidR="00395649" w:rsidRPr="00395649" w:rsidRDefault="00395649" w:rsidP="00395649">
      <w:pPr>
        <w:pStyle w:val="ListParagraph"/>
        <w:numPr>
          <w:ilvl w:val="0"/>
          <w:numId w:val="4"/>
        </w:numPr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</w:pPr>
      <w:r w:rsidRPr="00395649"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  <w:t xml:space="preserve">Therefore, the money made from </w:t>
      </w: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>trading</w:t>
      </w:r>
      <w:r w:rsidRPr="00395649">
        <w:rPr>
          <w:rFonts w:ascii="Comic Sans MS" w:hAnsi="Comic Sans MS" w:cs="Helvetica"/>
          <w:color w:val="000000" w:themeColor="text1"/>
          <w:spacing w:val="2"/>
          <w:sz w:val="24"/>
          <w:szCs w:val="24"/>
          <w:shd w:val="clear" w:color="auto" w:fill="FFFFFF"/>
        </w:rPr>
        <w:t xml:space="preserve"> is calculated by subtracting the amount of money a country spends on imports, from the amount it earns from exports.</w:t>
      </w:r>
    </w:p>
    <w:p w:rsidR="00395649" w:rsidRPr="00395649" w:rsidRDefault="00395649" w:rsidP="00395649">
      <w:pPr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</w:pP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>The UK’s Trade:</w:t>
      </w: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ab/>
      </w: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ab/>
      </w: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ab/>
      </w: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ab/>
      </w: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ab/>
      </w:r>
      <w:r w:rsidRPr="00395649"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shd w:val="clear" w:color="auto" w:fill="FFFFFF"/>
        </w:rPr>
        <w:tab/>
        <w:t>Italy’s Trade:</w:t>
      </w:r>
    </w:p>
    <w:tbl>
      <w:tblPr>
        <w:tblStyle w:val="TableGrid"/>
        <w:tblpPr w:leftFromText="180" w:rightFromText="180" w:vertAnchor="text" w:horzAnchor="margin" w:tblpY="63"/>
        <w:tblW w:w="0" w:type="auto"/>
        <w:tblLook w:val="04A0" w:firstRow="1" w:lastRow="0" w:firstColumn="1" w:lastColumn="0" w:noHBand="0" w:noVBand="1"/>
      </w:tblPr>
      <w:tblGrid>
        <w:gridCol w:w="2460"/>
        <w:gridCol w:w="2460"/>
      </w:tblGrid>
      <w:tr w:rsidR="00395649" w:rsidRPr="004C6078" w:rsidTr="00395649">
        <w:trPr>
          <w:trHeight w:val="482"/>
        </w:trPr>
        <w:tc>
          <w:tcPr>
            <w:tcW w:w="2460" w:type="dxa"/>
          </w:tcPr>
          <w:p w:rsidR="00395649" w:rsidRPr="00395649" w:rsidRDefault="00395649" w:rsidP="00395649">
            <w:pPr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395649"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Exports </w:t>
            </w:r>
          </w:p>
        </w:tc>
        <w:tc>
          <w:tcPr>
            <w:tcW w:w="2460" w:type="dxa"/>
          </w:tcPr>
          <w:p w:rsidR="00395649" w:rsidRPr="004C6078" w:rsidRDefault="00395649" w:rsidP="00395649">
            <w:pPr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C6078"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£314 billion</w:t>
            </w:r>
          </w:p>
        </w:tc>
      </w:tr>
      <w:tr w:rsidR="00395649" w:rsidRPr="004C6078" w:rsidTr="00395649">
        <w:trPr>
          <w:trHeight w:val="482"/>
        </w:trPr>
        <w:tc>
          <w:tcPr>
            <w:tcW w:w="2460" w:type="dxa"/>
          </w:tcPr>
          <w:p w:rsidR="00395649" w:rsidRPr="00395649" w:rsidRDefault="00395649" w:rsidP="00395649">
            <w:pPr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395649"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Imports</w:t>
            </w:r>
          </w:p>
        </w:tc>
        <w:tc>
          <w:tcPr>
            <w:tcW w:w="2460" w:type="dxa"/>
          </w:tcPr>
          <w:p w:rsidR="00395649" w:rsidRPr="004C6078" w:rsidRDefault="00395649" w:rsidP="00395649">
            <w:pPr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C6078"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£491 billion</w:t>
            </w:r>
          </w:p>
        </w:tc>
      </w:tr>
      <w:tr w:rsidR="00395649" w:rsidRPr="004C6078" w:rsidTr="00395649">
        <w:trPr>
          <w:trHeight w:val="482"/>
        </w:trPr>
        <w:tc>
          <w:tcPr>
            <w:tcW w:w="2460" w:type="dxa"/>
          </w:tcPr>
          <w:p w:rsidR="00395649" w:rsidRPr="00395649" w:rsidRDefault="00395649" w:rsidP="00395649">
            <w:pPr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395649"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Money made from trading</w:t>
            </w:r>
          </w:p>
        </w:tc>
        <w:tc>
          <w:tcPr>
            <w:tcW w:w="2460" w:type="dxa"/>
          </w:tcPr>
          <w:p w:rsidR="00395649" w:rsidRPr="004C6078" w:rsidRDefault="00395649" w:rsidP="00395649">
            <w:pPr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C6078"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-£177 billion</w:t>
            </w:r>
          </w:p>
        </w:tc>
      </w:tr>
      <w:tr w:rsidR="00395649" w:rsidRPr="004C6078" w:rsidTr="00395649">
        <w:trPr>
          <w:trHeight w:val="482"/>
        </w:trPr>
        <w:tc>
          <w:tcPr>
            <w:tcW w:w="2460" w:type="dxa"/>
          </w:tcPr>
          <w:p w:rsidR="00395649" w:rsidRPr="00395649" w:rsidRDefault="00395649" w:rsidP="00395649">
            <w:pPr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395649"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Top exports</w:t>
            </w:r>
          </w:p>
        </w:tc>
        <w:tc>
          <w:tcPr>
            <w:tcW w:w="2460" w:type="dxa"/>
          </w:tcPr>
          <w:p w:rsidR="00395649" w:rsidRPr="004C6078" w:rsidRDefault="00395649" w:rsidP="00395649">
            <w:pPr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C6078"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Cars, medicines, petrol, gold</w:t>
            </w:r>
          </w:p>
        </w:tc>
      </w:tr>
    </w:tbl>
    <w:tbl>
      <w:tblPr>
        <w:tblStyle w:val="TableGrid"/>
        <w:tblpPr w:leftFromText="180" w:rightFromText="180" w:vertAnchor="page" w:horzAnchor="page" w:tblpX="6586" w:tblpY="7171"/>
        <w:tblW w:w="0" w:type="auto"/>
        <w:tblLook w:val="04A0" w:firstRow="1" w:lastRow="0" w:firstColumn="1" w:lastColumn="0" w:noHBand="0" w:noVBand="1"/>
      </w:tblPr>
      <w:tblGrid>
        <w:gridCol w:w="2490"/>
        <w:gridCol w:w="2490"/>
      </w:tblGrid>
      <w:tr w:rsidR="00395649" w:rsidRPr="004C6078" w:rsidTr="00395649">
        <w:trPr>
          <w:trHeight w:val="315"/>
        </w:trPr>
        <w:tc>
          <w:tcPr>
            <w:tcW w:w="2490" w:type="dxa"/>
          </w:tcPr>
          <w:p w:rsidR="00395649" w:rsidRPr="00395649" w:rsidRDefault="00395649" w:rsidP="00395649">
            <w:pPr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395649"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 xml:space="preserve">Exports </w:t>
            </w:r>
          </w:p>
        </w:tc>
        <w:tc>
          <w:tcPr>
            <w:tcW w:w="2490" w:type="dxa"/>
          </w:tcPr>
          <w:p w:rsidR="00395649" w:rsidRPr="004C6078" w:rsidRDefault="00395649" w:rsidP="00395649">
            <w:pPr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C6078"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£383 billion</w:t>
            </w:r>
          </w:p>
        </w:tc>
      </w:tr>
      <w:tr w:rsidR="00395649" w:rsidRPr="004C6078" w:rsidTr="00395649">
        <w:trPr>
          <w:trHeight w:val="315"/>
        </w:trPr>
        <w:tc>
          <w:tcPr>
            <w:tcW w:w="2490" w:type="dxa"/>
          </w:tcPr>
          <w:p w:rsidR="00395649" w:rsidRPr="00395649" w:rsidRDefault="00395649" w:rsidP="00395649">
            <w:pPr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395649"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Imports</w:t>
            </w:r>
          </w:p>
        </w:tc>
        <w:tc>
          <w:tcPr>
            <w:tcW w:w="2490" w:type="dxa"/>
          </w:tcPr>
          <w:p w:rsidR="00395649" w:rsidRPr="004C6078" w:rsidRDefault="00395649" w:rsidP="00395649">
            <w:pPr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C6078"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£351 billion</w:t>
            </w:r>
          </w:p>
        </w:tc>
      </w:tr>
      <w:tr w:rsidR="00395649" w:rsidRPr="004C6078" w:rsidTr="00395649">
        <w:trPr>
          <w:trHeight w:val="315"/>
        </w:trPr>
        <w:tc>
          <w:tcPr>
            <w:tcW w:w="2490" w:type="dxa"/>
          </w:tcPr>
          <w:p w:rsidR="00395649" w:rsidRPr="00395649" w:rsidRDefault="00395649" w:rsidP="00395649">
            <w:pPr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395649"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Money made from trading</w:t>
            </w:r>
          </w:p>
        </w:tc>
        <w:tc>
          <w:tcPr>
            <w:tcW w:w="2490" w:type="dxa"/>
          </w:tcPr>
          <w:p w:rsidR="00395649" w:rsidRPr="004C6078" w:rsidRDefault="00395649" w:rsidP="00395649">
            <w:pPr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C6078"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£32 billion</w:t>
            </w:r>
          </w:p>
        </w:tc>
      </w:tr>
      <w:tr w:rsidR="00395649" w:rsidRPr="004C6078" w:rsidTr="00395649">
        <w:trPr>
          <w:trHeight w:val="947"/>
        </w:trPr>
        <w:tc>
          <w:tcPr>
            <w:tcW w:w="2490" w:type="dxa"/>
          </w:tcPr>
          <w:p w:rsidR="00395649" w:rsidRPr="00395649" w:rsidRDefault="00395649" w:rsidP="00395649">
            <w:pPr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395649">
              <w:rPr>
                <w:rFonts w:ascii="Comic Sans MS" w:hAnsi="Comic Sans MS" w:cs="Helvetica"/>
                <w:b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Top exports</w:t>
            </w:r>
          </w:p>
        </w:tc>
        <w:tc>
          <w:tcPr>
            <w:tcW w:w="2490" w:type="dxa"/>
          </w:tcPr>
          <w:p w:rsidR="00395649" w:rsidRPr="004C6078" w:rsidRDefault="00395649" w:rsidP="00395649">
            <w:pPr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</w:pPr>
            <w:r w:rsidRPr="004C6078"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Medicines</w:t>
            </w:r>
            <w:r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, cars, petrol</w:t>
            </w:r>
            <w:r w:rsidRPr="004C6078">
              <w:rPr>
                <w:rFonts w:ascii="Comic Sans MS" w:hAnsi="Comic Sans MS" w:cs="Helvetica"/>
                <w:color w:val="000000" w:themeColor="text1"/>
                <w:spacing w:val="2"/>
                <w:sz w:val="24"/>
                <w:szCs w:val="24"/>
                <w:shd w:val="clear" w:color="auto" w:fill="FFFFFF"/>
              </w:rPr>
              <w:t>, building materials</w:t>
            </w:r>
          </w:p>
        </w:tc>
      </w:tr>
    </w:tbl>
    <w:p w:rsidR="00395649" w:rsidRDefault="00395649" w:rsidP="00395649">
      <w:pPr>
        <w:rPr>
          <w:rFonts w:ascii="Helvetica" w:hAnsi="Helvetica" w:cs="Helvetica"/>
          <w:color w:val="333333"/>
          <w:spacing w:val="2"/>
          <w:sz w:val="21"/>
          <w:szCs w:val="21"/>
          <w:shd w:val="clear" w:color="auto" w:fill="FFFFFF"/>
        </w:rPr>
      </w:pPr>
    </w:p>
    <w:p w:rsidR="00395649" w:rsidRDefault="00395649" w:rsidP="00395649">
      <w:pPr>
        <w:rPr>
          <w:rFonts w:ascii="Helvetica" w:hAnsi="Helvetica" w:cs="Helvetica"/>
          <w:color w:val="333333"/>
          <w:spacing w:val="2"/>
          <w:sz w:val="21"/>
          <w:szCs w:val="21"/>
          <w:shd w:val="clear" w:color="auto" w:fill="FFFFFF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1EC9F" wp14:editId="5B8F3C91">
                <wp:simplePos x="0" y="0"/>
                <wp:positionH relativeFrom="column">
                  <wp:posOffset>-609600</wp:posOffset>
                </wp:positionH>
                <wp:positionV relativeFrom="paragraph">
                  <wp:posOffset>161925</wp:posOffset>
                </wp:positionV>
                <wp:extent cx="6905625" cy="33242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324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D3" w:rsidRPr="00FC1969" w:rsidRDefault="00C618D3" w:rsidP="00395649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FC196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Explanation: </w:t>
                            </w:r>
                          </w:p>
                          <w:p w:rsidR="00C618D3" w:rsidRPr="00FC1969" w:rsidRDefault="00C618D3" w:rsidP="0039564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C196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evidence supports my decision that ________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makes the most money from trading because this country makes £___ billion from trading which is more than __________.</w:t>
                            </w:r>
                          </w:p>
                          <w:p w:rsidR="00C618D3" w:rsidRPr="00395649" w:rsidRDefault="00C618D3" w:rsidP="00395649">
                            <w:pPr>
                              <w:rPr>
                                <w:rFonts w:ascii="Comic Sans MS" w:hAnsi="Comic Sans MS" w:cs="Helvetica"/>
                                <w:color w:val="000000" w:themeColor="text1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39564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To work out how much money is made from trading you have to </w:t>
                            </w:r>
                            <w:r>
                              <w:rPr>
                                <w:rFonts w:ascii="Comic Sans MS" w:hAnsi="Comic Sans MS" w:cs="Helvetica"/>
                                <w:color w:val="000000" w:themeColor="text1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subtract </w:t>
                            </w:r>
                            <w:r w:rsidRPr="00395649">
                              <w:rPr>
                                <w:rFonts w:ascii="Comic Sans MS" w:hAnsi="Comic Sans MS" w:cs="Helvetica"/>
                                <w:color w:val="000000" w:themeColor="text1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  <w:t>the amount of money a country spends on imports, from the amount it earns from exports.</w:t>
                            </w:r>
                            <w:r>
                              <w:rPr>
                                <w:rFonts w:ascii="Comic Sans MS" w:hAnsi="Comic Sans MS" w:cs="Helvetica"/>
                                <w:color w:val="000000" w:themeColor="text1"/>
                                <w:spacing w:val="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An import is__________________________________________________. An export is ____________________________________________________. The evidence tells us that Italy’s top exports include_______________________________________, and The UKs top exports include _________________________________________. </w:t>
                            </w:r>
                          </w:p>
                          <w:p w:rsidR="00C618D3" w:rsidRPr="00FC1969" w:rsidRDefault="00C618D3" w:rsidP="0039564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In fact, the evidence shows us that the UK doesn’t trade very successfully as they lose money. This is because the amount they _____________ is greater than the amount they ____________.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1EC9F" id="Rectangle 2" o:spid="_x0000_s1027" style="position:absolute;margin-left:-48pt;margin-top:12.75pt;width:543.75pt;height:26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" fillcolor="white [3201]" strokecolor="black [3200]" strokeweight="1pt">
                <v:textbox>
                  <w:txbxContent>
                    <w:p w:rsidR="00C618D3" w:rsidRPr="00FC1969" w:rsidRDefault="00C618D3" w:rsidP="00395649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FC1969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Explanation: </w:t>
                      </w:r>
                    </w:p>
                    <w:p w:rsidR="00C618D3" w:rsidRPr="00FC1969" w:rsidRDefault="00C618D3" w:rsidP="0039564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FC1969">
                        <w:rPr>
                          <w:rFonts w:ascii="Comic Sans MS" w:hAnsi="Comic Sans MS"/>
                          <w:sz w:val="24"/>
                        </w:rPr>
                        <w:t xml:space="preserve">The evidence supports my decision that ________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makes the most money from trading because this country makes £___ billion from trading which is more than __________.</w:t>
                      </w:r>
                    </w:p>
                    <w:p w:rsidR="00C618D3" w:rsidRPr="00395649" w:rsidRDefault="00C618D3" w:rsidP="00395649">
                      <w:pPr>
                        <w:rPr>
                          <w:rFonts w:ascii="Comic Sans MS" w:hAnsi="Comic Sans MS" w:cs="Helvetica"/>
                          <w:color w:val="000000" w:themeColor="text1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395649">
                        <w:rPr>
                          <w:rFonts w:ascii="Comic Sans MS" w:hAnsi="Comic Sans MS"/>
                          <w:sz w:val="24"/>
                        </w:rPr>
                        <w:t xml:space="preserve">To work out how much money is made from trading you have to </w:t>
                      </w:r>
                      <w:r>
                        <w:rPr>
                          <w:rFonts w:ascii="Comic Sans MS" w:hAnsi="Comic Sans MS" w:cs="Helvetica"/>
                          <w:color w:val="000000" w:themeColor="text1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  <w:t xml:space="preserve">subtract </w:t>
                      </w:r>
                      <w:r w:rsidRPr="00395649">
                        <w:rPr>
                          <w:rFonts w:ascii="Comic Sans MS" w:hAnsi="Comic Sans MS" w:cs="Helvetica"/>
                          <w:color w:val="000000" w:themeColor="text1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  <w:t>the amount of money a country spends on imports, from the amount it earns from exports.</w:t>
                      </w:r>
                      <w:r>
                        <w:rPr>
                          <w:rFonts w:ascii="Comic Sans MS" w:hAnsi="Comic Sans MS" w:cs="Helvetica"/>
                          <w:color w:val="000000" w:themeColor="text1"/>
                          <w:spacing w:val="2"/>
                          <w:sz w:val="24"/>
                          <w:szCs w:val="24"/>
                          <w:shd w:val="clear" w:color="auto" w:fill="FFFFFF"/>
                        </w:rPr>
                        <w:t xml:space="preserve"> An import is__________________________________________________. An export is ____________________________________________________. The evidence tells us that Italy’s top exports include_______________________________________, and The UKs top exports include _________________________________________. </w:t>
                      </w:r>
                    </w:p>
                    <w:p w:rsidR="00C618D3" w:rsidRPr="00FC1969" w:rsidRDefault="00C618D3" w:rsidP="0039564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In fact, the evidence shows us that the UK doesn’t trade very successfully as they lose money. This is because the amount they _____________ is greater than the amount they ____________. </w:t>
                      </w:r>
                    </w:p>
                  </w:txbxContent>
                </v:textbox>
              </v:rect>
            </w:pict>
          </mc:Fallback>
        </mc:AlternateContent>
      </w:r>
    </w:p>
    <w:p w:rsidR="00395649" w:rsidRPr="000D5E8D" w:rsidRDefault="00395649" w:rsidP="00395649">
      <w:pPr>
        <w:rPr>
          <w:rFonts w:ascii="Comic Sans MS" w:hAnsi="Comic Sans MS" w:cs="Helvetica"/>
          <w:b/>
          <w:color w:val="000000" w:themeColor="text1"/>
          <w:spacing w:val="2"/>
          <w:sz w:val="24"/>
          <w:szCs w:val="24"/>
          <w:u w:val="single"/>
          <w:shd w:val="clear" w:color="auto" w:fill="FFFFFF"/>
        </w:rPr>
      </w:pPr>
    </w:p>
    <w:p w:rsidR="00FC1969" w:rsidRDefault="00FC1969" w:rsidP="00395649">
      <w:pPr>
        <w:tabs>
          <w:tab w:val="left" w:pos="3225"/>
        </w:tabs>
        <w:rPr>
          <w:rFonts w:ascii="Comic Sans MS" w:hAnsi="Comic Sans MS"/>
          <w:sz w:val="24"/>
        </w:rPr>
      </w:pPr>
    </w:p>
    <w:p w:rsidR="002D0F91" w:rsidRDefault="002D0F91" w:rsidP="00395649">
      <w:pPr>
        <w:tabs>
          <w:tab w:val="left" w:pos="3225"/>
        </w:tabs>
        <w:rPr>
          <w:rFonts w:ascii="Comic Sans MS" w:hAnsi="Comic Sans MS"/>
          <w:sz w:val="24"/>
        </w:rPr>
      </w:pPr>
    </w:p>
    <w:p w:rsidR="002D0F91" w:rsidRDefault="002D0F91" w:rsidP="00395649">
      <w:pPr>
        <w:tabs>
          <w:tab w:val="left" w:pos="3225"/>
        </w:tabs>
        <w:rPr>
          <w:rFonts w:ascii="Comic Sans MS" w:hAnsi="Comic Sans MS"/>
          <w:sz w:val="24"/>
        </w:rPr>
      </w:pPr>
    </w:p>
    <w:p w:rsidR="002D0F91" w:rsidRDefault="002D0F91" w:rsidP="00395649">
      <w:pPr>
        <w:tabs>
          <w:tab w:val="left" w:pos="3225"/>
        </w:tabs>
        <w:rPr>
          <w:rFonts w:ascii="Comic Sans MS" w:hAnsi="Comic Sans MS"/>
          <w:sz w:val="24"/>
        </w:rPr>
      </w:pPr>
    </w:p>
    <w:p w:rsidR="002D0F91" w:rsidRDefault="002D0F91" w:rsidP="00395649">
      <w:pPr>
        <w:tabs>
          <w:tab w:val="left" w:pos="3225"/>
        </w:tabs>
        <w:rPr>
          <w:rFonts w:ascii="Comic Sans MS" w:hAnsi="Comic Sans MS"/>
          <w:sz w:val="24"/>
        </w:rPr>
      </w:pPr>
    </w:p>
    <w:p w:rsidR="002D0F91" w:rsidRDefault="002D0F91" w:rsidP="00395649">
      <w:pPr>
        <w:tabs>
          <w:tab w:val="left" w:pos="3225"/>
        </w:tabs>
        <w:rPr>
          <w:rFonts w:ascii="Comic Sans MS" w:hAnsi="Comic Sans MS"/>
          <w:sz w:val="24"/>
        </w:rPr>
      </w:pPr>
    </w:p>
    <w:p w:rsidR="002D0F91" w:rsidRDefault="002D0F91" w:rsidP="00395649">
      <w:pPr>
        <w:tabs>
          <w:tab w:val="left" w:pos="3225"/>
        </w:tabs>
        <w:rPr>
          <w:rFonts w:ascii="Comic Sans MS" w:hAnsi="Comic Sans MS"/>
          <w:sz w:val="24"/>
        </w:rPr>
      </w:pPr>
    </w:p>
    <w:p w:rsidR="002D0F91" w:rsidRDefault="002D0F91" w:rsidP="00395649">
      <w:pPr>
        <w:tabs>
          <w:tab w:val="left" w:pos="3225"/>
        </w:tabs>
        <w:rPr>
          <w:rFonts w:ascii="Comic Sans MS" w:hAnsi="Comic Sans MS"/>
          <w:sz w:val="24"/>
        </w:rPr>
      </w:pPr>
    </w:p>
    <w:p w:rsidR="002D0F91" w:rsidRDefault="002D0F91" w:rsidP="00395649">
      <w:pPr>
        <w:tabs>
          <w:tab w:val="left" w:pos="3225"/>
        </w:tabs>
        <w:rPr>
          <w:rFonts w:ascii="Comic Sans MS" w:hAnsi="Comic Sans MS"/>
          <w:sz w:val="24"/>
        </w:rPr>
      </w:pPr>
    </w:p>
    <w:p w:rsidR="00C618D3" w:rsidRDefault="00C618D3" w:rsidP="00395649">
      <w:pPr>
        <w:tabs>
          <w:tab w:val="left" w:pos="3225"/>
        </w:tabs>
        <w:rPr>
          <w:rFonts w:ascii="Comic Sans MS" w:hAnsi="Comic Sans MS"/>
          <w:b/>
          <w:sz w:val="24"/>
          <w:u w:val="single"/>
        </w:rPr>
      </w:pPr>
      <w:r w:rsidRPr="00C618D3">
        <w:rPr>
          <w:rFonts w:ascii="Comic Sans MS" w:hAnsi="Comic Sans MS"/>
          <w:b/>
          <w:sz w:val="24"/>
          <w:u w:val="single"/>
        </w:rPr>
        <w:lastRenderedPageBreak/>
        <w:t>Is the North or South of Italy more developed?</w:t>
      </w:r>
    </w:p>
    <w:p w:rsidR="002D0F91" w:rsidRPr="00C618D3" w:rsidRDefault="00C618D3" w:rsidP="00C618D3">
      <w:pPr>
        <w:rPr>
          <w:rFonts w:ascii="Comic Sans MS" w:hAnsi="Comic Sans MS"/>
          <w:i/>
        </w:rPr>
      </w:pPr>
      <w:r w:rsidRPr="00C618D3">
        <w:rPr>
          <w:rFonts w:ascii="Comic Sans MS" w:hAnsi="Comic Sans MS"/>
          <w:i/>
        </w:rPr>
        <w:t>Use the evidence below to answer the following questions:</w:t>
      </w:r>
    </w:p>
    <w:p w:rsidR="00C618D3" w:rsidRDefault="00C618D3" w:rsidP="00C618D3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Which part of Italy (the north or south) suffers from the most unemployment? </w:t>
      </w:r>
      <w:r w:rsidRPr="00C618D3">
        <w:rPr>
          <w:rFonts w:ascii="Comic Sans MS" w:hAnsi="Comic Sans MS"/>
        </w:rPr>
        <w:t xml:space="preserve">(The darker the colour, the higher the percentage of people who are unemployed) </w:t>
      </w:r>
      <w:r>
        <w:rPr>
          <w:rFonts w:ascii="Comic Sans MS" w:hAnsi="Comic Sans MS"/>
          <w:sz w:val="24"/>
        </w:rPr>
        <w:t>______________________</w:t>
      </w:r>
    </w:p>
    <w:p w:rsidR="00C618D3" w:rsidRDefault="00C618D3" w:rsidP="00C618D3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</w:rPr>
      </w:pPr>
      <w:r w:rsidRPr="00C618D3">
        <w:rPr>
          <w:rFonts w:ascii="Comic Sans MS" w:hAnsi="Comic Sans MS"/>
          <w:sz w:val="24"/>
        </w:rPr>
        <w:t>Which part of Italy (the north or south)</w:t>
      </w:r>
      <w:r>
        <w:rPr>
          <w:rFonts w:ascii="Comic Sans MS" w:hAnsi="Comic Sans MS"/>
          <w:sz w:val="24"/>
        </w:rPr>
        <w:t xml:space="preserve"> has more wealth? </w:t>
      </w:r>
      <w:r w:rsidRPr="00C618D3">
        <w:rPr>
          <w:rFonts w:ascii="Comic Sans MS" w:hAnsi="Comic Sans MS"/>
        </w:rPr>
        <w:t>(The darker the colour, the more money is earned there</w:t>
      </w:r>
      <w:r>
        <w:rPr>
          <w:rFonts w:ascii="Comic Sans MS" w:hAnsi="Comic Sans MS"/>
          <w:sz w:val="24"/>
        </w:rPr>
        <w:t>)______________________</w:t>
      </w:r>
    </w:p>
    <w:p w:rsidR="00C618D3" w:rsidRPr="00C618D3" w:rsidRDefault="00C618D3" w:rsidP="00C618D3">
      <w:pPr>
        <w:pStyle w:val="ListParagraph"/>
        <w:numPr>
          <w:ilvl w:val="0"/>
          <w:numId w:val="5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So, which part of Italy is more developed (a better place to live)? ________</w:t>
      </w:r>
    </w:p>
    <w:p w:rsidR="00C618D3" w:rsidRDefault="00C618D3" w:rsidP="00C618D3">
      <w:pPr>
        <w:rPr>
          <w:rFonts w:ascii="Comic Sans MS" w:hAnsi="Comic Sans MS"/>
          <w:b/>
          <w:sz w:val="24"/>
        </w:rPr>
      </w:pPr>
      <w:r w:rsidRPr="00C618D3">
        <w:rPr>
          <w:rFonts w:ascii="Comic Sans MS" w:hAnsi="Comic Sans MS"/>
          <w:b/>
          <w:sz w:val="24"/>
        </w:rPr>
        <w:t>Evidence:</w:t>
      </w:r>
    </w:p>
    <w:p w:rsidR="00C618D3" w:rsidRDefault="00C618D3" w:rsidP="00C618D3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Unemployment= </w:t>
      </w:r>
      <w:r>
        <w:rPr>
          <w:rFonts w:ascii="Comic Sans MS" w:hAnsi="Comic Sans MS"/>
          <w:sz w:val="24"/>
        </w:rPr>
        <w:t>P</w:t>
      </w:r>
      <w:r w:rsidRPr="00C618D3">
        <w:rPr>
          <w:rFonts w:ascii="Comic Sans MS" w:hAnsi="Comic Sans MS"/>
          <w:sz w:val="24"/>
        </w:rPr>
        <w:t>eople without jobs</w:t>
      </w:r>
    </w:p>
    <w:p w:rsidR="00C618D3" w:rsidRDefault="00C618D3" w:rsidP="00C618D3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Wealth= </w:t>
      </w:r>
      <w:r w:rsidRPr="00C618D3">
        <w:rPr>
          <w:rFonts w:ascii="Comic Sans MS" w:hAnsi="Comic Sans MS"/>
          <w:sz w:val="24"/>
        </w:rPr>
        <w:t>The amount of money made</w:t>
      </w:r>
    </w:p>
    <w:p w:rsidR="00C618D3" w:rsidRDefault="00C618D3" w:rsidP="00C618D3">
      <w:pPr>
        <w:rPr>
          <w:rFonts w:ascii="Comic Sans MS" w:hAnsi="Comic Sans MS"/>
          <w:b/>
          <w:sz w:val="24"/>
        </w:rPr>
      </w:pPr>
      <w:r w:rsidRPr="00C618D3">
        <w:rPr>
          <w:rFonts w:ascii="Comic Sans MS" w:hAnsi="Comic Sans MS"/>
          <w:b/>
          <w:noProof/>
          <w:sz w:val="24"/>
          <w:lang w:eastAsia="en-GB"/>
        </w:rPr>
        <w:drawing>
          <wp:anchor distT="0" distB="0" distL="114300" distR="114300" simplePos="0" relativeHeight="251663360" behindDoc="0" locked="0" layoutInCell="1" allowOverlap="1" wp14:anchorId="137F9C6C" wp14:editId="21A0A125">
            <wp:simplePos x="0" y="0"/>
            <wp:positionH relativeFrom="column">
              <wp:posOffset>3035935</wp:posOffset>
            </wp:positionH>
            <wp:positionV relativeFrom="paragraph">
              <wp:posOffset>433705</wp:posOffset>
            </wp:positionV>
            <wp:extent cx="3079750" cy="2468245"/>
            <wp:effectExtent l="952" t="0" r="7303" b="7302"/>
            <wp:wrapThrough wrapText="bothSides">
              <wp:wrapPolygon edited="0">
                <wp:start x="7" y="21608"/>
                <wp:lineTo x="21518" y="21608"/>
                <wp:lineTo x="21518" y="103"/>
                <wp:lineTo x="7" y="103"/>
                <wp:lineTo x="7" y="21608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7" t="10620" r="19844" b="10878"/>
                    <a:stretch/>
                  </pic:blipFill>
                  <pic:spPr bwMode="auto">
                    <a:xfrm rot="5400000">
                      <a:off x="0" y="0"/>
                      <a:ext cx="3079750" cy="246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8D3">
        <w:rPr>
          <w:rFonts w:ascii="Comic Sans MS" w:hAnsi="Comic Sans MS"/>
          <w:b/>
          <w:noProof/>
          <w:sz w:val="24"/>
          <w:lang w:eastAsia="en-GB"/>
        </w:rPr>
        <w:drawing>
          <wp:anchor distT="0" distB="0" distL="114300" distR="114300" simplePos="0" relativeHeight="251664384" behindDoc="0" locked="0" layoutInCell="1" allowOverlap="1" wp14:anchorId="45B4B8E0" wp14:editId="41254709">
            <wp:simplePos x="0" y="0"/>
            <wp:positionH relativeFrom="margin">
              <wp:align>left</wp:align>
            </wp:positionH>
            <wp:positionV relativeFrom="paragraph">
              <wp:posOffset>429895</wp:posOffset>
            </wp:positionV>
            <wp:extent cx="3065780" cy="2435225"/>
            <wp:effectExtent l="0" t="8573" r="0" b="0"/>
            <wp:wrapThrough wrapText="bothSides">
              <wp:wrapPolygon edited="0">
                <wp:start x="-60" y="21524"/>
                <wp:lineTo x="21414" y="21524"/>
                <wp:lineTo x="21414" y="234"/>
                <wp:lineTo x="-60" y="234"/>
                <wp:lineTo x="-60" y="21524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6" t="6354" r="14144" b="8328"/>
                    <a:stretch/>
                  </pic:blipFill>
                  <pic:spPr bwMode="auto">
                    <a:xfrm rot="5400000">
                      <a:off x="0" y="0"/>
                      <a:ext cx="3065780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p w:rsidR="00C618D3" w:rsidRDefault="00922600" w:rsidP="00C618D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7521BB" wp14:editId="3F9BC1E0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6905625" cy="28479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284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8D3" w:rsidRPr="00FC1969" w:rsidRDefault="00C618D3" w:rsidP="00C618D3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FC1969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Explanation: </w:t>
                            </w:r>
                          </w:p>
                          <w:p w:rsidR="00C618D3" w:rsidRDefault="00C618D3" w:rsidP="00C618D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C1969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evidence supports my decision that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 __________ of Italy is more developed because its shows</w:t>
                            </w:r>
                            <w:r w:rsidR="00922600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that this part of the country earns a lot more money. It also shows that in the _________ a lot more people are unemployed, which means ___________________. </w:t>
                            </w:r>
                          </w:p>
                          <w:p w:rsidR="00922600" w:rsidRPr="00FC1969" w:rsidRDefault="00922600" w:rsidP="00C618D3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 unemployment maps shows that in the south of Italy is coloured dark blue. The dark blue colour means _________________________________, whereas in the north of Italy is is the lightest blue which means _____________________________________. The wealth map shows that the north of Italy has lots of areas which are a dark green colour. The dark green colour means _______________________________________, whereas in the south of Italy it is the lightest green colour which means_______________________________.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521BB" id="Rectangle 5" o:spid="_x0000_s1028" style="position:absolute;margin-left:0;margin-top:11.25pt;width:543.75pt;height:224.2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" fillcolor="white [3201]" strokecolor="black [3200]" strokeweight="1pt">
                <v:textbox>
                  <w:txbxContent>
                    <w:p w:rsidR="00C618D3" w:rsidRPr="00FC1969" w:rsidRDefault="00C618D3" w:rsidP="00C618D3">
                      <w:pPr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FC1969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Explanation: </w:t>
                      </w:r>
                    </w:p>
                    <w:p w:rsidR="00C618D3" w:rsidRDefault="00C618D3" w:rsidP="00C618D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FC1969">
                        <w:rPr>
                          <w:rFonts w:ascii="Comic Sans MS" w:hAnsi="Comic Sans MS"/>
                          <w:sz w:val="24"/>
                        </w:rPr>
                        <w:t xml:space="preserve">The evidence supports my decision that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the __________ of Italy is more developed because its shows</w:t>
                      </w:r>
                      <w:r w:rsidR="00922600">
                        <w:rPr>
                          <w:rFonts w:ascii="Comic Sans MS" w:hAnsi="Comic Sans MS"/>
                          <w:sz w:val="24"/>
                        </w:rPr>
                        <w:t xml:space="preserve"> that this part of the country earns a lot more money. It also shows that in the _________ a lot more people are unemployed, which means ___________________. </w:t>
                      </w:r>
                    </w:p>
                    <w:p w:rsidR="00922600" w:rsidRPr="00FC1969" w:rsidRDefault="00922600" w:rsidP="00C618D3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 unemployment maps shows that in the south of Italy is coloured dark blue. The dark blue colour means _________________________________, whereas in the north of Italy is is the lightest blue which means _____________________________________. The wealth map shows that the north of Italy has lots of areas which are a dark green colour. The dark green colour means _______________________________________, whereas in the south of Italy it is the lightest green colour which means_______________________________.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18D3" w:rsidRPr="00C618D3" w:rsidRDefault="00C618D3" w:rsidP="00C618D3">
      <w:pPr>
        <w:rPr>
          <w:rFonts w:ascii="Comic Sans MS" w:hAnsi="Comic Sans MS"/>
          <w:sz w:val="24"/>
        </w:rPr>
      </w:pPr>
    </w:p>
    <w:sectPr w:rsidR="00C618D3" w:rsidRPr="00C61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8D3" w:rsidRDefault="00C618D3" w:rsidP="00FC1969">
      <w:pPr>
        <w:spacing w:after="0" w:line="240" w:lineRule="auto"/>
      </w:pPr>
      <w:r>
        <w:separator/>
      </w:r>
    </w:p>
  </w:endnote>
  <w:endnote w:type="continuationSeparator" w:id="0">
    <w:p w:rsidR="00C618D3" w:rsidRDefault="00C618D3" w:rsidP="00FC1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8D3" w:rsidRDefault="00C618D3" w:rsidP="00FC1969">
      <w:pPr>
        <w:spacing w:after="0" w:line="240" w:lineRule="auto"/>
      </w:pPr>
      <w:r>
        <w:separator/>
      </w:r>
    </w:p>
  </w:footnote>
  <w:footnote w:type="continuationSeparator" w:id="0">
    <w:p w:rsidR="00C618D3" w:rsidRDefault="00C618D3" w:rsidP="00FC19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72572"/>
    <w:multiLevelType w:val="hybridMultilevel"/>
    <w:tmpl w:val="6E6EFF84"/>
    <w:lvl w:ilvl="0" w:tplc="3502D6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308584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ED8D26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36A5D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ADCCF9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938EBA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1381A3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9582BB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C8C59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B42C79"/>
    <w:multiLevelType w:val="hybridMultilevel"/>
    <w:tmpl w:val="964693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D14101"/>
    <w:multiLevelType w:val="hybridMultilevel"/>
    <w:tmpl w:val="DC1A7008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AF6610"/>
    <w:multiLevelType w:val="hybridMultilevel"/>
    <w:tmpl w:val="197CF732"/>
    <w:lvl w:ilvl="0" w:tplc="F762F634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73D878DC"/>
    <w:multiLevelType w:val="hybridMultilevel"/>
    <w:tmpl w:val="BC220690"/>
    <w:lvl w:ilvl="0" w:tplc="04E062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FBABE9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088967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4CE87C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DF08D0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9D84E3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FD0C53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EB2F27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592009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F7D"/>
    <w:rsid w:val="000C4F7D"/>
    <w:rsid w:val="001350D8"/>
    <w:rsid w:val="002D0F91"/>
    <w:rsid w:val="00395649"/>
    <w:rsid w:val="003E4622"/>
    <w:rsid w:val="00922600"/>
    <w:rsid w:val="00A631AD"/>
    <w:rsid w:val="00C618D3"/>
    <w:rsid w:val="00FC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A5F38"/>
  <w15:chartTrackingRefBased/>
  <w15:docId w15:val="{53E3915A-FE87-402E-A9F2-2F18BA829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4F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1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969"/>
  </w:style>
  <w:style w:type="paragraph" w:styleId="Footer">
    <w:name w:val="footer"/>
    <w:basedOn w:val="Normal"/>
    <w:link w:val="FooterChar"/>
    <w:uiPriority w:val="99"/>
    <w:unhideWhenUsed/>
    <w:rsid w:val="00FC19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969"/>
  </w:style>
  <w:style w:type="table" w:styleId="TableGrid">
    <w:name w:val="Table Grid"/>
    <w:basedOn w:val="TableNormal"/>
    <w:uiPriority w:val="39"/>
    <w:rsid w:val="00395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501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48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5514AB22</Template>
  <TotalTime>44</TotalTime>
  <Pages>3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Woodhouse Academy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Hyland</dc:creator>
  <cp:keywords/>
  <dc:description/>
  <cp:lastModifiedBy>J Hyland</cp:lastModifiedBy>
  <cp:revision>4</cp:revision>
  <dcterms:created xsi:type="dcterms:W3CDTF">2020-05-01T11:26:00Z</dcterms:created>
  <dcterms:modified xsi:type="dcterms:W3CDTF">2020-05-21T15:09:00Z</dcterms:modified>
</cp:coreProperties>
</file>