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736" w:rsidRDefault="00CB007B">
      <w:r>
        <w:rPr>
          <w:noProof/>
        </w:rPr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-501015</wp:posOffset>
            </wp:positionV>
            <wp:extent cx="6803390" cy="1469390"/>
            <wp:effectExtent l="0" t="0" r="0" b="0"/>
            <wp:wrapNone/>
            <wp:docPr id="1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45B" w:rsidRPr="0079145B">
        <w:rPr>
          <w:rFonts w:ascii="Times New Roman" w:hAnsi="Times New Roman"/>
          <w:noProof/>
          <w:sz w:val="24"/>
          <w:szCs w:val="24"/>
        </w:rPr>
        <w:t>24th January 2013</w: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10029825</wp:posOffset>
                </wp:positionV>
                <wp:extent cx="3684270" cy="334010"/>
                <wp:effectExtent l="0" t="0" r="0" b="889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27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B7173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Text message service: 01829 470000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7pt;margin-top:789.75pt;width:290.1pt;height:26.3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" filled="f" fillcolor="black" stroked="f" strokecolor="black [0]" strokeweight="0" insetpen="t">
                <v:textbox inset="2.85pt,2.85pt,2.85pt,2.85pt">
                  <w:txbxContent>
                    <w:p w:rsidR="0015015A" w:rsidRDefault="0015015A" w:rsidP="00B71736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Text message service: 01829 470000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10029825</wp:posOffset>
                </wp:positionV>
                <wp:extent cx="3684270" cy="334010"/>
                <wp:effectExtent l="0" t="0" r="0" b="889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27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B7173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Text message service: 01829 470000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-7pt;margin-top:789.75pt;width:290.1pt;height:26.3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" filled="f" fillcolor="black" stroked="f" strokecolor="black [0]" strokeweight="0" insetpen="t">
                <v:textbox inset="2.85pt,2.85pt,2.85pt,2.85pt">
                  <w:txbxContent>
                    <w:p w:rsidR="0015015A" w:rsidRDefault="0015015A" w:rsidP="00B71736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Text message service: 01829 470000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10029825</wp:posOffset>
                </wp:positionV>
                <wp:extent cx="3684270" cy="334010"/>
                <wp:effectExtent l="0" t="0" r="0" b="889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27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B7173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Text message service: 01829 470000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-7pt;margin-top:789.75pt;width:290.1pt;height:26.3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" filled="f" fillcolor="black" stroked="f" strokecolor="black [0]" strokeweight="0" insetpen="t">
                <v:textbox inset="2.85pt,2.85pt,2.85pt,2.85pt">
                  <w:txbxContent>
                    <w:p w:rsidR="0015015A" w:rsidRDefault="0015015A" w:rsidP="00B71736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Text message service: 01829 470000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10029825</wp:posOffset>
                </wp:positionV>
                <wp:extent cx="3684270" cy="334010"/>
                <wp:effectExtent l="0" t="0" r="0" b="889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27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B7173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Text message service: 01829 470000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-7pt;margin-top:789.75pt;width:290.1pt;height:26.3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" filled="f" fillcolor="black" stroked="f" strokecolor="black [0]" strokeweight="0" insetpen="t">
                <v:textbox inset="2.85pt,2.85pt,2.85pt,2.85pt">
                  <w:txbxContent>
                    <w:p w:rsidR="0015015A" w:rsidRDefault="0015015A" w:rsidP="00B71736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Text message service: 01829 470000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52650" cy="314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1736" w:rsidRPr="00B71736">
        <w:rPr>
          <w:rFonts w:ascii="Times New Roman" w:hAnsi="Times New Roman"/>
          <w:noProof/>
          <w:sz w:val="24"/>
          <w:szCs w:val="24"/>
        </w:rPr>
        <w:t>www.dstp.cheshire.sch.uk</w: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10016490</wp:posOffset>
                </wp:positionV>
                <wp:extent cx="2152650" cy="321945"/>
                <wp:effectExtent l="0" t="0" r="0" b="190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B7173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www.dstp.cheshire.sch.uk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390.85pt;margin-top:788.7pt;width:169.5pt;height:25.3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" filled="f" fillcolor="black" stroked="f" strokecolor="black [0]" strokeweight="0" insetpen="t">
                <v:textbox inset="2.85pt,2.85pt,2.85pt,2.85pt">
                  <w:txbxContent>
                    <w:p w:rsidR="0015015A" w:rsidRDefault="0015015A" w:rsidP="00B71736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www.dstp.cheshire.sch.uk</w:t>
                      </w:r>
                    </w:p>
                  </w:txbxContent>
                </v:textbox>
              </v:shape>
            </w:pict>
          </mc:Fallback>
        </mc:AlternateContent>
      </w:r>
    </w:p>
    <w:p w:rsidR="00B71736" w:rsidRPr="00B71736" w:rsidRDefault="00B71736" w:rsidP="00B71736"/>
    <w:p w:rsidR="00B71736" w:rsidRPr="00B71736" w:rsidRDefault="00CB007B" w:rsidP="00B71736">
      <w:r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column">
                  <wp:posOffset>2486660</wp:posOffset>
                </wp:positionH>
                <wp:positionV relativeFrom="paragraph">
                  <wp:posOffset>196215</wp:posOffset>
                </wp:positionV>
                <wp:extent cx="5391785" cy="546100"/>
                <wp:effectExtent l="0" t="0" r="0" b="635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78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79145B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‘Be the best you can be.’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195.8pt;margin-top:15.45pt;width:424.55pt;height:43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" filled="f" fillcolor="black" stroked="f" strokecolor="black [0]" strokeweight="0" insetpen="t">
                <v:textbox inset="2.85pt,2.85pt,2.85pt,2.85pt">
                  <w:txbxContent>
                    <w:p w:rsidR="0015015A" w:rsidRDefault="0015015A" w:rsidP="0079145B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‘Be the best you can be.’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45440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238760</wp:posOffset>
            </wp:positionV>
            <wp:extent cx="2364740" cy="1147445"/>
            <wp:effectExtent l="0" t="0" r="0" b="0"/>
            <wp:wrapNone/>
            <wp:docPr id="1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736" w:rsidRPr="00B71736" w:rsidRDefault="00CB007B" w:rsidP="00B71736">
      <w:r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111125</wp:posOffset>
                </wp:positionV>
                <wp:extent cx="1028065" cy="329565"/>
                <wp:effectExtent l="0" t="0" r="635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DF271B">
                            <w:pPr>
                              <w:widowControl w:val="0"/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September 2020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19.3pt;margin-top:8.75pt;width:80.95pt;height:25.9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" filled="f" fillcolor="black" stroked="f" strokecolor="black [0]" strokeweight="0" insetpen="t">
                <v:textbox inset="2.85pt,2.85pt,2.85pt,2.85pt">
                  <w:txbxContent>
                    <w:p w:rsidR="0015015A" w:rsidRDefault="0015015A" w:rsidP="00DF271B">
                      <w:pPr>
                        <w:widowControl w:val="0"/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September 2020</w:t>
                      </w:r>
                    </w:p>
                  </w:txbxContent>
                </v:textbox>
              </v:shape>
            </w:pict>
          </mc:Fallback>
        </mc:AlternateContent>
      </w:r>
    </w:p>
    <w:p w:rsidR="00B71736" w:rsidRPr="00B71736" w:rsidRDefault="00CB007B" w:rsidP="00B71736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31750</wp:posOffset>
                </wp:positionV>
                <wp:extent cx="5353050" cy="571500"/>
                <wp:effectExtent l="11430" t="12700" r="762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15A" w:rsidRPr="008C3BEE" w:rsidRDefault="0015015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CLASS TWO </w:t>
                            </w:r>
                            <w:proofErr w:type="gramStart"/>
                            <w:r w:rsidRPr="0014519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NEWSLETTER</w:t>
                            </w:r>
                            <w:r>
                              <w:rPr>
                                <w:b/>
                                <w:color w:val="auto"/>
                                <w:sz w:val="56"/>
                                <w:szCs w:val="56"/>
                              </w:rPr>
                              <w:t xml:space="preserve">  –</w:t>
                            </w:r>
                            <w:proofErr w:type="gramEnd"/>
                            <w:r>
                              <w:rPr>
                                <w:b/>
                                <w:color w:val="auto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Autumn </w:t>
                            </w:r>
                            <w:r w:rsidRPr="008C3BEE"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  <w:t>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106.65pt;margin-top:2.5pt;width:421.5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" strokecolor="white">
                <v:textbox>
                  <w:txbxContent>
                    <w:p w:rsidR="0015015A" w:rsidRPr="008C3BEE" w:rsidRDefault="0015015A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CLASS TWO </w:t>
                      </w:r>
                      <w:proofErr w:type="gramStart"/>
                      <w:r w:rsidRPr="00145191">
                        <w:rPr>
                          <w:b/>
                          <w:color w:val="FF0000"/>
                          <w:sz w:val="48"/>
                          <w:szCs w:val="48"/>
                        </w:rPr>
                        <w:t>NEWSLETTER</w:t>
                      </w:r>
                      <w:r>
                        <w:rPr>
                          <w:b/>
                          <w:color w:val="auto"/>
                          <w:sz w:val="56"/>
                          <w:szCs w:val="56"/>
                        </w:rPr>
                        <w:t xml:space="preserve">  –</w:t>
                      </w:r>
                      <w:proofErr w:type="gramEnd"/>
                      <w:r>
                        <w:rPr>
                          <w:b/>
                          <w:color w:val="auto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auto"/>
                          <w:sz w:val="36"/>
                          <w:szCs w:val="36"/>
                        </w:rPr>
                        <w:t xml:space="preserve">Autumn </w:t>
                      </w:r>
                      <w:r w:rsidRPr="008C3BEE">
                        <w:rPr>
                          <w:b/>
                          <w:color w:val="auto"/>
                          <w:sz w:val="36"/>
                          <w:szCs w:val="36"/>
                        </w:rPr>
                        <w:t>Term</w:t>
                      </w:r>
                    </w:p>
                  </w:txbxContent>
                </v:textbox>
              </v:shape>
            </w:pict>
          </mc:Fallback>
        </mc:AlternateContent>
      </w:r>
    </w:p>
    <w:p w:rsidR="00B71736" w:rsidRPr="00B71736" w:rsidRDefault="00B71736" w:rsidP="00B71736"/>
    <w:p w:rsidR="00B71736" w:rsidRPr="00B71736" w:rsidRDefault="00CB007B" w:rsidP="00B71736">
      <w:r>
        <w:rPr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column">
                  <wp:posOffset>2486660</wp:posOffset>
                </wp:positionH>
                <wp:positionV relativeFrom="paragraph">
                  <wp:posOffset>67945</wp:posOffset>
                </wp:positionV>
                <wp:extent cx="3753485" cy="3183255"/>
                <wp:effectExtent l="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485" cy="318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768EF" w:rsidP="0079145B">
                            <w:pPr>
                              <w:widowControl w:val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Please email me or phone the office and request a telephone call if you have any concerns or questions. </w:t>
                            </w:r>
                          </w:p>
                          <w:p w:rsidR="001768EF" w:rsidRPr="0015015A" w:rsidRDefault="001768EF" w:rsidP="001768EF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015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Email: c.entwistle@dstp.cheshire.sch.uk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15015A" w:rsidRDefault="001768EF" w:rsidP="0079145B">
                            <w:pPr>
                              <w:widowControl w:val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Mon- Thurs - Mrs Entwistle</w:t>
                            </w:r>
                          </w:p>
                          <w:p w:rsidR="001768EF" w:rsidRDefault="001768EF" w:rsidP="0079145B">
                            <w:pPr>
                              <w:widowControl w:val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Friday- Mrs Kinsey/ Mark Phillips (PE)</w:t>
                            </w:r>
                          </w:p>
                          <w:p w:rsidR="0015015A" w:rsidRDefault="001768EF" w:rsidP="0079145B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Garnham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is in school Tuesday- Fri</w:t>
                            </w:r>
                            <w:r w:rsidR="0015015A" w:rsidRPr="00C945F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="0015015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8325" cy="1245081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577" t="48149" r="49199" b="333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847" cy="1256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015A" w:rsidRDefault="0015015A" w:rsidP="0079145B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15015A" w:rsidRDefault="0015015A" w:rsidP="0079145B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15015A" w:rsidRDefault="0015015A" w:rsidP="0079145B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15015A" w:rsidRDefault="0015015A" w:rsidP="0079145B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95.8pt;margin-top:5.35pt;width:295.55pt;height:250.6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" filled="f" fillcolor="black" stroked="f" strokecolor="black [0]" strokeweight="0" insetpen="t">
                <v:textbox inset="2.85pt,2.85pt,2.85pt,2.85pt">
                  <w:txbxContent>
                    <w:p w:rsidR="0015015A" w:rsidRDefault="001768EF" w:rsidP="0079145B">
                      <w:pPr>
                        <w:widowControl w:val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Please email me or phone the office and request a telephone call if you have any concerns or questions. </w:t>
                      </w:r>
                    </w:p>
                    <w:p w:rsidR="001768EF" w:rsidRPr="0015015A" w:rsidRDefault="001768EF" w:rsidP="001768EF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5015A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Email: c.entwistle@dstp.cheshire.sch.uk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:rsidR="0015015A" w:rsidRDefault="001768EF" w:rsidP="0079145B">
                      <w:pPr>
                        <w:widowControl w:val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Mon- Thurs - Mrs Entwistle</w:t>
                      </w:r>
                    </w:p>
                    <w:p w:rsidR="001768EF" w:rsidRDefault="001768EF" w:rsidP="0079145B">
                      <w:pPr>
                        <w:widowControl w:val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Friday- Mrs Kinsey/ Mark Phillips (PE)</w:t>
                      </w:r>
                    </w:p>
                    <w:p w:rsidR="0015015A" w:rsidRDefault="001768EF" w:rsidP="0079145B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Mrs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Garnham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is in school Tuesday- Fri</w:t>
                      </w:r>
                      <w:r w:rsidR="0015015A" w:rsidRPr="00C945FE"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="0015015A">
                        <w:rPr>
                          <w:noProof/>
                        </w:rPr>
                        <w:drawing>
                          <wp:inline distT="0" distB="0" distL="0" distR="0">
                            <wp:extent cx="1838325" cy="1245081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577" t="48149" r="49199" b="333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847" cy="1256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015A" w:rsidRDefault="0015015A" w:rsidP="0079145B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15015A" w:rsidRDefault="0015015A" w:rsidP="0079145B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15015A" w:rsidRDefault="0015015A" w:rsidP="0079145B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15015A" w:rsidRDefault="0015015A" w:rsidP="0079145B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B71736" w:rsidRPr="00B71736" w:rsidRDefault="00CB007B" w:rsidP="00B71736">
      <w:r>
        <w:rPr>
          <w:noProof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4B9FD55D" wp14:editId="4DC92F7E">
                <wp:simplePos x="0" y="0"/>
                <wp:positionH relativeFrom="column">
                  <wp:posOffset>5182870</wp:posOffset>
                </wp:positionH>
                <wp:positionV relativeFrom="paragraph">
                  <wp:posOffset>174625</wp:posOffset>
                </wp:positionV>
                <wp:extent cx="1524635" cy="2816225"/>
                <wp:effectExtent l="10795" t="12700" r="17145" b="952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281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alpha val="57001"/>
                              </a:srgbClr>
                            </a:gs>
                            <a:gs pos="100000">
                              <a:srgbClr val="FF0000">
                                <a:alpha val="55000"/>
                              </a:srgbClr>
                            </a:gs>
                          </a:gsLst>
                          <a:lin ang="5400000" scaled="1"/>
                        </a:gradFill>
                        <a:ln w="254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500DFD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Topics for the Autumn Term:</w:t>
                            </w:r>
                          </w:p>
                          <w:p w:rsidR="0015015A" w:rsidRDefault="0015015A" w:rsidP="005D5C70">
                            <w:pPr>
                              <w:widowControl w:val="0"/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332A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Topic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: The Stone Age to the Iron Age</w:t>
                            </w:r>
                            <w:r w:rsidRPr="005D5C70"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332A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Science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: Rocks and Fossils</w:t>
                            </w:r>
                          </w:p>
                          <w:p w:rsidR="0015015A" w:rsidRDefault="0015015A" w:rsidP="005D5C70">
                            <w:pPr>
                              <w:widowControl w:val="0"/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1C4C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Art: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Stone Age art</w:t>
                            </w:r>
                          </w:p>
                          <w:p w:rsidR="0015015A" w:rsidRDefault="0015015A" w:rsidP="005D5C70">
                            <w:pPr>
                              <w:widowControl w:val="0"/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E738D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RE: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Religions / festivals</w:t>
                            </w:r>
                          </w:p>
                          <w:p w:rsidR="0015015A" w:rsidRDefault="0015015A" w:rsidP="00B93993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Maths- </w:t>
                            </w:r>
                            <w:r w:rsidRPr="001C4C7F">
                              <w:rPr>
                                <w:bCs/>
                                <w:sz w:val="24"/>
                                <w:szCs w:val="24"/>
                              </w:rPr>
                              <w:t>Place Value and Multiplication</w:t>
                            </w:r>
                          </w:p>
                          <w:p w:rsidR="0015015A" w:rsidRPr="001C4C7F" w:rsidRDefault="0015015A" w:rsidP="00B93993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Literacy text</w:t>
                            </w:r>
                            <w:r w:rsidRPr="001C4C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The Wild Way Home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FD55D" id="Text Box 17" o:spid="_x0000_s1035" type="#_x0000_t202" style="position:absolute;margin-left:408.1pt;margin-top:13.75pt;width:120.05pt;height:221.7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" fillcolor="#ffc000" strokecolor="red" strokeweight="2pt" insetpen="t">
                <v:fill opacity="37356f" color2="red" o:opacity2="36044f" rotate="t" focus="100%" type="gradient"/>
                <v:shadow color="#eeece1"/>
                <v:textbox inset="2.85pt,2.85pt,2.85pt,2.85pt">
                  <w:txbxContent>
                    <w:p w:rsidR="0015015A" w:rsidRDefault="0015015A" w:rsidP="00500DFD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Topics for the Autumn Term:</w:t>
                      </w:r>
                    </w:p>
                    <w:p w:rsidR="0015015A" w:rsidRDefault="0015015A" w:rsidP="005D5C70">
                      <w:pPr>
                        <w:widowControl w:val="0"/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332AA9">
                        <w:rPr>
                          <w:b/>
                          <w:bCs/>
                          <w:sz w:val="24"/>
                          <w:szCs w:val="24"/>
                        </w:rPr>
                        <w:t>Topic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: The Stone Age to the Iron Age</w:t>
                      </w:r>
                      <w:r w:rsidRPr="005D5C70">
                        <w:rPr>
                          <w:bCs/>
                          <w:sz w:val="24"/>
                          <w:szCs w:val="24"/>
                        </w:rPr>
                        <w:br/>
                      </w:r>
                      <w:r w:rsidRPr="00332AA9">
                        <w:rPr>
                          <w:b/>
                          <w:bCs/>
                          <w:sz w:val="24"/>
                          <w:szCs w:val="24"/>
                        </w:rPr>
                        <w:t>Science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: Rocks and Fossils</w:t>
                      </w:r>
                    </w:p>
                    <w:p w:rsidR="0015015A" w:rsidRDefault="0015015A" w:rsidP="005D5C70">
                      <w:pPr>
                        <w:widowControl w:val="0"/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1C4C7F">
                        <w:rPr>
                          <w:b/>
                          <w:bCs/>
                          <w:sz w:val="24"/>
                          <w:szCs w:val="24"/>
                        </w:rPr>
                        <w:t>Art: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Stone Age art</w:t>
                      </w:r>
                    </w:p>
                    <w:p w:rsidR="0015015A" w:rsidRDefault="0015015A" w:rsidP="005D5C70">
                      <w:pPr>
                        <w:widowControl w:val="0"/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E738D5">
                        <w:rPr>
                          <w:b/>
                          <w:bCs/>
                          <w:sz w:val="24"/>
                          <w:szCs w:val="24"/>
                        </w:rPr>
                        <w:t>RE: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Religions / festivals</w:t>
                      </w:r>
                    </w:p>
                    <w:p w:rsidR="0015015A" w:rsidRDefault="0015015A" w:rsidP="00B93993">
                      <w:pPr>
                        <w:widowControl w:val="0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Maths- </w:t>
                      </w:r>
                      <w:r w:rsidRPr="001C4C7F">
                        <w:rPr>
                          <w:bCs/>
                          <w:sz w:val="24"/>
                          <w:szCs w:val="24"/>
                        </w:rPr>
                        <w:t>Place Value and Multiplication</w:t>
                      </w:r>
                    </w:p>
                    <w:p w:rsidR="0015015A" w:rsidRPr="001C4C7F" w:rsidRDefault="0015015A" w:rsidP="00B93993">
                      <w:pPr>
                        <w:widowControl w:val="0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Literacy text</w:t>
                      </w:r>
                      <w:r w:rsidRPr="001C4C7F">
                        <w:rPr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The Wild Way Home</w:t>
                      </w:r>
                    </w:p>
                  </w:txbxContent>
                </v:textbox>
              </v:shape>
            </w:pict>
          </mc:Fallback>
        </mc:AlternateContent>
      </w:r>
      <w:r w:rsidR="0015015A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7D91E53E" wp14:editId="61148338">
                <wp:simplePos x="0" y="0"/>
                <wp:positionH relativeFrom="column">
                  <wp:posOffset>-353060</wp:posOffset>
                </wp:positionH>
                <wp:positionV relativeFrom="paragraph">
                  <wp:posOffset>245745</wp:posOffset>
                </wp:positionV>
                <wp:extent cx="2774315" cy="1938655"/>
                <wp:effectExtent l="0" t="0" r="26035" b="2349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938655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D5C7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Welcome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back, we hope you’ve all had a lovely summer! We are really looking forward to being back together.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5015A" w:rsidRPr="005D5C70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As we adapt to our new routines, can we kindly ask that you line up on the dots by the cloakroom in the morning. A maximum of five children will be let in at a time. Children can be collected from their classroom as normal at 3.30pm.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5D5C7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</w:p>
                          <w:p w:rsidR="0015015A" w:rsidRPr="005D5C70" w:rsidRDefault="0015015A" w:rsidP="005D5C70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Claire Entwistle &amp; Mel Pickering</w:t>
                            </w:r>
                            <w:r w:rsidRPr="005D5C7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5015A" w:rsidRPr="00431A22" w:rsidRDefault="0015015A" w:rsidP="00A17E0A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15015A" w:rsidRDefault="0015015A"/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1E53E" id="Text Box 12" o:spid="_x0000_s1036" type="#_x0000_t202" style="position:absolute;margin-left:-27.8pt;margin-top:19.35pt;width:218.45pt;height:152.6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" filled="f" fillcolor="black" strokecolor="red" strokeweight="2pt" insetpen="t">
                <v:shadow color="#eeece1"/>
                <v:textbox inset="2.85pt,2.85pt,2.85pt,2.85pt">
                  <w:txbxContent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5D5C70">
                        <w:rPr>
                          <w:b/>
                          <w:sz w:val="24"/>
                          <w:szCs w:val="24"/>
                        </w:rPr>
                        <w:t xml:space="preserve">Welcome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back, we hope you’ve all had a lovely summer! We are really looking forward to being back together.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15015A" w:rsidRPr="005D5C70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As we adapt to our new routines, can we kindly ask that you line up on the dots by the cloakroom in the morning. A maximum of five children will be let in at a time. Children can be collected from their classroom as normal at 3.30pm.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5D5C70">
                        <w:rPr>
                          <w:b/>
                          <w:sz w:val="24"/>
                          <w:szCs w:val="24"/>
                        </w:rPr>
                        <w:t xml:space="preserve">                                    </w:t>
                      </w:r>
                    </w:p>
                    <w:p w:rsidR="0015015A" w:rsidRPr="005D5C70" w:rsidRDefault="0015015A" w:rsidP="005D5C70">
                      <w:pPr>
                        <w:widowControl w:val="0"/>
                        <w:spacing w:line="240" w:lineRule="auto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Claire Entwistle &amp; Mel Pickering</w:t>
                      </w:r>
                      <w:r w:rsidRPr="005D5C7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5015A" w:rsidRPr="00431A22" w:rsidRDefault="0015015A" w:rsidP="00A17E0A">
                      <w:pPr>
                        <w:widowControl w:val="0"/>
                        <w:spacing w:line="240" w:lineRule="auto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15015A" w:rsidRDefault="0015015A"/>
                  </w:txbxContent>
                </v:textbox>
              </v:shape>
            </w:pict>
          </mc:Fallback>
        </mc:AlternateContent>
      </w:r>
    </w:p>
    <w:p w:rsidR="00B71736" w:rsidRPr="00B71736" w:rsidRDefault="00B71736" w:rsidP="00B71736"/>
    <w:p w:rsidR="00B71736" w:rsidRPr="00B71736" w:rsidRDefault="00B71736" w:rsidP="00B71736"/>
    <w:p w:rsidR="00B71736" w:rsidRPr="00B71736" w:rsidRDefault="00CB007B" w:rsidP="00B71736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-2953385</wp:posOffset>
                </wp:positionH>
                <wp:positionV relativeFrom="paragraph">
                  <wp:posOffset>107950</wp:posOffset>
                </wp:positionV>
                <wp:extent cx="2158365" cy="1295400"/>
                <wp:effectExtent l="8890" t="12700" r="1397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15A" w:rsidRDefault="001501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32.55pt;margin-top:8.5pt;width:169.95pt;height:10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">
                <v:textbox>
                  <w:txbxContent>
                    <w:p w:rsidR="0015015A" w:rsidRDefault="0015015A"/>
                  </w:txbxContent>
                </v:textbox>
              </v:shape>
            </w:pict>
          </mc:Fallback>
        </mc:AlternateContent>
      </w:r>
    </w:p>
    <w:p w:rsidR="00B71736" w:rsidRPr="00B71736" w:rsidRDefault="00B71736" w:rsidP="00B71736"/>
    <w:p w:rsidR="00B71736" w:rsidRPr="00B71736" w:rsidRDefault="00B71736" w:rsidP="00B71736"/>
    <w:p w:rsidR="00B71736" w:rsidRPr="00B71736" w:rsidRDefault="00B71736" w:rsidP="00B71736"/>
    <w:p w:rsidR="00B71736" w:rsidRPr="00B71736" w:rsidRDefault="00B71736" w:rsidP="00B71736"/>
    <w:p w:rsidR="00B71736" w:rsidRPr="00B71736" w:rsidRDefault="00CB007B" w:rsidP="00D6220C">
      <w:pPr>
        <w:tabs>
          <w:tab w:val="center" w:pos="48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158750</wp:posOffset>
                </wp:positionV>
                <wp:extent cx="2764155" cy="1257300"/>
                <wp:effectExtent l="9525" t="15875" r="17145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15A" w:rsidRDefault="0015015A" w:rsidP="0089777F">
                            <w:pPr>
                              <w:jc w:val="both"/>
                            </w:pPr>
                            <w:r>
                              <w:t xml:space="preserve">Children in Class Two will have PE on a Monday and Friday morning. Please can they come to school in their PE kits. </w:t>
                            </w:r>
                          </w:p>
                          <w:p w:rsidR="0015015A" w:rsidRDefault="0015015A" w:rsidP="0089777F">
                            <w:pPr>
                              <w:jc w:val="both"/>
                            </w:pPr>
                            <w:r>
                              <w:t>Please remember to name all clothing and ensure that your child has a coat each day.</w:t>
                            </w:r>
                            <w:r w:rsidR="007F318D">
                              <w:t xml:space="preserve"> </w:t>
                            </w:r>
                            <w:r w:rsidR="007F318D">
                              <w:t xml:space="preserve">Children also need tissues and a water bottle.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7pt;margin-top:12.5pt;width:217.65pt;height:9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" strokeweight="1.5pt">
                <v:textbox>
                  <w:txbxContent>
                    <w:p w:rsidR="0015015A" w:rsidRDefault="0015015A" w:rsidP="0089777F">
                      <w:pPr>
                        <w:jc w:val="both"/>
                      </w:pPr>
                      <w:r>
                        <w:t xml:space="preserve">Children in Class Two will have PE on a Monday and Friday morning. Please can they come to school in their PE kits. </w:t>
                      </w:r>
                    </w:p>
                    <w:p w:rsidR="0015015A" w:rsidRDefault="0015015A" w:rsidP="0089777F">
                      <w:pPr>
                        <w:jc w:val="both"/>
                      </w:pPr>
                      <w:r>
                        <w:t>Please remember to name all clothing and ensure that your child has a coat each day.</w:t>
                      </w:r>
                      <w:r w:rsidR="007F318D">
                        <w:t xml:space="preserve"> </w:t>
                      </w:r>
                      <w:r w:rsidR="007F318D">
                        <w:t xml:space="preserve">Children also need tissues and a water bottle.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6220C">
        <w:tab/>
      </w:r>
    </w:p>
    <w:p w:rsidR="00B71736" w:rsidRPr="00B71736" w:rsidRDefault="00B71736" w:rsidP="00B71736"/>
    <w:p w:rsidR="00B71736" w:rsidRPr="00B71736" w:rsidRDefault="00B71736" w:rsidP="00B71736"/>
    <w:p w:rsidR="00B71736" w:rsidRPr="00B71736" w:rsidRDefault="00B71736" w:rsidP="00B71736"/>
    <w:p w:rsidR="00B71736" w:rsidRPr="00B71736" w:rsidRDefault="00CB007B" w:rsidP="00B71736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38100</wp:posOffset>
                </wp:positionV>
                <wp:extent cx="3926205" cy="3061335"/>
                <wp:effectExtent l="10160" t="9525" r="16510" b="152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205" cy="30613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15A" w:rsidRDefault="0015015A" w:rsidP="0015015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5015A" w:rsidRDefault="0015015A" w:rsidP="0015015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5015A">
                              <w:rPr>
                                <w:b/>
                                <w:sz w:val="24"/>
                                <w:szCs w:val="24"/>
                              </w:rPr>
                              <w:t>Now that the children are in the juniors, a few of them have asked if they can bring in their own pencil case. If they wish to do this, please could they bring a small pencil case containing the following: Pencil, rubber, sharpener, coloured penc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ils, red biro and a</w:t>
                            </w:r>
                            <w:r w:rsidRPr="0015015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green biro. No tape, staplers, or compasses please.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All materials are provided within school and children have their own pots on their tables, so parents should not feel any pressure to rush out and buy new items. </w:t>
                            </w:r>
                          </w:p>
                          <w:p w:rsidR="0015015A" w:rsidRDefault="0015015A" w:rsidP="0015015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015A" w:rsidRPr="0015015A" w:rsidRDefault="0015015A" w:rsidP="0015015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Reading assessments are taking place and children will be issued with their new reading book in the next few days.</w:t>
                            </w:r>
                          </w:p>
                          <w:p w:rsidR="0015015A" w:rsidRDefault="0015015A" w:rsidP="0026783A">
                            <w:pPr>
                              <w:spacing w:after="0"/>
                              <w:jc w:val="center"/>
                            </w:pPr>
                          </w:p>
                          <w:p w:rsidR="0015015A" w:rsidRDefault="0015015A" w:rsidP="0026783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5015A" w:rsidRDefault="0015015A" w:rsidP="0026783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98.05pt;margin-top:3pt;width:309.15pt;height:241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" strokeweight="1.5pt">
                <v:fill rotate="t" focus="100%" type="gradient"/>
                <v:textbox>
                  <w:txbxContent>
                    <w:p w:rsidR="0015015A" w:rsidRDefault="0015015A" w:rsidP="0015015A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5015A" w:rsidRDefault="0015015A" w:rsidP="0015015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5015A">
                        <w:rPr>
                          <w:b/>
                          <w:sz w:val="24"/>
                          <w:szCs w:val="24"/>
                        </w:rPr>
                        <w:t>Now that the children are in the juniors, a few of them have asked if they can bring in their own pencil case. If they wish to do this, please could they bring a small pencil case containing the following: Pencil, rubber, sharpener, coloured penc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ils, red biro and a</w:t>
                      </w:r>
                      <w:r w:rsidRPr="0015015A">
                        <w:rPr>
                          <w:b/>
                          <w:sz w:val="24"/>
                          <w:szCs w:val="24"/>
                        </w:rPr>
                        <w:t xml:space="preserve"> green biro. No tape, staplers, or compasses please.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All materials are provided within school and children have their own pots on their tables, so parents should not feel any pressure to rush out and buy new items. </w:t>
                      </w:r>
                    </w:p>
                    <w:p w:rsidR="0015015A" w:rsidRDefault="0015015A" w:rsidP="0015015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5015A" w:rsidRPr="0015015A" w:rsidRDefault="0015015A" w:rsidP="0015015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Reading assessments are taking place and children will be issued with their new reading book in the next few days.</w:t>
                      </w:r>
                    </w:p>
                    <w:p w:rsidR="0015015A" w:rsidRDefault="0015015A" w:rsidP="0026783A">
                      <w:pPr>
                        <w:spacing w:after="0"/>
                        <w:jc w:val="center"/>
                      </w:pPr>
                    </w:p>
                    <w:p w:rsidR="0015015A" w:rsidRDefault="0015015A" w:rsidP="0026783A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5015A" w:rsidRDefault="0015015A" w:rsidP="0026783A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1736" w:rsidRPr="00B71736" w:rsidRDefault="00CB007B" w:rsidP="00B71736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181610</wp:posOffset>
                </wp:positionV>
                <wp:extent cx="2764155" cy="1714500"/>
                <wp:effectExtent l="9525" t="10160" r="17145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71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15A" w:rsidRPr="00A23C6D" w:rsidRDefault="0015015A" w:rsidP="0026783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Homework will be given out at the end of next week. We hand homework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out</w:t>
                            </w:r>
                            <w:r w:rsidR="007F318D">
                              <w:rPr>
                                <w:sz w:val="22"/>
                                <w:szCs w:val="22"/>
                              </w:rPr>
                              <w:t>at</w:t>
                            </w:r>
                            <w:proofErr w:type="spellEnd"/>
                            <w:r w:rsidR="007F318D">
                              <w:rPr>
                                <w:sz w:val="22"/>
                                <w:szCs w:val="22"/>
                              </w:rPr>
                              <w:t xml:space="preserve"> the beginning of each term and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ask that children complete a piece each week. T</w:t>
                            </w:r>
                            <w:r w:rsidR="007F318D">
                              <w:rPr>
                                <w:sz w:val="22"/>
                                <w:szCs w:val="22"/>
                              </w:rPr>
                              <w:t>his can be Literacy, Numeracy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based. Children will be able to select their own task; we hav</w:t>
                            </w:r>
                            <w:r w:rsidR="007F318D">
                              <w:rPr>
                                <w:sz w:val="22"/>
                                <w:szCs w:val="22"/>
                              </w:rPr>
                              <w:t>e found that they respond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well to this approach. In addition, childr</w:t>
                            </w:r>
                            <w:r w:rsidR="007F318D">
                              <w:rPr>
                                <w:sz w:val="22"/>
                                <w:szCs w:val="22"/>
                              </w:rPr>
                              <w:t>en are asked to read each night and complete weekly spellings.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7pt;margin-top:14.3pt;width:217.65pt;height:1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" strokeweight="1.5pt">
                <v:fill rotate="t" focus="100%" type="gradient"/>
                <v:textbox>
                  <w:txbxContent>
                    <w:p w:rsidR="0015015A" w:rsidRPr="00A23C6D" w:rsidRDefault="0015015A" w:rsidP="0026783A">
                      <w:pPr>
                        <w:spacing w:after="0" w:line="240" w:lineRule="auto"/>
                        <w:jc w:val="both"/>
                      </w:pPr>
                      <w:r>
                        <w:rPr>
                          <w:sz w:val="22"/>
                          <w:szCs w:val="22"/>
                        </w:rPr>
                        <w:t xml:space="preserve">Homework will be given out at the end of next week. We hand homework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out</w:t>
                      </w:r>
                      <w:r w:rsidR="007F318D">
                        <w:rPr>
                          <w:sz w:val="22"/>
                          <w:szCs w:val="22"/>
                        </w:rPr>
                        <w:t>at</w:t>
                      </w:r>
                      <w:proofErr w:type="spellEnd"/>
                      <w:r w:rsidR="007F318D">
                        <w:rPr>
                          <w:sz w:val="22"/>
                          <w:szCs w:val="22"/>
                        </w:rPr>
                        <w:t xml:space="preserve"> the beginning of each term and </w:t>
                      </w:r>
                      <w:r>
                        <w:rPr>
                          <w:sz w:val="22"/>
                          <w:szCs w:val="22"/>
                        </w:rPr>
                        <w:t>ask that children complete a piece each week. T</w:t>
                      </w:r>
                      <w:r w:rsidR="007F318D">
                        <w:rPr>
                          <w:sz w:val="22"/>
                          <w:szCs w:val="22"/>
                        </w:rPr>
                        <w:t>his can be Literacy, Numeracy</w:t>
                      </w:r>
                      <w:r>
                        <w:rPr>
                          <w:sz w:val="22"/>
                          <w:szCs w:val="22"/>
                        </w:rPr>
                        <w:t xml:space="preserve"> based. Children will be able to select their own task; we hav</w:t>
                      </w:r>
                      <w:r w:rsidR="007F318D">
                        <w:rPr>
                          <w:sz w:val="22"/>
                          <w:szCs w:val="22"/>
                        </w:rPr>
                        <w:t>e found that they respond</w:t>
                      </w:r>
                      <w:r>
                        <w:rPr>
                          <w:sz w:val="22"/>
                          <w:szCs w:val="22"/>
                        </w:rPr>
                        <w:t xml:space="preserve"> well to this approach. In addition, childr</w:t>
                      </w:r>
                      <w:r w:rsidR="007F318D">
                        <w:rPr>
                          <w:sz w:val="22"/>
                          <w:szCs w:val="22"/>
                        </w:rPr>
                        <w:t>en are asked to read each night and complete weekly spellings.</w:t>
                      </w:r>
                    </w:p>
                  </w:txbxContent>
                </v:textbox>
              </v:shape>
            </w:pict>
          </mc:Fallback>
        </mc:AlternateContent>
      </w:r>
    </w:p>
    <w:p w:rsidR="00B71736" w:rsidRPr="00B71736" w:rsidRDefault="00B71736" w:rsidP="00B71736"/>
    <w:p w:rsidR="00B71736" w:rsidRPr="00B71736" w:rsidRDefault="00B71736" w:rsidP="00B71736"/>
    <w:p w:rsidR="00B71736" w:rsidRPr="00B71736" w:rsidRDefault="00B71736" w:rsidP="00B71736"/>
    <w:p w:rsidR="00B71736" w:rsidRPr="00B71736" w:rsidRDefault="00B71736" w:rsidP="00B71736"/>
    <w:p w:rsidR="00B71736" w:rsidRPr="00B71736" w:rsidRDefault="00CB007B" w:rsidP="00B71736">
      <w:pPr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6951345</wp:posOffset>
                </wp:positionV>
                <wp:extent cx="3928110" cy="1094105"/>
                <wp:effectExtent l="0" t="0" r="15240" b="10795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110" cy="1094105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3A78FD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The Council’s draft budget proposals for 2013/14 have now been published on the website, along with an online feedback for via the following link:  www.cheshirewestandchester.gov.ukbudgetconsultation. 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The closing date for feedback is 28 January.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left:0;text-align:left;margin-left:252.4pt;margin-top:547.35pt;width:309.3pt;height:86.1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" filled="f" fillcolor="black" strokeweight="2pt" insetpen="t">
                <v:shadow color="#eeece1"/>
                <v:textbox inset="2.85pt,2.85pt,2.85pt,2.85pt">
                  <w:txbxContent>
                    <w:p w:rsidR="0015015A" w:rsidRDefault="0015015A" w:rsidP="003A78FD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The Council’s draft budget proposals for 2013/14 have now been published on the website, along with an online feedback for via the following link:  www.cheshirewestandchester.gov.ukbudgetconsultation.  </w:t>
                      </w:r>
                      <w:r>
                        <w:rPr>
                          <w:b/>
                          <w:bCs/>
                        </w:rPr>
                        <w:br/>
                        <w:t>The closing date for feedback is 28 January.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10016490</wp:posOffset>
                </wp:positionV>
                <wp:extent cx="2152650" cy="321945"/>
                <wp:effectExtent l="0" t="0" r="0" b="190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B7173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www.dstp.cheshire.sch.uk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left:0;text-align:left;margin-left:390.85pt;margin-top:788.7pt;width:169.5pt;height:25.3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" filled="f" fillcolor="black" stroked="f" strokecolor="black [0]" strokeweight="0" insetpen="t">
                <v:textbox inset="2.85pt,2.85pt,2.85pt,2.85pt">
                  <w:txbxContent>
                    <w:p w:rsidR="0015015A" w:rsidRDefault="0015015A" w:rsidP="00B71736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www.dstp.cheshire.sch.uk</w:t>
                      </w:r>
                    </w:p>
                  </w:txbxContent>
                </v:textbox>
              </v:shape>
            </w:pict>
          </mc:Fallback>
        </mc:AlternateContent>
      </w:r>
    </w:p>
    <w:p w:rsidR="003F06E1" w:rsidRPr="00B71736" w:rsidRDefault="00CB007B" w:rsidP="00B71736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1367155</wp:posOffset>
                </wp:positionV>
                <wp:extent cx="3924300" cy="901065"/>
                <wp:effectExtent l="7620" t="5080" r="11430" b="82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15A" w:rsidRDefault="0015015A" w:rsidP="0015015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44B4">
                              <w:rPr>
                                <w:b/>
                                <w:sz w:val="24"/>
                                <w:szCs w:val="24"/>
                              </w:rPr>
                              <w:t>Please see our school</w:t>
                            </w:r>
                            <w:r w:rsidR="007F318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webpage to give you an overview </w:t>
                            </w:r>
                            <w:r w:rsidRPr="008844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of our plans </w:t>
                            </w:r>
                            <w:proofErr w:type="gramStart"/>
                            <w:r w:rsidRPr="008844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7F318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tell</w:t>
                            </w:r>
                            <w:proofErr w:type="gramEnd"/>
                            <w:r w:rsidR="007F318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you </w:t>
                            </w:r>
                            <w:r w:rsidRPr="008844B4">
                              <w:rPr>
                                <w:b/>
                                <w:sz w:val="24"/>
                                <w:szCs w:val="24"/>
                              </w:rPr>
                              <w:t>what we have been up to. We will add art work, displays and activities over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44B4">
                              <w:rPr>
                                <w:b/>
                                <w:sz w:val="24"/>
                                <w:szCs w:val="24"/>
                              </w:rPr>
                              <w:t>the coming weeks.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5015A" w:rsidRPr="00A23C6D" w:rsidRDefault="0015015A">
                            <w:pPr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98.6pt;margin-top:107.65pt;width:309pt;height:70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">
                <v:textbox>
                  <w:txbxContent>
                    <w:p w:rsidR="0015015A" w:rsidRDefault="0015015A" w:rsidP="0015015A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844B4">
                        <w:rPr>
                          <w:b/>
                          <w:sz w:val="24"/>
                          <w:szCs w:val="24"/>
                        </w:rPr>
                        <w:t>Please see our school</w:t>
                      </w:r>
                      <w:r w:rsidR="007F318D">
                        <w:rPr>
                          <w:b/>
                          <w:sz w:val="24"/>
                          <w:szCs w:val="24"/>
                        </w:rPr>
                        <w:t xml:space="preserve"> webpage to give you an overview </w:t>
                      </w:r>
                      <w:r w:rsidRPr="008844B4">
                        <w:rPr>
                          <w:b/>
                          <w:sz w:val="24"/>
                          <w:szCs w:val="24"/>
                        </w:rPr>
                        <w:t xml:space="preserve">of our plans </w:t>
                      </w:r>
                      <w:proofErr w:type="gramStart"/>
                      <w:r w:rsidRPr="008844B4">
                        <w:rPr>
                          <w:b/>
                          <w:sz w:val="24"/>
                          <w:szCs w:val="24"/>
                        </w:rPr>
                        <w:t xml:space="preserve">and </w:t>
                      </w:r>
                      <w:r w:rsidR="007F318D">
                        <w:rPr>
                          <w:b/>
                          <w:sz w:val="24"/>
                          <w:szCs w:val="24"/>
                        </w:rPr>
                        <w:t xml:space="preserve"> tell</w:t>
                      </w:r>
                      <w:proofErr w:type="gramEnd"/>
                      <w:r w:rsidR="007F318D">
                        <w:rPr>
                          <w:b/>
                          <w:sz w:val="24"/>
                          <w:szCs w:val="24"/>
                        </w:rPr>
                        <w:t xml:space="preserve"> you </w:t>
                      </w:r>
                      <w:r w:rsidRPr="008844B4">
                        <w:rPr>
                          <w:b/>
                          <w:sz w:val="24"/>
                          <w:szCs w:val="24"/>
                        </w:rPr>
                        <w:t>what we have been up to. We will add art work, displays and activities over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844B4">
                        <w:rPr>
                          <w:b/>
                          <w:sz w:val="24"/>
                          <w:szCs w:val="24"/>
                        </w:rPr>
                        <w:t>the coming weeks.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15015A" w:rsidRPr="00A23C6D" w:rsidRDefault="0015015A">
                      <w:pPr>
                        <w:rPr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2249170</wp:posOffset>
                </wp:positionV>
                <wp:extent cx="2310765" cy="381000"/>
                <wp:effectExtent l="1905" t="1270" r="190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76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15A" w:rsidRPr="008506C3" w:rsidRDefault="0015015A" w:rsidP="008506C3">
                            <w:pPr>
                              <w:jc w:val="righ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www.dstp.cheshire.sch.uk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24.15pt;margin-top:177.1pt;width:181.95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" stroked="f">
                <v:textbox>
                  <w:txbxContent>
                    <w:p w:rsidR="0015015A" w:rsidRPr="008506C3" w:rsidRDefault="0015015A" w:rsidP="008506C3">
                      <w:pPr>
                        <w:jc w:val="righ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www.dstp.cheshire.sch.uk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410210</wp:posOffset>
                </wp:positionV>
                <wp:extent cx="2764155" cy="1858010"/>
                <wp:effectExtent l="9525" t="10160" r="7620" b="82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8580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15A" w:rsidRDefault="0015015A">
                            <w:pP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Spellings:</w:t>
                            </w:r>
                          </w:p>
                          <w:p w:rsidR="0015015A" w:rsidRPr="00C52AC4" w:rsidRDefault="0015015A">
                            <w:pPr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52AC4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Due to the extended absence from school, we are not sending spelling</w:t>
                            </w:r>
                            <w:r w:rsidR="001768EF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Pr="00C52AC4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out straig</w:t>
                            </w:r>
                            <w:r w:rsidR="007F318D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ht away. Children being assessed on</w:t>
                            </w:r>
                            <w:r w:rsidRPr="00C52AC4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spellings</w:t>
                            </w:r>
                            <w:r w:rsidR="007F318D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52AC4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each week in class. We will send individual lists out over the next couple of weeks. Spellings tests will be on Thursdays</w:t>
                            </w:r>
                            <w:r w:rsidR="007F318D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once</w:t>
                            </w:r>
                            <w:r w:rsidR="001768EF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our normal routine starts.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7pt;margin-top:32.3pt;width:217.65pt;height:146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" fillcolor="red">
                <v:fill color2="yellow" rotate="t" angle="135" focus="100%" type="gradient"/>
                <v:textbox>
                  <w:txbxContent>
                    <w:p w:rsidR="0015015A" w:rsidRDefault="0015015A">
                      <w:pPr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Spellings:</w:t>
                      </w:r>
                    </w:p>
                    <w:p w:rsidR="0015015A" w:rsidRPr="00C52AC4" w:rsidRDefault="0015015A">
                      <w:pPr>
                        <w:rPr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C52AC4">
                        <w:rPr>
                          <w:b/>
                          <w:color w:val="auto"/>
                          <w:sz w:val="22"/>
                          <w:szCs w:val="22"/>
                        </w:rPr>
                        <w:t>Due to the extended absence from school, we are not sending spelling</w:t>
                      </w:r>
                      <w:r w:rsidR="001768EF">
                        <w:rPr>
                          <w:b/>
                          <w:color w:val="auto"/>
                          <w:sz w:val="22"/>
                          <w:szCs w:val="22"/>
                        </w:rPr>
                        <w:t>s</w:t>
                      </w:r>
                      <w:r w:rsidRPr="00C52AC4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out straig</w:t>
                      </w:r>
                      <w:r w:rsidR="007F318D">
                        <w:rPr>
                          <w:b/>
                          <w:color w:val="auto"/>
                          <w:sz w:val="22"/>
                          <w:szCs w:val="22"/>
                        </w:rPr>
                        <w:t>ht away. Children being assessed on</w:t>
                      </w:r>
                      <w:r w:rsidRPr="00C52AC4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spellings</w:t>
                      </w:r>
                      <w:r w:rsidR="007F318D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C52AC4">
                        <w:rPr>
                          <w:b/>
                          <w:color w:val="auto"/>
                          <w:sz w:val="22"/>
                          <w:szCs w:val="22"/>
                        </w:rPr>
                        <w:t>each week in class. We will send individual lists out over the next couple of weeks. Spellings tests will be on Thursdays</w:t>
                      </w:r>
                      <w:r w:rsidR="007F318D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once</w:t>
                      </w:r>
                      <w:r w:rsidR="001768EF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our normal routine starts.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2268220</wp:posOffset>
                </wp:positionV>
                <wp:extent cx="3202305" cy="381000"/>
                <wp:effectExtent l="0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15A" w:rsidRPr="008506C3" w:rsidRDefault="0015015A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506C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Text messaging service: 01829 470000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27pt;margin-top:178.6pt;width:252.1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" stroked="f">
                <v:textbox>
                  <w:txbxContent>
                    <w:p w:rsidR="0015015A" w:rsidRPr="008506C3" w:rsidRDefault="0015015A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506C3">
                        <w:rPr>
                          <w:b/>
                          <w:color w:val="FF0000"/>
                          <w:sz w:val="28"/>
                          <w:szCs w:val="28"/>
                        </w:rPr>
                        <w:t>Text messaging service: 01829 470000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6951345</wp:posOffset>
                </wp:positionV>
                <wp:extent cx="3928110" cy="1094105"/>
                <wp:effectExtent l="0" t="0" r="15240" b="10795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110" cy="1094105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015A" w:rsidRDefault="0015015A" w:rsidP="003A78FD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The Council’s draft budget proposals for 2013/14 have now been published on the website, along with an online feedback for via the following link:  www.cheshirewestandchester.gov.ukbudgetconsultation. 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The closing date for feedback is 28 January.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252.4pt;margin-top:547.35pt;width:309.3pt;height:86.1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" filled="f" fillcolor="black" strokeweight="2pt" insetpen="t">
                <v:shadow color="#eeece1"/>
                <v:textbox inset="2.85pt,2.85pt,2.85pt,2.85pt">
                  <w:txbxContent>
                    <w:p w:rsidR="0015015A" w:rsidRDefault="0015015A" w:rsidP="003A78FD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The Council’s draft budget proposals for 2013/14 have now been published on the website, along with an online feedback for via the following link:  www.cheshirewestandchester.gov.ukbudgetconsultation.  </w:t>
                      </w:r>
                      <w:r>
                        <w:rPr>
                          <w:b/>
                          <w:bCs/>
                        </w:rPr>
                        <w:br/>
                        <w:t>The closing date for feedback is 28 January.</w:t>
                      </w:r>
                    </w:p>
                  </w:txbxContent>
                </v:textbox>
              </v:shape>
            </w:pict>
          </mc:Fallback>
        </mc:AlternateContent>
      </w:r>
      <w:r w:rsidR="003A78FD">
        <w:t xml:space="preserve"> </w:t>
      </w:r>
    </w:p>
    <w:sectPr w:rsidR="003F06E1" w:rsidRPr="00B71736" w:rsidSect="00B71736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7B"/>
    <w:rsid w:val="000631ED"/>
    <w:rsid w:val="0008432A"/>
    <w:rsid w:val="00086380"/>
    <w:rsid w:val="000A7328"/>
    <w:rsid w:val="000C0F47"/>
    <w:rsid w:val="00115385"/>
    <w:rsid w:val="00145191"/>
    <w:rsid w:val="0015015A"/>
    <w:rsid w:val="0017349A"/>
    <w:rsid w:val="001768EF"/>
    <w:rsid w:val="001B72B5"/>
    <w:rsid w:val="001C4C7F"/>
    <w:rsid w:val="001C5557"/>
    <w:rsid w:val="001D4076"/>
    <w:rsid w:val="001F12A8"/>
    <w:rsid w:val="002502B6"/>
    <w:rsid w:val="0026266B"/>
    <w:rsid w:val="0026783A"/>
    <w:rsid w:val="002A3485"/>
    <w:rsid w:val="002B5762"/>
    <w:rsid w:val="002B62E0"/>
    <w:rsid w:val="002E37B8"/>
    <w:rsid w:val="00332AA9"/>
    <w:rsid w:val="00337374"/>
    <w:rsid w:val="00357C51"/>
    <w:rsid w:val="00363BD4"/>
    <w:rsid w:val="003753DD"/>
    <w:rsid w:val="003A31C7"/>
    <w:rsid w:val="003A78FD"/>
    <w:rsid w:val="003F06E1"/>
    <w:rsid w:val="0041409B"/>
    <w:rsid w:val="00430EB9"/>
    <w:rsid w:val="00431A22"/>
    <w:rsid w:val="00450171"/>
    <w:rsid w:val="0045163E"/>
    <w:rsid w:val="004723FA"/>
    <w:rsid w:val="00480898"/>
    <w:rsid w:val="004860F9"/>
    <w:rsid w:val="004B43ED"/>
    <w:rsid w:val="004E7971"/>
    <w:rsid w:val="00500DFD"/>
    <w:rsid w:val="00525964"/>
    <w:rsid w:val="005331C5"/>
    <w:rsid w:val="0055564A"/>
    <w:rsid w:val="00561438"/>
    <w:rsid w:val="00574EA2"/>
    <w:rsid w:val="005D5C70"/>
    <w:rsid w:val="005E6BCD"/>
    <w:rsid w:val="0061762C"/>
    <w:rsid w:val="006463B0"/>
    <w:rsid w:val="0066548C"/>
    <w:rsid w:val="00675C3F"/>
    <w:rsid w:val="00683F24"/>
    <w:rsid w:val="00690BF8"/>
    <w:rsid w:val="00726B20"/>
    <w:rsid w:val="00762711"/>
    <w:rsid w:val="00780B3E"/>
    <w:rsid w:val="0079145B"/>
    <w:rsid w:val="007A3645"/>
    <w:rsid w:val="007E7405"/>
    <w:rsid w:val="007F318D"/>
    <w:rsid w:val="008479E5"/>
    <w:rsid w:val="008506C3"/>
    <w:rsid w:val="00855B87"/>
    <w:rsid w:val="008844B4"/>
    <w:rsid w:val="00887EAD"/>
    <w:rsid w:val="0089003A"/>
    <w:rsid w:val="0089777F"/>
    <w:rsid w:val="008B1FEF"/>
    <w:rsid w:val="008B7AE9"/>
    <w:rsid w:val="008C3BEE"/>
    <w:rsid w:val="008D3E7B"/>
    <w:rsid w:val="008F4D27"/>
    <w:rsid w:val="009060CC"/>
    <w:rsid w:val="00952EA6"/>
    <w:rsid w:val="0097150B"/>
    <w:rsid w:val="00975B15"/>
    <w:rsid w:val="0099767C"/>
    <w:rsid w:val="00A02A07"/>
    <w:rsid w:val="00A0733D"/>
    <w:rsid w:val="00A17E0A"/>
    <w:rsid w:val="00A23C6D"/>
    <w:rsid w:val="00A2653A"/>
    <w:rsid w:val="00A6688C"/>
    <w:rsid w:val="00B47425"/>
    <w:rsid w:val="00B71736"/>
    <w:rsid w:val="00B74F28"/>
    <w:rsid w:val="00B7563C"/>
    <w:rsid w:val="00B93993"/>
    <w:rsid w:val="00BA65A1"/>
    <w:rsid w:val="00BC0DE1"/>
    <w:rsid w:val="00C01853"/>
    <w:rsid w:val="00C04CC2"/>
    <w:rsid w:val="00C5220F"/>
    <w:rsid w:val="00C52AC4"/>
    <w:rsid w:val="00C945FE"/>
    <w:rsid w:val="00CB007B"/>
    <w:rsid w:val="00D34470"/>
    <w:rsid w:val="00D6220C"/>
    <w:rsid w:val="00D71DD3"/>
    <w:rsid w:val="00D75AC3"/>
    <w:rsid w:val="00D8279D"/>
    <w:rsid w:val="00D96DC6"/>
    <w:rsid w:val="00DF0D93"/>
    <w:rsid w:val="00DF271B"/>
    <w:rsid w:val="00E1631C"/>
    <w:rsid w:val="00E260CF"/>
    <w:rsid w:val="00E347CB"/>
    <w:rsid w:val="00E738D5"/>
    <w:rsid w:val="00E75E30"/>
    <w:rsid w:val="00EB4D01"/>
    <w:rsid w:val="00ED64C1"/>
    <w:rsid w:val="00F45B25"/>
    <w:rsid w:val="00F5309E"/>
    <w:rsid w:val="00F62C59"/>
    <w:rsid w:val="00F7585A"/>
    <w:rsid w:val="00F82035"/>
    <w:rsid w:val="00F960EF"/>
    <w:rsid w:val="00FB1E10"/>
    <w:rsid w:val="00FB39E8"/>
    <w:rsid w:val="00FE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17DDA"/>
  <w15:docId w15:val="{BC3EBA2B-53B9-41D0-8EC2-5A713E8D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45B"/>
    <w:pPr>
      <w:spacing w:after="120" w:line="285" w:lineRule="auto"/>
    </w:pPr>
    <w:rPr>
      <w:rFonts w:eastAsia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73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71736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styleId="Hyperlink">
    <w:name w:val="Hyperlink"/>
    <w:uiPriority w:val="99"/>
    <w:unhideWhenUsed/>
    <w:rsid w:val="00726B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1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uddon%20planning\newsletter%20autumn%201%20201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autumn 1 2018</Template>
  <TotalTime>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Brother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Entwistle</dc:creator>
  <cp:lastModifiedBy>Claire Entwistle</cp:lastModifiedBy>
  <cp:revision>2</cp:revision>
  <cp:lastPrinted>2020-09-02T15:49:00Z</cp:lastPrinted>
  <dcterms:created xsi:type="dcterms:W3CDTF">2020-09-02T18:11:00Z</dcterms:created>
  <dcterms:modified xsi:type="dcterms:W3CDTF">2020-09-02T18:11:00Z</dcterms:modified>
</cp:coreProperties>
</file>