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F6E" w:rsidRDefault="00EB5F6E" w:rsidP="00EB5F6E">
      <w:pPr>
        <w:shd w:val="clear" w:color="auto" w:fill="FFFFFF"/>
        <w:spacing w:before="240" w:after="72" w:line="360" w:lineRule="atLeast"/>
        <w:jc w:val="center"/>
        <w:outlineLvl w:val="2"/>
        <w:rPr>
          <w:rFonts w:eastAsia="Times New Roman" w:cstheme="minorHAnsi"/>
          <w:b/>
          <w:bCs/>
          <w:color w:val="10365D"/>
          <w:sz w:val="28"/>
          <w:szCs w:val="28"/>
          <w:lang w:eastAsia="en-GB"/>
        </w:rPr>
      </w:pPr>
      <w:r w:rsidRPr="00AE135B">
        <w:rPr>
          <w:rFonts w:eastAsia="Times New Roman" w:cstheme="minorHAnsi"/>
          <w:b/>
          <w:bCs/>
          <w:i/>
          <w:iCs/>
          <w:noProof/>
          <w:color w:val="333333"/>
          <w:sz w:val="24"/>
          <w:szCs w:val="24"/>
          <w:lang w:eastAsia="en-GB"/>
        </w:rPr>
        <w:drawing>
          <wp:anchor distT="0" distB="0" distL="114300" distR="114300" simplePos="0" relativeHeight="251659264" behindDoc="0" locked="0" layoutInCell="1" allowOverlap="1" wp14:anchorId="585A68F7" wp14:editId="1F79B588">
            <wp:simplePos x="0" y="0"/>
            <wp:positionH relativeFrom="column">
              <wp:posOffset>5574665</wp:posOffset>
            </wp:positionH>
            <wp:positionV relativeFrom="paragraph">
              <wp:posOffset>-575981</wp:posOffset>
            </wp:positionV>
            <wp:extent cx="735495" cy="852133"/>
            <wp:effectExtent l="0" t="0" r="7620" b="5715"/>
            <wp:wrapNone/>
            <wp:docPr id="1" name="Picture 1" descr="\\server\users\teachers\DWood\1. Deputy Head\2020-2021\Photos\School Badge H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users\teachers\DWood\1. Deputy Head\2020-2021\Photos\School Badge HQ.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5495" cy="85213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135B">
        <w:rPr>
          <w:rFonts w:eastAsia="Times New Roman" w:cstheme="minorHAnsi"/>
          <w:b/>
          <w:bCs/>
          <w:color w:val="10365D"/>
          <w:sz w:val="28"/>
          <w:szCs w:val="28"/>
          <w:lang w:eastAsia="en-GB"/>
        </w:rPr>
        <w:t>ST PETER’S CHURCH OF ENGLAND PRIMARY SCHOOL</w:t>
      </w:r>
    </w:p>
    <w:p w:rsidR="00EB5F6E" w:rsidRPr="00F47B10" w:rsidRDefault="00ED6E72" w:rsidP="00EB5F6E">
      <w:pPr>
        <w:shd w:val="clear" w:color="auto" w:fill="FFFFFF"/>
        <w:spacing w:before="240" w:after="240" w:line="240" w:lineRule="auto"/>
        <w:jc w:val="center"/>
        <w:rPr>
          <w:rFonts w:eastAsia="Times New Roman" w:cstheme="minorHAnsi"/>
          <w:b/>
          <w:bCs/>
          <w:i/>
          <w:iCs/>
          <w:color w:val="333333"/>
          <w:szCs w:val="24"/>
          <w:lang w:eastAsia="en-GB"/>
        </w:rPr>
      </w:pPr>
      <w:r w:rsidRPr="00F47B10">
        <w:rPr>
          <w:rFonts w:eastAsia="Times New Roman" w:cstheme="minorHAnsi"/>
          <w:b/>
          <w:bCs/>
          <w:i/>
          <w:iCs/>
          <w:color w:val="333333"/>
          <w:szCs w:val="24"/>
          <w:lang w:eastAsia="en-GB"/>
        </w:rPr>
        <w:t xml:space="preserve"> </w:t>
      </w:r>
      <w:r w:rsidR="00EB5F6E" w:rsidRPr="00F47B10">
        <w:rPr>
          <w:rFonts w:eastAsia="Times New Roman" w:cstheme="minorHAnsi"/>
          <w:b/>
          <w:bCs/>
          <w:i/>
          <w:iCs/>
          <w:color w:val="333333"/>
          <w:szCs w:val="24"/>
          <w:lang w:eastAsia="en-GB"/>
        </w:rPr>
        <w:t>‘In Jesus, we learn, live and grow together’</w:t>
      </w:r>
      <w:r w:rsidR="00EB5F6E" w:rsidRPr="00F47B10">
        <w:rPr>
          <w:rFonts w:ascii="Times New Roman" w:eastAsia="Times New Roman" w:hAnsi="Times New Roman" w:cs="Times New Roman"/>
          <w:snapToGrid w:val="0"/>
          <w:color w:val="000000"/>
          <w:w w:val="0"/>
          <w:sz w:val="2"/>
          <w:szCs w:val="0"/>
          <w:u w:color="000000"/>
          <w:bdr w:val="none" w:sz="0" w:space="0" w:color="000000"/>
          <w:shd w:val="clear" w:color="000000" w:fill="000000"/>
          <w:lang w:val="x-none" w:eastAsia="x-none" w:bidi="x-none"/>
        </w:rPr>
        <w:t xml:space="preserve"> </w:t>
      </w:r>
    </w:p>
    <w:p w:rsidR="00EB5F6E" w:rsidRDefault="00EB5F6E" w:rsidP="00EB5F6E">
      <w:pPr>
        <w:shd w:val="clear" w:color="auto" w:fill="FFFFFF"/>
        <w:spacing w:before="240" w:after="240" w:line="240" w:lineRule="auto"/>
        <w:jc w:val="center"/>
        <w:rPr>
          <w:rFonts w:eastAsia="Times New Roman" w:cstheme="minorHAnsi"/>
          <w:b/>
          <w:bCs/>
          <w:i/>
          <w:iCs/>
          <w:color w:val="333333"/>
          <w:szCs w:val="24"/>
          <w:lang w:eastAsia="en-GB"/>
        </w:rPr>
      </w:pPr>
      <w:r w:rsidRPr="00F47B10">
        <w:rPr>
          <w:rFonts w:eastAsia="Times New Roman" w:cstheme="minorHAnsi"/>
          <w:b/>
          <w:bCs/>
          <w:i/>
          <w:iCs/>
          <w:color w:val="333333"/>
          <w:szCs w:val="24"/>
          <w:lang w:eastAsia="en-GB"/>
        </w:rPr>
        <w:t>Be The Good Soil (Mark 4: 1-20)</w:t>
      </w:r>
    </w:p>
    <w:p w:rsidR="006206B9" w:rsidRDefault="006206B9" w:rsidP="00EB5F6E">
      <w:pPr>
        <w:jc w:val="center"/>
        <w:rPr>
          <w:b/>
        </w:rPr>
      </w:pPr>
    </w:p>
    <w:p w:rsidR="00ED6E72" w:rsidRPr="00ED6E72" w:rsidRDefault="00ED6E72" w:rsidP="00ED6E72">
      <w:pPr>
        <w:shd w:val="clear" w:color="auto" w:fill="FFFFFF"/>
        <w:spacing w:before="240" w:after="72" w:line="360" w:lineRule="atLeast"/>
        <w:jc w:val="center"/>
        <w:outlineLvl w:val="2"/>
        <w:rPr>
          <w:rFonts w:eastAsia="Times New Roman" w:cstheme="minorHAnsi"/>
          <w:b/>
          <w:bCs/>
          <w:color w:val="10365D"/>
          <w:sz w:val="40"/>
          <w:szCs w:val="28"/>
          <w:lang w:eastAsia="en-GB"/>
        </w:rPr>
      </w:pPr>
      <w:r w:rsidRPr="00ED6E72">
        <w:rPr>
          <w:rFonts w:eastAsia="Times New Roman" w:cstheme="minorHAnsi"/>
          <w:b/>
          <w:bCs/>
          <w:color w:val="10365D"/>
          <w:sz w:val="40"/>
          <w:szCs w:val="28"/>
          <w:lang w:eastAsia="en-GB"/>
        </w:rPr>
        <w:t>Curriculum Intent, Implementation an</w:t>
      </w:r>
      <w:r w:rsidR="00446842">
        <w:rPr>
          <w:rFonts w:eastAsia="Times New Roman" w:cstheme="minorHAnsi"/>
          <w:b/>
          <w:bCs/>
          <w:color w:val="10365D"/>
          <w:sz w:val="40"/>
          <w:szCs w:val="28"/>
          <w:lang w:eastAsia="en-GB"/>
        </w:rPr>
        <w:t xml:space="preserve">d Impact for Personal, Social, Health and Economic Education </w:t>
      </w:r>
    </w:p>
    <w:p w:rsidR="00ED6E72" w:rsidRDefault="00ED6E72" w:rsidP="00EB5F6E">
      <w:pPr>
        <w:jc w:val="both"/>
        <w:rPr>
          <w:rFonts w:cstheme="minorHAnsi"/>
          <w:i/>
          <w:iCs/>
          <w:szCs w:val="24"/>
        </w:rPr>
      </w:pPr>
    </w:p>
    <w:p w:rsidR="00E42C4B" w:rsidRDefault="00E42C4B" w:rsidP="00EB5F6E">
      <w:pPr>
        <w:jc w:val="both"/>
        <w:rPr>
          <w:rFonts w:cstheme="minorHAnsi"/>
          <w:i/>
          <w:iCs/>
          <w:szCs w:val="24"/>
        </w:rPr>
      </w:pPr>
    </w:p>
    <w:p w:rsidR="00E31D17" w:rsidRPr="00ED6E72" w:rsidRDefault="00446842" w:rsidP="00ED6E72">
      <w:pPr>
        <w:jc w:val="center"/>
        <w:rPr>
          <w:b/>
          <w:color w:val="002060"/>
        </w:rPr>
      </w:pPr>
      <w:r>
        <w:rPr>
          <w:b/>
          <w:color w:val="002060"/>
        </w:rPr>
        <w:t>PSHE</w:t>
      </w:r>
      <w:r w:rsidR="00ED6E72" w:rsidRPr="00ED6E72">
        <w:rPr>
          <w:b/>
          <w:color w:val="002060"/>
        </w:rPr>
        <w:t xml:space="preserve"> Curriculum </w:t>
      </w:r>
      <w:r w:rsidR="00E31D17" w:rsidRPr="00ED6E72">
        <w:rPr>
          <w:b/>
          <w:color w:val="002060"/>
        </w:rPr>
        <w:t>Intent</w:t>
      </w:r>
    </w:p>
    <w:p w:rsidR="00446842" w:rsidRDefault="00B77AC2" w:rsidP="001D4AB7">
      <w:pPr>
        <w:jc w:val="both"/>
      </w:pPr>
      <w:r w:rsidRPr="00B77AC2">
        <w:t xml:space="preserve">At </w:t>
      </w:r>
      <w:r>
        <w:t>St Peter’s Church of England</w:t>
      </w:r>
      <w:r w:rsidRPr="00B77AC2">
        <w:t xml:space="preserve"> Primary</w:t>
      </w:r>
      <w:r>
        <w:t xml:space="preserve"> School,</w:t>
      </w:r>
      <w:r w:rsidR="00446842">
        <w:t xml:space="preserve"> </w:t>
      </w:r>
      <w:r w:rsidR="0042524F">
        <w:t xml:space="preserve">PSHE is evident throughout many aspects of the curriculum and </w:t>
      </w:r>
      <w:r w:rsidR="00C96566">
        <w:t>has a high profile in the life of the school</w:t>
      </w:r>
      <w:r w:rsidR="0042524F">
        <w:t xml:space="preserve">. </w:t>
      </w:r>
      <w:r w:rsidR="00C96566">
        <w:t>W</w:t>
      </w:r>
      <w:r w:rsidR="0042524F">
        <w:t xml:space="preserve">e want </w:t>
      </w:r>
      <w:r w:rsidR="00446842">
        <w:t>all of our pupils to become well rounded individuals</w:t>
      </w:r>
      <w:r w:rsidR="0042524F">
        <w:t xml:space="preserve"> and leave school with </w:t>
      </w:r>
      <w:r w:rsidR="00446842">
        <w:t>a good awareness of their own and others mental health.</w:t>
      </w:r>
      <w:r w:rsidR="0042524F">
        <w:t xml:space="preserve"> </w:t>
      </w:r>
      <w:r w:rsidR="00C96566">
        <w:t>It is our role as s</w:t>
      </w:r>
      <w:r w:rsidR="0042524F">
        <w:t>taff members</w:t>
      </w:r>
      <w:r w:rsidR="00C96566">
        <w:t xml:space="preserve"> to uphold </w:t>
      </w:r>
      <w:r w:rsidR="0042524F">
        <w:t>high expectations and</w:t>
      </w:r>
      <w:r w:rsidR="00C96566">
        <w:t xml:space="preserve"> enthusiasm for PSHE education in order for pupils to further develop their PSHE skills. Our Christian Values play a vital role in ensuring that all pupils have a strong spiritual understanding which they can apply to their daily life, both in and out of school. </w:t>
      </w:r>
      <w:r w:rsidR="001E3B42">
        <w:t>It is the</w:t>
      </w:r>
      <w:r w:rsidR="00C96566">
        <w:t xml:space="preserve"> intention of us all at St Peter</w:t>
      </w:r>
      <w:r w:rsidR="00C777F4">
        <w:t>’s to develop a strong resilient</w:t>
      </w:r>
      <w:r w:rsidR="00C96566">
        <w:t xml:space="preserve"> mind-set in our pupils so they can become upholding members of the community who have a wider understanding of the word around them.  </w:t>
      </w:r>
      <w:r w:rsidR="001E3B42">
        <w:t xml:space="preserve">Throughout the school the children are reminded of how to be </w:t>
      </w:r>
      <w:r w:rsidR="00C4743C">
        <w:t>‘</w:t>
      </w:r>
      <w:r w:rsidR="001E3B42">
        <w:t>the good soil’ and treat everyone with respect and understanding. The intent of this is to foster their relation</w:t>
      </w:r>
      <w:r w:rsidR="003D5D76">
        <w:t xml:space="preserve">ships </w:t>
      </w:r>
      <w:r w:rsidR="001E3B42">
        <w:t xml:space="preserve">with others and further develop their social, cultural, spiritual and moral understanding. </w:t>
      </w:r>
    </w:p>
    <w:p w:rsidR="001E3B42" w:rsidRDefault="001E3B42" w:rsidP="001D4AB7">
      <w:pPr>
        <w:jc w:val="both"/>
      </w:pPr>
      <w:r>
        <w:t>We will deliver PSHE that:</w:t>
      </w:r>
    </w:p>
    <w:p w:rsidR="001E3B42" w:rsidRDefault="001E3B42" w:rsidP="001E3B42">
      <w:pPr>
        <w:pStyle w:val="ListParagraph"/>
        <w:numPr>
          <w:ilvl w:val="0"/>
          <w:numId w:val="9"/>
        </w:numPr>
        <w:jc w:val="both"/>
      </w:pPr>
      <w:r>
        <w:t>Celebrates everyone’s spiritual and cultural differences and uniqueness.</w:t>
      </w:r>
    </w:p>
    <w:p w:rsidR="001E3B42" w:rsidRDefault="003D5D76" w:rsidP="001E3B42">
      <w:pPr>
        <w:pStyle w:val="ListParagraph"/>
        <w:numPr>
          <w:ilvl w:val="0"/>
          <w:numId w:val="9"/>
        </w:numPr>
        <w:jc w:val="both"/>
      </w:pPr>
      <w:r>
        <w:t>Embraces the community that surrounds them and acknowledges the many local places of worship</w:t>
      </w:r>
      <w:r w:rsidR="001E3B42">
        <w:t>.</w:t>
      </w:r>
    </w:p>
    <w:p w:rsidR="001E3B42" w:rsidRDefault="003D5D76" w:rsidP="001E3B42">
      <w:pPr>
        <w:pStyle w:val="ListParagraph"/>
        <w:numPr>
          <w:ilvl w:val="0"/>
          <w:numId w:val="9"/>
        </w:numPr>
        <w:jc w:val="both"/>
      </w:pPr>
      <w:r>
        <w:t xml:space="preserve">Inspires them to give to others and be mindful of their fortune and how they can help others in challenging positions. </w:t>
      </w:r>
    </w:p>
    <w:p w:rsidR="003D5D76" w:rsidRDefault="003D5D76" w:rsidP="001E3B42">
      <w:pPr>
        <w:pStyle w:val="ListParagraph"/>
        <w:numPr>
          <w:ilvl w:val="0"/>
          <w:numId w:val="9"/>
        </w:numPr>
        <w:jc w:val="both"/>
      </w:pPr>
      <w:r>
        <w:t>Promote</w:t>
      </w:r>
      <w:r w:rsidR="00D61272">
        <w:t>s</w:t>
      </w:r>
      <w:r w:rsidR="00E725AC">
        <w:t xml:space="preserve"> equality in all aspects and provides </w:t>
      </w:r>
      <w:r>
        <w:t xml:space="preserve">a good understanding of the British Values to prepare them for life in the wider world. </w:t>
      </w:r>
    </w:p>
    <w:p w:rsidR="003D5D76" w:rsidRDefault="003D5D76" w:rsidP="003D5D76">
      <w:pPr>
        <w:pStyle w:val="ListParagraph"/>
        <w:numPr>
          <w:ilvl w:val="0"/>
          <w:numId w:val="9"/>
        </w:numPr>
        <w:jc w:val="both"/>
      </w:pPr>
      <w:r>
        <w:t xml:space="preserve">Encourages them to be inquisitive and question the world around them. </w:t>
      </w:r>
    </w:p>
    <w:p w:rsidR="00C4743C" w:rsidRDefault="003D5D76" w:rsidP="00C777F4">
      <w:pPr>
        <w:pStyle w:val="ListParagraph"/>
        <w:numPr>
          <w:ilvl w:val="0"/>
          <w:numId w:val="9"/>
        </w:numPr>
        <w:jc w:val="both"/>
      </w:pPr>
      <w:r>
        <w:t xml:space="preserve">Allows pupils to reflect </w:t>
      </w:r>
      <w:r w:rsidR="00C4743C">
        <w:t xml:space="preserve">upon </w:t>
      </w:r>
      <w:r>
        <w:t>their actions and how best to respond</w:t>
      </w:r>
      <w:r w:rsidR="00C4743C">
        <w:t xml:space="preserve"> to the many situations that will arise throughout their life.</w:t>
      </w:r>
    </w:p>
    <w:p w:rsidR="00C777F4" w:rsidRDefault="00C777F4" w:rsidP="00C777F4">
      <w:pPr>
        <w:pStyle w:val="ListParagraph"/>
        <w:jc w:val="both"/>
      </w:pPr>
    </w:p>
    <w:p w:rsidR="00C4743C" w:rsidRDefault="00C777F4" w:rsidP="00C777F4">
      <w:pPr>
        <w:jc w:val="center"/>
        <w:rPr>
          <w:b/>
        </w:rPr>
      </w:pPr>
      <w:r>
        <w:rPr>
          <w:b/>
          <w:color w:val="002060"/>
        </w:rPr>
        <w:t>PSHE</w:t>
      </w:r>
      <w:r w:rsidR="00ED6E72" w:rsidRPr="00ED6E72">
        <w:rPr>
          <w:b/>
          <w:color w:val="002060"/>
        </w:rPr>
        <w:t xml:space="preserve"> Curriculum </w:t>
      </w:r>
      <w:r w:rsidR="00E31D17" w:rsidRPr="00ED6E72">
        <w:rPr>
          <w:b/>
          <w:color w:val="002060"/>
        </w:rPr>
        <w:t>Implementation</w:t>
      </w:r>
    </w:p>
    <w:p w:rsidR="00602613" w:rsidRDefault="00C777F4" w:rsidP="00295672">
      <w:pPr>
        <w:spacing w:after="0" w:line="240" w:lineRule="auto"/>
        <w:jc w:val="both"/>
      </w:pPr>
      <w:r>
        <w:t>PSHE is overseen by Miss K Wilk</w:t>
      </w:r>
      <w:r w:rsidR="00295672">
        <w:t xml:space="preserve">inson who monitors and celebrates good practice. </w:t>
      </w:r>
      <w:r w:rsidR="00160561">
        <w:t xml:space="preserve">The PSHE subject leader will be given training and opportunities to develop their own knowledge and skills in order to provide support for their colleagues. </w:t>
      </w:r>
      <w:r w:rsidR="00602613" w:rsidRPr="00602613">
        <w:t xml:space="preserve">Supporting children’s Mental Health is a huge focus in school </w:t>
      </w:r>
      <w:r w:rsidR="00602613" w:rsidRPr="00602613">
        <w:lastRenderedPageBreak/>
        <w:t xml:space="preserve">on a day to day basis, and staff are skilled at supporting children and enabling a nurturing environment for children to thrive and feel protected. </w:t>
      </w:r>
    </w:p>
    <w:p w:rsidR="00602613" w:rsidRPr="00602613" w:rsidRDefault="00295672" w:rsidP="0042524F">
      <w:pPr>
        <w:spacing w:after="0" w:line="240" w:lineRule="auto"/>
        <w:jc w:val="both"/>
      </w:pPr>
      <w:r>
        <w:t>A</w:t>
      </w:r>
      <w:r w:rsidR="0042524F" w:rsidRPr="00C777F4">
        <w:t xml:space="preserve">t St Peter’s </w:t>
      </w:r>
      <w:r>
        <w:t xml:space="preserve">the children </w:t>
      </w:r>
      <w:r w:rsidR="00160561">
        <w:t>have access to the PSHE &amp; RH</w:t>
      </w:r>
      <w:r w:rsidR="0042524F" w:rsidRPr="00C777F4">
        <w:t>E curriculum through a range of subjects, mainly: Science, R.E, P.E a</w:t>
      </w:r>
      <w:r>
        <w:t xml:space="preserve">nd Collective Worship. In addition to the children’s learning of RHE through the scheme ‘Life to the Full’, they also have the opportunity to experience </w:t>
      </w:r>
      <w:r w:rsidR="00160561">
        <w:t>different aspects</w:t>
      </w:r>
      <w:r>
        <w:t xml:space="preserve"> of the curriculum that are not covered in other subjects. </w:t>
      </w:r>
      <w:r w:rsidR="0042524F" w:rsidRPr="00C777F4">
        <w:t xml:space="preserve">This includes: visits from external providers such as NSPCC, Mentally Healthy Schools and Place 2 Be. </w:t>
      </w:r>
      <w:r w:rsidR="00602613">
        <w:t xml:space="preserve">The school also holds whole school days based on a variety of subjects, including Alcohol Awareness and Anti-Bullying. The St Peter’s </w:t>
      </w:r>
      <w:r w:rsidR="0042524F" w:rsidRPr="00602613">
        <w:t>community is involved through coffee mornings, raising money for charities and attending weekly assemblies and school events.</w:t>
      </w:r>
      <w:r w:rsidR="0042524F" w:rsidRPr="00602613">
        <w:rPr>
          <w:b/>
        </w:rPr>
        <w:t xml:space="preserve"> </w:t>
      </w:r>
    </w:p>
    <w:p w:rsidR="00602613" w:rsidRDefault="00602613" w:rsidP="0042524F">
      <w:pPr>
        <w:spacing w:after="0" w:line="240" w:lineRule="auto"/>
        <w:jc w:val="both"/>
        <w:rPr>
          <w:b/>
          <w:color w:val="FF0000"/>
        </w:rPr>
      </w:pPr>
    </w:p>
    <w:p w:rsidR="0042524F" w:rsidRDefault="00602613" w:rsidP="00D61272">
      <w:pPr>
        <w:spacing w:after="0" w:line="240" w:lineRule="auto"/>
        <w:jc w:val="both"/>
      </w:pPr>
      <w:r w:rsidRPr="00602613">
        <w:t>Through a variety of different subjects’ children learn core skills in PSH</w:t>
      </w:r>
      <w:r>
        <w:t>E &amp; RHE</w:t>
      </w:r>
      <w:r w:rsidRPr="00602613">
        <w:t xml:space="preserve"> such as: how to keep their body healthy, how to look after others, being respectful towards others, the importance of honesty, age appropriate sex education and building resilience through our Resurrection Mind-set. </w:t>
      </w:r>
      <w:r w:rsidR="0042524F" w:rsidRPr="00602613">
        <w:t>Children have P.E three times a week and learn about being physically and mentally healthy during Science sessions. The school meals promote a healthy, balanced diet and children have daily access to milk</w:t>
      </w:r>
      <w:r>
        <w:t xml:space="preserve"> and or water</w:t>
      </w:r>
      <w:r w:rsidR="0042524F" w:rsidRPr="00602613">
        <w:t xml:space="preserve">, vegetables and fruit. R.E is taught three times a week and each session has dedicated reflection time. Collective Worship is held four times a week, and this touches on important Christian Values such as friendship, loyalty and forgiveness. </w:t>
      </w:r>
    </w:p>
    <w:p w:rsidR="00D61272" w:rsidRPr="00D61272" w:rsidRDefault="00D61272" w:rsidP="00D61272">
      <w:pPr>
        <w:spacing w:after="0" w:line="240" w:lineRule="auto"/>
        <w:jc w:val="both"/>
      </w:pPr>
    </w:p>
    <w:p w:rsidR="00E31D17" w:rsidRPr="00ED6E72" w:rsidRDefault="00B24032" w:rsidP="00ED6E72">
      <w:pPr>
        <w:jc w:val="center"/>
        <w:rPr>
          <w:b/>
          <w:color w:val="002060"/>
        </w:rPr>
      </w:pPr>
      <w:r>
        <w:rPr>
          <w:b/>
          <w:color w:val="002060"/>
        </w:rPr>
        <w:t>PSHE</w:t>
      </w:r>
      <w:r w:rsidR="00ED6E72" w:rsidRPr="00ED6E72">
        <w:rPr>
          <w:b/>
          <w:color w:val="002060"/>
        </w:rPr>
        <w:t xml:space="preserve"> Curriculum </w:t>
      </w:r>
      <w:r w:rsidR="00E31D17" w:rsidRPr="00ED6E72">
        <w:rPr>
          <w:b/>
          <w:color w:val="002060"/>
        </w:rPr>
        <w:t>Impact</w:t>
      </w:r>
    </w:p>
    <w:p w:rsidR="00D61272" w:rsidRDefault="00D61272" w:rsidP="00E31D17">
      <w:pPr>
        <w:jc w:val="both"/>
      </w:pPr>
      <w:r>
        <w:t xml:space="preserve">Here at St Peter’s we believe that the impact of our whole school approach to PSHE and how this has been embedded </w:t>
      </w:r>
      <w:r w:rsidR="00E725AC">
        <w:t>into the school will enable the</w:t>
      </w:r>
      <w:r>
        <w:t xml:space="preserve"> children to be well rounded with a good awareness of their social, cultural, spiritual and moral compass. This will allow them to learn and develop as they grow and apply their understanding to the wider world, helping them to work alongside others to create community cohesion. </w:t>
      </w:r>
    </w:p>
    <w:p w:rsidR="00582729" w:rsidRDefault="00D61272" w:rsidP="0040447C">
      <w:pPr>
        <w:jc w:val="both"/>
      </w:pPr>
      <w:r>
        <w:t>All children will be more informed of t</w:t>
      </w:r>
      <w:r w:rsidR="00E725AC">
        <w:t>heir importance in the world,</w:t>
      </w:r>
      <w:r>
        <w:t xml:space="preserve"> how</w:t>
      </w:r>
      <w:r w:rsidR="00E725AC">
        <w:t xml:space="preserve"> to be mindful of others and be conscious that </w:t>
      </w:r>
      <w:r>
        <w:t>their decisions</w:t>
      </w:r>
      <w:r w:rsidR="00E725AC">
        <w:t xml:space="preserve"> can impact not only themselves but those around them</w:t>
      </w:r>
      <w:r>
        <w:t xml:space="preserve">. All children will </w:t>
      </w:r>
      <w:r w:rsidR="00E725AC">
        <w:t xml:space="preserve">talk confidently about their wellbeing and can communicate this through the appropriate terminology. </w:t>
      </w:r>
      <w:r w:rsidR="00582729">
        <w:t xml:space="preserve">The staff at St Peter’s will promote inquisitive minds, tolerance, self-awareness and understanding for the world and those around them. The evidence will be seen through the children’s behaviour, respectful opinions, compassion towards others and cultural awareness. </w:t>
      </w:r>
      <w:r w:rsidR="00E725AC" w:rsidRPr="00E31D17">
        <w:t>Impact will be seen by all s</w:t>
      </w:r>
      <w:r w:rsidR="00582729">
        <w:t>taff</w:t>
      </w:r>
      <w:r w:rsidR="00E725AC" w:rsidRPr="00E31D17">
        <w:t xml:space="preserve"> enjoying the </w:t>
      </w:r>
      <w:r w:rsidR="0040447C">
        <w:t xml:space="preserve">effects they have on the children’s awareness and watching them grow into respectful members of the community. </w:t>
      </w:r>
      <w:r w:rsidR="00E725AC" w:rsidRPr="00E31D17">
        <w:t xml:space="preserve"> </w:t>
      </w:r>
    </w:p>
    <w:p w:rsidR="0040447C" w:rsidRDefault="0040447C" w:rsidP="0040447C">
      <w:pPr>
        <w:jc w:val="both"/>
      </w:pPr>
      <w:r>
        <w:t xml:space="preserve">PSHE at St Peter’s provides: </w:t>
      </w:r>
    </w:p>
    <w:p w:rsidR="0040447C" w:rsidRPr="005B44D7" w:rsidRDefault="0040447C" w:rsidP="0040447C">
      <w:pPr>
        <w:numPr>
          <w:ilvl w:val="0"/>
          <w:numId w:val="12"/>
        </w:numPr>
        <w:spacing w:after="0" w:line="240" w:lineRule="auto"/>
        <w:jc w:val="both"/>
      </w:pPr>
      <w:r>
        <w:t>O</w:t>
      </w:r>
      <w:r w:rsidRPr="005B44D7">
        <w:t>pportunities for personal reflection and spiritual development.</w:t>
      </w:r>
    </w:p>
    <w:p w:rsidR="0040447C" w:rsidRPr="005B44D7" w:rsidRDefault="0040447C" w:rsidP="0040447C">
      <w:pPr>
        <w:numPr>
          <w:ilvl w:val="0"/>
          <w:numId w:val="12"/>
        </w:numPr>
        <w:spacing w:after="0" w:line="240" w:lineRule="auto"/>
        <w:jc w:val="both"/>
      </w:pPr>
      <w:r>
        <w:t>Knowledge and understanding of</w:t>
      </w:r>
      <w:r w:rsidRPr="005B44D7">
        <w:t xml:space="preserve"> and their ability </w:t>
      </w:r>
      <w:r>
        <w:t xml:space="preserve">to respond to others. </w:t>
      </w:r>
    </w:p>
    <w:p w:rsidR="0040447C" w:rsidRPr="005B44D7" w:rsidRDefault="0040447C" w:rsidP="0040447C">
      <w:pPr>
        <w:numPr>
          <w:ilvl w:val="0"/>
          <w:numId w:val="12"/>
        </w:numPr>
        <w:spacing w:after="0" w:line="240" w:lineRule="auto"/>
        <w:jc w:val="both"/>
      </w:pPr>
      <w:r>
        <w:t xml:space="preserve">A safe place to explore the differences between people within the community and how to respect everyone’s </w:t>
      </w:r>
      <w:r w:rsidRPr="005B44D7">
        <w:t>religions, beliefs, values and traditions (i</w:t>
      </w:r>
      <w:r>
        <w:t>ncluding ethical life stances).</w:t>
      </w:r>
    </w:p>
    <w:p w:rsidR="0040447C" w:rsidRDefault="0040447C" w:rsidP="0040447C">
      <w:pPr>
        <w:pStyle w:val="ListParagraph"/>
        <w:numPr>
          <w:ilvl w:val="0"/>
          <w:numId w:val="12"/>
        </w:numPr>
        <w:jc w:val="both"/>
      </w:pPr>
      <w:r>
        <w:t xml:space="preserve">A chance to </w:t>
      </w:r>
      <w:r w:rsidRPr="005B44D7">
        <w:t>develop their sense of identity and belonging</w:t>
      </w:r>
      <w:r>
        <w:t>.</w:t>
      </w:r>
    </w:p>
    <w:p w:rsidR="0040447C" w:rsidRDefault="0040447C" w:rsidP="0040447C">
      <w:pPr>
        <w:pStyle w:val="ListParagraph"/>
        <w:numPr>
          <w:ilvl w:val="0"/>
          <w:numId w:val="12"/>
        </w:numPr>
        <w:jc w:val="both"/>
      </w:pPr>
      <w:r>
        <w:t>A space to develop their morality that will hold them in good stead for life outside of school.</w:t>
      </w:r>
    </w:p>
    <w:p w:rsidR="0040447C" w:rsidRDefault="009232A3" w:rsidP="0040447C">
      <w:pPr>
        <w:pStyle w:val="ListParagraph"/>
        <w:numPr>
          <w:ilvl w:val="0"/>
          <w:numId w:val="12"/>
        </w:numPr>
        <w:jc w:val="both"/>
      </w:pPr>
      <w:r>
        <w:t xml:space="preserve">Experiences to speak to people from different backgrounds and learn from each other as well as professionals that visit the school. </w:t>
      </w:r>
    </w:p>
    <w:p w:rsidR="009232A3" w:rsidRDefault="009232A3" w:rsidP="0040447C">
      <w:pPr>
        <w:pStyle w:val="ListParagraph"/>
        <w:numPr>
          <w:ilvl w:val="0"/>
          <w:numId w:val="12"/>
        </w:numPr>
        <w:jc w:val="both"/>
      </w:pPr>
      <w:r>
        <w:t xml:space="preserve">Emotional support to everyone developing their ability to support others within the community. </w:t>
      </w:r>
    </w:p>
    <w:p w:rsidR="005B44D7" w:rsidRDefault="005B44D7" w:rsidP="00E31D17">
      <w:pPr>
        <w:jc w:val="both"/>
      </w:pPr>
      <w:bookmarkStart w:id="0" w:name="_GoBack"/>
      <w:bookmarkEnd w:id="0"/>
    </w:p>
    <w:sectPr w:rsidR="005B44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70683"/>
    <w:multiLevelType w:val="multilevel"/>
    <w:tmpl w:val="E466E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B710DAC"/>
    <w:multiLevelType w:val="hybridMultilevel"/>
    <w:tmpl w:val="5B900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A41C9D"/>
    <w:multiLevelType w:val="hybridMultilevel"/>
    <w:tmpl w:val="E3D04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282450B"/>
    <w:multiLevelType w:val="hybridMultilevel"/>
    <w:tmpl w:val="FBFC8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B6B2050"/>
    <w:multiLevelType w:val="multilevel"/>
    <w:tmpl w:val="A74C9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26F313B"/>
    <w:multiLevelType w:val="hybridMultilevel"/>
    <w:tmpl w:val="A7448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57C3EBF"/>
    <w:multiLevelType w:val="multilevel"/>
    <w:tmpl w:val="E9B2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BA974EE"/>
    <w:multiLevelType w:val="hybridMultilevel"/>
    <w:tmpl w:val="293E7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4E178F"/>
    <w:multiLevelType w:val="hybridMultilevel"/>
    <w:tmpl w:val="EDAEE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24C377F"/>
    <w:multiLevelType w:val="hybridMultilevel"/>
    <w:tmpl w:val="8174E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6B903AA"/>
    <w:multiLevelType w:val="hybridMultilevel"/>
    <w:tmpl w:val="8250A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FF53097"/>
    <w:multiLevelType w:val="multilevel"/>
    <w:tmpl w:val="77E4E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3"/>
  </w:num>
  <w:num w:numId="3">
    <w:abstractNumId w:val="1"/>
  </w:num>
  <w:num w:numId="4">
    <w:abstractNumId w:val="10"/>
  </w:num>
  <w:num w:numId="5">
    <w:abstractNumId w:val="0"/>
  </w:num>
  <w:num w:numId="6">
    <w:abstractNumId w:val="11"/>
  </w:num>
  <w:num w:numId="7">
    <w:abstractNumId w:val="4"/>
  </w:num>
  <w:num w:numId="8">
    <w:abstractNumId w:val="6"/>
  </w:num>
  <w:num w:numId="9">
    <w:abstractNumId w:val="2"/>
  </w:num>
  <w:num w:numId="10">
    <w:abstractNumId w:val="5"/>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D17"/>
    <w:rsid w:val="00075652"/>
    <w:rsid w:val="00160561"/>
    <w:rsid w:val="001D4AB7"/>
    <w:rsid w:val="001E3B42"/>
    <w:rsid w:val="00295672"/>
    <w:rsid w:val="00367331"/>
    <w:rsid w:val="003D5D76"/>
    <w:rsid w:val="0040447C"/>
    <w:rsid w:val="0042524F"/>
    <w:rsid w:val="00446842"/>
    <w:rsid w:val="00582729"/>
    <w:rsid w:val="005B44D7"/>
    <w:rsid w:val="005D5717"/>
    <w:rsid w:val="00602613"/>
    <w:rsid w:val="006206B9"/>
    <w:rsid w:val="008875A5"/>
    <w:rsid w:val="00905368"/>
    <w:rsid w:val="009232A3"/>
    <w:rsid w:val="00A47972"/>
    <w:rsid w:val="00B24032"/>
    <w:rsid w:val="00B77AC2"/>
    <w:rsid w:val="00C4743C"/>
    <w:rsid w:val="00C777F4"/>
    <w:rsid w:val="00C96566"/>
    <w:rsid w:val="00D61272"/>
    <w:rsid w:val="00E31D17"/>
    <w:rsid w:val="00E42C4B"/>
    <w:rsid w:val="00E725AC"/>
    <w:rsid w:val="00E92628"/>
    <w:rsid w:val="00EB5F6E"/>
    <w:rsid w:val="00ED6E72"/>
    <w:rsid w:val="00F5495A"/>
    <w:rsid w:val="00F553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4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380"/>
    <w:pPr>
      <w:ind w:left="720"/>
      <w:contextualSpacing/>
    </w:pPr>
  </w:style>
  <w:style w:type="paragraph" w:styleId="BalloonText">
    <w:name w:val="Balloon Text"/>
    <w:basedOn w:val="Normal"/>
    <w:link w:val="BalloonTextChar"/>
    <w:uiPriority w:val="99"/>
    <w:semiHidden/>
    <w:unhideWhenUsed/>
    <w:rsid w:val="008875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5A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4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380"/>
    <w:pPr>
      <w:ind w:left="720"/>
      <w:contextualSpacing/>
    </w:pPr>
  </w:style>
  <w:style w:type="paragraph" w:styleId="BalloonText">
    <w:name w:val="Balloon Text"/>
    <w:basedOn w:val="Normal"/>
    <w:link w:val="BalloonTextChar"/>
    <w:uiPriority w:val="99"/>
    <w:semiHidden/>
    <w:unhideWhenUsed/>
    <w:rsid w:val="008875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5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504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C719B-DA57-440A-9322-98078D975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E75F0E21</Template>
  <TotalTime>1</TotalTime>
  <Pages>2</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Wood</dc:creator>
  <cp:lastModifiedBy>Kara-Leigh Wilkinson</cp:lastModifiedBy>
  <cp:revision>2</cp:revision>
  <cp:lastPrinted>2022-04-26T07:22:00Z</cp:lastPrinted>
  <dcterms:created xsi:type="dcterms:W3CDTF">2022-04-26T07:23:00Z</dcterms:created>
  <dcterms:modified xsi:type="dcterms:W3CDTF">2022-04-26T07:23:00Z</dcterms:modified>
</cp:coreProperties>
</file>